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9F72B0" w14:textId="77777777" w:rsidR="00D37216" w:rsidRPr="00112589" w:rsidRDefault="00D37216" w:rsidP="00883759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  <w:lang w:val="ro-RO"/>
        </w:rPr>
      </w:pPr>
      <w:r w:rsidRPr="00112589">
        <w:rPr>
          <w:b/>
          <w:spacing w:val="-8"/>
          <w:sz w:val="16"/>
          <w:szCs w:val="16"/>
          <w:lang w:val="ro-RO"/>
        </w:rPr>
        <w:t>C.N.C.F. "C.F.R." S.A. -  D I R E C Ţ I A  L I N I I</w:t>
      </w:r>
    </w:p>
    <w:p w14:paraId="48291936" w14:textId="4F67CAD6" w:rsidR="00D37216" w:rsidRPr="00112589" w:rsidRDefault="00D37216" w:rsidP="00883759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  <w:lang w:val="ro-RO"/>
        </w:rPr>
      </w:pPr>
      <w:r w:rsidRPr="00112589">
        <w:rPr>
          <w:b/>
          <w:sz w:val="16"/>
          <w:szCs w:val="16"/>
          <w:lang w:val="ro-RO"/>
        </w:rPr>
        <w:t xml:space="preserve"> (de la pagina 1 la pagina )</w:t>
      </w:r>
    </w:p>
    <w:p w14:paraId="6BB90495" w14:textId="77777777" w:rsidR="00D37216" w:rsidRDefault="00D37216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  <w:lang w:val="ro-RO"/>
        </w:rPr>
      </w:pPr>
    </w:p>
    <w:p w14:paraId="33F1AB69" w14:textId="77777777" w:rsidR="00D37216" w:rsidRDefault="00D37216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  <w:lang w:val="ro-RO"/>
        </w:rPr>
      </w:pPr>
    </w:p>
    <w:p w14:paraId="5949A88B" w14:textId="77777777" w:rsidR="00D37216" w:rsidRDefault="00D37216">
      <w:pPr>
        <w:jc w:val="center"/>
        <w:rPr>
          <w:sz w:val="28"/>
        </w:rPr>
      </w:pPr>
    </w:p>
    <w:p w14:paraId="79D3CEAF" w14:textId="77777777" w:rsidR="00D37216" w:rsidRDefault="00D37216">
      <w:pPr>
        <w:jc w:val="center"/>
        <w:rPr>
          <w:sz w:val="28"/>
        </w:rPr>
      </w:pPr>
    </w:p>
    <w:p w14:paraId="4DAD08E2" w14:textId="77777777" w:rsidR="00D37216" w:rsidRDefault="00D37216">
      <w:pPr>
        <w:jc w:val="center"/>
        <w:rPr>
          <w:sz w:val="28"/>
        </w:rPr>
      </w:pPr>
    </w:p>
    <w:p w14:paraId="1E89AD0D" w14:textId="77777777" w:rsidR="00D37216" w:rsidRDefault="00D37216">
      <w:pPr>
        <w:jc w:val="center"/>
        <w:rPr>
          <w:b/>
          <w:bCs/>
          <w:noProof/>
          <w:spacing w:val="80"/>
          <w:sz w:val="32"/>
          <w:lang w:val="en-US"/>
        </w:rPr>
      </w:pPr>
    </w:p>
    <w:p w14:paraId="22C099BA" w14:textId="77777777" w:rsidR="00D37216" w:rsidRDefault="00D37216">
      <w:pPr>
        <w:jc w:val="center"/>
        <w:rPr>
          <w:b/>
          <w:bCs/>
          <w:noProof/>
          <w:spacing w:val="80"/>
          <w:sz w:val="32"/>
          <w:lang w:val="en-US"/>
        </w:rPr>
      </w:pPr>
      <w:r>
        <w:rPr>
          <w:b/>
          <w:bCs/>
          <w:noProof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BRAŞOV</w:t>
      </w:r>
    </w:p>
    <w:p w14:paraId="51D6426C" w14:textId="77777777" w:rsidR="00D37216" w:rsidRDefault="00000000">
      <w:pPr>
        <w:rPr>
          <w:b/>
          <w:bCs/>
          <w:spacing w:val="40"/>
        </w:rPr>
      </w:pPr>
      <w:r>
        <w:rPr>
          <w:b/>
          <w:bCs/>
          <w:noProof/>
          <w:spacing w:val="80"/>
          <w:sz w:val="32"/>
          <w:lang w:val="en-US"/>
        </w:rPr>
        <w:pict w14:anchorId="1F96D614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1.1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23BEF883" w14:textId="77777777" w:rsidR="00D37216" w:rsidRDefault="00D3721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705073CE" w14:textId="77777777" w:rsidR="00D37216" w:rsidRDefault="00D37216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august 2026</w:t>
      </w:r>
    </w:p>
    <w:p w14:paraId="5977AB35" w14:textId="77777777" w:rsidR="00D37216" w:rsidRPr="00304457" w:rsidRDefault="00D37216" w:rsidP="00304457">
      <w:pPr>
        <w:framePr w:w="8282" w:h="357" w:hRule="exact" w:wrap="notBeside" w:vAnchor="page" w:hAnchor="page" w:x="1742" w:y="3552"/>
        <w:rPr>
          <w:lang w:val="ro-RO" w:eastAsia="ro-RO"/>
        </w:rPr>
      </w:pPr>
    </w:p>
    <w:p w14:paraId="5EEFF661" w14:textId="77777777" w:rsidR="00D37216" w:rsidRDefault="00D37216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D37216" w14:paraId="2824F889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36CBD72F" w14:textId="77777777" w:rsidR="00D37216" w:rsidRDefault="00D37216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450AE7C9" w14:textId="77777777" w:rsidR="00D37216" w:rsidRDefault="00D37216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</w:t>
            </w:r>
          </w:p>
          <w:p w14:paraId="4E6AEF52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776C0CCE" w14:textId="77777777" w:rsidR="00D37216" w:rsidRDefault="00D37216" w:rsidP="00FC1F7F">
            <w:pPr>
              <w:spacing w:after="4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LINIA SIMPLĂ</w:t>
            </w:r>
          </w:p>
          <w:p w14:paraId="073429E2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77377E11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6EC5082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STAŢIA</w:t>
            </w:r>
          </w:p>
          <w:p w14:paraId="52D9484B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sau</w:t>
            </w:r>
          </w:p>
          <w:p w14:paraId="74B74082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35329E35" w14:textId="77777777" w:rsidR="00D37216" w:rsidRDefault="00D3721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APARATE DE CALE ÎN ABATERE</w:t>
            </w:r>
          </w:p>
          <w:p w14:paraId="71EC2F24" w14:textId="77777777" w:rsidR="00D37216" w:rsidRDefault="00D3721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şi</w:t>
            </w:r>
          </w:p>
          <w:p w14:paraId="0CD97AC2" w14:textId="77777777" w:rsidR="00D37216" w:rsidRDefault="00D37216" w:rsidP="002A2B4F">
            <w:pPr>
              <w:spacing w:before="80"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LINII </w:t>
            </w:r>
          </w:p>
          <w:p w14:paraId="0E470F90" w14:textId="77777777" w:rsidR="00D37216" w:rsidRDefault="00D3721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ABĂTUTE</w:t>
            </w:r>
          </w:p>
          <w:p w14:paraId="572CCBCC" w14:textId="77777777" w:rsidR="00D37216" w:rsidRDefault="00D3721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 xml:space="preserve">DIN </w:t>
            </w:r>
          </w:p>
          <w:p w14:paraId="6C932BB2" w14:textId="77777777" w:rsidR="00D37216" w:rsidRDefault="00D37216" w:rsidP="002A2B4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  <w:r>
              <w:rPr>
                <w:b/>
                <w:bCs/>
                <w:sz w:val="22"/>
                <w:lang w:val="ro-RO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65003CA7" w14:textId="77777777" w:rsidR="00D37216" w:rsidRDefault="00D37216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  <w:lang w:val="ro-RO"/>
              </w:rPr>
            </w:pPr>
            <w:r>
              <w:rPr>
                <w:b/>
                <w:bCs/>
                <w:spacing w:val="40"/>
                <w:sz w:val="22"/>
                <w:lang w:val="ro-RO"/>
              </w:rPr>
              <w:t>FIRUL II</w:t>
            </w:r>
          </w:p>
          <w:p w14:paraId="5523CF93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9DF0C5F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5CEA8DC6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  <w:p w14:paraId="2D4DC909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22"/>
                <w:lang w:val="ro-RO"/>
              </w:rPr>
            </w:pPr>
          </w:p>
          <w:p w14:paraId="1C262B86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Linia curentă şi</w:t>
            </w:r>
          </w:p>
          <w:p w14:paraId="7F607191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 linia directă din </w:t>
            </w:r>
          </w:p>
          <w:p w14:paraId="31F1C93A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 xml:space="preserve">staţii aferente </w:t>
            </w:r>
          </w:p>
          <w:p w14:paraId="23C19229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17"/>
                <w:lang w:val="ro-RO"/>
              </w:rPr>
            </w:pPr>
            <w:r>
              <w:rPr>
                <w:b/>
                <w:bCs/>
                <w:sz w:val="17"/>
                <w:lang w:val="ro-RO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5410EB70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  <w:lang w:val="ro-RO"/>
              </w:rPr>
            </w:pPr>
            <w:r>
              <w:rPr>
                <w:b/>
                <w:bCs/>
                <w:i/>
                <w:iCs/>
                <w:spacing w:val="40"/>
                <w:lang w:val="ro-RO"/>
              </w:rPr>
              <w:t>OBSERVAŢII</w:t>
            </w:r>
          </w:p>
        </w:tc>
      </w:tr>
      <w:tr w:rsidR="00D37216" w14:paraId="12D86450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2D5F793C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42BAC7FE" w14:textId="77777777" w:rsidR="00D37216" w:rsidRDefault="00D372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129722E8" w14:textId="77777777" w:rsidR="00D37216" w:rsidRDefault="00D372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B22EAA2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15902637" w14:textId="77777777" w:rsidR="00D37216" w:rsidRDefault="00D372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5616CBE5" w14:textId="77777777" w:rsidR="00D37216" w:rsidRDefault="00D372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4398E7B5" w14:textId="77777777" w:rsidR="00D37216" w:rsidRDefault="00D372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5BFDEA96" w14:textId="77777777" w:rsidR="00D37216" w:rsidRDefault="00D372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km. la </w:t>
            </w:r>
          </w:p>
          <w:p w14:paraId="371D628C" w14:textId="77777777" w:rsidR="00D37216" w:rsidRDefault="00D372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7D5A5778" w14:textId="77777777" w:rsidR="00D37216" w:rsidRDefault="00D37216" w:rsidP="00FC1F7F">
            <w:pPr>
              <w:spacing w:before="40" w:line="192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0DDA82CB" w14:textId="77777777" w:rsidR="00D37216" w:rsidRDefault="00D37216" w:rsidP="00FC1F7F">
            <w:pPr>
              <w:spacing w:line="192" w:lineRule="auto"/>
              <w:jc w:val="center"/>
              <w:rPr>
                <w:b/>
                <w:bCs/>
                <w:lang w:val="ro-RO"/>
              </w:rPr>
            </w:pPr>
          </w:p>
        </w:tc>
      </w:tr>
    </w:tbl>
    <w:p w14:paraId="128D1E3E" w14:textId="77777777" w:rsidR="00D37216" w:rsidRDefault="00D37216">
      <w:pPr>
        <w:spacing w:line="192" w:lineRule="auto"/>
        <w:jc w:val="center"/>
      </w:pPr>
    </w:p>
    <w:p w14:paraId="4ACDE772" w14:textId="77777777" w:rsidR="00D37216" w:rsidRDefault="00D37216">
      <w:pPr>
        <w:spacing w:line="192" w:lineRule="auto"/>
        <w:ind w:left="-57" w:right="-57"/>
        <w:jc w:val="center"/>
        <w:rPr>
          <w:b/>
          <w:bCs/>
          <w:lang w:val="ro-RO"/>
        </w:rPr>
      </w:pPr>
      <w:r>
        <w:rPr>
          <w:b/>
          <w:bCs/>
          <w:lang w:val="ro-RO"/>
        </w:rPr>
        <w:t>TOATE RESTRICŢIILE ŞI LIMITĂRILE DE VITEZĂ SE VOR RESPECTA CU TOT TRENUL !</w:t>
      </w:r>
    </w:p>
    <w:p w14:paraId="5834DFB9" w14:textId="77777777" w:rsidR="00D37216" w:rsidRPr="00C40B51" w:rsidRDefault="00D3721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7F7797D7" w14:textId="77777777" w:rsidR="00D37216" w:rsidRPr="00C40B51" w:rsidRDefault="00D3721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2A0918EE" w14:textId="77777777" w:rsidR="00D37216" w:rsidRPr="00C40B51" w:rsidRDefault="00D37216">
      <w:pPr>
        <w:spacing w:line="192" w:lineRule="auto"/>
        <w:ind w:left="-57" w:right="-57"/>
        <w:jc w:val="center"/>
        <w:rPr>
          <w:b/>
          <w:bCs/>
          <w:sz w:val="20"/>
          <w:szCs w:val="20"/>
          <w:lang w:val="ro-RO"/>
        </w:rPr>
      </w:pPr>
    </w:p>
    <w:p w14:paraId="40C0D706" w14:textId="77777777" w:rsidR="00D37216" w:rsidRDefault="00D37216" w:rsidP="004C7D25">
      <w:pPr>
        <w:pStyle w:val="Heading1"/>
        <w:spacing w:line="360" w:lineRule="auto"/>
      </w:pPr>
      <w:r>
        <w:t>LINIA 101</w:t>
      </w:r>
    </w:p>
    <w:p w14:paraId="4105C6DD" w14:textId="77777777" w:rsidR="00D37216" w:rsidRDefault="00D37216" w:rsidP="00877BCD">
      <w:pPr>
        <w:pStyle w:val="Heading1"/>
        <w:spacing w:line="360" w:lineRule="auto"/>
        <w:rPr>
          <w:b w:val="0"/>
          <w:bCs w:val="0"/>
          <w:sz w:val="8"/>
        </w:rPr>
      </w:pPr>
      <w:r>
        <w:t>CHITILA - GOLEŞTI - PITEŞTI - PIATRA OLT – CRAIOVA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04514818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E348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DF036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9+455</w:t>
            </w:r>
          </w:p>
          <w:p w14:paraId="7855242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D284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16F3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Chitila - </w:t>
            </w:r>
          </w:p>
          <w:p w14:paraId="382A5201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 zonă macaze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8AF3A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72D1E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ACB1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D059F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D7250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4D757D4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78CB3669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77FB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C1FE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9+960</w:t>
            </w:r>
          </w:p>
          <w:p w14:paraId="3561654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7CFE0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B837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Chitila</w:t>
            </w:r>
          </w:p>
          <w:p w14:paraId="399DE8E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14/16, cap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DA8DB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3D4D2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82820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81110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390E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70B55BF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E55A3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de la liniile 4 - 11 și spre </w:t>
            </w:r>
          </w:p>
          <w:p w14:paraId="41C334BE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fir I Chitila - Săbăreni.</w:t>
            </w:r>
          </w:p>
        </w:tc>
      </w:tr>
      <w:tr w:rsidR="00D37216" w14:paraId="157A6A4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34EB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4E0C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F14B2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9F7E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22987A3E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directă + </w:t>
            </w:r>
          </w:p>
          <w:p w14:paraId="4E9652C5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zonă macaze, 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23CE2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6AAD5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4634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14+000</w:t>
            </w:r>
          </w:p>
          <w:p w14:paraId="38807F18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88453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93E5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15A095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D0C3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1729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551EA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42FAF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Săbăreni </w:t>
            </w:r>
          </w:p>
          <w:p w14:paraId="7F0636D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peste sch. 17  </w:t>
            </w:r>
          </w:p>
          <w:p w14:paraId="2C7205DC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78E3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17 </w:t>
            </w:r>
          </w:p>
          <w:p w14:paraId="12F847F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F8F0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6E9D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621C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B3B3E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BC92D8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 abătută.</w:t>
            </w:r>
          </w:p>
        </w:tc>
      </w:tr>
      <w:tr w:rsidR="00D37216" w14:paraId="518ED48B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604AA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92FE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D250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2D9C3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Săbăreni</w:t>
            </w:r>
          </w:p>
          <w:p w14:paraId="27B8BB40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44812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10 </w:t>
            </w:r>
          </w:p>
          <w:p w14:paraId="5A7DDD7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66804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11AF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595A9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32F5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şi 5.</w:t>
            </w:r>
          </w:p>
        </w:tc>
      </w:tr>
      <w:tr w:rsidR="00D37216" w14:paraId="0A997C1D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CB5C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698F8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22+500</w:t>
            </w:r>
          </w:p>
          <w:p w14:paraId="7B37175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509C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340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359DFC0F" w14:textId="77777777" w:rsidR="00D37216" w:rsidRDefault="00D37216" w:rsidP="00216B4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directă, și zona aparate de cale </w:t>
            </w:r>
            <w:r>
              <w:rPr>
                <w:b/>
                <w:bCs/>
                <w:sz w:val="20"/>
                <w:lang w:val="ro-RO"/>
              </w:rPr>
              <w:br/>
              <w:t>Cap X+Y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BAD89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D0B54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875F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1BC6D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709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B154875" w14:textId="77777777" w:rsidTr="003F58BA">
        <w:trPr>
          <w:cantSplit/>
          <w:trHeight w:val="98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B2DAA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3B76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28A3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964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Ghergani, linia 2 directă + zonă aparate cale Cap X + Y - 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F3FCA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EF735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896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35+400</w:t>
            </w:r>
          </w:p>
          <w:p w14:paraId="3D7992B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C10E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422B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0CF2B0C" w14:textId="77777777" w:rsidTr="003F58BA">
        <w:trPr>
          <w:cantSplit/>
          <w:trHeight w:val="67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99941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929E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97436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C07AB" w14:textId="77777777" w:rsidR="00D37216" w:rsidRDefault="00D37216" w:rsidP="009836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– Titu –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F12F9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7AAD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2699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38+800</w:t>
            </w:r>
          </w:p>
          <w:p w14:paraId="56191A52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3A79D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1F41F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E71358A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3206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F26B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C7C1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D626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Ciocăneşti</w:t>
            </w:r>
          </w:p>
          <w:p w14:paraId="4A214E70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schimbătorul numărul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B085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9 </w:t>
            </w:r>
          </w:p>
          <w:p w14:paraId="5A0BA96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FA0E1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B88E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72A9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EA37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B13CDE8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C2FB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7D47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24+190</w:t>
            </w:r>
          </w:p>
          <w:p w14:paraId="16EF162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0A03D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4376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Ciocăneşti -</w:t>
            </w:r>
          </w:p>
          <w:p w14:paraId="3CA8F716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CC2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3C0BE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2B4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8FDE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73D9F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E24AC0A" w14:textId="77777777" w:rsidTr="003F58BA">
        <w:trPr>
          <w:cantSplit/>
          <w:trHeight w:val="5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F329F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5C29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35+100</w:t>
            </w:r>
          </w:p>
          <w:p w14:paraId="579824D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9B568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108D6" w14:textId="77777777" w:rsidR="00D37216" w:rsidRDefault="00D37216" w:rsidP="008F3AE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 linia 3 directă și zonă aparate de cale Cap X și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CBA1C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8FC7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835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3D02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42323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96BFBEE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8C98F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9493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9B943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1EB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Ghergani</w:t>
            </w:r>
          </w:p>
          <w:p w14:paraId="010881E4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3E6BC3D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5224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661E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577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9CCB7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5E93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8D34BCA" w14:textId="77777777" w:rsidTr="003F58BA">
        <w:trPr>
          <w:cantSplit/>
          <w:trHeight w:val="57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C9ABA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88D1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42+000</w:t>
            </w:r>
          </w:p>
          <w:p w14:paraId="5908813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47+270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12199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2BA87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Ghergani -</w:t>
            </w:r>
          </w:p>
          <w:p w14:paraId="6F3AC5F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E81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1705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1F208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073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5329C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1FAE9097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31F1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BAED0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E273E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472E0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717F72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19611" w14:textId="77777777" w:rsidR="00D37216" w:rsidRPr="00A165AE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23, 29 și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6F087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498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F9BC2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7218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19EADD4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DA23D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5A62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47+800</w:t>
            </w:r>
          </w:p>
          <w:p w14:paraId="6D74BFAC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A1395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E1CC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27A23251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1203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DF988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B38C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6ACDD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A487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- ax stație.</w:t>
            </w:r>
          </w:p>
        </w:tc>
      </w:tr>
      <w:tr w:rsidR="00D37216" w14:paraId="066209C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6F3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4D1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9C579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9836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6583EFF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00C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0121C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960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EC2C2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8C3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26A81A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AFCFC25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și 6.</w:t>
            </w:r>
          </w:p>
        </w:tc>
      </w:tr>
      <w:tr w:rsidR="00D37216" w14:paraId="7ADC2690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1EAF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C286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6783E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FBC5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E9A0D75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1AE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916B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6819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A31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8FD7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C113C6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2086B3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6, 7 și 8.</w:t>
            </w:r>
          </w:p>
        </w:tc>
      </w:tr>
      <w:tr w:rsidR="00D37216" w14:paraId="12CA67DF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0629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321E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7AB93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038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216A968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CB6B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37/39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B75BC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778E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364A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7518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F9B0D1C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A52BA86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și 8.</w:t>
            </w:r>
          </w:p>
        </w:tc>
      </w:tr>
      <w:tr w:rsidR="00D37216" w14:paraId="14914A42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F8A8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2904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5937D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7F5E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0D309FE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3B26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56/58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0879D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F7C96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B455C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09D1C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8807F8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1A6BC44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8 și 10.</w:t>
            </w:r>
          </w:p>
        </w:tc>
      </w:tr>
      <w:tr w:rsidR="00D37216" w14:paraId="7B14595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A7961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F48F0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2311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EAA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5F6E4B08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527E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606646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și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42FF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209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8B5D7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4DE6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0452BC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AE2027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D37216" w14:paraId="1CC4BB5D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49BB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6F3B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11983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C827E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Titu</w:t>
            </w:r>
          </w:p>
          <w:p w14:paraId="31E6F5B0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C399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6E9B80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34 / 42 </w:t>
            </w:r>
          </w:p>
          <w:p w14:paraId="0F45FFD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B75D63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2A8E642" w14:textId="77777777" w:rsidR="00D37216" w:rsidRPr="00A165AE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 / 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654B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D733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99F6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446D1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6ED683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5 - 9.</w:t>
            </w:r>
          </w:p>
        </w:tc>
      </w:tr>
      <w:tr w:rsidR="00D37216" w14:paraId="1DB7E6A9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4920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34666" w14:textId="77777777" w:rsidR="00D37216" w:rsidRDefault="00D3721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49+700</w:t>
            </w:r>
          </w:p>
          <w:p w14:paraId="7E609CCE" w14:textId="77777777" w:rsidR="00D37216" w:rsidRDefault="00D3721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C7E4D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265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Titu - Fusea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AA82E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2EA37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0236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B4E69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CEC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CCD6DD8" w14:textId="77777777" w:rsidTr="003F58BA">
        <w:trPr>
          <w:cantSplit/>
          <w:trHeight w:val="87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89060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78871" w14:textId="77777777" w:rsidR="00D37216" w:rsidRDefault="00D3721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52+850</w:t>
            </w:r>
          </w:p>
          <w:p w14:paraId="2EEA4186" w14:textId="77777777" w:rsidR="00D37216" w:rsidRDefault="00D37216" w:rsidP="00034D6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08FCA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9179E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 Fusea linia 1 directă și sch 1, 15, 17, 10, 8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DD2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F98A0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F173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0100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5586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19EF65DC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A5B3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A0A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7CEF7A88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CB423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5896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416E6356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5A2D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390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A4F8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1974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227D8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Se respectă doar cu primul vehicul din componența trenului.</w:t>
            </w:r>
          </w:p>
        </w:tc>
      </w:tr>
      <w:tr w:rsidR="00D37216" w14:paraId="3D269711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35AFA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E92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F8B09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C5BD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592FCBF6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703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DAB46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0663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58+960</w:t>
            </w:r>
          </w:p>
          <w:p w14:paraId="14CEE26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D572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678E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58+990.</w:t>
            </w:r>
          </w:p>
        </w:tc>
      </w:tr>
      <w:tr w:rsidR="00D37216" w14:paraId="17331997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E30E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703EE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9E85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4516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0FB1EA2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2E4D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1406E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1844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59+600</w:t>
            </w:r>
          </w:p>
          <w:p w14:paraId="70AC096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1B96B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3013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59+625.</w:t>
            </w:r>
          </w:p>
        </w:tc>
      </w:tr>
      <w:tr w:rsidR="00D37216" w14:paraId="4546E7CA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7193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E55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8196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2892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04010AB0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3A468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700E9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AB72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63+350</w:t>
            </w:r>
          </w:p>
          <w:p w14:paraId="00D0F1BE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BDB1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82DEE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63+370.</w:t>
            </w:r>
          </w:p>
        </w:tc>
      </w:tr>
      <w:tr w:rsidR="00D37216" w14:paraId="418E4B15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7128A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100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6927D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EBD38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Mătăsaru -</w:t>
            </w:r>
          </w:p>
          <w:p w14:paraId="19BDF832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74A6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DA8F4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958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65+850</w:t>
            </w:r>
          </w:p>
          <w:p w14:paraId="5260EDE8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3B326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C98C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– TN km 65+875.</w:t>
            </w:r>
          </w:p>
        </w:tc>
      </w:tr>
      <w:tr w:rsidR="00D37216" w14:paraId="179C4664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34C55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41B5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69+230</w:t>
            </w:r>
          </w:p>
          <w:p w14:paraId="4BC9B6D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92975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39EF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131343CB" w14:textId="77777777" w:rsidR="00D37216" w:rsidRDefault="00D37216" w:rsidP="00CD6F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3, 7 și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C7E8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F4C07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45E7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9D939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F2431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27DF34F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534F4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D718C" w14:textId="77777777" w:rsidR="00D37216" w:rsidRDefault="00D3721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9D9D5" w14:textId="77777777" w:rsidR="00D37216" w:rsidRDefault="00D3721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68F47" w14:textId="77777777" w:rsidR="00D37216" w:rsidRDefault="00D37216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 peste</w:t>
            </w:r>
          </w:p>
          <w:p w14:paraId="49A37AE6" w14:textId="77777777" w:rsidR="00D37216" w:rsidRDefault="00D37216" w:rsidP="003A43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 și 13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E96CF" w14:textId="77777777" w:rsidR="00D37216" w:rsidRDefault="00D3721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C4118" w14:textId="77777777" w:rsidR="00D37216" w:rsidRPr="000625F2" w:rsidRDefault="00D3721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9EA8C" w14:textId="77777777" w:rsidR="00D37216" w:rsidRDefault="00D3721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69+250</w:t>
            </w:r>
          </w:p>
          <w:p w14:paraId="2267B283" w14:textId="77777777" w:rsidR="00D37216" w:rsidRDefault="00D37216" w:rsidP="003A43B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0129" w14:textId="77777777" w:rsidR="00D37216" w:rsidRDefault="00D37216" w:rsidP="003A43B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17D3B" w14:textId="77777777" w:rsidR="00D37216" w:rsidRDefault="00D37216" w:rsidP="003A43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5365A73" w14:textId="77777777" w:rsidTr="003F58BA">
        <w:trPr>
          <w:cantSplit/>
          <w:trHeight w:val="48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C045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FC4B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9859A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753D7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0788325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078F8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romb bretea</w:t>
            </w:r>
          </w:p>
          <w:p w14:paraId="202D868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9-11-7-13 </w:t>
            </w:r>
          </w:p>
          <w:p w14:paraId="0D8DD67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56A21C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abate-rile </w:t>
            </w:r>
          </w:p>
          <w:p w14:paraId="239F654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34FD2A4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din romb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C1606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5C66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98913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A36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A6C3E9B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BD0E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97C4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29B58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E70A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65E3E5D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8380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5BA04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DF050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0421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0425F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BF354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linia 1.</w:t>
            </w:r>
          </w:p>
        </w:tc>
      </w:tr>
      <w:tr w:rsidR="00D37216" w14:paraId="6F0D2BDA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C1A2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35153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9F17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0933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417CCD2F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6BD84DE0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0875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 </w:t>
            </w:r>
          </w:p>
          <w:p w14:paraId="34C58700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D5C8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E17C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2D0A9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BB30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908A0F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LFI SC Mairon SA.</w:t>
            </w:r>
          </w:p>
        </w:tc>
      </w:tr>
      <w:tr w:rsidR="00D37216" w14:paraId="6F754F27" w14:textId="77777777" w:rsidTr="003F58BA">
        <w:trPr>
          <w:cantSplit/>
          <w:trHeight w:val="8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83232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A8680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6AA48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F2E1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382859C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  <w:p w14:paraId="7F0952A7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21 / 23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BA52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75C93C2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D6D9D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0EB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F418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C1B5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3723559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D37216" w14:paraId="36FC095F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A7160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1A0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09568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08D18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0231DB84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</w:t>
            </w:r>
          </w:p>
          <w:p w14:paraId="4DBF0BE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25 / 27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96D0D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7719500E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1C1A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E46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AD17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22041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5 - 8.</w:t>
            </w:r>
          </w:p>
        </w:tc>
      </w:tr>
      <w:tr w:rsidR="00D37216" w14:paraId="79E148CB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05E58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0583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44451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D9C4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Găeşti</w:t>
            </w:r>
          </w:p>
          <w:p w14:paraId="11517397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1DE0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29</w:t>
            </w:r>
          </w:p>
          <w:p w14:paraId="3DA31927" w14:textId="77777777" w:rsidR="00D37216" w:rsidRPr="00FA5543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 xml:space="preserve">în abatere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8D3E5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5D328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6CA4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9185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si 7</w:t>
            </w:r>
          </w:p>
        </w:tc>
      </w:tr>
      <w:tr w:rsidR="00D37216" w14:paraId="595E3146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9DC3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B322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0D16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2D5B0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286CB2D5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  <w:p w14:paraId="6D154C73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nr.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C505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14 </w:t>
            </w:r>
          </w:p>
          <w:p w14:paraId="01ED4ABB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8895B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A1BFC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07EA9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7E812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0EC9BD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4 - 8.</w:t>
            </w:r>
          </w:p>
        </w:tc>
      </w:tr>
      <w:tr w:rsidR="00D37216" w14:paraId="66C243AA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52D90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1ACB4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B427D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2B217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Găeşti </w:t>
            </w:r>
          </w:p>
          <w:p w14:paraId="11B6FFCA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F9D49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9E41CA">
              <w:rPr>
                <w:b/>
                <w:bCs/>
                <w:sz w:val="20"/>
                <w:lang w:val="ro-RO"/>
              </w:rPr>
              <w:t xml:space="preserve">peste </w:t>
            </w:r>
            <w:r>
              <w:rPr>
                <w:b/>
                <w:bCs/>
                <w:sz w:val="20"/>
                <w:lang w:val="ro-RO"/>
              </w:rPr>
              <w:t xml:space="preserve">sch. 16, 18, 20 </w:t>
            </w:r>
          </w:p>
          <w:p w14:paraId="1EC1B624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53489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D1AC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80D51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3C6E6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917AE1E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AAFFE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E77F1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C3C21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A730" w14:textId="77777777" w:rsidR="00D37216" w:rsidRPr="006E4185" w:rsidRDefault="00D37216" w:rsidP="00AD4FEF">
            <w:pPr>
              <w:spacing w:before="40" w:after="40" w:line="360" w:lineRule="auto"/>
              <w:ind w:left="57" w:right="57"/>
              <w:rPr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Găeşti - Leordeni Argeş </w:t>
            </w:r>
            <w:r w:rsidRPr="006E4185">
              <w:rPr>
                <w:b/>
                <w:bCs/>
                <w:sz w:val="20"/>
                <w:szCs w:val="20"/>
                <w:lang w:val="ro-RO"/>
              </w:rPr>
              <w:t>și linia 3 directă</w:t>
            </w:r>
            <w:r w:rsidRPr="006E4185">
              <w:rPr>
                <w:b/>
                <w:bCs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9B72E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511E9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0C4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70+490</w:t>
            </w:r>
          </w:p>
          <w:p w14:paraId="257E13CF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AAF42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669F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6AEDB43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6BE5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1677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6479D11C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7FF02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EAF6B" w14:textId="77777777" w:rsidR="00D37216" w:rsidRDefault="00D37216" w:rsidP="00AD4FE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C5E7C" w14:textId="77777777" w:rsidR="00D37216" w:rsidRPr="009E41CA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180E1" w14:textId="77777777" w:rsidR="00D37216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1CAA" w14:textId="77777777" w:rsidR="00D37216" w:rsidRDefault="00D37216" w:rsidP="00AD4FE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995F" w14:textId="77777777" w:rsidR="00D37216" w:rsidRPr="000625F2" w:rsidRDefault="00D37216" w:rsidP="00AD4FE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AB5D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D37216" w14:paraId="72DA78BF" w14:textId="77777777" w:rsidTr="003F58BA">
        <w:trPr>
          <w:cantSplit/>
          <w:trHeight w:val="34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E713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C0B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130D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463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Găeşti -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1F9A9" w14:textId="77777777" w:rsidR="00D37216" w:rsidRPr="009E41CA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9305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23B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71+925</w:t>
            </w:r>
          </w:p>
          <w:p w14:paraId="2863424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71+975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18D7C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D87A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72151B">
              <w:rPr>
                <w:b/>
                <w:bCs/>
                <w:i/>
                <w:iCs/>
                <w:sz w:val="20"/>
                <w:lang w:val="en-US"/>
              </w:rPr>
              <w:t>TN km 71+950. Semnalizată ca limitare de viteză. Se respectă cu primul vehicul din compunerea trenului.</w:t>
            </w:r>
          </w:p>
        </w:tc>
      </w:tr>
      <w:tr w:rsidR="00D37216" w14:paraId="192C2081" w14:textId="77777777" w:rsidTr="003F58BA">
        <w:trPr>
          <w:cantSplit/>
          <w:trHeight w:val="5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72F1D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74048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9CE58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C4B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F48B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412473F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 /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618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4C08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BBDC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A1D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4 - 7.</w:t>
            </w:r>
          </w:p>
        </w:tc>
      </w:tr>
      <w:tr w:rsidR="00D37216" w14:paraId="2001EE23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7AA3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9CB8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287A2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40A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13AFD2C4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593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D16D5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1C086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391AC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847C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B6846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6.</w:t>
            </w:r>
          </w:p>
        </w:tc>
      </w:tr>
      <w:tr w:rsidR="00D37216" w14:paraId="2D8EE41B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96738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99328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F27C5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79E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637325E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2009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D5D4306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/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1106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FF7D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4EA6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204E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33F441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92E3AB3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4 - 6.</w:t>
            </w:r>
          </w:p>
        </w:tc>
      </w:tr>
      <w:tr w:rsidR="00D37216" w14:paraId="35DC221F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1BC0B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7E2D6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61AB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B925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Leordeni Argeş</w:t>
            </w:r>
          </w:p>
          <w:p w14:paraId="0619950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718B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B0E6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43F9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74F5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C19F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00C07D7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5C47F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00FA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6745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AA159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Călineşti – Golești și linia 3 directă + Sch 3, 7, 4, 8 St Călinești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CA887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0AA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85B3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91-816</w:t>
            </w:r>
          </w:p>
          <w:p w14:paraId="7F2F90E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63ABE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8629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68AD48D1" w14:textId="77777777" w:rsidTr="003F58BA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7EA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975D6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A62B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8F2DF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Călineşti</w:t>
            </w:r>
          </w:p>
          <w:p w14:paraId="6C1A354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B67B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7DAA2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B674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69E68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E6C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4 - 7 abătute.</w:t>
            </w:r>
          </w:p>
        </w:tc>
      </w:tr>
      <w:tr w:rsidR="00D37216" w14:paraId="13F130D1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62AD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95E2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5602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956C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 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2F826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673D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6D51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99+500</w:t>
            </w:r>
          </w:p>
          <w:p w14:paraId="66FAF42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99+550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67475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8DFD" w14:textId="77777777" w:rsidR="00D37216" w:rsidRDefault="00D37216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>Nesemnalizat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pe teren.Cuprins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>
              <w:rPr>
                <w:b/>
                <w:bCs/>
                <w:i/>
                <w:iCs/>
                <w:sz w:val="20"/>
                <w:szCs w:val="20"/>
              </w:rPr>
              <w:t>î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ntre 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lc</w:t>
            </w:r>
            <w:r>
              <w:rPr>
                <w:b/>
                <w:bCs/>
                <w:i/>
                <w:iCs/>
                <w:sz w:val="20"/>
                <w:szCs w:val="20"/>
              </w:rPr>
              <w:t>â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i sch.17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semnal Y4, afecteaz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 intr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rile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ie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irile de la linia IV din direc</w:t>
            </w:r>
            <w:r>
              <w:rPr>
                <w:b/>
                <w:bCs/>
                <w:i/>
                <w:iCs/>
                <w:sz w:val="20"/>
                <w:szCs w:val="20"/>
              </w:rPr>
              <w:t>ț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ia Gole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ti-C</w:t>
            </w:r>
            <w:r>
              <w:rPr>
                <w:b/>
                <w:bCs/>
                <w:i/>
                <w:iCs/>
                <w:sz w:val="20"/>
                <w:szCs w:val="20"/>
              </w:rPr>
              <w:t>ă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line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ti, cap X,</w:t>
            </w:r>
          </w:p>
          <w:p w14:paraId="3979E273" w14:textId="77777777" w:rsidR="00D37216" w:rsidRPr="003A43BB" w:rsidRDefault="00D37216" w:rsidP="003A43BB">
            <w:pPr>
              <w:ind w:left="68"/>
              <w:rPr>
                <w:b/>
                <w:bCs/>
                <w:i/>
                <w:iCs/>
                <w:sz w:val="20"/>
                <w:szCs w:val="20"/>
              </w:rPr>
            </w:pPr>
            <w:r w:rsidRPr="003724FD">
              <w:rPr>
                <w:b/>
                <w:bCs/>
                <w:i/>
                <w:iCs/>
                <w:sz w:val="20"/>
                <w:szCs w:val="20"/>
              </w:rPr>
              <w:t xml:space="preserve">Fir I </w:t>
            </w:r>
            <w:r>
              <w:rPr>
                <w:b/>
                <w:bCs/>
                <w:i/>
                <w:iCs/>
                <w:sz w:val="20"/>
                <w:szCs w:val="20"/>
              </w:rPr>
              <w:t>ș</w:t>
            </w:r>
            <w:r w:rsidRPr="003724FD">
              <w:rPr>
                <w:b/>
                <w:bCs/>
                <w:i/>
                <w:iCs/>
                <w:sz w:val="20"/>
                <w:szCs w:val="20"/>
              </w:rPr>
              <w:t>i Fir II</w:t>
            </w:r>
          </w:p>
        </w:tc>
      </w:tr>
      <w:tr w:rsidR="00D37216" w14:paraId="6C68F946" w14:textId="77777777" w:rsidTr="003F58BA">
        <w:trPr>
          <w:cantSplit/>
          <w:trHeight w:val="4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A9001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3342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59CEF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2369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746540C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 </w:t>
            </w:r>
          </w:p>
          <w:p w14:paraId="6B732839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FE6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</w:t>
            </w:r>
          </w:p>
          <w:p w14:paraId="5B5DA9D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T.D.J. 70 / 72, până la T.D.J. 16 / 18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8F4A5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000000"/>
            </w:tcBorders>
            <w:tcMar>
              <w:left w:w="0" w:type="dxa"/>
              <w:right w:w="0" w:type="dxa"/>
            </w:tcMar>
            <w:vAlign w:val="center"/>
          </w:tcPr>
          <w:p w14:paraId="10DE347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04B05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ACDB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ED2C99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4, 5 şi 6</w:t>
            </w:r>
          </w:p>
          <w:p w14:paraId="478C4CBE" w14:textId="77777777" w:rsidR="00D37216" w:rsidRPr="002C6BE4" w:rsidRDefault="00D37216" w:rsidP="0072151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ap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 expedieri.</w:t>
            </w:r>
          </w:p>
        </w:tc>
      </w:tr>
      <w:tr w:rsidR="00D37216" w14:paraId="145A6406" w14:textId="77777777" w:rsidTr="003F58BA">
        <w:trPr>
          <w:cantSplit/>
          <w:trHeight w:val="1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FF3F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FC04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FF9F8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964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13F407E1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1A - 6A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EF88A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călcâiul sch. 5 până la axa grupei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189A4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A4BA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5B8F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58709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0E600FE" w14:textId="77777777" w:rsidTr="003F58BA">
        <w:trPr>
          <w:cantSplit/>
          <w:trHeight w:val="9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C086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498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D8BF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F846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67AC439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9A72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57DB4C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 / 41</w:t>
            </w:r>
          </w:p>
          <w:p w14:paraId="028DA9B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ş</w:t>
            </w:r>
            <w:r>
              <w:rPr>
                <w:b/>
                <w:bCs/>
                <w:sz w:val="20"/>
                <w:lang w:val="en-US"/>
              </w:rPr>
              <w:t xml:space="preserve">i </w:t>
            </w:r>
          </w:p>
          <w:p w14:paraId="0FB570E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9456E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972F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B433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D9F1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30E267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Călineşti - Goleşti.</w:t>
            </w:r>
          </w:p>
        </w:tc>
      </w:tr>
      <w:tr w:rsidR="00D37216" w14:paraId="2831A022" w14:textId="77777777" w:rsidTr="003F58BA">
        <w:trPr>
          <w:cantSplit/>
          <w:trHeight w:val="10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0C360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40F1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2ED2C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17D56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Goleşti</w:t>
            </w:r>
          </w:p>
          <w:p w14:paraId="5552299A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2DF3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B0A653A" w14:textId="77777777" w:rsidR="00D37216" w:rsidRPr="00164983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1B8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632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CEB0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2178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2CE8783" w14:textId="77777777" w:rsidR="00D37216" w:rsidRPr="0058349B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I. C. Brătianu - Goleşti.</w:t>
            </w:r>
          </w:p>
        </w:tc>
      </w:tr>
      <w:tr w:rsidR="00D37216" w14:paraId="1FA651C5" w14:textId="77777777" w:rsidTr="003F58BA">
        <w:trPr>
          <w:cantSplit/>
          <w:trHeight w:val="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8EF4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02FB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4414C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9E01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3FB5D5C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3DD5FDF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CD70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între călcâiul sch.  15 </w:t>
            </w:r>
          </w:p>
          <w:p w14:paraId="3153044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şi călcâiul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73F74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A190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03F1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0819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082E7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şi 2 </w:t>
            </w:r>
          </w:p>
          <w:p w14:paraId="0AEC207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D37216" w14:paraId="2ABE0CA0" w14:textId="77777777" w:rsidTr="003F58BA">
        <w:trPr>
          <w:cantSplit/>
          <w:trHeight w:val="206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B28E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D01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41E4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963A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Pârvu</w:t>
            </w:r>
          </w:p>
          <w:p w14:paraId="4B01C94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466B7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3E3548D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1D38D34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18 şi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01F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2022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A6C3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5403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70C2767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0CE5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6A4E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1FBF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848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Costești</w:t>
            </w:r>
          </w:p>
          <w:p w14:paraId="69C51FA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Y, prim.-expedieri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C707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57531F1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C35A8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3D6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699C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6B545" w14:textId="77777777" w:rsidR="00D37216" w:rsidRPr="00860983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74FE9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Cap Y, liniile 3 - 5 </w:t>
            </w:r>
          </w:p>
          <w:p w14:paraId="1556ED1A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st. Costești, din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direcția 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Fâlfani L 101 și </w:t>
            </w:r>
          </w:p>
          <w:p w14:paraId="42D2AB8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860983">
              <w:rPr>
                <w:b/>
                <w:bCs/>
                <w:i/>
                <w:iCs/>
                <w:sz w:val="20"/>
                <w:lang w:val="ro-RO"/>
              </w:rPr>
              <w:t>direc</w:t>
            </w:r>
            <w:r>
              <w:rPr>
                <w:b/>
                <w:bCs/>
                <w:i/>
                <w:iCs/>
                <w:sz w:val="20"/>
                <w:lang w:val="ro-RO"/>
              </w:rPr>
              <w:t>ția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Roșiori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Nord</w:t>
            </w:r>
            <w:r w:rsidRPr="00860983">
              <w:rPr>
                <w:b/>
                <w:bCs/>
                <w:i/>
                <w:iCs/>
                <w:sz w:val="20"/>
                <w:lang w:val="ro-RO"/>
              </w:rPr>
              <w:t xml:space="preserve"> L 110.</w:t>
            </w:r>
          </w:p>
        </w:tc>
      </w:tr>
      <w:tr w:rsidR="00D37216" w14:paraId="59B7D223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5278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873F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132+800</w:t>
            </w:r>
          </w:p>
          <w:p w14:paraId="1406020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7C57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E5B2B" w14:textId="77777777" w:rsidR="00D37216" w:rsidRDefault="00D37216" w:rsidP="003E586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Costești - Fâlfani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2F4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7D09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C708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4BB1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B0E7F" w14:textId="77777777" w:rsidR="00D37216" w:rsidRPr="00860983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2F100614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564C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8EF6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141+400</w:t>
            </w:r>
          </w:p>
          <w:p w14:paraId="6A042D1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27E88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D039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Fâlfani - Stolnici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EBB8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DDCF2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2301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CC0A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75A4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3DB5D5B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5F965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D6027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152+400</w:t>
            </w:r>
          </w:p>
          <w:p w14:paraId="585E5E1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C2206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20436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Hârsești - Corbu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8891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4DB1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E5AA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8092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463F4" w14:textId="77777777" w:rsidR="00D37216" w:rsidRPr="00860983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6326684" w14:textId="77777777" w:rsidTr="003F58BA">
        <w:trPr>
          <w:cantSplit/>
          <w:trHeight w:val="63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9647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2577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0001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EDB8F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Corbu</w:t>
            </w:r>
          </w:p>
          <w:p w14:paraId="3639FBC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DD53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1B6A8956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36B9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D81A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192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0312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4</w:t>
            </w:r>
          </w:p>
          <w:p w14:paraId="384B922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D37216" w14:paraId="40204356" w14:textId="77777777" w:rsidTr="003F58BA">
        <w:trPr>
          <w:cantSplit/>
          <w:trHeight w:val="5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39DF6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FAF3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10049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4B24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Sineşti</w:t>
            </w:r>
          </w:p>
          <w:p w14:paraId="37F9469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7116944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5E2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0E44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1476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7105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998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E2D0914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40BEA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9E96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162+900</w:t>
            </w:r>
          </w:p>
          <w:p w14:paraId="534BBC47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E1E9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173A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Sineşti - Potcoava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D7BA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D3D7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BAD8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45AC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9A21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4DD5F08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2163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BF11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60BBB08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04D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369FF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1E9636D4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si  Potcoava – Bălteni Olt</w:t>
            </w:r>
          </w:p>
          <w:p w14:paraId="03C218A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90DB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F3AA2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31F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C344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8E3F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0786166E" w14:textId="77777777" w:rsidTr="003F58BA">
        <w:trPr>
          <w:cantSplit/>
          <w:trHeight w:val="4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37E82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41C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49F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933B3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2D8103C4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A305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DACC2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973E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14934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21E43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liniei 1</w:t>
            </w:r>
          </w:p>
          <w:p w14:paraId="1D0FF06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D37216" w14:paraId="1857001F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353B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1E5E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EE7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33E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3BDFF583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 </w:t>
            </w:r>
          </w:p>
          <w:p w14:paraId="19DA73F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F883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F3AB79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32D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515C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2666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FBD89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ECD78D2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6673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324AA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2744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2F466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Potcoava</w:t>
            </w:r>
          </w:p>
          <w:p w14:paraId="0BD6C08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</w:t>
            </w:r>
          </w:p>
          <w:p w14:paraId="48A4BBD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79EF7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7 până la axa stației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A64D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505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6EBE8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5013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30B897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0ED33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8A05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CB36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A4E6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Bălteni</w:t>
            </w:r>
          </w:p>
          <w:p w14:paraId="278FA2A9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4C5FF8E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D532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85D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8690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2AB4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1AC4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81627C4" w14:textId="77777777" w:rsidTr="003F58BA">
        <w:trPr>
          <w:cantSplit/>
          <w:trHeight w:val="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6953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7552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A312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C6E4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Recea</w:t>
            </w:r>
          </w:p>
          <w:p w14:paraId="09303E3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081D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11696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6320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AB9B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3AD0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094B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65F15CE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6AA2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7C04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89EE4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459A9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1410712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 şi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A6F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CAE9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B388A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4F58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CFFE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15762DD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55DDB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EA24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36FA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F43E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60D57BA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B4DB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din </w:t>
            </w:r>
          </w:p>
          <w:p w14:paraId="46123D5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în </w:t>
            </w:r>
          </w:p>
          <w:p w14:paraId="44C7880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axa staţiei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079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979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F38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9C8C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D37216" w14:paraId="5B5312BF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8E8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0AD8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D0D3F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0C7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B66191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8 </w:t>
            </w:r>
          </w:p>
          <w:p w14:paraId="26DE311F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F45F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B9DB9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E944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577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AE9AA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DCAA158" w14:textId="77777777" w:rsidTr="003F58BA">
        <w:trPr>
          <w:cantSplit/>
          <w:trHeight w:val="7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0A1F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80DD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7F55C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C6E63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C23ACFF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şi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0AC18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27, 33,  22 </w:t>
            </w:r>
          </w:p>
          <w:p w14:paraId="17C6FF6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 34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1788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7F8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F1A0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5E47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3 - 11  primiri - expedieri.</w:t>
            </w:r>
          </w:p>
        </w:tc>
      </w:tr>
      <w:tr w:rsidR="00D37216" w14:paraId="0369346D" w14:textId="77777777" w:rsidTr="003F58BA">
        <w:trPr>
          <w:cantSplit/>
          <w:trHeight w:val="41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C66F7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6DBD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C6CDE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96F7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43B61ADF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1B38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9C2208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 şi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7DCD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054F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7487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D4F1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EFFCB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7 - 11</w:t>
            </w:r>
          </w:p>
          <w:p w14:paraId="11BFBAA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D37216" w14:paraId="04394099" w14:textId="77777777" w:rsidTr="003F58BA">
        <w:trPr>
          <w:cantSplit/>
          <w:trHeight w:val="9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CF3B4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E282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6533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3BEB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1828935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9BCE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5C2037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335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975B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64F7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5B7A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5 - 11 primiri – expedieri.</w:t>
            </w:r>
          </w:p>
        </w:tc>
      </w:tr>
      <w:tr w:rsidR="00D37216" w14:paraId="7D515E04" w14:textId="77777777" w:rsidTr="003F58BA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E8ED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A08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6C32C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A3E2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Slatina</w:t>
            </w:r>
          </w:p>
          <w:p w14:paraId="5B906AB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9C51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30 / 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A02E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F319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37A2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FEE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8 - 15</w:t>
            </w:r>
          </w:p>
          <w:p w14:paraId="061F6424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- expedieri.</w:t>
            </w:r>
          </w:p>
        </w:tc>
      </w:tr>
      <w:tr w:rsidR="00D37216" w14:paraId="56875E58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0AE5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5F9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8830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7DB0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Milcov, linia 1 </w:t>
            </w:r>
          </w:p>
          <w:p w14:paraId="267B089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66426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53CDBF8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FB4F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DB1C8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27E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90E53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64EB3D37" w14:textId="77777777" w:rsidTr="003F58BA">
        <w:trPr>
          <w:cantSplit/>
          <w:trHeight w:val="6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B27CB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257B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BA71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65CF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Slătioara</w:t>
            </w:r>
          </w:p>
          <w:p w14:paraId="67089B36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2 </w:t>
            </w:r>
          </w:p>
          <w:p w14:paraId="503744A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192E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B7EB39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D715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0FDC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399F8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6BC8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5F60FA4" w14:textId="77777777" w:rsidTr="003F58BA">
        <w:trPr>
          <w:cantSplit/>
          <w:trHeight w:val="8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84D55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B945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205+450</w:t>
            </w:r>
          </w:p>
          <w:p w14:paraId="02D78F8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8E19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24244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5A14F9F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  <w:p w14:paraId="71C55C6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(din călcâiul schimbătorului numărul 23 până la vârful schimbătorului numărul 14)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C58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260C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69E3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140A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962B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7CD4A1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Staţie paralelogram.</w:t>
            </w:r>
          </w:p>
        </w:tc>
      </w:tr>
      <w:tr w:rsidR="00D37216" w14:paraId="25972702" w14:textId="77777777" w:rsidTr="003F58BA">
        <w:trPr>
          <w:cantSplit/>
          <w:trHeight w:val="4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2C750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545D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62E98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21A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0F65285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0E9C" w14:textId="77777777" w:rsidR="00D37216" w:rsidRDefault="00D37216" w:rsidP="006E418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A42465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26, 32,  38,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94D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B399A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D8A9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A547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4 - 11.</w:t>
            </w:r>
          </w:p>
        </w:tc>
      </w:tr>
      <w:tr w:rsidR="00D37216" w14:paraId="30867C11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0400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579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EDA4F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9CBF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Piatra Olt</w:t>
            </w:r>
          </w:p>
          <w:p w14:paraId="73C360B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CC2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3E2B4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E8D4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F5BE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6593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A06D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9D06BCD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2771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04C55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D2695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DE37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Balş</w:t>
            </w:r>
          </w:p>
          <w:p w14:paraId="46BC350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C385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01A752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 şi 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CB282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E33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0B0F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95E6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1.</w:t>
            </w:r>
          </w:p>
        </w:tc>
      </w:tr>
      <w:tr w:rsidR="00D37216" w14:paraId="63F460D7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469BE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88C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219+775</w:t>
            </w:r>
          </w:p>
          <w:p w14:paraId="03A1CDB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219+935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E4DAE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708B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597736AA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093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2C384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37E8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B2B7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F1CD8" w14:textId="77777777" w:rsidR="00D37216" w:rsidRPr="006064A3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0C924F2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FD5495E" w14:textId="77777777" w:rsidTr="003F58BA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3FCBC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38FF7" w14:textId="77777777" w:rsidR="00D37216" w:rsidRPr="006064A3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221+910</w:t>
            </w:r>
          </w:p>
          <w:p w14:paraId="1666BE2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6064A3">
              <w:rPr>
                <w:b/>
                <w:bCs/>
                <w:color w:val="000000"/>
                <w:sz w:val="20"/>
                <w:lang w:val="ro-RO"/>
              </w:rPr>
              <w:t>221+960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9228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586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Balş -</w:t>
            </w:r>
          </w:p>
          <w:p w14:paraId="2E224CA6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3EF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46313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B0C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FE389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8FAC7" w14:textId="77777777" w:rsidR="00D37216" w:rsidRPr="006064A3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6064A3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  <w:lang w:val="ro-RO"/>
              </w:rPr>
              <w:t>care au în componență</w:t>
            </w:r>
            <w:r w:rsidRPr="003D2B16">
              <w:rPr>
                <w:b/>
                <w:bCs/>
                <w:iCs/>
                <w:sz w:val="20"/>
                <w:lang w:val="ro-RO"/>
              </w:rPr>
              <w:t xml:space="preserve"> </w:t>
            </w:r>
            <w:r w:rsidRPr="006064A3">
              <w:rPr>
                <w:b/>
                <w:bCs/>
                <w:iCs/>
                <w:sz w:val="20"/>
                <w:lang w:val="ro-RO"/>
              </w:rPr>
              <w:t>două locomotive cuplate.</w:t>
            </w:r>
          </w:p>
          <w:p w14:paraId="19196F73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4E74C2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BD12B58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C9D00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FDA9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230+550</w:t>
            </w:r>
          </w:p>
          <w:p w14:paraId="5201F20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230+700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DE2B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F2B7F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Robăneşti-</w:t>
            </w:r>
          </w:p>
          <w:p w14:paraId="589476A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1A57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74E4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1D48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17E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AE35D" w14:textId="77777777" w:rsidR="00D37216" w:rsidRPr="001D28D8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Fără inductori.</w:t>
            </w:r>
          </w:p>
        </w:tc>
      </w:tr>
      <w:tr w:rsidR="00D37216" w14:paraId="31BA0659" w14:textId="77777777" w:rsidTr="003F58BA">
        <w:trPr>
          <w:cantSplit/>
          <w:trHeight w:val="1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B088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8F18C" w14:textId="77777777" w:rsidR="00D37216" w:rsidRPr="006064A3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78525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B9B9B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Pieleşti</w:t>
            </w:r>
          </w:p>
          <w:p w14:paraId="484D67D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şi 3 </w:t>
            </w:r>
          </w:p>
          <w:p w14:paraId="5C969254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882D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53F981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B8AF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1E4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9E0C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077A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37216" w14:paraId="4DD79D76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25A46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166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241+900</w:t>
            </w:r>
          </w:p>
          <w:p w14:paraId="18CD771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F27EB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B256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Pieleşti -</w:t>
            </w:r>
          </w:p>
          <w:p w14:paraId="0327DC9C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Plaiu Vulcănești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F28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25B04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A879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15FB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2970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4BFF2C27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09620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C36C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FC88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AF81A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Plaiu Vulcănești</w:t>
            </w:r>
          </w:p>
          <w:p w14:paraId="1B5CB951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10E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 </w:t>
            </w:r>
          </w:p>
          <w:p w14:paraId="1B1C05E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C26EC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DECB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550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2097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afectarea liniilor 2 și 3 primiri - expedieri, Cap X.</w:t>
            </w:r>
          </w:p>
        </w:tc>
      </w:tr>
      <w:tr w:rsidR="00D37216" w14:paraId="307F89BC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DB235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A4D2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249+150</w:t>
            </w:r>
          </w:p>
          <w:p w14:paraId="782ED051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250+300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ABCFF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148F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19CA279F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3A+3B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EAF16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FE54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B285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83659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E7D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Numai pentru trenuri de marfă în tranzit. Nesemnalizată pe teren.</w:t>
            </w:r>
          </w:p>
          <w:p w14:paraId="4EE13372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Stația  în  paralelogram.</w:t>
            </w:r>
          </w:p>
        </w:tc>
      </w:tr>
      <w:tr w:rsidR="00D37216" w14:paraId="7AA9F105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CBAA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8EE7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C79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BCB5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E35D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38A5050D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73 -77-</w:t>
            </w:r>
          </w:p>
          <w:p w14:paraId="2DBF8C2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- 83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18CFD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A9C4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B206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5B3A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 A la liniile 26 și 27.</w:t>
            </w:r>
          </w:p>
        </w:tc>
      </w:tr>
      <w:tr w:rsidR="00D37216" w14:paraId="388B8A6E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477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2D42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0FAC4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DF96" w14:textId="77777777" w:rsidR="00D37216" w:rsidRDefault="00D3721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E41A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 </w:t>
            </w:r>
          </w:p>
          <w:p w14:paraId="26FA6EE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79 - 85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5548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AD88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01657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602F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din linia 28 A la liniile 1 - 4B.</w:t>
            </w:r>
          </w:p>
        </w:tc>
      </w:tr>
      <w:tr w:rsidR="00D37216" w14:paraId="6D521E83" w14:textId="77777777" w:rsidTr="003F58BA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A5E3F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E913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E91D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9E576" w14:textId="77777777" w:rsidR="00D37216" w:rsidRDefault="00D3721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3334B73C" w14:textId="77777777" w:rsidR="00D37216" w:rsidRDefault="00D3721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64AB2" w14:textId="77777777" w:rsidR="00D37216" w:rsidRDefault="00D3721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574C5698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2ED72" w14:textId="77777777" w:rsidR="00D37216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BFB4A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42DA8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875D3" w14:textId="77777777" w:rsidR="00D37216" w:rsidRDefault="00D3721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D0CF9CA" w14:textId="77777777" w:rsidR="00D37216" w:rsidRDefault="00D3721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linia 2A către liniile </w:t>
            </w:r>
          </w:p>
          <w:p w14:paraId="75D7A7E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26 și 27. </w:t>
            </w:r>
          </w:p>
        </w:tc>
      </w:tr>
      <w:tr w:rsidR="00D37216" w14:paraId="60A77D02" w14:textId="77777777" w:rsidTr="003F58BA">
        <w:trPr>
          <w:cantSplit/>
          <w:trHeight w:val="5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8BB1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0C1C5" w14:textId="77777777" w:rsidR="00D37216" w:rsidRDefault="00D3721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6C73" w14:textId="77777777" w:rsidR="00D37216" w:rsidRPr="000625F2" w:rsidRDefault="00D3721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B460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5469601D" w14:textId="77777777" w:rsidR="00D37216" w:rsidRDefault="00D37216" w:rsidP="0072151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92AE0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40EB442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23, 33,  35, TDJ </w:t>
            </w:r>
          </w:p>
          <w:p w14:paraId="33261C7F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/ 49, 45 / 51, sch. 55, 57, 59, 65, 67, 69</w:t>
            </w:r>
          </w:p>
          <w:p w14:paraId="582009C7" w14:textId="77777777" w:rsidR="00D37216" w:rsidRDefault="00D3721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408BC" w14:textId="77777777" w:rsidR="00D37216" w:rsidRDefault="00D3721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625F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FEE49" w14:textId="77777777" w:rsidR="00D37216" w:rsidRDefault="00D37216" w:rsidP="0072151B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54621" w14:textId="77777777" w:rsidR="00D37216" w:rsidRPr="000625F2" w:rsidRDefault="00D37216" w:rsidP="0072151B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03123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0D9DAB1" w14:textId="77777777" w:rsidR="00D37216" w:rsidRDefault="00D37216" w:rsidP="0072151B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4A - 11.</w:t>
            </w:r>
          </w:p>
        </w:tc>
      </w:tr>
      <w:tr w:rsidR="00D37216" w14:paraId="17598723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3A539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639F9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DD2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1DC0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1FA2FCB8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5E23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483CA0C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145,147, 149,151 </w:t>
            </w:r>
          </w:p>
          <w:p w14:paraId="6EEAEA13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2D230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65BDE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4B16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05300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C0CEFD4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12 - 16.</w:t>
            </w:r>
          </w:p>
        </w:tc>
      </w:tr>
      <w:tr w:rsidR="00D37216" w14:paraId="3F468ABD" w14:textId="77777777" w:rsidTr="003F58BA">
        <w:trPr>
          <w:cantSplit/>
          <w:trHeight w:val="15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20B93" w14:textId="77777777" w:rsidR="00D37216" w:rsidRDefault="00D37216" w:rsidP="00D37216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F9A4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FF05A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9C7D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Craiova</w:t>
            </w:r>
          </w:p>
          <w:p w14:paraId="00B4418E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38568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1AFB1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DCE2B" w14:textId="77777777" w:rsidR="00D37216" w:rsidRDefault="00D37216" w:rsidP="007215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AED93" w14:textId="77777777" w:rsidR="00D37216" w:rsidRPr="000625F2" w:rsidRDefault="00D37216" w:rsidP="007215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8E719" w14:textId="77777777" w:rsidR="00D37216" w:rsidRDefault="00D37216" w:rsidP="007215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10455AA4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274D6FAB" w14:textId="77777777" w:rsidR="00D37216" w:rsidRDefault="00D37216" w:rsidP="00DB78D2">
      <w:pPr>
        <w:pStyle w:val="Heading1"/>
        <w:spacing w:line="360" w:lineRule="auto"/>
      </w:pPr>
      <w:r>
        <w:t>LINIA 112</w:t>
      </w:r>
    </w:p>
    <w:p w14:paraId="60C1C70A" w14:textId="77777777" w:rsidR="00D37216" w:rsidRDefault="00D37216" w:rsidP="00D013FA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PIATRA OLT - CARACAL - </w:t>
      </w:r>
      <w:r w:rsidRPr="00755F45">
        <w:t>CARACAL GR. TEHNICA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4"/>
        <w:gridCol w:w="877"/>
        <w:gridCol w:w="756"/>
        <w:gridCol w:w="2204"/>
        <w:gridCol w:w="869"/>
        <w:gridCol w:w="758"/>
        <w:gridCol w:w="869"/>
        <w:gridCol w:w="754"/>
        <w:gridCol w:w="2487"/>
      </w:tblGrid>
      <w:tr w:rsidR="00D37216" w14:paraId="05122AFC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DB542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F6AA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BAC64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276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30F0B72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A012" w14:textId="77777777" w:rsidR="00D37216" w:rsidRDefault="00D37216" w:rsidP="000B158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F3F8AA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26, 32, 38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>
              <w:rPr>
                <w:b/>
                <w:bCs/>
                <w:sz w:val="20"/>
              </w:rPr>
              <w:t>42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511B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F5F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5663F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07CD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afectarea liniilor 4 - 11.</w:t>
            </w:r>
          </w:p>
        </w:tc>
      </w:tr>
      <w:tr w:rsidR="00D37216" w14:paraId="72286AB9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7C816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3B2D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649B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D817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Piatra Olt</w:t>
            </w:r>
          </w:p>
          <w:p w14:paraId="5F1CDFC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12FC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B51D8E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9FA9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F5E4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9BF1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62F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08511432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3DBC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418F6" w14:textId="77777777" w:rsidR="00D37216" w:rsidRDefault="00D3721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206+900</w:t>
            </w:r>
          </w:p>
          <w:p w14:paraId="222E49AB" w14:textId="77777777" w:rsidR="00D37216" w:rsidRDefault="00D3721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207+000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F6B7" w14:textId="77777777" w:rsidR="00D37216" w:rsidRPr="00483148" w:rsidRDefault="00D3721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1C344" w14:textId="77777777" w:rsidR="00D37216" w:rsidRDefault="00D37216" w:rsidP="00850C5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CDA0C" w14:textId="77777777" w:rsidR="00D37216" w:rsidRDefault="00D3721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5F01A" w14:textId="77777777" w:rsidR="00D37216" w:rsidRDefault="00D3721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8E517" w14:textId="77777777" w:rsidR="00D37216" w:rsidRDefault="00D3721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9A6C7" w14:textId="77777777" w:rsidR="00D37216" w:rsidRPr="00483148" w:rsidRDefault="00D37216" w:rsidP="00850C5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01137" w14:textId="77777777" w:rsidR="00D37216" w:rsidRDefault="00D37216" w:rsidP="00850C5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32391B14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071E5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E2CB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213+000</w:t>
            </w:r>
          </w:p>
          <w:p w14:paraId="3226501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237+700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BFDAB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F452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Piatra Olt - 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3C8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548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A220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73B1C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364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37216" w14:paraId="28BE6415" w14:textId="77777777">
        <w:trPr>
          <w:cantSplit/>
          <w:trHeight w:val="766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09A9E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87CC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217+100</w:t>
            </w:r>
          </w:p>
          <w:p w14:paraId="1A6704C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217+150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E37A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8FB5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Piatra Olt - Vlăduleni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E5EE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270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200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F6BE4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AD3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5CC01571" w14:textId="77777777">
        <w:trPr>
          <w:cantSplit/>
          <w:trHeight w:val="344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24635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C2B27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07773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3290E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Vlăduleni</w:t>
            </w:r>
          </w:p>
          <w:p w14:paraId="7FAAD35A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B18A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6DD3B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F5EBC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20A92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C4653" w14:textId="77777777" w:rsidR="00D37216" w:rsidRPr="00483148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BC57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4E241754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86F6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D6F5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48277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DFBB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6CFEE90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0A3DD4C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8DB9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AD0F0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5DA27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EFD5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AF696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A08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3EA32FEF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FE0A3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A60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25792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6426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Romula</w:t>
            </w:r>
          </w:p>
          <w:p w14:paraId="066E0C0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8BF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9963C4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33674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CBE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A130F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A07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9C3B7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D37216" w14:paraId="68999759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2B188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1606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231+335</w:t>
            </w:r>
          </w:p>
          <w:p w14:paraId="71AB6F5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231+405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FBA8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230C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0E26067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35B6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6332B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5CDA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FD2D1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770AB" w14:textId="77777777" w:rsidR="00D37216" w:rsidRPr="00EB0A8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B0A86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EB0A86">
              <w:rPr>
                <w:b/>
                <w:bCs/>
                <w:iCs/>
                <w:sz w:val="20"/>
              </w:rPr>
              <w:t xml:space="preserve">  două locomotive cuplate.</w:t>
            </w:r>
          </w:p>
          <w:p w14:paraId="47AA3AA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4E7B0FFC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01A61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0EE6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231+950</w:t>
            </w:r>
          </w:p>
          <w:p w14:paraId="2F96C6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6C9F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6E98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Romula -</w:t>
            </w:r>
          </w:p>
          <w:p w14:paraId="77A9AAB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Caracal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83EE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1CB68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5240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50DAB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383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44D9EDAA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1225E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0589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237+810</w:t>
            </w:r>
          </w:p>
          <w:p w14:paraId="55C3C75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238+790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4163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46D1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4298E3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136F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3013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C0A2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CF1D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C6DE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80196C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Între vf. sch. 22 și </w:t>
            </w:r>
          </w:p>
          <w:p w14:paraId="70032CC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călcâi sch. 27.</w:t>
            </w:r>
          </w:p>
        </w:tc>
      </w:tr>
      <w:tr w:rsidR="00D37216" w14:paraId="676BFC52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F7A15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B63F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73A7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06E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154A8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7F01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52230DE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22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A404D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17F7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412F6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1E3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D37216" w14:paraId="7FC7FF66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BB58C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09AF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4FCA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D31C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97AEE4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Y,</w:t>
            </w:r>
          </w:p>
          <w:p w14:paraId="1C146EA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64B2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EA189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7FAB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156+150</w:t>
            </w:r>
          </w:p>
          <w:p w14:paraId="0C89C7D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156+480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49E5C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BF0A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54D4B6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1539D5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D37216" w14:paraId="7A012851" w14:textId="77777777">
        <w:trPr>
          <w:cantSplit/>
          <w:trHeight w:val="6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DE25E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20E5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CB91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52B2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ED6414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0CA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34</w:t>
            </w:r>
          </w:p>
          <w:p w14:paraId="06B628C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1AEA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D3FB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194CF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C0C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CEB4F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D37216" w14:paraId="590C52FA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9B4C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66D6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DEF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7B6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14971DE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2F2D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30A3C3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3 - 9 </w:t>
            </w:r>
          </w:p>
          <w:p w14:paraId="1AB46F8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72789A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21 - 33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9807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1840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1E77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777A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6E4F80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1 la linia 7.</w:t>
            </w:r>
          </w:p>
        </w:tc>
      </w:tr>
      <w:tr w:rsidR="00D37216" w14:paraId="63D77F19" w14:textId="77777777">
        <w:trPr>
          <w:cantSplit/>
          <w:trHeight w:val="1287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81544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4A06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9787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E3A4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2FDF7F1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BEE3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68DE7A1" w14:textId="77777777" w:rsidR="00D37216" w:rsidRPr="000A20AF" w:rsidRDefault="00D37216">
            <w:pPr>
              <w:spacing w:before="40" w:after="40" w:line="360" w:lineRule="auto"/>
              <w:ind w:left="64" w:right="57"/>
              <w:jc w:val="center"/>
              <w:rPr>
                <w:b/>
                <w:bCs/>
                <w:sz w:val="20"/>
              </w:rPr>
            </w:pPr>
            <w:r w:rsidRPr="000A20AF">
              <w:rPr>
                <w:b/>
                <w:bCs/>
                <w:sz w:val="20"/>
              </w:rPr>
              <w:t>23 -</w:t>
            </w:r>
            <w:r>
              <w:rPr>
                <w:b/>
                <w:bCs/>
                <w:sz w:val="20"/>
              </w:rPr>
              <w:t xml:space="preserve"> </w:t>
            </w:r>
            <w:r w:rsidRPr="000A20AF">
              <w:rPr>
                <w:b/>
                <w:bCs/>
                <w:sz w:val="20"/>
              </w:rPr>
              <w:t>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BE1CE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27F4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92EF7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B9CD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3D89A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D37216" w14:paraId="0E1B7B7F" w14:textId="77777777">
        <w:trPr>
          <w:cantSplit/>
          <w:trHeight w:val="1965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3C656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CAC6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FD3F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D36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35019EA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0927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31 și 37 pe directă și în abatere 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077C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F501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FD9BE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13D2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4376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7 - 9.</w:t>
            </w:r>
          </w:p>
        </w:tc>
      </w:tr>
      <w:tr w:rsidR="00D37216" w14:paraId="566D25EF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D643E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B85B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5027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577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2836018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BD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743F3FF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26, 28, 30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530E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30AC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58DA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A4D8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D37216" w14:paraId="3C9676B0" w14:textId="77777777">
        <w:trPr>
          <w:cantSplit/>
          <w:trHeight w:val="888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52AC3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506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904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5EBB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4B70F77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7EB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73C6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E47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9510F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AB6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D37216" w14:paraId="421C0BB9" w14:textId="77777777">
        <w:trPr>
          <w:cantSplit/>
          <w:trHeight w:val="592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1E98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6933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C73F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D8CE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Caracal </w:t>
            </w:r>
          </w:p>
          <w:p w14:paraId="6B62A18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9ED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B0B806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 și 52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8FBE2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3BD4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14522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5E8E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B44DD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D37216" w14:paraId="5F33EF54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9C63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562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D2935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2B1D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7FDC776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5 și 6 </w:t>
            </w:r>
          </w:p>
          <w:p w14:paraId="47DE0B3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0A0B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20313C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9E13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EFE2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8909C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068D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1CC3C2A1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14BD2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69D1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65BF9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30B4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Caracal</w:t>
            </w:r>
          </w:p>
          <w:p w14:paraId="62C4F9A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</w:t>
            </w:r>
          </w:p>
          <w:p w14:paraId="39ABAC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5D9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76F1D2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F57D0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81D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995DB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C58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1BEDC7BF" w14:textId="77777777">
        <w:trPr>
          <w:cantSplit/>
          <w:trHeight w:val="42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4905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416F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239+100</w:t>
            </w:r>
          </w:p>
          <w:p w14:paraId="45C0D20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242+900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0C0C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8CFFF" w14:textId="77777777" w:rsidR="00D37216" w:rsidRPr="002F2938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2F2938">
              <w:rPr>
                <w:rFonts w:eastAsia="Arial"/>
                <w:b/>
                <w:bCs/>
                <w:sz w:val="20"/>
                <w:szCs w:val="20"/>
              </w:rPr>
              <w:t>St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.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p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X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-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G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si</w:t>
            </w:r>
            <w:r w:rsidRPr="002F2938">
              <w:rPr>
                <w:rFonts w:eastAsia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1</w:t>
            </w:r>
            <w:r w:rsidRPr="002F2938">
              <w:rPr>
                <w:rFonts w:eastAsia="Arial"/>
                <w:b/>
                <w:bCs/>
                <w:spacing w:val="-8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d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re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cta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Grup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pacing w:val="-7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pacing w:val="1"/>
                <w:sz w:val="20"/>
                <w:szCs w:val="20"/>
              </w:rPr>
              <w:t>T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ehn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ica</w:t>
            </w:r>
            <w:r w:rsidRPr="002F2938">
              <w:rPr>
                <w:rFonts w:eastAsia="Arial"/>
                <w:b/>
                <w:bCs/>
                <w:w w:val="99"/>
                <w:sz w:val="20"/>
                <w:szCs w:val="20"/>
              </w:rPr>
              <w:t xml:space="preserve"> 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Ca</w:t>
            </w:r>
            <w:r w:rsidRPr="002F2938">
              <w:rPr>
                <w:rFonts w:eastAsia="Arial"/>
                <w:b/>
                <w:bCs/>
                <w:spacing w:val="-2"/>
                <w:sz w:val="20"/>
                <w:szCs w:val="20"/>
              </w:rPr>
              <w:t>r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c</w:t>
            </w:r>
            <w:r w:rsidRPr="002F2938">
              <w:rPr>
                <w:rFonts w:eastAsia="Arial"/>
                <w:b/>
                <w:bCs/>
                <w:spacing w:val="-1"/>
                <w:sz w:val="20"/>
                <w:szCs w:val="20"/>
              </w:rPr>
              <w:t>a</w:t>
            </w:r>
            <w:r w:rsidRPr="002F2938">
              <w:rPr>
                <w:rFonts w:eastAsia="Arial"/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046D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ACB2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136B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F61D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756E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5472BAA4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49D1E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C3A4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3857C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D6E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6884B16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4597C98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</w:t>
            </w:r>
          </w:p>
          <w:p w14:paraId="6B1B814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B92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688A9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96493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483148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42B3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A2E87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B33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7883AC76" w14:textId="77777777">
        <w:trPr>
          <w:cantSplit/>
          <w:trHeight w:val="371"/>
          <w:jc w:val="center"/>
        </w:trPr>
        <w:tc>
          <w:tcPr>
            <w:tcW w:w="63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EFCDE" w14:textId="77777777" w:rsidR="00D37216" w:rsidRDefault="00D37216" w:rsidP="00D37216">
            <w:pPr>
              <w:numPr>
                <w:ilvl w:val="0"/>
                <w:numId w:val="3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7C1F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069A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229C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Tehnică </w:t>
            </w:r>
          </w:p>
          <w:p w14:paraId="3D3A47A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Caracal </w:t>
            </w:r>
          </w:p>
          <w:p w14:paraId="7FDBDBFB" w14:textId="77777777" w:rsidR="00D37216" w:rsidRPr="007D0C03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338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AE0CF4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3D7CB83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5/7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35B75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89D0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E364" w14:textId="77777777" w:rsidR="00D37216" w:rsidRPr="0048314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C68F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 la liniile 2 și 3</w:t>
            </w:r>
          </w:p>
        </w:tc>
      </w:tr>
    </w:tbl>
    <w:p w14:paraId="6E7C17CF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320F12E8" w14:textId="77777777" w:rsidR="00D37216" w:rsidRDefault="00D37216" w:rsidP="006B4CB8">
      <w:pPr>
        <w:pStyle w:val="Heading1"/>
        <w:spacing w:line="360" w:lineRule="auto"/>
      </w:pPr>
    </w:p>
    <w:p w14:paraId="07552F8B" w14:textId="77777777" w:rsidR="00D37216" w:rsidRPr="005905D7" w:rsidRDefault="00D37216" w:rsidP="006B4CB8">
      <w:pPr>
        <w:pStyle w:val="Heading1"/>
        <w:spacing w:line="360" w:lineRule="auto"/>
      </w:pPr>
      <w:r w:rsidRPr="005905D7">
        <w:t>LINIA 116</w:t>
      </w:r>
    </w:p>
    <w:p w14:paraId="6A0D9221" w14:textId="77777777" w:rsidR="00D37216" w:rsidRPr="005905D7" w:rsidRDefault="00D37216" w:rsidP="00D850A8">
      <w:pPr>
        <w:pStyle w:val="Heading1"/>
        <w:spacing w:line="360" w:lineRule="auto"/>
        <w:rPr>
          <w:bCs w:val="0"/>
          <w:sz w:val="8"/>
        </w:rPr>
      </w:pPr>
      <w:r w:rsidRPr="005905D7">
        <w:t>FILIAŞI - LIVEZENI - SIMERIA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5"/>
        <w:gridCol w:w="878"/>
        <w:gridCol w:w="751"/>
        <w:gridCol w:w="2197"/>
        <w:gridCol w:w="870"/>
        <w:gridCol w:w="758"/>
        <w:gridCol w:w="868"/>
        <w:gridCol w:w="763"/>
        <w:gridCol w:w="2486"/>
      </w:tblGrid>
      <w:tr w:rsidR="00D37216" w:rsidRPr="00743905" w14:paraId="1A817D8E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BE364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F404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1D28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6BD7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38DE72A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0C835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</w:t>
            </w:r>
          </w:p>
          <w:p w14:paraId="726D6FC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B714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A6FA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B31F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9CB4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02D0ACC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linia 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1.</w:t>
            </w:r>
          </w:p>
        </w:tc>
      </w:tr>
      <w:tr w:rsidR="00D37216" w:rsidRPr="00743905" w14:paraId="0EB566CC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5E97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BCBE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B33B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CD8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0569341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F89E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de la</w:t>
            </w:r>
          </w:p>
          <w:p w14:paraId="795B3EC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până la </w:t>
            </w: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572C0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0AC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AB57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02DA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D37216" w:rsidRPr="00743905" w14:paraId="7A8A1E59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59E1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5E84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AA7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5EA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Ţânţăreni</w:t>
            </w:r>
          </w:p>
          <w:p w14:paraId="1B08710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3</w:t>
            </w:r>
          </w:p>
          <w:p w14:paraId="2DE4DCE8" w14:textId="77777777" w:rsidR="00D37216" w:rsidRPr="00743905" w:rsidRDefault="00D37216" w:rsidP="00481280">
            <w:pPr>
              <w:spacing w:before="40" w:after="40" w:line="276" w:lineRule="auto"/>
              <w:ind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B6F1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0E79F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28FA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F0D0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D6D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7DE2C491" w14:textId="77777777" w:rsidTr="00481280">
        <w:trPr>
          <w:cantSplit/>
          <w:trHeight w:val="31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B278F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949B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47E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A2364" w14:textId="77777777" w:rsidR="00D37216" w:rsidRPr="00743905" w:rsidRDefault="00D37216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4E8C9A6E" w14:textId="77777777" w:rsidR="00D37216" w:rsidRPr="00743905" w:rsidRDefault="00D37216" w:rsidP="00C208D7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D456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color w:val="000000"/>
                <w:sz w:val="20"/>
                <w:lang w:val="ro-RO"/>
              </w:rPr>
              <w:t>2 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C5949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A095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DB1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6F48D" w14:textId="77777777" w:rsidR="00D37216" w:rsidRPr="00743905" w:rsidRDefault="00D37216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7D609937" w14:textId="77777777" w:rsidR="00D37216" w:rsidRPr="00743905" w:rsidRDefault="00D37216" w:rsidP="00C208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D37216" w:rsidRPr="00743905" w14:paraId="7F69EA5A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BFCF6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4672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6DBE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FDDE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Gilort</w:t>
            </w:r>
          </w:p>
          <w:p w14:paraId="400FBED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9A15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3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04366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69F5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574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D03E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Cu acces la linia 2 </w:t>
            </w:r>
          </w:p>
          <w:p w14:paraId="208A945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D37216" w:rsidRPr="00743905" w14:paraId="7A4CC93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07E9A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58FD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17+830</w:t>
            </w:r>
          </w:p>
          <w:p w14:paraId="3A3B35C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17+880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A8F2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3653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296E23A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8F0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99CBD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EB8C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9A6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34DC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07B6E8C" w14:textId="77777777" w:rsidR="00D37216" w:rsidRPr="0007721B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726AB269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0F92E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4599D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18+190</w:t>
            </w:r>
          </w:p>
          <w:p w14:paraId="761EB84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18+240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01FE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4F66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Gilort -</w:t>
            </w:r>
          </w:p>
          <w:p w14:paraId="740D8F3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BAA2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BD2DD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5EA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C60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2B05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7F3E37B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0C054A1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4B74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A446F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20+645</w:t>
            </w:r>
          </w:p>
          <w:p w14:paraId="42401F02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20+695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2618D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51F2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3CDA3A6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00DB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BD098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354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DD6F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C2E6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16CF52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6F2E406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8DA74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17C8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21+600</w:t>
            </w:r>
          </w:p>
          <w:p w14:paraId="1F72AEC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21+710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774B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57D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Tu</w:t>
            </w:r>
            <w:r>
              <w:rPr>
                <w:b/>
                <w:bCs/>
                <w:color w:val="000000"/>
                <w:sz w:val="20"/>
                <w:lang w:val="ro-RO"/>
              </w:rPr>
              <w:t>r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burea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-</w:t>
            </w:r>
          </w:p>
          <w:p w14:paraId="7BD4C37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Bibe</w:t>
            </w:r>
            <w:r>
              <w:rPr>
                <w:b/>
                <w:bCs/>
                <w:color w:val="000000"/>
                <w:sz w:val="20"/>
                <w:lang w:val="ro-RO"/>
              </w:rPr>
              <w:t>ș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CAA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7820B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4D93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E826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C83D3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5C6A2585" w14:textId="77777777" w:rsidR="00D37216" w:rsidRPr="00537749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00CF778C" w14:textId="77777777" w:rsidTr="00481280">
        <w:trPr>
          <w:cantSplit/>
          <w:trHeight w:val="68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A58A8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814B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25+470</w:t>
            </w:r>
          </w:p>
          <w:p w14:paraId="5AA0DCE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25+520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8152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1A8E8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Bibesti</w:t>
            </w:r>
          </w:p>
          <w:p w14:paraId="2D99974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D9E8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7F7DD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AA2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B3D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A2E1F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Valabil </w:t>
            </w:r>
            <w:r w:rsidRPr="005A7670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pentru trenurile care au în componență două locomotive cuplate.</w:t>
            </w:r>
          </w:p>
          <w:p w14:paraId="4A2822E5" w14:textId="77777777" w:rsidR="00D37216" w:rsidRPr="005A7670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0DC35342" w14:textId="77777777" w:rsidTr="00481280">
        <w:trPr>
          <w:cantSplit/>
          <w:trHeight w:val="29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9ECDC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073D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BBC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7EFF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Bibeşti</w:t>
            </w:r>
          </w:p>
          <w:p w14:paraId="2DED707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2 </w:t>
            </w:r>
          </w:p>
          <w:p w14:paraId="0900815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F1C0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0893B8F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C7BD5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5D8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B613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CCFF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404220D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DCF9D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27C3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372E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C524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Musculeşti</w:t>
            </w:r>
          </w:p>
          <w:p w14:paraId="63DE1EF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2FE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5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60EB5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026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22A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367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1</w:t>
            </w:r>
          </w:p>
          <w:p w14:paraId="152825E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D37216" w:rsidRPr="00743905" w14:paraId="0E260187" w14:textId="77777777" w:rsidTr="00481280">
        <w:trPr>
          <w:cantSplit/>
          <w:trHeight w:val="2595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30531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F2E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57A6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5D69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Bărbăteşti</w:t>
            </w:r>
          </w:p>
          <w:p w14:paraId="6A569E4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3 </w:t>
            </w:r>
          </w:p>
          <w:p w14:paraId="1803A6F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95E5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toată linia </w:t>
            </w:r>
          </w:p>
          <w:p w14:paraId="51163A0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5CBCFE60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peste sch. </w:t>
            </w:r>
          </w:p>
          <w:p w14:paraId="59778EED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5, 7 </w:t>
            </w:r>
          </w:p>
          <w:p w14:paraId="5AB3031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şi </w:t>
            </w:r>
          </w:p>
          <w:p w14:paraId="2089B5B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5E0DD23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6 / 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6C83F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CF62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CD54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79E3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643B29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şi 4.</w:t>
            </w:r>
          </w:p>
        </w:tc>
      </w:tr>
      <w:tr w:rsidR="00D37216" w:rsidRPr="00743905" w14:paraId="3987531F" w14:textId="77777777" w:rsidTr="00481280">
        <w:trPr>
          <w:cantSplit/>
          <w:trHeight w:val="108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548E5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A638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88F2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A61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 Bărbăteşti</w:t>
            </w:r>
          </w:p>
          <w:p w14:paraId="593C075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EF3656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632D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de la Cap X la </w:t>
            </w:r>
          </w:p>
          <w:p w14:paraId="5958C62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axa staţiei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6CFE3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0BC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9F89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21D3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Restul liniei este închisă.</w:t>
            </w:r>
          </w:p>
        </w:tc>
      </w:tr>
      <w:tr w:rsidR="00D37216" w:rsidRPr="00743905" w14:paraId="079D55A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C9039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5AAE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9613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34EE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Jupâneşti</w:t>
            </w:r>
          </w:p>
          <w:p w14:paraId="21C6B82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4826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B33AE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95F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90DD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3A48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</w:t>
            </w:r>
          </w:p>
          <w:p w14:paraId="05DC93B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la linia 2</w:t>
            </w:r>
          </w:p>
          <w:p w14:paraId="7A1B627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primiri - expedieri.</w:t>
            </w:r>
          </w:p>
        </w:tc>
      </w:tr>
      <w:tr w:rsidR="00D37216" w:rsidRPr="00743905" w14:paraId="3A2D9789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BF38F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938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45+660</w:t>
            </w:r>
          </w:p>
          <w:p w14:paraId="0786C4E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45+740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CDA9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A925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11EC27D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1F51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563B4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C82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08EB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04F4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 xml:space="preserve">inclusiv 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4C5D8113" w14:textId="77777777" w:rsidR="00D37216" w:rsidRPr="001D7D9E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281EEB1F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B3040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6B3A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0F6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3B03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0D3B367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7E4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6EEB083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 / 7,</w:t>
            </w:r>
          </w:p>
          <w:p w14:paraId="49A81C2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sch. 11, 17, 24, 26, 30 şi TDJ </w:t>
            </w:r>
          </w:p>
          <w:p w14:paraId="514DA25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18 </w:t>
            </w:r>
            <w:r w:rsidRPr="00743905">
              <w:rPr>
                <w:b/>
                <w:bCs/>
                <w:color w:val="000000"/>
                <w:sz w:val="20"/>
                <w:lang w:val="en-US"/>
              </w:rPr>
              <w:t>/ 22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F191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80FF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9F4E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4871A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727FB3B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la liniile 3 - 8.</w:t>
            </w:r>
          </w:p>
        </w:tc>
      </w:tr>
      <w:tr w:rsidR="00D37216" w:rsidRPr="00743905" w14:paraId="689DECEB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C42D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C9D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5031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7BF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Cărbuneşti</w:t>
            </w:r>
          </w:p>
          <w:p w14:paraId="41D1026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5FD3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1FDEF72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548D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7B7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860B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45D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449F0AF0" w14:textId="77777777" w:rsidTr="00481280">
        <w:trPr>
          <w:cantSplit/>
          <w:trHeight w:val="414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ECD5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86BB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182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FA34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Cap X +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8775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8384C68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 / 5</w:t>
            </w:r>
          </w:p>
          <w:p w14:paraId="12D803E8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041A91C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sch. 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674FB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268D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1D7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8FD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Cu acces la linia 2.</w:t>
            </w:r>
          </w:p>
        </w:tc>
      </w:tr>
      <w:tr w:rsidR="00D37216" w:rsidRPr="00743905" w14:paraId="40BC2219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37F3E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5302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51+565</w:t>
            </w:r>
          </w:p>
          <w:p w14:paraId="5C74748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51+615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803C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6299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7395306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E0CD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FB461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B50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85B1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BEFE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07E03E21" w14:textId="77777777" w:rsidR="00D37216" w:rsidRPr="0007721B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07721B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3530E8F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4F612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D3F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53+270</w:t>
            </w:r>
          </w:p>
          <w:p w14:paraId="66A0E39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5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32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782C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1CAB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Pojogeni -</w:t>
            </w:r>
          </w:p>
          <w:p w14:paraId="1F7B8D7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E57F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224E8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EA14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D5E0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D38D1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70097095" w14:textId="77777777" w:rsidR="00D37216" w:rsidRPr="0095174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 w:rsidRPr="00951746">
              <w:rPr>
                <w:b/>
                <w:bCs/>
                <w:i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5BE67823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6D1E8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F7A4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2330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99E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Copăcioasa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linia 2 directă,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88D7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77BE0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80709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57+400</w:t>
            </w:r>
          </w:p>
          <w:p w14:paraId="6A62A2C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57+600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AD90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582C4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1DDD096D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BB5F3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FFF1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63+600</w:t>
            </w:r>
          </w:p>
          <w:p w14:paraId="502ACA7E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64+300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72D0D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0710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Lunca Budieni </w:t>
            </w:r>
          </w:p>
          <w:p w14:paraId="53B3EB9E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3018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D4C2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EBF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46C9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70BCF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32BE809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4C93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9832A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68+900</w:t>
            </w:r>
          </w:p>
          <w:p w14:paraId="45599AFB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69+570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B55EB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BDDD4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Lunca Budieni -</w:t>
            </w:r>
          </w:p>
          <w:p w14:paraId="4EB9F67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Târgu Jiu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1152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5AF3F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0C63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062D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D143F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448F4862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6FFAF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BC195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E1EEA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4A9CE" w14:textId="77777777" w:rsidR="00D37216" w:rsidRPr="00743905" w:rsidRDefault="00D3721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18349E3" w14:textId="77777777" w:rsidR="00D37216" w:rsidRDefault="00D3721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63B4A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3</w:t>
            </w:r>
          </w:p>
          <w:p w14:paraId="0E0D7E1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A3981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CCFD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845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79C2E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3 tehnică în abatere</w:t>
            </w:r>
          </w:p>
        </w:tc>
      </w:tr>
      <w:tr w:rsidR="00D37216" w:rsidRPr="00743905" w14:paraId="7CAC22EC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8AFDE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FB070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09BE4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9668C" w14:textId="77777777" w:rsidR="00D37216" w:rsidRPr="00743905" w:rsidRDefault="00D3721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6B0FF833" w14:textId="77777777" w:rsidR="00D37216" w:rsidRDefault="00D3721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1B995" w14:textId="77777777" w:rsidR="00D37216" w:rsidRDefault="00D3721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13</w:t>
            </w:r>
          </w:p>
          <w:p w14:paraId="6329691C" w14:textId="77777777" w:rsidR="00D37216" w:rsidRPr="00743905" w:rsidRDefault="00D3721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4B29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A44A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9B1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4DF6C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4, 5 și 6  ân abatere</w:t>
            </w:r>
          </w:p>
        </w:tc>
      </w:tr>
      <w:tr w:rsidR="00D37216" w:rsidRPr="00743905" w14:paraId="2E8AA2E1" w14:textId="77777777" w:rsidTr="00481280">
        <w:trPr>
          <w:cantSplit/>
          <w:trHeight w:val="5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4BF21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53786" w14:textId="77777777" w:rsidR="00D37216" w:rsidRDefault="00D3721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BDC2" w14:textId="77777777" w:rsidR="00D37216" w:rsidRDefault="00D3721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FB084" w14:textId="77777777" w:rsidR="00D37216" w:rsidRPr="00743905" w:rsidRDefault="00D3721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5CD392B1" w14:textId="77777777" w:rsidR="00D37216" w:rsidRDefault="00D37216" w:rsidP="00E374FA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</w:t>
            </w:r>
            <w:r>
              <w:rPr>
                <w:b/>
                <w:bCs/>
                <w:color w:val="000000"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F68DE" w14:textId="77777777" w:rsidR="00D37216" w:rsidRDefault="00D3721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14</w:t>
            </w:r>
          </w:p>
          <w:p w14:paraId="5356DAF3" w14:textId="77777777" w:rsidR="00D37216" w:rsidRPr="00743905" w:rsidRDefault="00D3721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în abatere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A6F00" w14:textId="77777777" w:rsidR="00D37216" w:rsidRPr="00743905" w:rsidRDefault="00D37216" w:rsidP="00E374FA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11ADA" w14:textId="77777777" w:rsidR="00D37216" w:rsidRPr="00743905" w:rsidRDefault="00D3721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024D1" w14:textId="77777777" w:rsidR="00D37216" w:rsidRPr="00743905" w:rsidRDefault="00D37216" w:rsidP="00E374F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13712" w14:textId="77777777" w:rsidR="00D37216" w:rsidRDefault="00D37216" w:rsidP="00E374F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linia 1</w:t>
            </w:r>
          </w:p>
        </w:tc>
      </w:tr>
      <w:tr w:rsidR="00D37216" w:rsidRPr="00743905" w14:paraId="799AA5BB" w14:textId="77777777" w:rsidTr="00481280">
        <w:trPr>
          <w:cantSplit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75673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42E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FA2E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99C5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Târgu Jiu</w:t>
            </w:r>
          </w:p>
          <w:p w14:paraId="1E8E707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Cap X </w:t>
            </w:r>
            <w:r>
              <w:rPr>
                <w:b/>
                <w:bCs/>
                <w:color w:val="000000"/>
                <w:sz w:val="20"/>
                <w:lang w:val="ro-RO"/>
              </w:rPr>
              <w:t>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8967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sch.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27,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22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400D1E2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şi 24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A303B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9298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A7DE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DACF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7761F4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4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- 10.</w:t>
            </w:r>
          </w:p>
        </w:tc>
      </w:tr>
      <w:tr w:rsidR="00D37216" w:rsidRPr="00743905" w14:paraId="779A8187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E6F4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CE76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5F5D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256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Ec. Teodoroiu</w:t>
            </w:r>
          </w:p>
          <w:p w14:paraId="2317BFC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4 </w:t>
            </w:r>
          </w:p>
          <w:p w14:paraId="6124D7F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BC3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6207190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88207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127D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945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EB10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70290D38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82162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AAD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77+685</w:t>
            </w:r>
          </w:p>
          <w:p w14:paraId="06086FF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77+735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6F5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AD03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Ec. Teodoroiu -</w:t>
            </w:r>
          </w:p>
          <w:p w14:paraId="6D03B57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Parângu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438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90755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FC5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F020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E8DE7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6456C74F" w14:textId="77777777" w:rsidR="00D37216" w:rsidRPr="00351657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064CBCF6" w14:textId="77777777" w:rsidTr="00481280">
        <w:trPr>
          <w:cantSplit/>
          <w:trHeight w:val="37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1048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8C93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90+300</w:t>
            </w:r>
          </w:p>
          <w:p w14:paraId="609BA4F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90+400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46F1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6E3FC" w14:textId="77777777" w:rsidR="00D37216" w:rsidRPr="00743905" w:rsidRDefault="00D37216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1A94DC1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 Cap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D2CC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0D37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6ED5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D08B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3241A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16D3428B" w14:textId="77777777" w:rsidTr="00481280">
        <w:trPr>
          <w:cantSplit/>
          <w:trHeight w:val="22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9E6BC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8B1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5040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8A69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Valea Sadului</w:t>
            </w:r>
          </w:p>
          <w:p w14:paraId="6E1B8FB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326688A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42DE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9B0DCB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0395E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794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B7AF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9C5B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637B00B2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C9D65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F0FC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DD25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BF7A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>
              <w:rPr>
                <w:b/>
                <w:bCs/>
                <w:color w:val="000000"/>
                <w:sz w:val="20"/>
                <w:lang w:val="ro-RO"/>
              </w:rPr>
              <w:t>Meri</w:t>
            </w:r>
          </w:p>
          <w:p w14:paraId="3409830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6B78DB">
              <w:rPr>
                <w:b/>
                <w:bCs/>
                <w:color w:val="000000"/>
                <w:sz w:val="19"/>
                <w:szCs w:val="19"/>
                <w:lang w:val="ro-RO"/>
              </w:rPr>
              <w:t>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CC4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94DC21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E7C4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703E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632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1857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7C203003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A946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89887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95+700</w:t>
            </w:r>
          </w:p>
          <w:p w14:paraId="1E70526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97+500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0DA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42C71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7CD9C44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C318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528EB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F722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BE1A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D353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669D8901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ECE89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649E3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96+250</w:t>
            </w:r>
          </w:p>
          <w:p w14:paraId="4D6D8DD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96+320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2F9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7ECE3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0FC7795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6ACE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44A3A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055F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5FE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E8246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DD8861B" w14:textId="77777777" w:rsidR="00D37216" w:rsidRPr="003B409E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0BCFDA20" w14:textId="77777777" w:rsidTr="00481280">
        <w:trPr>
          <w:cantSplit/>
          <w:trHeight w:val="87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DEB57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                     </w:t>
            </w: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A4BBC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100+420</w:t>
            </w:r>
          </w:p>
          <w:p w14:paraId="1818510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100+480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A2CF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C30B5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Meri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4D75917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9F92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89AEC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C215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78C4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E3852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Cs/>
                <w:color w:val="000000"/>
                <w:sz w:val="20"/>
                <w:lang w:val="ro-RO"/>
              </w:rPr>
              <w:t>*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743905">
              <w:rPr>
                <w:b/>
                <w:bCs/>
                <w:iCs/>
                <w:color w:val="000000"/>
                <w:sz w:val="20"/>
                <w:lang w:val="ro-RO"/>
              </w:rPr>
              <w:t xml:space="preserve"> două locomotive cuplate.</w:t>
            </w:r>
          </w:p>
          <w:p w14:paraId="2D936D2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3B409E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</w:tc>
      </w:tr>
      <w:tr w:rsidR="00D37216" w:rsidRPr="00743905" w14:paraId="15CAD7B6" w14:textId="77777777" w:rsidTr="00481280">
        <w:trPr>
          <w:cantSplit/>
          <w:trHeight w:val="89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FA663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EF69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7A5E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5341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Lainici</w:t>
            </w:r>
          </w:p>
          <w:p w14:paraId="2FAD0D2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1CDEA27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1DB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597F228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CB8AF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6066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FE4B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56D9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607240F8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1306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7F9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</w:t>
            </w:r>
            <w:r>
              <w:rPr>
                <w:b/>
                <w:bCs/>
                <w:color w:val="000000"/>
                <w:sz w:val="20"/>
                <w:lang w:val="ro-RO"/>
              </w:rPr>
              <w:t>3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+</w:t>
            </w:r>
            <w:r>
              <w:rPr>
                <w:b/>
                <w:bCs/>
                <w:color w:val="000000"/>
                <w:sz w:val="20"/>
                <w:lang w:val="ro-RO"/>
              </w:rPr>
              <w:t>930</w:t>
            </w:r>
          </w:p>
          <w:p w14:paraId="6A0C408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104+</w:t>
            </w:r>
            <w:r>
              <w:rPr>
                <w:b/>
                <w:bCs/>
                <w:color w:val="000000"/>
                <w:sz w:val="20"/>
                <w:lang w:val="ro-RO"/>
              </w:rPr>
              <w:t>831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CE4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E9C0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Lainici –</w:t>
            </w:r>
          </w:p>
          <w:p w14:paraId="4C1528D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C879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A6A45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BEA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E8BA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3DD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Semnalizată ca limitare de viteză.</w:t>
            </w:r>
          </w:p>
        </w:tc>
      </w:tr>
      <w:tr w:rsidR="00D37216" w:rsidRPr="00743905" w14:paraId="7B3E7F03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34356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FA88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A0767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AC5A4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Pietrele Albe</w:t>
            </w:r>
          </w:p>
          <w:p w14:paraId="4CDD32DE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liniile 1 și 2</w:t>
            </w:r>
          </w:p>
          <w:p w14:paraId="5CF54617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EB93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664838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478D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0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3DBF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97FC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88761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1BD04AD3" w14:textId="77777777" w:rsidTr="00481280">
        <w:trPr>
          <w:cantSplit/>
          <w:trHeight w:val="70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80B7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5B23E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113+700</w:t>
            </w:r>
          </w:p>
          <w:p w14:paraId="56B3AC1F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113+750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F28F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34DD" w14:textId="77777777" w:rsidR="00D37216" w:rsidRPr="00743905" w:rsidRDefault="00D37216" w:rsidP="00722B9C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1054BEC1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6BBF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6DCDC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B8B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31C2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CCB4E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058E3767" w14:textId="77777777" w:rsidTr="00481280">
        <w:trPr>
          <w:cantSplit/>
          <w:trHeight w:val="259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3522D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453C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FB5F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A98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Strâmbuţa</w:t>
            </w:r>
          </w:p>
          <w:p w14:paraId="754C7F9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1 </w:t>
            </w:r>
          </w:p>
          <w:p w14:paraId="12C8410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3ED7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56A612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DC3FF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4FBA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6423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6A25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4E54032A" w14:textId="77777777" w:rsidTr="00481280">
        <w:trPr>
          <w:cantSplit/>
          <w:trHeight w:val="164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01773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76F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1841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4C7A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187B7FE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7540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4990765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ax Clădire Călători şi km 84+000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834CE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96D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D349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8063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Între km 84+000 şi călcâiul schimbătorului numărul 12 este porţiune închisă.</w:t>
            </w:r>
          </w:p>
        </w:tc>
      </w:tr>
      <w:tr w:rsidR="00D37216" w:rsidRPr="00743905" w14:paraId="0F03A560" w14:textId="77777777" w:rsidTr="00481280">
        <w:trPr>
          <w:cantSplit/>
          <w:trHeight w:val="77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A3428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AA7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B591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BA9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Livezeni</w:t>
            </w:r>
          </w:p>
          <w:p w14:paraId="77E440F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liniile 4 şi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E401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CA650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5389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981B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29A3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Inclusiv peste schimbătorul numărul 22.</w:t>
            </w:r>
          </w:p>
        </w:tc>
      </w:tr>
      <w:tr w:rsidR="00D37216" w:rsidRPr="00743905" w14:paraId="48D3235A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C027C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01C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8E1A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532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Călători, linia 3 directă Cap. X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4D63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9DE68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615FF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79+510</w:t>
            </w:r>
          </w:p>
          <w:p w14:paraId="5896A5C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79+460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2FB2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A70B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 Stație paralelogram. Afectează intrări - ieşiri la liniile 1 - 3 Cap X.</w:t>
            </w:r>
          </w:p>
        </w:tc>
      </w:tr>
      <w:tr w:rsidR="00D37216" w:rsidRPr="00743905" w14:paraId="56180767" w14:textId="77777777" w:rsidTr="00481280">
        <w:trPr>
          <w:cantSplit/>
          <w:trHeight w:val="748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00BBC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F158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A651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40269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49B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 7, 9, 15, 33 și peste TDJ 23/29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0D314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A711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C1A4D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A082A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1-12 Cap X.</w:t>
            </w:r>
          </w:p>
        </w:tc>
      </w:tr>
      <w:tr w:rsidR="00D37216" w:rsidRPr="00743905" w14:paraId="7D7EE73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D394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DAD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435C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EFEF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St. Petroşani </w:t>
            </w:r>
          </w:p>
          <w:p w14:paraId="6B26FE2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2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B, 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7, 8, 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>9, 12</w:t>
            </w:r>
            <w:r>
              <w:rPr>
                <w:b/>
                <w:bCs/>
                <w:color w:val="000000"/>
                <w:sz w:val="20"/>
                <w:lang w:val="ro-RO"/>
              </w:rPr>
              <w:t>, 13 și 14</w:t>
            </w: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E42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toată</w:t>
            </w:r>
          </w:p>
          <w:p w14:paraId="216D78D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0E328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771B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1460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534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36FE05AD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8F377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BEA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DC1E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4F3E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 Călători</w:t>
            </w:r>
          </w:p>
          <w:p w14:paraId="664E43E7" w14:textId="77777777" w:rsidR="00D37216" w:rsidRPr="00D73778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</w:t>
            </w:r>
            <w:r>
              <w:rPr>
                <w:b/>
                <w:bCs/>
                <w:color w:val="000000"/>
                <w:sz w:val="20"/>
                <w:lang w:val="ro-RO"/>
              </w:rPr>
              <w:t>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FE456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223794E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56 și 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3DB4" w14:textId="77777777" w:rsidR="00D37216" w:rsidRPr="00D73778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en-US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40FC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E735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C1BA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7422823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8B2C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4023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5825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5602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Petroșani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776C4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TDJ 40/46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3FD91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37EA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E20A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8C1D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Afectează intrări - ieşiri la liniile 1-3 Cap Y.</w:t>
            </w:r>
          </w:p>
        </w:tc>
      </w:tr>
      <w:tr w:rsidR="00D37216" w:rsidRPr="00743905" w14:paraId="51F122F8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A81FF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03F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68C4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00ABB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1EA895B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3F833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15D5A641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10 - 16,</w:t>
            </w:r>
          </w:p>
          <w:p w14:paraId="4057CA67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20 - 24</w:t>
            </w:r>
          </w:p>
          <w:p w14:paraId="02FCB381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și</w:t>
            </w:r>
          </w:p>
          <w:p w14:paraId="337F066C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26 - 38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63DAC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8B13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2B07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B540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2A5E20EF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la liniile 1 - 12 abătute </w:t>
            </w:r>
          </w:p>
          <w:p w14:paraId="78222BA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Cap Y.</w:t>
            </w:r>
          </w:p>
        </w:tc>
      </w:tr>
      <w:tr w:rsidR="00D37216" w:rsidRPr="00743905" w14:paraId="74929EF3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76F9E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1CCF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5EB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BB920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</w:t>
            </w:r>
          </w:p>
          <w:p w14:paraId="7A99B2E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1D2F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98931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0CCAE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77+830</w:t>
            </w:r>
          </w:p>
          <w:p w14:paraId="02090BA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77+535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A4D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BB4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Stație paralelogram. </w:t>
            </w:r>
          </w:p>
        </w:tc>
      </w:tr>
      <w:tr w:rsidR="00D37216" w:rsidRPr="00743905" w14:paraId="06A71AF6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8D786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10445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DCE0B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642F5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Petroşani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 -</w:t>
            </w:r>
          </w:p>
          <w:p w14:paraId="3883650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Băniţa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6B374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F25AF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7B6C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74+500</w:t>
            </w:r>
          </w:p>
          <w:p w14:paraId="244CB7B3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71+000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02339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0958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3F202A9C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065D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B0410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6B57B154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AC35A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137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73A85F7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</w:t>
            </w:r>
            <w:r>
              <w:rPr>
                <w:b/>
                <w:bCs/>
                <w:color w:val="000000"/>
                <w:sz w:val="20"/>
                <w:lang w:val="ro-RO"/>
              </w:rPr>
              <w:t>ile 4 și 3 directe, Cap X, peste sch. 1, 3/3A, 1A și 7/5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2807E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20C9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EB601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68+600</w:t>
            </w:r>
          </w:p>
          <w:p w14:paraId="6AD92F49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68+500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7E527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ED6B8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74C8F242" w14:textId="77777777" w:rsidTr="00481280">
        <w:trPr>
          <w:cantSplit/>
          <w:trHeight w:val="752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F6D60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3D962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778D2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2B94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170A99F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X (diagonalele din bretea Cap X)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20D13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peste diag. </w:t>
            </w:r>
          </w:p>
          <w:p w14:paraId="0B7C520B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1 - 5 / 7</w:t>
            </w:r>
          </w:p>
          <w:p w14:paraId="3B64360E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0E7A8A8F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1A-3/3A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50C4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2740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B96FE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C78D2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Afectează intrări - ieşiri </w:t>
            </w:r>
          </w:p>
          <w:p w14:paraId="6B63F55D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din fir I în fir II și invers.</w:t>
            </w:r>
          </w:p>
        </w:tc>
      </w:tr>
      <w:tr w:rsidR="00D37216" w:rsidRPr="00743905" w14:paraId="7DFA2B5F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2C962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494B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ACBD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8F9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Băniţa</w:t>
            </w:r>
          </w:p>
          <w:p w14:paraId="676F5C9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F8EB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642A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7CF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5FF0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98F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7DD93B53" w14:textId="77777777" w:rsidTr="00481280">
        <w:trPr>
          <w:cantSplit/>
          <w:trHeight w:val="3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ECE15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A4C4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62+850</w:t>
            </w:r>
          </w:p>
          <w:p w14:paraId="0C01C25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62+800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8EEA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8BF4C" w14:textId="77777777" w:rsidR="00D37216" w:rsidRDefault="00D37216" w:rsidP="00212214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Bănița -</w:t>
            </w:r>
          </w:p>
          <w:p w14:paraId="460F860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Merișor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47B1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6AC3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39E4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B985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FB18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78CA1536" w14:textId="77777777" w:rsidTr="00B93E7A">
        <w:trPr>
          <w:cantSplit/>
          <w:trHeight w:val="7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ED2F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8CFE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CDB1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DB2BB" w14:textId="77777777" w:rsidR="00D37216" w:rsidRDefault="00D3721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Merișor </w:t>
            </w:r>
          </w:p>
          <w:p w14:paraId="692EA4AB" w14:textId="77777777" w:rsidR="00D37216" w:rsidRPr="00743905" w:rsidRDefault="00D37216" w:rsidP="004E7F11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345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425D4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BE90B" w14:textId="77777777" w:rsidR="00D37216" w:rsidRDefault="00D37216" w:rsidP="004E7F1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61+300</w:t>
            </w:r>
          </w:p>
          <w:p w14:paraId="36A81939" w14:textId="77777777" w:rsidR="00D37216" w:rsidRPr="004E7F11" w:rsidRDefault="00D37216" w:rsidP="004E7F11">
            <w:pPr>
              <w:spacing w:before="40" w:after="40" w:line="276" w:lineRule="auto"/>
              <w:ind w:left="57" w:right="57"/>
              <w:jc w:val="center"/>
            </w:pPr>
            <w:r>
              <w:rPr>
                <w:b/>
                <w:bCs/>
                <w:color w:val="000000"/>
                <w:sz w:val="20"/>
                <w:lang w:val="ro-RO"/>
              </w:rPr>
              <w:t>60+820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C6B7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359D8" w14:textId="77777777" w:rsidR="00D37216" w:rsidRDefault="00D37216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Fără inductori. </w:t>
            </w:r>
          </w:p>
          <w:p w14:paraId="296A945A" w14:textId="77777777" w:rsidR="00D37216" w:rsidRPr="00743905" w:rsidRDefault="00D37216" w:rsidP="004E7F1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0664B179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B49F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A294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E69D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EA61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Baru Mare</w:t>
            </w:r>
          </w:p>
          <w:p w14:paraId="4B474DB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D8BFA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între </w:t>
            </w:r>
          </w:p>
          <w:p w14:paraId="306F9A29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 xml:space="preserve">ax stație și </w:t>
            </w:r>
          </w:p>
          <w:p w14:paraId="4479F46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pacing w:val="-10"/>
                <w:sz w:val="20"/>
                <w:lang w:val="ro-RO"/>
              </w:rPr>
              <w:t>sch. 12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07A2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BA12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1293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B54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7D8C10A8" w14:textId="77777777" w:rsidTr="00481280">
        <w:trPr>
          <w:cantSplit/>
          <w:trHeight w:val="966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123F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DE9E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30A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AF40C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Pui -</w:t>
            </w:r>
          </w:p>
          <w:p w14:paraId="0D413C9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D2FB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D2DD0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381B1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38+600</w:t>
            </w:r>
          </w:p>
          <w:p w14:paraId="29034A2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38+200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1893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B1B1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634428BF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7F72B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1E319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36+100</w:t>
            </w:r>
          </w:p>
          <w:p w14:paraId="6DF1EB9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35+950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8CA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E875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Băiești -</w:t>
            </w:r>
          </w:p>
          <w:p w14:paraId="2784C6F8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Subcetate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1D251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E2613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766A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A77B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EF61B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029B3A76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C1768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AB976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30+050</w:t>
            </w:r>
          </w:p>
          <w:p w14:paraId="0529C50E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29+500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4DC1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8AA45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27990C02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4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74C8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2DE24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101D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06B2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722F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024E6CDD" w14:textId="77777777" w:rsidTr="00481280">
        <w:trPr>
          <w:cantSplit/>
          <w:trHeight w:val="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E7BFD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7587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925D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AE4C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Subcetate</w:t>
            </w:r>
          </w:p>
          <w:p w14:paraId="6B877E9C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1212E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toată linia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2BAF3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AE2E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0987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58BBC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00328643" w14:textId="77777777" w:rsidTr="00481280">
        <w:trPr>
          <w:cantSplit/>
          <w:trHeight w:val="16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30B4B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4E7C9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12+450</w:t>
            </w:r>
          </w:p>
          <w:p w14:paraId="6CFCC29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9+700</w:t>
            </w: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FA0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1394E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- </w:t>
            </w:r>
          </w:p>
          <w:p w14:paraId="6F20349C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Călan Băi și </w:t>
            </w:r>
          </w:p>
          <w:p w14:paraId="418F2541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Călan Băi </w:t>
            </w:r>
          </w:p>
          <w:p w14:paraId="2B950DB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B52C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pacing w:val="-1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2C84C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AF40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1C53C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843E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0E5EC3C1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5D6E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E1B6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F245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5EE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Călan Băi</w:t>
            </w:r>
          </w:p>
          <w:p w14:paraId="38404F7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3A64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</w:t>
            </w:r>
          </w:p>
          <w:p w14:paraId="396AC8D9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ax staţie şi </w:t>
            </w:r>
          </w:p>
          <w:p w14:paraId="50A8015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sch. 28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8AF56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B67A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57E9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53A00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Restul liniei </w:t>
            </w: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este</w:t>
            </w: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 xml:space="preserve"> închisă.</w:t>
            </w:r>
          </w:p>
        </w:tc>
      </w:tr>
      <w:tr w:rsidR="00D37216" w:rsidRPr="00743905" w14:paraId="7E6B5CF9" w14:textId="77777777" w:rsidTr="00481280">
        <w:trPr>
          <w:cantSplit/>
          <w:trHeight w:val="471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8DF7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B282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325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443D0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St. Băcia linia 2 directă </w:t>
            </w:r>
          </w:p>
          <w:p w14:paraId="75DA5C19" w14:textId="77777777" w:rsidR="00D37216" w:rsidRPr="00CD295A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Cap Y peste DTJ 22/26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C2D9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7D55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B008B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6+270</w:t>
            </w:r>
          </w:p>
          <w:p w14:paraId="5D30A61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6+320</w:t>
            </w: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0B92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B6C6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ro-RO"/>
              </w:rPr>
              <w:t>Fără inductori.</w:t>
            </w:r>
          </w:p>
        </w:tc>
      </w:tr>
      <w:tr w:rsidR="00D37216" w:rsidRPr="00743905" w14:paraId="4D01DD77" w14:textId="77777777" w:rsidTr="00481280">
        <w:trPr>
          <w:cantSplit/>
          <w:trHeight w:val="82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AB251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7C2F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03D9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800AF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1C4EF4D8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1C13CFF2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49B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61A199F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137 -</w:t>
            </w:r>
          </w:p>
          <w:p w14:paraId="0F9B8FB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104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244F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CE95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EE27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2C9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2F4D2373" w14:textId="77777777" w:rsidTr="00481280">
        <w:trPr>
          <w:cantSplit/>
          <w:trHeight w:val="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A04CE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463A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DEE6C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0666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DE6181E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7F3843C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C7C4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2487E9E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7140" w14:textId="77777777" w:rsidR="00D37216" w:rsidRPr="00743905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582D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88B77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B3B4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3B7FB835" w14:textId="77777777" w:rsidTr="00481280">
        <w:trPr>
          <w:cantSplit/>
          <w:trHeight w:val="1710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5CFC4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55A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23A56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D334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01D74331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96559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peste sch. 14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1EA2A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12E2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3EF99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B963A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 xml:space="preserve">Afectează intrări - ieşiri </w:t>
            </w:r>
          </w:p>
          <w:p w14:paraId="48CEFA26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la linia 1 abătută Cap Y și linia 202 B Simeria Triaj - Simeria Buclă.</w:t>
            </w:r>
          </w:p>
          <w:p w14:paraId="475F5DCB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309E145B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  <w:tr w:rsidR="00D37216" w:rsidRPr="00743905" w14:paraId="6DCAA698" w14:textId="77777777" w:rsidTr="00481280">
        <w:trPr>
          <w:cantSplit/>
          <w:trHeight w:val="1153"/>
          <w:jc w:val="center"/>
        </w:trPr>
        <w:tc>
          <w:tcPr>
            <w:tcW w:w="63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983B" w14:textId="77777777" w:rsidR="00D37216" w:rsidRPr="00743905" w:rsidRDefault="00D37216" w:rsidP="00D37216">
            <w:pPr>
              <w:numPr>
                <w:ilvl w:val="0"/>
                <w:numId w:val="3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7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ED424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D5893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BBDAB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84820C9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Grupa A, linia 5A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ACCB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între sch. 13 </w:t>
            </w:r>
          </w:p>
          <w:p w14:paraId="6DD79F44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și </w:t>
            </w:r>
          </w:p>
          <w:p w14:paraId="0405E467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 xml:space="preserve">TDJ </w:t>
            </w:r>
          </w:p>
          <w:p w14:paraId="7117EECC" w14:textId="77777777" w:rsidR="00D37216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43 / 37</w:t>
            </w: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10ED5" w14:textId="77777777" w:rsidR="00D37216" w:rsidRDefault="00D37216" w:rsidP="00481280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CBA1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DFEB" w14:textId="77777777" w:rsidR="00D37216" w:rsidRPr="00743905" w:rsidRDefault="00D37216" w:rsidP="0048128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FABB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Nesemnalizată pe teren.</w:t>
            </w:r>
          </w:p>
          <w:p w14:paraId="19FBD943" w14:textId="77777777" w:rsidR="00D37216" w:rsidRDefault="00D37216" w:rsidP="00481280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en-US"/>
              </w:rPr>
            </w:pPr>
            <w:r>
              <w:rPr>
                <w:b/>
                <w:bCs/>
                <w:i/>
                <w:iCs/>
                <w:color w:val="000000"/>
                <w:sz w:val="20"/>
                <w:lang w:val="en-US"/>
              </w:rPr>
              <w:t>Stație paralelogram.</w:t>
            </w:r>
          </w:p>
        </w:tc>
      </w:tr>
    </w:tbl>
    <w:p w14:paraId="12660B75" w14:textId="77777777" w:rsidR="00D37216" w:rsidRPr="005905D7" w:rsidRDefault="00D37216" w:rsidP="00B773E9">
      <w:pPr>
        <w:spacing w:before="40" w:after="40" w:line="192" w:lineRule="auto"/>
        <w:ind w:right="57"/>
        <w:rPr>
          <w:b/>
          <w:sz w:val="20"/>
          <w:lang w:val="ro-RO"/>
        </w:rPr>
      </w:pPr>
    </w:p>
    <w:p w14:paraId="517E4D70" w14:textId="77777777" w:rsidR="00D37216" w:rsidRDefault="00D37216" w:rsidP="00F078FE">
      <w:pPr>
        <w:pStyle w:val="Heading1"/>
        <w:spacing w:line="360" w:lineRule="auto"/>
      </w:pPr>
      <w:r>
        <w:t>LINIA 124</w:t>
      </w:r>
    </w:p>
    <w:p w14:paraId="756D97A1" w14:textId="77777777" w:rsidR="00D37216" w:rsidRDefault="00D37216" w:rsidP="00210DC6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REŞIŢA SUD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D37216" w14:paraId="2665A976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EE272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1D2B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D327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4AD8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60A11E4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28F2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309FE4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D4F2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23EB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D087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B6F9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:rsidRPr="001F08D5" w14:paraId="56AE27F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2DC06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FA8F2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132CB" w14:textId="77777777" w:rsidR="00D37216" w:rsidRPr="001F08D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5849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C55A762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5AA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 xml:space="preserve">11, 51, 97 </w:t>
            </w:r>
          </w:p>
          <w:p w14:paraId="74B9A2D7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8FAB5" w14:textId="77777777" w:rsidR="00D37216" w:rsidRPr="001F08D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F08D5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6BB1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4F458" w14:textId="77777777" w:rsidR="00D37216" w:rsidRPr="001F08D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E9F4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23108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5E31989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FB89162" w14:textId="77777777" w:rsidR="00D37216" w:rsidRPr="001F08D5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1F08D5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D37216" w14:paraId="480C9AD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097AE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7E3B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71CA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3D9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2954E6A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24B7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13, 17, 29, 43, 55, 59, 63, 69, 71, 73, 75, și 79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6258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1A8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7DA3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C87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B604A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D37216" w:rsidRPr="00A8307A" w14:paraId="58B3BAB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D090B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0A3CA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87073" w14:textId="77777777" w:rsidR="00D37216" w:rsidRPr="0017752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AD31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D16FA3B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A8393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66596" w14:textId="77777777" w:rsidR="00D37216" w:rsidRPr="0017752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177526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F466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3BCC8" w14:textId="77777777" w:rsidR="00D37216" w:rsidRPr="0017752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E0252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2BF06F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D37216" w:rsidRPr="00A8307A" w14:paraId="657431E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3FD8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FAA3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32FC2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C0FA6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DA13BE7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3FCA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B7FCC76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39D24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AF6A38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0327D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DB907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036A9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0DA132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55EDF70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252A5E66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D37216" w:rsidRPr="00A8307A" w14:paraId="556FAE82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D291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CDD3D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061D4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AE73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2409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EC5311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DF8C401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417E1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F172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F9308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73F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1F45D7AC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D37216" w:rsidRPr="00A8307A" w14:paraId="37B8456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6A6F1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2CBE" w14:textId="77777777" w:rsidR="00D37216" w:rsidRPr="00A8307A" w:rsidRDefault="00D37216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4298C" w14:textId="77777777" w:rsidR="00D37216" w:rsidRPr="00AF6A38" w:rsidRDefault="00D3721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AC65D" w14:textId="77777777" w:rsidR="00D37216" w:rsidRPr="00A8307A" w:rsidRDefault="00D37216" w:rsidP="00D66AF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8A3D9" w14:textId="77777777" w:rsidR="00D37216" w:rsidRDefault="00D3721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B3268F1" w14:textId="77777777" w:rsidR="00D37216" w:rsidRDefault="00D3721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27F0A65E" w14:textId="77777777" w:rsidR="00D37216" w:rsidRDefault="00D37216" w:rsidP="00D66AF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B1C32" w14:textId="77777777" w:rsidR="00D37216" w:rsidRDefault="00D3721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57EE8" w14:textId="77777777" w:rsidR="00D37216" w:rsidRPr="00A8307A" w:rsidRDefault="00D37216" w:rsidP="00D66AF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274D4" w14:textId="77777777" w:rsidR="00D37216" w:rsidRPr="00AF6A38" w:rsidRDefault="00D37216" w:rsidP="00D66AFF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CE17" w14:textId="77777777" w:rsidR="00D37216" w:rsidRPr="00D66AFF" w:rsidRDefault="00D37216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285749D5" w14:textId="77777777" w:rsidR="00D37216" w:rsidRDefault="00D37216" w:rsidP="00D66AF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66AFF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D37216" w:rsidRPr="00A8307A" w14:paraId="698DA0E1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204B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B1D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661B7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F96CD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910D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307BDD4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50EC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F3E94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0B398" w14:textId="77777777" w:rsidR="00D37216" w:rsidRPr="00AF6A3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6A38F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D37216" w:rsidRPr="00A8307A" w14:paraId="2E864BB4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1C25C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A2F7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E5BD" w14:textId="77777777" w:rsidR="00D37216" w:rsidRPr="007328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40A7" w14:textId="77777777" w:rsidR="00D37216" w:rsidRPr="00A8307A" w:rsidRDefault="00D3721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D521AF7" w14:textId="77777777" w:rsidR="00D37216" w:rsidRPr="00A8307A" w:rsidRDefault="00D3721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367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37109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43F23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6E587" w14:textId="77777777" w:rsidR="00D37216" w:rsidRPr="007328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02E4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CC498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2A2CF9C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76792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4E1248F9" w14:textId="77777777" w:rsidR="00D37216" w:rsidRPr="00A8307A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D37216" w:rsidRPr="00A8307A" w14:paraId="2FE2AE47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30AA9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CE02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0A550" w14:textId="77777777" w:rsidR="00D37216" w:rsidRPr="007328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EA25" w14:textId="77777777" w:rsidR="00D37216" w:rsidRPr="00A8307A" w:rsidRDefault="00D37216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AED7691" w14:textId="77777777" w:rsidR="00D37216" w:rsidRPr="00A8307A" w:rsidRDefault="00D37216" w:rsidP="002F4F92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A6C85" w14:textId="77777777" w:rsidR="00D37216" w:rsidRDefault="00D37216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6520DF8" w14:textId="77777777" w:rsidR="00D37216" w:rsidRDefault="00D37216" w:rsidP="002F4F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24EED343" w14:textId="77777777" w:rsidR="00D37216" w:rsidRPr="002F4F92" w:rsidRDefault="00D37216" w:rsidP="002F4F9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87F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B9AF2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400C4" w14:textId="77777777" w:rsidR="00D37216" w:rsidRPr="007328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4AA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D37216" w:rsidRPr="00A8307A" w14:paraId="5E3F4C3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4A9D1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9077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A0164" w14:textId="77777777" w:rsidR="00D37216" w:rsidRPr="001033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44334" w14:textId="77777777" w:rsidR="00D37216" w:rsidRPr="00A8307A" w:rsidRDefault="00D3721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A2EE9F" w14:textId="77777777" w:rsidR="00D37216" w:rsidRPr="00A8307A" w:rsidRDefault="00D3721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8FD3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7DED5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C6AE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9589" w14:textId="77777777" w:rsidR="00D37216" w:rsidRPr="001033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6C48" w14:textId="77777777" w:rsidR="00D37216" w:rsidRPr="00A8307A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2D5D2E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500801F1" w14:textId="77777777" w:rsidR="00D37216" w:rsidRPr="00A8307A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37216" w:rsidRPr="00A8307A" w14:paraId="7F5BD3C0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0019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C8D50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5DB73" w14:textId="77777777" w:rsidR="00D37216" w:rsidRPr="001033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0BD1E" w14:textId="77777777" w:rsidR="00D37216" w:rsidRPr="00A8307A" w:rsidRDefault="00D37216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>Grupa A</w:t>
            </w:r>
            <w:r>
              <w:rPr>
                <w:b/>
                <w:bCs/>
                <w:sz w:val="20"/>
                <w:lang w:val="ro-RO"/>
              </w:rPr>
              <w:t xml:space="preserve">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408E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4B774E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3D0D28C6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36 - 44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1FFD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0684B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DDDE4" w14:textId="77777777" w:rsidR="00D37216" w:rsidRPr="001033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22B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0AAF54E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0358C3CA" w14:textId="77777777" w:rsidR="00D37216" w:rsidRPr="00A8307A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1- 12 Cap. Y Timișoara Nord.</w:t>
            </w:r>
          </w:p>
        </w:tc>
      </w:tr>
      <w:tr w:rsidR="00D37216" w14:paraId="40BEA0CA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775DF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1AF1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6352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23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129EF76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14C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1434B34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30,  46, 62,  82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F031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323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E818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B390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E17DBD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1 - 13, Cap Y </w:t>
            </w:r>
          </w:p>
          <w:p w14:paraId="6458E10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și liniile 1R - 6R.</w:t>
            </w:r>
          </w:p>
        </w:tc>
      </w:tr>
      <w:tr w:rsidR="00D37216" w:rsidRPr="00A8307A" w14:paraId="078485D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B42E4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190B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78A59" w14:textId="77777777" w:rsidR="00D37216" w:rsidRPr="00B8526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33986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64C27E34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0776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</w:t>
            </w:r>
          </w:p>
          <w:p w14:paraId="39A123C0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5038" w14:textId="77777777" w:rsidR="00D37216" w:rsidRPr="00B8526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B85265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35B84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ADBCE" w14:textId="77777777" w:rsidR="00D37216" w:rsidRPr="00B8526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F2343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7A88860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D37216" w:rsidRPr="00A8307A" w14:paraId="1307FBD9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F8770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909B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57A4" w14:textId="77777777" w:rsidR="00D37216" w:rsidRPr="00DD472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E41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265FA14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A8AEA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00B59" w14:textId="77777777" w:rsidR="00D37216" w:rsidRPr="00DD472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DD472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03517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19271" w14:textId="77777777" w:rsidR="00D37216" w:rsidRPr="00DD472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BBFC8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409477B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D37216" w:rsidRPr="00A8307A" w14:paraId="08A8756C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57638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19A2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4D24" w14:textId="77777777" w:rsidR="00D37216" w:rsidRPr="0080537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D507D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705D99F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A9FAD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C6D6F" w14:textId="77777777" w:rsidR="00D37216" w:rsidRPr="0080537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805377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F475F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1A75B" w14:textId="77777777" w:rsidR="00D37216" w:rsidRPr="0080537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E2F77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C9FC72B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D37216" w:rsidRPr="00A8307A" w14:paraId="1A0B6943" w14:textId="77777777">
        <w:trPr>
          <w:cantSplit/>
          <w:trHeight w:val="4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D5792" w14:textId="77777777" w:rsidR="00D37216" w:rsidRPr="00A75A00" w:rsidRDefault="00D37216" w:rsidP="00D37216">
            <w:pPr>
              <w:numPr>
                <w:ilvl w:val="0"/>
                <w:numId w:val="4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563BE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0327D" w14:textId="77777777" w:rsidR="00D37216" w:rsidRPr="00AA776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D9D4F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1F8A682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895A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0BFF" w14:textId="77777777" w:rsidR="00D37216" w:rsidRPr="00AA776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AA7768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317CB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9EA3" w14:textId="77777777" w:rsidR="00D37216" w:rsidRPr="00AA776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AF87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1F89F7D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D37216" w14:paraId="37D3CC17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1E391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3FC4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312E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813B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3CD8FC0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909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03601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972A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0C2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AE0B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BDC6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D37216" w14:paraId="27F23241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95251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7BD9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5B617E0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DD95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8D5C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502DD29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5A80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BE9F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5EE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4AA4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4F78E" w14:textId="77777777" w:rsidR="00D37216" w:rsidRPr="00E462CC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5759B7E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62CC">
              <w:rPr>
                <w:b/>
                <w:bCs/>
                <w:i/>
                <w:iCs/>
                <w:sz w:val="20"/>
                <w:lang w:val="ro-RO"/>
              </w:rPr>
              <w:t>Rest</w:t>
            </w:r>
            <w:r>
              <w:rPr>
                <w:b/>
                <w:bCs/>
                <w:i/>
                <w:iCs/>
                <w:sz w:val="20"/>
                <w:lang w:val="ro-RO"/>
              </w:rPr>
              <w:t>r</w:t>
            </w:r>
            <w:r w:rsidRPr="00E462CC">
              <w:rPr>
                <w:b/>
                <w:bCs/>
                <w:i/>
                <w:iCs/>
                <w:sz w:val="20"/>
                <w:lang w:val="ro-RO"/>
              </w:rPr>
              <w:t>icție peste breateaua din Cap Y st. Timişoara Sud.</w:t>
            </w:r>
          </w:p>
        </w:tc>
      </w:tr>
      <w:tr w:rsidR="00D37216" w:rsidRPr="00E462CC" w14:paraId="398E98BA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EA6B5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E1EF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1+450</w:t>
            </w:r>
          </w:p>
          <w:p w14:paraId="788769F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9CA7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993B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Timişoara Nord</w:t>
            </w:r>
            <w:r>
              <w:rPr>
                <w:b/>
                <w:bCs/>
                <w:sz w:val="20"/>
                <w:lang w:val="ro-RO"/>
              </w:rPr>
              <w:t xml:space="preserve"> –</w:t>
            </w:r>
          </w:p>
          <w:p w14:paraId="2005CFB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Timişoara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F7F4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24C5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76A0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EF2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5A86" w14:textId="77777777" w:rsidR="00D37216" w:rsidRPr="00E462CC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1E5AB07F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ED71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2C1A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5+020</w:t>
            </w:r>
          </w:p>
          <w:p w14:paraId="15FCB11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6+040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35FE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30DD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0DD7B52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235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D951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D9C2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D37E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64C5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FD6D39F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1AF49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515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478C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979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1BD6CD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7EFC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7A6222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B78CD8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1264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57B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BE8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E489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F7392E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D37216" w14:paraId="631ABBFF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6DB4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A5E7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5FCE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FA5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6546CB8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A7BD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6DCEB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0BDC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D0C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EB5A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B153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1, Cap X și sch. 2, Cap Y.</w:t>
            </w:r>
          </w:p>
        </w:tc>
      </w:tr>
      <w:tr w:rsidR="00D37216" w14:paraId="618A2E25" w14:textId="77777777">
        <w:trPr>
          <w:cantSplit/>
          <w:trHeight w:val="3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B02C7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637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68D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751E8" w14:textId="77777777" w:rsidR="00D37216" w:rsidRDefault="00D3721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Timişeni</w:t>
            </w:r>
          </w:p>
          <w:p w14:paraId="3B9DFB8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90D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C21F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F810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5DF4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2A82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1, 4 și 5 Cap Y.</w:t>
            </w:r>
          </w:p>
        </w:tc>
      </w:tr>
      <w:tr w:rsidR="00D37216" w14:paraId="3369BE7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927F2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E34F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07E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3F64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18FBB9D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541D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68C0C6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3CA5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608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632D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A956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15, </w:t>
            </w:r>
          </w:p>
          <w:p w14:paraId="25C28B6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D37216" w14:paraId="36F6C60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D885D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5588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175D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2107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7CCFA0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6733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FB94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4F6D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EB2EE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3350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Cap X.</w:t>
            </w:r>
          </w:p>
        </w:tc>
      </w:tr>
      <w:tr w:rsidR="00D37216" w14:paraId="6F4175F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6FA7E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47D5A" w14:textId="77777777" w:rsidR="00D37216" w:rsidRDefault="00D3721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9CDC6" w14:textId="77777777" w:rsidR="00D37216" w:rsidRDefault="00D3721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7E3F2" w14:textId="77777777" w:rsidR="00D37216" w:rsidRDefault="00D3721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60708B89" w14:textId="77777777" w:rsidR="00D37216" w:rsidRDefault="00D37216" w:rsidP="00AE323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F1B1" w14:textId="77777777" w:rsidR="00D37216" w:rsidRDefault="00D3721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5F4DB" w14:textId="77777777" w:rsidR="00D37216" w:rsidRDefault="00D3721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F626E" w14:textId="77777777" w:rsidR="00D37216" w:rsidRDefault="00D37216" w:rsidP="00AE323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ECF5" w14:textId="77777777" w:rsidR="00D37216" w:rsidRPr="00ED5B96" w:rsidRDefault="00D37216" w:rsidP="00AE323A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2210" w14:textId="77777777" w:rsidR="00D37216" w:rsidRDefault="00D37216" w:rsidP="00AE323A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și 5 Cap X.</w:t>
            </w:r>
          </w:p>
        </w:tc>
      </w:tr>
      <w:tr w:rsidR="00D37216" w14:paraId="3160A71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82AE6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2983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5531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1515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</w:t>
            </w:r>
          </w:p>
          <w:p w14:paraId="48E9D14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F2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17BEFE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035B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A309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A251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BD5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Inclusiv peste sch. 9, </w:t>
            </w:r>
          </w:p>
          <w:p w14:paraId="0C158A2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255C66">
              <w:rPr>
                <w:b/>
                <w:bCs/>
                <w:i/>
                <w:iCs/>
                <w:sz w:val="20"/>
                <w:lang w:val="ro-RO"/>
              </w:rPr>
              <w:t>St. Jebel</w:t>
            </w:r>
          </w:p>
        </w:tc>
      </w:tr>
      <w:tr w:rsidR="00D37216" w14:paraId="72E8987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729C5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A538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C15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C987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Jebel -</w:t>
            </w:r>
          </w:p>
          <w:p w14:paraId="43C11A9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F02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746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FD59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25467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DCF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9A6D37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și 6 </w:t>
            </w:r>
          </w:p>
          <w:p w14:paraId="000C4C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Y.</w:t>
            </w:r>
          </w:p>
        </w:tc>
      </w:tr>
      <w:tr w:rsidR="00D37216" w14:paraId="54E45CA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E1B12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1632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29+300</w:t>
            </w:r>
          </w:p>
          <w:p w14:paraId="72D65C7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5EDA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B61A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Jebel  - Voiteni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4E2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861F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324F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B2BC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BB25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7631F8C0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2AE2F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1A2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95F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74DB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263C702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040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31A9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F47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8D75F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B279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9BB6C2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2, Cap X.</w:t>
            </w:r>
          </w:p>
        </w:tc>
      </w:tr>
      <w:tr w:rsidR="00D37216" w14:paraId="3F4749FE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C7FF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5715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A834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199B" w14:textId="77777777" w:rsidR="00D37216" w:rsidRDefault="00D37216" w:rsidP="002D4AF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Voiteni</w:t>
            </w:r>
          </w:p>
          <w:p w14:paraId="41BF3A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abătută/directă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CAF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4, 6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38C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8279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00DA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48BDB" w14:textId="77777777" w:rsidR="00D37216" w:rsidRDefault="00D3721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026102D" w14:textId="77777777" w:rsidR="00D37216" w:rsidRDefault="00D3721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2, 3 și 4..</w:t>
            </w:r>
          </w:p>
        </w:tc>
      </w:tr>
      <w:tr w:rsidR="00D37216" w14:paraId="5EE5FFA1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5F3B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818A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4A6582D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8A42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F5625" w14:textId="77777777" w:rsidR="00D37216" w:rsidRDefault="00D37216" w:rsidP="00DC767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Voiteni – </w:t>
            </w:r>
            <w:r>
              <w:rPr>
                <w:b/>
                <w:bCs/>
                <w:sz w:val="20"/>
                <w:lang w:val="ro-RO"/>
              </w:rPr>
              <w:br/>
              <w:t>Ax St. Gătaia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8B6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5515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0A2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8B065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3E2F0" w14:textId="77777777" w:rsidR="00D37216" w:rsidRDefault="00D37216" w:rsidP="002D4AF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RV 30 km/h pt trenurile de marfă</w:t>
            </w:r>
          </w:p>
        </w:tc>
      </w:tr>
      <w:tr w:rsidR="00D37216" w14:paraId="7537AB17" w14:textId="77777777">
        <w:trPr>
          <w:cantSplit/>
          <w:trHeight w:val="8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CB9CD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C00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25+360</w:t>
            </w:r>
          </w:p>
          <w:p w14:paraId="429446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8FB4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D3C7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Gătaia -</w:t>
            </w:r>
          </w:p>
          <w:p w14:paraId="35F69C3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Berzovia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3E02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AB01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B16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8B6B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18C7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23E1CDA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9214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00BD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43+520</w:t>
            </w:r>
          </w:p>
          <w:p w14:paraId="3AA40E3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46+792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1B07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9B5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Berzovia - </w:t>
            </w:r>
          </w:p>
          <w:p w14:paraId="3BA28D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20D7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BBCD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759F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5F59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A94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5BB01B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58641014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5C0B2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E3CE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3A51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1332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44A3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0F5A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CEC4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1F747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8265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3538A20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9B0E6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4350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46B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C363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Vasiova linia 2 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8C49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BC17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97A1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EDB1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8C9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11C3DCC5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6C9DD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EDC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55+200</w:t>
            </w:r>
          </w:p>
          <w:p w14:paraId="2FE040C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60+271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31F7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BD38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Vasiova - Reșița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EC91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4880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B81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C9AB4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B12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35447E92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91C81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376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64+000</w:t>
            </w:r>
          </w:p>
          <w:p w14:paraId="31A599F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0D5C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5F17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Reșița Nord - </w:t>
            </w:r>
          </w:p>
          <w:p w14:paraId="716DF2B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Reșița Sud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654E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727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7464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A502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F79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032F497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87B7C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12B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9126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3F96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7AD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16FBB01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13, 15, 19, 25, 33, 35,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42F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5F64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658B0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52FA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X</w:t>
            </w:r>
          </w:p>
        </w:tc>
      </w:tr>
      <w:tr w:rsidR="00D37216" w14:paraId="3392B6A3" w14:textId="77777777" w:rsidTr="00F57033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DF854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CA6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E489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47D4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63F18" w14:textId="77777777" w:rsidR="00D37216" w:rsidRDefault="00D3721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24FF47B3" w14:textId="77777777" w:rsidR="00D37216" w:rsidRDefault="00D3721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706E588B" w14:textId="77777777" w:rsidR="00D37216" w:rsidRDefault="00D3721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18, 26, 40, 42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7C76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A9E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A0E2E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ED4B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1 - 8 abătute Cap Y</w:t>
            </w:r>
          </w:p>
        </w:tc>
      </w:tr>
      <w:tr w:rsidR="00D37216" w14:paraId="09FD7F51" w14:textId="77777777">
        <w:trPr>
          <w:cantSplit/>
          <w:trHeight w:val="90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55C5D" w14:textId="77777777" w:rsidR="00D37216" w:rsidRDefault="00D37216" w:rsidP="00D37216">
            <w:pPr>
              <w:numPr>
                <w:ilvl w:val="0"/>
                <w:numId w:val="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2AC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63F8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0CD5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Reșița Nord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2DA53" w14:textId="77777777" w:rsidR="00D37216" w:rsidRDefault="00D3721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6E79D2" w14:textId="77777777" w:rsidR="00D37216" w:rsidRDefault="00D3721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6A4434B2" w14:textId="77777777" w:rsidR="00D37216" w:rsidRDefault="00D37216" w:rsidP="00F570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28/30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66E7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901A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2555D" w14:textId="77777777" w:rsidR="00D37216" w:rsidRPr="00ED5B9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1B30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8 abătute Cap Y</w:t>
            </w:r>
          </w:p>
        </w:tc>
      </w:tr>
    </w:tbl>
    <w:p w14:paraId="5D09F840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22C0A78B" w14:textId="77777777" w:rsidR="00D37216" w:rsidRDefault="00D37216" w:rsidP="00C13E1E">
      <w:pPr>
        <w:pStyle w:val="Heading1"/>
        <w:spacing w:line="360" w:lineRule="auto"/>
      </w:pPr>
      <w:r>
        <w:t>LINIA 125</w:t>
      </w:r>
    </w:p>
    <w:p w14:paraId="53E839CA" w14:textId="77777777" w:rsidR="00D37216" w:rsidRDefault="00D37216" w:rsidP="00C52D69">
      <w:pPr>
        <w:pStyle w:val="Heading1"/>
        <w:spacing w:line="360" w:lineRule="auto"/>
        <w:rPr>
          <w:b w:val="0"/>
          <w:bCs w:val="0"/>
          <w:sz w:val="8"/>
        </w:rPr>
      </w:pPr>
      <w:r>
        <w:t>TIMIŞOARA SUD - BUZIAŞ</w:t>
      </w:r>
    </w:p>
    <w:p w14:paraId="0EFDE05D" w14:textId="77777777" w:rsidR="00D37216" w:rsidRDefault="00D37216" w:rsidP="00C52D69">
      <w:pPr>
        <w:pStyle w:val="Heading1"/>
        <w:spacing w:line="360" w:lineRule="auto"/>
        <w:rPr>
          <w:b w:val="0"/>
          <w:bCs w:val="0"/>
          <w:sz w:val="8"/>
        </w:rPr>
      </w:pP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D37216" w14:paraId="0E3CA35C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50B6E" w14:textId="77777777" w:rsidR="00D37216" w:rsidRDefault="00D37216" w:rsidP="00D372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444E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4A99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9CA0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2EA7A09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9AAD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26AB9AA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7BFA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F14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497FD" w14:textId="77777777" w:rsidR="00D37216" w:rsidRPr="00CE363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7C06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abătute.</w:t>
            </w:r>
          </w:p>
        </w:tc>
      </w:tr>
      <w:tr w:rsidR="00D37216" w14:paraId="5814918E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3AA88" w14:textId="77777777" w:rsidR="00D37216" w:rsidRDefault="00D37216" w:rsidP="00D372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2006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0+260</w:t>
            </w:r>
          </w:p>
          <w:p w14:paraId="0095E62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A45C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28E5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305BC92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FE29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4680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0F6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42FCC" w14:textId="77777777" w:rsidR="00D37216" w:rsidRPr="00CE363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7A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C8FEA1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peste breteaua din Cap Y, st. Timișoara Sud.</w:t>
            </w:r>
          </w:p>
        </w:tc>
      </w:tr>
      <w:tr w:rsidR="00D37216" w14:paraId="3E8BA774" w14:textId="77777777">
        <w:trPr>
          <w:cantSplit/>
          <w:trHeight w:val="27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0D193" w14:textId="77777777" w:rsidR="00D37216" w:rsidRDefault="00D37216" w:rsidP="00D372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B7D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D78D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2944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Sud</w:t>
            </w:r>
          </w:p>
          <w:p w14:paraId="68AE062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015F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AC8476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0671E3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225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8CDC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A5701" w14:textId="77777777" w:rsidR="00D37216" w:rsidRPr="00CE363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89EC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A0E55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Cap Y.</w:t>
            </w:r>
          </w:p>
        </w:tc>
      </w:tr>
      <w:tr w:rsidR="00D37216" w14:paraId="7AF76698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3ED5A" w14:textId="77777777" w:rsidR="00D37216" w:rsidRDefault="00D37216" w:rsidP="00D372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51D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5FA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C77B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Semenic</w:t>
            </w:r>
          </w:p>
          <w:p w14:paraId="1E5A60F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abatuta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7566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7CB53E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DFF7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E1D1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09A6" w14:textId="77777777" w:rsidR="00D37216" w:rsidRPr="00CE363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1D65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7F80F5F9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7C384" w14:textId="77777777" w:rsidR="00D37216" w:rsidRDefault="00D37216" w:rsidP="00D372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460D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4+486</w:t>
            </w:r>
          </w:p>
          <w:p w14:paraId="4182FEC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F49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61DE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Semenic -</w:t>
            </w:r>
          </w:p>
          <w:p w14:paraId="4025EBD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Sacoșu Mic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5E8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F7B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D66D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E4335" w14:textId="77777777" w:rsidR="00D37216" w:rsidRPr="00CE363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5159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799B9F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23FFAA35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95436" w14:textId="77777777" w:rsidR="00D37216" w:rsidRDefault="00D37216" w:rsidP="00D372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4DB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24+500</w:t>
            </w:r>
          </w:p>
          <w:p w14:paraId="22435FB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BECB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3E36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Sacoșu Mic - Buziaș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64A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A19F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9E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B53A7" w14:textId="77777777" w:rsidR="00D37216" w:rsidRPr="00CE363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4EA5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5464EFA" w14:textId="77777777">
        <w:trPr>
          <w:cantSplit/>
          <w:trHeight w:val="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1848E" w14:textId="77777777" w:rsidR="00D37216" w:rsidRDefault="00D37216" w:rsidP="00D37216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F22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3E52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C05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Buziaș</w:t>
            </w:r>
          </w:p>
          <w:p w14:paraId="75ED3F3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F68E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6, 8 și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7BDF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272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6B90" w14:textId="77777777" w:rsidR="00D37216" w:rsidRPr="00CE363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D6B3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în Cap Y a linilor 1, 2 și 3 ab.</w:t>
            </w:r>
          </w:p>
        </w:tc>
      </w:tr>
    </w:tbl>
    <w:p w14:paraId="5550C9A6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526E6BA3" w14:textId="77777777" w:rsidR="00D37216" w:rsidRDefault="00D37216" w:rsidP="00E56A6A">
      <w:pPr>
        <w:pStyle w:val="Heading1"/>
        <w:spacing w:line="360" w:lineRule="auto"/>
      </w:pPr>
      <w:r>
        <w:t>LINIA 200</w:t>
      </w:r>
    </w:p>
    <w:p w14:paraId="712435B6" w14:textId="77777777" w:rsidR="00D37216" w:rsidRDefault="00D37216" w:rsidP="00564AE3">
      <w:pPr>
        <w:pStyle w:val="Heading1"/>
        <w:spacing w:line="360" w:lineRule="auto"/>
        <w:rPr>
          <w:b w:val="0"/>
          <w:bCs w:val="0"/>
          <w:sz w:val="8"/>
        </w:rPr>
      </w:pPr>
      <w:r>
        <w:t>POD MUREŞ - COŞLARIU - CURTICI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37216" w14:paraId="2A08B941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D7DBB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371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0077442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4023" w14:textId="77777777" w:rsidR="00D37216" w:rsidRPr="00032DF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679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Orăştie -</w:t>
            </w:r>
          </w:p>
          <w:p w14:paraId="071DE2C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Simeria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2BA7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924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1150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449+507</w:t>
            </w:r>
          </w:p>
          <w:p w14:paraId="44F04F7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472+428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62CC0" w14:textId="77777777" w:rsidR="00D37216" w:rsidRPr="00032DF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120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FA063" w14:textId="77777777" w:rsidR="00D37216" w:rsidRPr="00F716C0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Semnalizate ca limitare de viteză.</w:t>
            </w:r>
          </w:p>
        </w:tc>
      </w:tr>
      <w:tr w:rsidR="00D37216" w14:paraId="28290614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7AA70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24A87" w14:textId="77777777" w:rsidR="00D37216" w:rsidRDefault="00D3721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18C1ED98" w14:textId="77777777" w:rsidR="00D37216" w:rsidRDefault="00D3721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9DCF" w14:textId="77777777" w:rsidR="00D37216" w:rsidRDefault="00D3721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6F3E1" w14:textId="77777777" w:rsidR="00D37216" w:rsidRDefault="00D37216" w:rsidP="00772A5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Simeria – Deva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6C4DF" w14:textId="77777777" w:rsidR="00D37216" w:rsidRDefault="00D3721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B7974" w14:textId="77777777" w:rsidR="00D37216" w:rsidRDefault="00D3721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F13D5" w14:textId="77777777" w:rsidR="00D37216" w:rsidRDefault="00D3721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476+550</w:t>
            </w:r>
          </w:p>
          <w:p w14:paraId="6CB8B129" w14:textId="77777777" w:rsidR="00D37216" w:rsidRDefault="00D37216" w:rsidP="00772A5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477+300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1697C" w14:textId="77777777" w:rsidR="00D37216" w:rsidRDefault="00D37216" w:rsidP="00772A5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869A1" w14:textId="77777777" w:rsidR="00D37216" w:rsidRDefault="00D37216" w:rsidP="00772A5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464F7B28" w14:textId="77777777">
        <w:trPr>
          <w:cantSplit/>
          <w:trHeight w:val="58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F6C5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C4AD" w14:textId="77777777" w:rsidR="00D37216" w:rsidRDefault="00D3721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2A3AE3E9" w14:textId="77777777" w:rsidR="00D37216" w:rsidRDefault="00D3721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62AED" w14:textId="77777777" w:rsidR="00D37216" w:rsidRDefault="00D3721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9924E" w14:textId="77777777" w:rsidR="00D37216" w:rsidRDefault="00D37216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Ilia –</w:t>
            </w:r>
          </w:p>
          <w:p w14:paraId="319E6366" w14:textId="77777777" w:rsidR="00D37216" w:rsidRDefault="00D37216" w:rsidP="0081019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Ax.St.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0836" w14:textId="77777777" w:rsidR="00D37216" w:rsidRDefault="00D3721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i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FD662" w14:textId="77777777" w:rsidR="00D37216" w:rsidRDefault="00D3721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0547B" w14:textId="77777777" w:rsidR="00D37216" w:rsidRDefault="00D3721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503+983</w:t>
            </w:r>
          </w:p>
          <w:p w14:paraId="6985B538" w14:textId="77777777" w:rsidR="00D37216" w:rsidRDefault="00D37216" w:rsidP="0081019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514+267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60A92" w14:textId="77777777" w:rsidR="00D37216" w:rsidRDefault="00D37216" w:rsidP="0081019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06C17" w14:textId="77777777" w:rsidR="00D37216" w:rsidRDefault="00D37216" w:rsidP="0081019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D37216" w14:paraId="301A392C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48E56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56D2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3379715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1B2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2B37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4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BAA7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7164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DADF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74A8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2CB3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2EF393DA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01822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AD7A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0BD1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2DC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3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DB55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38AD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28D6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504+800</w:t>
            </w:r>
          </w:p>
          <w:p w14:paraId="1B77C22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0E15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616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49F29ABC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D255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0F34E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54C2A471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B6A3A" w14:textId="77777777" w:rsidR="00D37216" w:rsidRDefault="00D3721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117A" w14:textId="77777777" w:rsidR="00D37216" w:rsidRDefault="00D37216" w:rsidP="00DF4E4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Ilia – Câmpuri Surduc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6706E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3F039" w14:textId="77777777" w:rsidR="00D37216" w:rsidRDefault="00D3721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38064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508+350</w:t>
            </w:r>
          </w:p>
          <w:p w14:paraId="2C115352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508+400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64635" w14:textId="77777777" w:rsidR="00D37216" w:rsidRDefault="00D3721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03BC9" w14:textId="77777777" w:rsidR="00D37216" w:rsidRDefault="00D37216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2F5610F6" w14:textId="77777777">
        <w:trPr>
          <w:cantSplit/>
          <w:trHeight w:val="68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6FCEE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2201D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6B082" w14:textId="77777777" w:rsidR="00D37216" w:rsidRDefault="00D3721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E3901" w14:textId="77777777" w:rsidR="00D37216" w:rsidRDefault="00D37216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3B9DA3AB" w14:textId="77777777" w:rsidR="00D37216" w:rsidRDefault="00D37216" w:rsidP="00D170E7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CBBD4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E6C49" w14:textId="77777777" w:rsidR="00D37216" w:rsidRDefault="00D3721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162A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527+400</w:t>
            </w:r>
          </w:p>
          <w:p w14:paraId="51784DF5" w14:textId="77777777" w:rsidR="00D37216" w:rsidRDefault="00D37216" w:rsidP="00DF4E4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37DDC" w14:textId="77777777" w:rsidR="00D37216" w:rsidRDefault="00D37216" w:rsidP="00DF4E4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009D6" w14:textId="77777777" w:rsidR="00D37216" w:rsidRDefault="00D37216" w:rsidP="00DF4E4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250534AF" w14:textId="77777777">
        <w:trPr>
          <w:cantSplit/>
          <w:trHeight w:val="2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8C61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7250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360F2" w14:textId="77777777" w:rsidR="00D37216" w:rsidRPr="00032DF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AE5A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Zam</w:t>
            </w:r>
          </w:p>
          <w:p w14:paraId="7D88276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D8DE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F1A13A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1298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26ED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14CE" w14:textId="77777777" w:rsidR="00D37216" w:rsidRPr="00032DF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4E441" w14:textId="77777777" w:rsidR="00D37216" w:rsidRPr="00F716C0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08021D8F" w14:textId="77777777">
        <w:trPr>
          <w:cantSplit/>
          <w:trHeight w:val="3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D15A" w14:textId="77777777" w:rsidR="00D37216" w:rsidRDefault="00D37216" w:rsidP="00D37216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47E1" w14:textId="77777777" w:rsidR="00D37216" w:rsidRDefault="00D3721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646068F0" w14:textId="77777777" w:rsidR="00D37216" w:rsidRDefault="00D3721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B619" w14:textId="77777777" w:rsidR="00D37216" w:rsidRDefault="00D3721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4C109" w14:textId="77777777" w:rsidR="00D37216" w:rsidRDefault="00D37216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Săvîrșin -</w:t>
            </w:r>
          </w:p>
          <w:p w14:paraId="728E5BF2" w14:textId="77777777" w:rsidR="00D37216" w:rsidRDefault="00D37216" w:rsidP="006B325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Vărădia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A3F69" w14:textId="77777777" w:rsidR="00D37216" w:rsidRDefault="00D3721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F7995" w14:textId="77777777" w:rsidR="00D37216" w:rsidRDefault="00D3721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82C30" w14:textId="77777777" w:rsidR="00D37216" w:rsidRDefault="00D3721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548+595</w:t>
            </w:r>
          </w:p>
          <w:p w14:paraId="3183E5DC" w14:textId="77777777" w:rsidR="00D37216" w:rsidRDefault="00D37216" w:rsidP="006B3254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548+645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FA25" w14:textId="77777777" w:rsidR="00D37216" w:rsidRDefault="00D37216" w:rsidP="006B3254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A3362" w14:textId="77777777" w:rsidR="00D37216" w:rsidRDefault="00D37216" w:rsidP="006B325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54349A17" w14:textId="77777777" w:rsidR="00D37216" w:rsidRDefault="00D37216" w:rsidP="00623FF6">
      <w:pPr>
        <w:spacing w:before="40" w:after="40" w:line="192" w:lineRule="auto"/>
        <w:ind w:right="57"/>
        <w:rPr>
          <w:lang w:val="ro-RO"/>
        </w:rPr>
      </w:pPr>
    </w:p>
    <w:p w14:paraId="2B50A17C" w14:textId="77777777" w:rsidR="00D37216" w:rsidRDefault="00D37216" w:rsidP="006D4098">
      <w:pPr>
        <w:pStyle w:val="Heading1"/>
        <w:spacing w:line="360" w:lineRule="auto"/>
      </w:pPr>
      <w:r>
        <w:t>LINIA 201</w:t>
      </w:r>
    </w:p>
    <w:p w14:paraId="4F4FE883" w14:textId="77777777" w:rsidR="00D37216" w:rsidRDefault="00D37216" w:rsidP="00647561">
      <w:pPr>
        <w:pStyle w:val="Heading1"/>
        <w:spacing w:line="360" w:lineRule="auto"/>
        <w:rPr>
          <w:b w:val="0"/>
          <w:bCs w:val="0"/>
          <w:sz w:val="8"/>
        </w:rPr>
      </w:pPr>
      <w:r>
        <w:t>TEIUŞ - COŞLARIU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9"/>
        <w:gridCol w:w="752"/>
        <w:gridCol w:w="2199"/>
        <w:gridCol w:w="869"/>
        <w:gridCol w:w="752"/>
        <w:gridCol w:w="879"/>
        <w:gridCol w:w="752"/>
        <w:gridCol w:w="2487"/>
      </w:tblGrid>
      <w:tr w:rsidR="00D37216" w14:paraId="41236452" w14:textId="77777777">
        <w:trPr>
          <w:cantSplit/>
          <w:trHeight w:val="267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7DAF5" w14:textId="77777777" w:rsidR="00D37216" w:rsidRDefault="00D37216" w:rsidP="00D372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7BC0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515E9" w14:textId="77777777" w:rsidR="00D37216" w:rsidRPr="00C937B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5C6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8E4475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2BA7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axa staţiei </w:t>
            </w:r>
          </w:p>
          <w:p w14:paraId="20082E7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la maca-</w:t>
            </w:r>
          </w:p>
          <w:p w14:paraId="74EC414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zul extrem</w:t>
            </w:r>
          </w:p>
          <w:p w14:paraId="2691592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39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4DEBE" w14:textId="77777777" w:rsidR="00D37216" w:rsidRPr="00C937B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937B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1E8C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B03C3" w14:textId="77777777" w:rsidR="00D37216" w:rsidRPr="00C937B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C2CE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EE21CA0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C85DE" w14:textId="77777777" w:rsidR="00D37216" w:rsidRDefault="00D37216" w:rsidP="00D372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8549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1EE83" w14:textId="77777777" w:rsidR="00D37216" w:rsidRPr="00C937B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7E04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6863983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499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A09245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3040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D664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189E" w14:textId="77777777" w:rsidR="00D37216" w:rsidRPr="00C937B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23E0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D2DAE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249E8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şi 10.</w:t>
            </w:r>
          </w:p>
        </w:tc>
      </w:tr>
      <w:tr w:rsidR="00D37216" w14:paraId="79B3E834" w14:textId="77777777">
        <w:trPr>
          <w:cantSplit/>
          <w:trHeight w:val="6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0E478" w14:textId="77777777" w:rsidR="00D37216" w:rsidRDefault="00D37216" w:rsidP="00D37216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87D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E12EF" w14:textId="77777777" w:rsidR="00D37216" w:rsidRPr="00C937B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19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9392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862A7A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739C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500DF1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B2DA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23CC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2561D" w14:textId="77777777" w:rsidR="00D37216" w:rsidRPr="00C937B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E7CB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14A42F3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şi 2.</w:t>
            </w:r>
          </w:p>
        </w:tc>
      </w:tr>
    </w:tbl>
    <w:p w14:paraId="05E01EEF" w14:textId="77777777" w:rsidR="00D37216" w:rsidRPr="003012FC" w:rsidRDefault="00D37216">
      <w:pPr>
        <w:spacing w:before="40" w:after="40" w:line="192" w:lineRule="auto"/>
        <w:ind w:right="57"/>
      </w:pPr>
    </w:p>
    <w:p w14:paraId="04C3D49E" w14:textId="77777777" w:rsidR="00D37216" w:rsidRDefault="00D37216" w:rsidP="00C53936">
      <w:pPr>
        <w:pStyle w:val="Heading1"/>
        <w:spacing w:line="360" w:lineRule="auto"/>
      </w:pPr>
      <w:r>
        <w:t>LINIA 202 A</w:t>
      </w:r>
    </w:p>
    <w:p w14:paraId="67C06C5D" w14:textId="77777777" w:rsidR="00D37216" w:rsidRDefault="00D37216" w:rsidP="00DF1411">
      <w:pPr>
        <w:pStyle w:val="Heading1"/>
        <w:spacing w:line="360" w:lineRule="auto"/>
        <w:rPr>
          <w:b w:val="0"/>
          <w:bCs w:val="0"/>
          <w:sz w:val="8"/>
        </w:rPr>
      </w:pPr>
      <w:r>
        <w:t>TURDAŞ - SIMERIA TRIAJ (DELTA)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55"/>
        <w:gridCol w:w="772"/>
        <w:gridCol w:w="2201"/>
        <w:gridCol w:w="870"/>
        <w:gridCol w:w="757"/>
        <w:gridCol w:w="869"/>
        <w:gridCol w:w="753"/>
        <w:gridCol w:w="9"/>
        <w:gridCol w:w="2483"/>
      </w:tblGrid>
      <w:tr w:rsidR="00D37216" w14:paraId="7065A2D2" w14:textId="77777777">
        <w:trPr>
          <w:cantSplit/>
          <w:trHeight w:val="120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A2A1D" w14:textId="77777777" w:rsidR="00D37216" w:rsidRDefault="00D37216" w:rsidP="00D372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E7DD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D8841" w14:textId="77777777" w:rsidR="00D37216" w:rsidRPr="0087494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0EA7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Simeria Triaj Grupa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FB0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T.D.J. </w:t>
            </w:r>
          </w:p>
          <w:p w14:paraId="1C0DF19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9202A" w14:textId="77777777" w:rsidR="00D37216" w:rsidRPr="0048429E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48429E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3D8F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DF7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85F8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1D, 2D şi 3D.</w:t>
            </w:r>
          </w:p>
        </w:tc>
      </w:tr>
      <w:tr w:rsidR="00D37216" w14:paraId="6073F8D6" w14:textId="77777777">
        <w:trPr>
          <w:cantSplit/>
          <w:trHeight w:val="138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437E5" w14:textId="77777777" w:rsidR="00D37216" w:rsidRDefault="00D37216" w:rsidP="00D372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10B5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809F" w14:textId="77777777" w:rsidR="00D37216" w:rsidRPr="0087494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C101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 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1B19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613DD" w14:textId="77777777" w:rsidR="00D37216" w:rsidRPr="0048429E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4FFC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5E7E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2"/>
                <w:lang w:val="ro-RO"/>
              </w:rPr>
            </w:pPr>
          </w:p>
        </w:tc>
        <w:tc>
          <w:tcPr>
            <w:tcW w:w="2492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B55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1 abătută Cap Y.</w:t>
            </w:r>
          </w:p>
          <w:p w14:paraId="003F2FA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1324B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Stație paralelogram.</w:t>
            </w:r>
          </w:p>
        </w:tc>
      </w:tr>
      <w:tr w:rsidR="00D37216" w:rsidRPr="00743905" w14:paraId="21A5A3D6" w14:textId="77777777">
        <w:trPr>
          <w:cantSplit/>
          <w:trHeight w:val="13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2414" w14:textId="77777777" w:rsidR="00D37216" w:rsidRPr="00743905" w:rsidRDefault="00D37216" w:rsidP="00D372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B0CBA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3+200</w:t>
            </w:r>
          </w:p>
          <w:p w14:paraId="3F03FFE8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2+100</w:t>
            </w: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33F0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2AB2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0F8C476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</w:t>
            </w:r>
          </w:p>
          <w:p w14:paraId="02959586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linia 5D directă, cuprinsă între </w:t>
            </w:r>
          </w:p>
          <w:p w14:paraId="3F95E110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T.D.J. 64 / 72 şi </w:t>
            </w:r>
          </w:p>
          <w:p w14:paraId="73E8032B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T.D.J. 139 / 141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E9018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AABC7" w14:textId="77777777" w:rsidR="00D37216" w:rsidRPr="00743905" w:rsidRDefault="00D3721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CE0F0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E2363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82C1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Nesemnalizată pe teren.</w:t>
            </w:r>
          </w:p>
          <w:p w14:paraId="7834EE44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i/>
                <w:iCs/>
                <w:color w:val="000000"/>
                <w:sz w:val="20"/>
                <w:lang w:val="ro-RO"/>
              </w:rPr>
              <w:t>Staţie paralelogram.</w:t>
            </w:r>
          </w:p>
        </w:tc>
      </w:tr>
      <w:tr w:rsidR="00D37216" w:rsidRPr="00743905" w14:paraId="7AABA635" w14:textId="77777777">
        <w:trPr>
          <w:cantSplit/>
          <w:trHeight w:val="82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0967" w14:textId="77777777" w:rsidR="00D37216" w:rsidRPr="00743905" w:rsidRDefault="00D37216" w:rsidP="00D372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4AB40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AB99A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F0C75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78DDB13A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3D </w:t>
            </w:r>
          </w:p>
          <w:p w14:paraId="6BE4FE45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952D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între sch. </w:t>
            </w:r>
          </w:p>
          <w:p w14:paraId="3096BFC8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137-104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82CBB" w14:textId="77777777" w:rsidR="00D37216" w:rsidRPr="00743905" w:rsidRDefault="00D3721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8C9F1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EB62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DD75B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  <w:tr w:rsidR="00D37216" w:rsidRPr="00743905" w14:paraId="21182B3E" w14:textId="77777777">
        <w:trPr>
          <w:cantSplit/>
          <w:trHeight w:val="71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42BAD" w14:textId="77777777" w:rsidR="00D37216" w:rsidRPr="00743905" w:rsidRDefault="00D37216" w:rsidP="00D37216">
            <w:pPr>
              <w:numPr>
                <w:ilvl w:val="0"/>
                <w:numId w:val="40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85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C5F64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46D7A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9565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St. Simeria Triaj</w:t>
            </w:r>
          </w:p>
          <w:p w14:paraId="2AF826C0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 xml:space="preserve">Grupa D, linia 5D, </w:t>
            </w:r>
          </w:p>
          <w:p w14:paraId="0CF34C2D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E0534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peste T.D.J.</w:t>
            </w:r>
          </w:p>
          <w:p w14:paraId="50DA9832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  <w:r w:rsidRPr="00743905">
              <w:rPr>
                <w:b/>
                <w:bCs/>
                <w:color w:val="000000"/>
                <w:sz w:val="20"/>
                <w:lang w:val="ro-RO"/>
              </w:rPr>
              <w:t>139/ 141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D9D30" w14:textId="77777777" w:rsidR="00D37216" w:rsidRPr="00743905" w:rsidRDefault="00D37216">
            <w:pPr>
              <w:spacing w:before="120" w:after="40" w:line="276" w:lineRule="auto"/>
              <w:ind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  <w:r w:rsidRPr="00743905">
              <w:rPr>
                <w:b/>
                <w:bCs/>
                <w:color w:val="000000"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3146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  <w:lang w:val="ro-RO"/>
              </w:rPr>
            </w:pPr>
          </w:p>
        </w:tc>
        <w:tc>
          <w:tcPr>
            <w:tcW w:w="7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32791" w14:textId="77777777" w:rsidR="00D37216" w:rsidRPr="00743905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36"/>
                <w:szCs w:val="36"/>
                <w:lang w:val="ro-RO"/>
              </w:rPr>
            </w:pPr>
          </w:p>
        </w:tc>
        <w:tc>
          <w:tcPr>
            <w:tcW w:w="24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1B70D" w14:textId="77777777" w:rsidR="00D37216" w:rsidRPr="00743905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  <w:lang w:val="ro-RO"/>
              </w:rPr>
            </w:pPr>
          </w:p>
        </w:tc>
      </w:tr>
    </w:tbl>
    <w:p w14:paraId="373FA1DF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0C0199BD" w14:textId="77777777" w:rsidR="00D37216" w:rsidRDefault="00D37216" w:rsidP="00BD3926">
      <w:pPr>
        <w:pStyle w:val="Heading1"/>
        <w:spacing w:line="360" w:lineRule="auto"/>
      </w:pPr>
      <w:r>
        <w:t>LINIA 202 B</w:t>
      </w:r>
    </w:p>
    <w:p w14:paraId="34739033" w14:textId="77777777" w:rsidR="00D37216" w:rsidRDefault="00D37216" w:rsidP="00986206">
      <w:pPr>
        <w:pStyle w:val="Heading1"/>
        <w:spacing w:line="360" w:lineRule="auto"/>
        <w:rPr>
          <w:b w:val="0"/>
          <w:bCs w:val="0"/>
          <w:sz w:val="8"/>
        </w:rPr>
      </w:pPr>
      <w:r>
        <w:t>SIMERIA - SIMERIA TRIAJ GR. D (BUCLĂ)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69"/>
        <w:gridCol w:w="758"/>
        <w:gridCol w:w="2201"/>
        <w:gridCol w:w="870"/>
        <w:gridCol w:w="757"/>
        <w:gridCol w:w="869"/>
        <w:gridCol w:w="753"/>
        <w:gridCol w:w="2492"/>
      </w:tblGrid>
      <w:tr w:rsidR="00D37216" w14:paraId="0341D196" w14:textId="77777777">
        <w:trPr>
          <w:cantSplit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FB245" w14:textId="77777777" w:rsidR="00D37216" w:rsidRDefault="00D37216" w:rsidP="00D37216">
            <w:pPr>
              <w:numPr>
                <w:ilvl w:val="0"/>
                <w:numId w:val="8"/>
              </w:numPr>
              <w:spacing w:before="120" w:after="120"/>
              <w:ind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6CE5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5DDAE" w14:textId="77777777" w:rsidR="00D37216" w:rsidRPr="007C5BF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6376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Simeria Triaj</w:t>
            </w:r>
          </w:p>
          <w:p w14:paraId="5CC8201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3081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DB158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 / 12A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CEF4" w14:textId="77777777" w:rsidR="00D37216" w:rsidRPr="007C5BF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43F5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624B" w14:textId="77777777" w:rsidR="00D37216" w:rsidRPr="00BD268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AC81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DAE2F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1D, 2D și 3D.</w:t>
            </w:r>
          </w:p>
        </w:tc>
      </w:tr>
    </w:tbl>
    <w:p w14:paraId="0F120F48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2888C2EC" w14:textId="77777777" w:rsidR="00D37216" w:rsidRDefault="00D37216" w:rsidP="002A4CB1">
      <w:pPr>
        <w:pStyle w:val="Heading1"/>
        <w:spacing w:line="360" w:lineRule="auto"/>
      </w:pPr>
      <w:r>
        <w:t>LINIA 203</w:t>
      </w:r>
    </w:p>
    <w:p w14:paraId="21AAAA88" w14:textId="77777777" w:rsidR="00D37216" w:rsidRDefault="00D37216" w:rsidP="003B1D42">
      <w:pPr>
        <w:pStyle w:val="Heading1"/>
        <w:spacing w:line="360" w:lineRule="auto"/>
        <w:rPr>
          <w:b w:val="0"/>
          <w:bCs w:val="0"/>
          <w:sz w:val="8"/>
        </w:rPr>
      </w:pPr>
      <w:r>
        <w:t>PIATRA OLT - PODU OLT - SIBIU - COPŞA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"/>
        <w:gridCol w:w="869"/>
        <w:gridCol w:w="744"/>
        <w:gridCol w:w="2176"/>
        <w:gridCol w:w="968"/>
        <w:gridCol w:w="744"/>
        <w:gridCol w:w="869"/>
        <w:gridCol w:w="744"/>
        <w:gridCol w:w="2461"/>
      </w:tblGrid>
      <w:tr w:rsidR="00D37216" w:rsidRPr="007126D7" w14:paraId="3776B8D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F23B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59E9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1186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580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5227BCE3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64115" w14:textId="77777777" w:rsidR="00D37216" w:rsidRDefault="00D37216" w:rsidP="003C4DF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sch. 26, 32, </w:t>
            </w:r>
          </w:p>
          <w:p w14:paraId="0E7B9CB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 și 42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718E1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23CC3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1FA8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5DAC6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Cu afectarea liniilor 4 - 11.</w:t>
            </w:r>
          </w:p>
        </w:tc>
      </w:tr>
      <w:tr w:rsidR="00D37216" w:rsidRPr="007126D7" w14:paraId="51C4994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D106D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C120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C1D4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C60B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P</w:t>
            </w:r>
            <w:r>
              <w:rPr>
                <w:b/>
                <w:bCs/>
                <w:color w:val="000000"/>
                <w:sz w:val="20"/>
              </w:rPr>
              <w:t>iatra</w:t>
            </w:r>
            <w:r w:rsidRPr="007126D7">
              <w:rPr>
                <w:b/>
                <w:bCs/>
                <w:color w:val="000000"/>
                <w:sz w:val="20"/>
              </w:rPr>
              <w:t xml:space="preserve"> Olt</w:t>
            </w:r>
          </w:p>
          <w:p w14:paraId="47B66B1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 8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8CA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toata</w:t>
            </w:r>
          </w:p>
          <w:p w14:paraId="13BE807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207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F368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B87B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2A44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37216" w:rsidRPr="007126D7" w14:paraId="262B8FBF" w14:textId="77777777">
        <w:trPr>
          <w:cantSplit/>
          <w:trHeight w:val="67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D538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5B2AB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214+880</w:t>
            </w:r>
          </w:p>
          <w:p w14:paraId="5493FE3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214+930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BA738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AEE21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Piatra Olt -</w:t>
            </w:r>
          </w:p>
          <w:p w14:paraId="66AE3935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Arceşti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5A28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2EE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61D6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39958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880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1256430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28151CA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34AD25DC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6524C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02B7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220+445</w:t>
            </w:r>
          </w:p>
          <w:p w14:paraId="74913A3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220+495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442A8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CA5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14B79AD7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BD59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CDCA3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9459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71D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123D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9898CF4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CF16B45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25F65F59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2430F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83F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221+075</w:t>
            </w:r>
          </w:p>
          <w:p w14:paraId="548B96B1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221+125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0E1F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9762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Arceşti </w:t>
            </w:r>
            <w:r>
              <w:rPr>
                <w:b/>
                <w:bCs/>
                <w:color w:val="000000"/>
                <w:sz w:val="20"/>
              </w:rPr>
              <w:t>-</w:t>
            </w:r>
          </w:p>
          <w:p w14:paraId="7686A38F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Strejeşti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DACA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50DF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6406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2AB8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B45B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FCE57FE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A12954C" w14:textId="77777777" w:rsidR="00D37216" w:rsidRPr="008F5A6B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8F5A6B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1554E14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4B1E5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992DA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228+720</w:t>
            </w:r>
          </w:p>
          <w:p w14:paraId="7223AE5A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228+770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A7E2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9663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Strejeşti -</w:t>
            </w:r>
          </w:p>
          <w:p w14:paraId="0BA40389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Drăgăşani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85C4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93B3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210B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70A01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7889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06F62CC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4C2DD518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03BBC472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2FA6A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B95B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241+940</w:t>
            </w:r>
          </w:p>
          <w:p w14:paraId="5C9CB3D8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241+990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C52DE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3C99E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4E8A8A5E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B0C1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AD2C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5C827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7D8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532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2E9BA27E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3B577A5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29EB765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BF22D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67AF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243+000</w:t>
            </w:r>
          </w:p>
          <w:p w14:paraId="2A194987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243+050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7F0F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53313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15E52477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4A46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4B01B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4D2BA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4F805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B87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AD0DFEF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6A2BB5D4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33606D7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77F6F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9607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249+040</w:t>
            </w:r>
          </w:p>
          <w:p w14:paraId="2D982FB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249+090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B1031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8EEAF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0EC982F9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2444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32081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2C93C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CA8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8A3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0410650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99C11B7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5FBBD3D7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4AC8D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C5EC8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249+500</w:t>
            </w:r>
          </w:p>
          <w:p w14:paraId="147D1C64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249+550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6D404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04CF5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Drăgăşani -</w:t>
            </w:r>
          </w:p>
          <w:p w14:paraId="2BC532F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1E18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258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98C7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CF4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6874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F617600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58F8E6D1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15797AE6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B8DF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30DB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251+060</w:t>
            </w:r>
          </w:p>
          <w:p w14:paraId="264202F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251+110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982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DD2E6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0F20A224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8F7B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5A55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A5EE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7665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CCCD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29B8D1B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4810A6A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0E90AB0A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7CBA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9EE1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251+200</w:t>
            </w:r>
          </w:p>
          <w:p w14:paraId="6B2FF8B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253+100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6BB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E10AF" w14:textId="77777777" w:rsidR="00D37216" w:rsidRPr="007126D7" w:rsidRDefault="00D37216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0612E9F0" w14:textId="77777777" w:rsidR="00D37216" w:rsidRPr="007126D7" w:rsidRDefault="00D37216" w:rsidP="0079452C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3FE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2599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3BE5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8CF58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12F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3B18E74D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E667D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EAAAA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251+665</w:t>
            </w:r>
          </w:p>
          <w:p w14:paraId="27D6331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251+715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3ED4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36FEC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Zăvideni -</w:t>
            </w:r>
          </w:p>
          <w:p w14:paraId="6AC99F7A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Fişcălia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7F724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089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3E4B1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9581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5DCC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4127C9B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24430B65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07D8F998" w14:textId="77777777">
        <w:trPr>
          <w:cantSplit/>
          <w:trHeight w:val="98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E44FF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9C42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267+020</w:t>
            </w:r>
          </w:p>
          <w:p w14:paraId="38C7CE83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3B1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A212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7B676ED2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36653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957B1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5FD7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81B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322BF" w14:textId="77777777" w:rsidR="00D37216" w:rsidRPr="00F13EC0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F13EC0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7429AC80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BE79B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0DF4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267+020</w:t>
            </w:r>
          </w:p>
          <w:p w14:paraId="3A237D71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267+070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0242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8C12A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2A75AFA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9DFE4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F1B14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E924C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F6B1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D1AF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72B050FE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1200340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2E1F5F9D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BAD3F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248B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268+225</w:t>
            </w:r>
          </w:p>
          <w:p w14:paraId="7D6D686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268+275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C21C5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86C4B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461F3809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935A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2B49E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7F1D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5498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8F0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08D57788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00573F2D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07C1092E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E1B5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68C3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269+145</w:t>
            </w:r>
          </w:p>
          <w:p w14:paraId="620CC01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269+195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2041B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439C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0BBA5DF2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2B2C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0658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4274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18B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55F2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60AF3A5F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3D5F2FFE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0E1703FF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9DE63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54A0B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270+560</w:t>
            </w:r>
          </w:p>
          <w:p w14:paraId="509645D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270+610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110C8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DA8CA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3F7128F2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A467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BF11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DBC61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09CCB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C037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7126D7">
              <w:rPr>
                <w:b/>
                <w:bCs/>
                <w:iCs/>
                <w:color w:val="000000"/>
                <w:sz w:val="20"/>
              </w:rPr>
              <w:t xml:space="preserve"> două locomotive cuplate</w:t>
            </w:r>
            <w:r>
              <w:rPr>
                <w:b/>
                <w:bCs/>
                <w:iCs/>
                <w:color w:val="000000"/>
                <w:sz w:val="20"/>
              </w:rPr>
              <w:t xml:space="preserve">, cu excepția cuplurilor de locomotive 040 DHC sau </w:t>
            </w:r>
          </w:p>
          <w:p w14:paraId="177EDA42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o locomotivă 060 DA și o locomotivă 040 DHC</w:t>
            </w:r>
            <w:r w:rsidRPr="007126D7">
              <w:rPr>
                <w:b/>
                <w:bCs/>
                <w:iCs/>
                <w:color w:val="000000"/>
                <w:sz w:val="20"/>
              </w:rPr>
              <w:t>.</w:t>
            </w:r>
          </w:p>
          <w:p w14:paraId="7887D583" w14:textId="77777777" w:rsidR="00D37216" w:rsidRPr="00744E1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44E1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7A6C7D49" w14:textId="77777777">
        <w:trPr>
          <w:cantSplit/>
          <w:trHeight w:val="4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F56D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1B6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271+775</w:t>
            </w:r>
          </w:p>
          <w:p w14:paraId="0B2B4EB4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271+825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7098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A4CF" w14:textId="77777777" w:rsidR="00D37216" w:rsidRPr="007126D7" w:rsidRDefault="00D37216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Ioneşti -</w:t>
            </w:r>
          </w:p>
          <w:p w14:paraId="6F808372" w14:textId="77777777" w:rsidR="00D37216" w:rsidRPr="007126D7" w:rsidRDefault="00D37216" w:rsidP="00C14391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Băbeni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F9BFC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FD7D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8C71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E79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5A0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5CA942E3" w14:textId="77777777">
        <w:trPr>
          <w:cantSplit/>
          <w:trHeight w:val="146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F4E2F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733D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DC0D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BAEE1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2B20BF1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X, liniile 4, 5 şi 6</w:t>
            </w:r>
          </w:p>
          <w:p w14:paraId="2250790E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0C67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de la </w:t>
            </w:r>
          </w:p>
          <w:p w14:paraId="44095A94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axa staţiei </w:t>
            </w:r>
          </w:p>
          <w:p w14:paraId="35E4B9D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la </w:t>
            </w:r>
          </w:p>
          <w:p w14:paraId="22B9E098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marca </w:t>
            </w:r>
          </w:p>
          <w:p w14:paraId="4FE9F43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de siguranţă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BE43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FB95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6663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C58D9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37216" w:rsidRPr="007126D7" w14:paraId="1066EC48" w14:textId="77777777">
        <w:trPr>
          <w:cantSplit/>
          <w:trHeight w:val="62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7F84C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D62C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3976F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2BB4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Băbeni</w:t>
            </w:r>
          </w:p>
          <w:p w14:paraId="6D3A82F0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E1643" w14:textId="77777777" w:rsidR="00D37216" w:rsidRPr="007126D7" w:rsidRDefault="00D3721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peste </w:t>
            </w:r>
          </w:p>
          <w:p w14:paraId="2F6909E4" w14:textId="77777777" w:rsidR="00D37216" w:rsidRPr="007126D7" w:rsidRDefault="00D3721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sch.  10, </w:t>
            </w:r>
          </w:p>
          <w:p w14:paraId="6BAD4BEA" w14:textId="77777777" w:rsidR="00D37216" w:rsidRPr="007126D7" w:rsidRDefault="00D3721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 xml:space="preserve">12, 26 </w:t>
            </w:r>
          </w:p>
          <w:p w14:paraId="724632E9" w14:textId="77777777" w:rsidR="00D37216" w:rsidRPr="007126D7" w:rsidRDefault="00D37216">
            <w:pPr>
              <w:spacing w:before="40" w:after="40" w:line="360" w:lineRule="auto"/>
              <w:ind w:left="28" w:right="28"/>
              <w:jc w:val="center"/>
              <w:rPr>
                <w:b/>
                <w:bCs/>
                <w:color w:val="000000"/>
                <w:spacing w:val="-10"/>
                <w:sz w:val="20"/>
              </w:rPr>
            </w:pPr>
            <w:r w:rsidRPr="007126D7">
              <w:rPr>
                <w:b/>
                <w:bCs/>
                <w:color w:val="000000"/>
                <w:spacing w:val="-10"/>
                <w:sz w:val="20"/>
              </w:rPr>
              <w:t>şi  36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0BD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FAA18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D5D3F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FD8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Cu afectarea liniilor CET </w:t>
            </w:r>
          </w:p>
          <w:p w14:paraId="7531BE85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şi de la 4 - 7.</w:t>
            </w:r>
          </w:p>
        </w:tc>
      </w:tr>
      <w:tr w:rsidR="00D37216" w:rsidRPr="007126D7" w14:paraId="2DE46CF4" w14:textId="77777777">
        <w:trPr>
          <w:cantSplit/>
          <w:trHeight w:val="549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3324A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1A3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2DDC8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37E4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0A5417CC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X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AB2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41AFB9E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0D7CB3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5, 7, </w:t>
            </w:r>
          </w:p>
          <w:p w14:paraId="03F4BB2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9 și 21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B623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A1A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6CA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E1D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2FFE442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la liniile 5 și 6, Cap X.</w:t>
            </w:r>
          </w:p>
        </w:tc>
      </w:tr>
      <w:tr w:rsidR="00D37216" w:rsidRPr="007126D7" w14:paraId="50BAC36E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4903B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DEBC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AB13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D8437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Govora</w:t>
            </w:r>
          </w:p>
          <w:p w14:paraId="321607E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ACFB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753E5C7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746D3C2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2, 6, </w:t>
            </w:r>
          </w:p>
          <w:p w14:paraId="1DA9B3F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12, 14, 18, 20, 22, 24, 28, </w:t>
            </w:r>
          </w:p>
          <w:p w14:paraId="1269875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TDJ </w:t>
            </w:r>
          </w:p>
          <w:p w14:paraId="757AA79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 / 34,</w:t>
            </w:r>
          </w:p>
          <w:p w14:paraId="7D7C3D8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sch. </w:t>
            </w:r>
          </w:p>
          <w:p w14:paraId="2251064A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32 și 38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F8D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7F25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7F473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9D69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BDB222B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la linile 5 - 20. </w:t>
            </w:r>
          </w:p>
        </w:tc>
      </w:tr>
      <w:tr w:rsidR="00D37216" w:rsidRPr="007126D7" w14:paraId="41E82527" w14:textId="77777777">
        <w:trPr>
          <w:cantSplit/>
          <w:trHeight w:val="79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3DE3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AE8A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61E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4B1D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Bujoreni</w:t>
            </w:r>
          </w:p>
          <w:p w14:paraId="3E472D3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Cap X, linia 4 </w:t>
            </w:r>
          </w:p>
          <w:p w14:paraId="4B9D918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FB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TDJ </w:t>
            </w:r>
          </w:p>
          <w:p w14:paraId="498B899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23 / 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9E38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AC06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4341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030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37216" w:rsidRPr="007126D7" w14:paraId="08778898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62DE0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A2A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E7D9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4FF1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Bujoreni -</w:t>
            </w:r>
          </w:p>
          <w:p w14:paraId="1B1C0601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F219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9684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2BA1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300+654</w:t>
            </w:r>
          </w:p>
          <w:p w14:paraId="1EA9208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300+900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29D2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402DD" w14:textId="77777777" w:rsidR="00D37216" w:rsidRDefault="00D37216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  <w:r>
              <w:rPr>
                <w:b/>
                <w:bCs/>
                <w:iCs/>
                <w:color w:val="000000"/>
                <w:sz w:val="20"/>
              </w:rPr>
              <w:t>*Interzis circulaţia trenurilor care au în componenţă locomotive cuplate.</w:t>
            </w:r>
          </w:p>
          <w:p w14:paraId="04CEB161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2A0159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08785D49" w14:textId="77777777">
        <w:trPr>
          <w:cantSplit/>
          <w:trHeight w:val="1020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FE517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49433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63148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7F4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St. </w:t>
            </w:r>
            <w:r w:rsidRPr="007126D7">
              <w:rPr>
                <w:b/>
                <w:bCs/>
                <w:color w:val="000000"/>
                <w:sz w:val="20"/>
              </w:rPr>
              <w:t>Dăeşti</w:t>
            </w:r>
          </w:p>
          <w:p w14:paraId="2D19BF9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4FD88948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75F2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</w:t>
            </w:r>
          </w:p>
          <w:p w14:paraId="38AB414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sch. 15,</w:t>
            </w:r>
          </w:p>
          <w:p w14:paraId="1CF3106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TDJ</w:t>
            </w:r>
          </w:p>
          <w:p w14:paraId="33C9760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16 / 18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6A8B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1305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824E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CFE65" w14:textId="77777777" w:rsidR="00D37216" w:rsidRDefault="00D37216">
            <w:pPr>
              <w:spacing w:before="40" w:after="40" w:line="360" w:lineRule="auto"/>
              <w:ind w:left="82" w:right="57"/>
              <w:rPr>
                <w:b/>
                <w:bCs/>
                <w:iCs/>
                <w:color w:val="000000"/>
                <w:sz w:val="20"/>
              </w:rPr>
            </w:pPr>
          </w:p>
        </w:tc>
      </w:tr>
      <w:tr w:rsidR="00D37216" w:rsidRPr="007126D7" w14:paraId="2681D63F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F5EEA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8DC9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835</w:t>
            </w:r>
          </w:p>
          <w:p w14:paraId="4404A0A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32</w:t>
            </w:r>
            <w:r>
              <w:rPr>
                <w:b/>
                <w:bCs/>
                <w:color w:val="000000"/>
                <w:sz w:val="20"/>
              </w:rPr>
              <w:t>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999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3AE7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8BA83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Cozia -</w:t>
            </w:r>
          </w:p>
          <w:p w14:paraId="4A37FEAB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Lotru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1CB93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B9DFE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90014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4BAD5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066BB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6C3B89FC" w14:textId="77777777">
        <w:trPr>
          <w:cantSplit/>
          <w:trHeight w:val="4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4FF35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89A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351+550</w:t>
            </w:r>
          </w:p>
          <w:p w14:paraId="4F1130CC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ED7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8782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59D63C4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 xml:space="preserve">ărului – </w:t>
            </w:r>
          </w:p>
          <w:p w14:paraId="0AD3F812" w14:textId="77777777" w:rsidR="00D37216" w:rsidRPr="00F87E98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lang w:val="ro-RO"/>
              </w:rPr>
            </w:pPr>
            <w:r>
              <w:rPr>
                <w:b/>
                <w:bCs/>
                <w:color w:val="000000"/>
                <w:sz w:val="20"/>
                <w:lang w:val="ro-RO"/>
              </w:rPr>
              <w:t>Podu Olt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0707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E88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393C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A287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E5264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D37216" w:rsidRPr="007126D7" w14:paraId="16345668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98993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F9E27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2F82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72D5C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Câineni</w:t>
            </w:r>
          </w:p>
          <w:p w14:paraId="72C414E9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linia 4 </w:t>
            </w:r>
          </w:p>
          <w:p w14:paraId="67631D76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primiri - expedieri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2A9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</w:t>
            </w:r>
          </w:p>
          <w:p w14:paraId="7D64737C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68B1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FFF88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AC4D8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E7466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37216" w:rsidRPr="007126D7" w14:paraId="3AB5F4EA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9617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E70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360+150</w:t>
            </w:r>
          </w:p>
          <w:p w14:paraId="7209600B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360+200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6780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7DCC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Câineni</w:t>
            </w:r>
            <w:r>
              <w:rPr>
                <w:b/>
                <w:bCs/>
                <w:color w:val="000000"/>
                <w:sz w:val="20"/>
              </w:rPr>
              <w:t xml:space="preserve"> – </w:t>
            </w:r>
          </w:p>
          <w:p w14:paraId="274E2466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Valea M</w:t>
            </w:r>
            <w:r>
              <w:rPr>
                <w:b/>
                <w:bCs/>
                <w:color w:val="000000"/>
                <w:sz w:val="20"/>
                <w:lang w:val="ro-RO"/>
              </w:rPr>
              <w:t>ărului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72FEC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6CE5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C3FEB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F31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66F3B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1D14E56E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17D9C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CA41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7C76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97F34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Valea Mărului</w:t>
            </w:r>
          </w:p>
          <w:p w14:paraId="16B1BDFE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2736B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2A7E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07FE4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73D6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B3749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</w:p>
        </w:tc>
      </w:tr>
      <w:tr w:rsidR="00D37216" w:rsidRPr="007126D7" w14:paraId="54A35DDF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274BE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774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365+170</w:t>
            </w:r>
          </w:p>
          <w:p w14:paraId="202F0D2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367+577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984B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61723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 </w:t>
            </w:r>
            <w:r w:rsidRPr="007126D7">
              <w:rPr>
                <w:b/>
                <w:bCs/>
                <w:color w:val="000000"/>
                <w:sz w:val="20"/>
              </w:rPr>
              <w:t>Valea Mărului</w:t>
            </w:r>
            <w:r>
              <w:rPr>
                <w:b/>
                <w:bCs/>
                <w:color w:val="000000"/>
                <w:sz w:val="20"/>
              </w:rPr>
              <w:t xml:space="preserve"> -</w:t>
            </w:r>
            <w:r>
              <w:rPr>
                <w:b/>
                <w:bCs/>
                <w:color w:val="000000"/>
                <w:sz w:val="20"/>
              </w:rPr>
              <w:br/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5057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DD0B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CB4C2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F4514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D880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51078C2B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516C5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51F1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F643E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56242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St </w:t>
            </w:r>
            <w:r w:rsidRPr="007126D7">
              <w:rPr>
                <w:b/>
                <w:bCs/>
                <w:color w:val="000000"/>
                <w:sz w:val="20"/>
              </w:rPr>
              <w:t>Podu Olt</w:t>
            </w:r>
            <w:r>
              <w:rPr>
                <w:b/>
                <w:bCs/>
                <w:color w:val="000000"/>
                <w:sz w:val="20"/>
              </w:rPr>
              <w:t xml:space="preserve"> linia 2 abătută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5F9B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Călcâi sch. 13 – opritor Km 369+998 – 370+250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BB12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7D1C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68F84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C697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2C1A6735" w14:textId="77777777">
        <w:trPr>
          <w:cantSplit/>
          <w:trHeight w:val="143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2A75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EA65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1322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B917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Podu Olt -</w:t>
            </w:r>
          </w:p>
          <w:p w14:paraId="782286A9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5036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0193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4903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3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</w:t>
            </w:r>
            <w:r w:rsidRPr="007126D7">
              <w:rPr>
                <w:b/>
                <w:bCs/>
                <w:color w:val="000000"/>
                <w:sz w:val="20"/>
              </w:rPr>
              <w:t>0</w:t>
            </w:r>
          </w:p>
          <w:p w14:paraId="57DEBA7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37</w:t>
            </w:r>
            <w:r>
              <w:rPr>
                <w:b/>
                <w:bCs/>
                <w:color w:val="000000"/>
                <w:sz w:val="20"/>
              </w:rPr>
              <w:t>4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56C6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CBC8D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1477452B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62B02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9B87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785E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8AC23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Tălmaciu -</w:t>
            </w:r>
          </w:p>
          <w:p w14:paraId="2E207D8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Sibiu</w:t>
            </w:r>
            <w:r w:rsidRPr="007126D7">
              <w:rPr>
                <w:b/>
                <w:bCs/>
                <w:color w:val="000000"/>
                <w:sz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</w:rPr>
              <w:t>Triaj</w:t>
            </w:r>
          </w:p>
          <w:p w14:paraId="2F7D64F6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Grupa Şelimbăr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709E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4E420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726C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380</w:t>
            </w:r>
            <w:r w:rsidRPr="007126D7">
              <w:rPr>
                <w:b/>
                <w:bCs/>
                <w:color w:val="000000"/>
                <w:sz w:val="20"/>
              </w:rPr>
              <w:t>+</w:t>
            </w:r>
            <w:r>
              <w:rPr>
                <w:b/>
                <w:bCs/>
                <w:color w:val="000000"/>
                <w:sz w:val="20"/>
              </w:rPr>
              <w:t>550</w:t>
            </w:r>
          </w:p>
          <w:p w14:paraId="3282680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382+</w:t>
            </w:r>
            <w:r>
              <w:rPr>
                <w:b/>
                <w:bCs/>
                <w:color w:val="000000"/>
                <w:sz w:val="20"/>
              </w:rPr>
              <w:t>125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E49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41FDE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3AF47B72" w14:textId="77777777">
        <w:trPr>
          <w:cantSplit/>
          <w:trHeight w:val="54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53AF8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406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45E6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62F4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Tălmaciu - </w:t>
            </w:r>
          </w:p>
          <w:p w14:paraId="1470371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Sibiu Triaj </w:t>
            </w:r>
          </w:p>
          <w:p w14:paraId="2FFE6312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B6ABA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3C7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E3B0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386+000</w:t>
            </w:r>
          </w:p>
          <w:p w14:paraId="6E8A81C8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1CF7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1D5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 xml:space="preserve">Cu inductori de 1000 Hz </w:t>
            </w:r>
          </w:p>
          <w:p w14:paraId="6F9179A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în Cap X.</w:t>
            </w:r>
          </w:p>
        </w:tc>
      </w:tr>
      <w:tr w:rsidR="00D37216" w:rsidRPr="007126D7" w14:paraId="204F4634" w14:textId="77777777">
        <w:trPr>
          <w:cantSplit/>
          <w:trHeight w:val="506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896C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4D93C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ECD4E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7029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Linia 1 directă </w:t>
            </w:r>
          </w:p>
          <w:p w14:paraId="75AAA80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st. Sibiu Triaj</w:t>
            </w:r>
          </w:p>
          <w:p w14:paraId="2EFDF515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grupa Șelimbăr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FF1E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1265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9444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387+305</w:t>
            </w:r>
          </w:p>
          <w:p w14:paraId="380E36AF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388+437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4A2F4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3A25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062584AD" w14:textId="77777777">
        <w:trPr>
          <w:cantSplit/>
          <w:trHeight w:val="1258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50B8A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6E0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9B32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B9DC9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 xml:space="preserve">St. Sibiu </w:t>
            </w:r>
          </w:p>
          <w:p w14:paraId="3FD112F1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Cap Y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0891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peste toate apara-tele </w:t>
            </w:r>
          </w:p>
          <w:p w14:paraId="2528BDAE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de cale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9321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62771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3D45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19F3" w14:textId="77777777" w:rsidR="00D37216" w:rsidRPr="007126D7" w:rsidRDefault="00D37216">
            <w:pPr>
              <w:spacing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199E51E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69B95602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de la liniile 1 - 10 Sibiu.</w:t>
            </w:r>
          </w:p>
        </w:tc>
      </w:tr>
      <w:tr w:rsidR="00D37216" w:rsidRPr="007126D7" w14:paraId="23261F42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98E4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95DF0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845F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41596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St. Sibiu</w:t>
            </w:r>
          </w:p>
          <w:p w14:paraId="5B3D1CF8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liniile 9 şi 10 abătute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D2B23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7126D7">
              <w:rPr>
                <w:b/>
                <w:bCs/>
                <w:color w:val="000000"/>
                <w:sz w:val="20"/>
              </w:rPr>
              <w:t>toată linia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CBDC7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 w:rsidRPr="007126D7">
              <w:rPr>
                <w:b/>
                <w:bCs/>
                <w:color w:val="000000"/>
                <w:sz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2986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AD64B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BC235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7126D7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D37216" w:rsidRPr="007126D7" w14:paraId="69E43F1C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9DCB4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A1E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404+100</w:t>
            </w:r>
          </w:p>
          <w:p w14:paraId="7D251EAB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406+950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685F4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909F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1F954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6F5F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7C91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A83ED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C548" w14:textId="77777777" w:rsidR="00D37216" w:rsidRPr="007126D7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</w:t>
            </w:r>
          </w:p>
        </w:tc>
      </w:tr>
      <w:tr w:rsidR="00D37216" w:rsidRPr="007126D7" w14:paraId="172FED80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5FAFF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B031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410+600</w:t>
            </w:r>
          </w:p>
          <w:p w14:paraId="6D019BE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410+650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61ED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30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A141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Ocna Sibiului - Loamneș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2A00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4AA4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5975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2BC36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B543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  <w:p w14:paraId="23EB5BD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5492B11D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1487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B4E6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412+692</w:t>
            </w:r>
          </w:p>
          <w:p w14:paraId="471B39E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436+810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847A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50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0ABA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Loamneș –</w:t>
            </w:r>
          </w:p>
          <w:p w14:paraId="3B35058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Ax st. Copșa Mică</w:t>
            </w: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29F53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740B1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9A4C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38EBC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7825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  <w:p w14:paraId="4720E8E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D37216" w:rsidRPr="007126D7" w14:paraId="1AE816B1" w14:textId="77777777">
        <w:trPr>
          <w:cantSplit/>
          <w:trHeight w:val="135"/>
          <w:jc w:val="center"/>
        </w:trPr>
        <w:tc>
          <w:tcPr>
            <w:tcW w:w="63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19A47" w14:textId="77777777" w:rsidR="00D37216" w:rsidRPr="007126D7" w:rsidRDefault="00D37216" w:rsidP="00D37216">
            <w:pPr>
              <w:numPr>
                <w:ilvl w:val="0"/>
                <w:numId w:val="41"/>
              </w:numPr>
              <w:spacing w:before="120" w:after="120"/>
              <w:ind w:left="227" w:firstLine="0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8491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435+375</w:t>
            </w:r>
          </w:p>
          <w:p w14:paraId="0709EE0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>435+425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C314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  <w:r>
              <w:rPr>
                <w:b/>
                <w:bCs/>
                <w:color w:val="000000"/>
                <w:sz w:val="36"/>
              </w:rPr>
              <w:t>20</w:t>
            </w:r>
          </w:p>
        </w:tc>
        <w:tc>
          <w:tcPr>
            <w:tcW w:w="217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AF18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Șeica Mare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– </w:t>
            </w:r>
          </w:p>
          <w:p w14:paraId="1911344B" w14:textId="77777777" w:rsidR="00D37216" w:rsidRPr="00037854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  <w:szCs w:val="20"/>
              </w:rPr>
            </w:pPr>
            <w:r w:rsidRPr="00037854">
              <w:rPr>
                <w:b/>
                <w:bCs/>
                <w:color w:val="000000"/>
                <w:sz w:val="20"/>
                <w:szCs w:val="20"/>
              </w:rPr>
              <w:t>Copșa Mică</w:t>
            </w:r>
          </w:p>
          <w:p w14:paraId="440FF01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96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BFAD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2139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64539" w14:textId="77777777" w:rsidR="00D37216" w:rsidRPr="007126D7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A7A6A" w14:textId="77777777" w:rsidR="00D37216" w:rsidRPr="007126D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color w:val="000000"/>
                <w:sz w:val="36"/>
              </w:rPr>
            </w:pPr>
          </w:p>
        </w:tc>
        <w:tc>
          <w:tcPr>
            <w:tcW w:w="246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7252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>
              <w:rPr>
                <w:b/>
                <w:bCs/>
                <w:i/>
                <w:iCs/>
                <w:color w:val="000000"/>
                <w:sz w:val="20"/>
              </w:rPr>
              <w:t>Semnalizată ca limitare de viteză. Cu inductori de 2000 Hz. Valabil doar pentru trenurile tip automotor</w:t>
            </w:r>
          </w:p>
        </w:tc>
      </w:tr>
    </w:tbl>
    <w:p w14:paraId="54BB4483" w14:textId="77777777" w:rsidR="00D37216" w:rsidRDefault="00D37216" w:rsidP="000039F1">
      <w:pPr>
        <w:spacing w:before="40" w:after="40" w:line="192" w:lineRule="auto"/>
        <w:ind w:right="57"/>
        <w:rPr>
          <w:sz w:val="20"/>
          <w:lang w:val="ro-RO"/>
        </w:rPr>
      </w:pPr>
    </w:p>
    <w:p w14:paraId="3EDADBD5" w14:textId="77777777" w:rsidR="00D37216" w:rsidRDefault="00D37216" w:rsidP="00CC0982">
      <w:pPr>
        <w:pStyle w:val="Heading1"/>
        <w:spacing w:line="360" w:lineRule="auto"/>
      </w:pPr>
      <w:r>
        <w:t>LINIA 205</w:t>
      </w:r>
    </w:p>
    <w:p w14:paraId="6D3054F7" w14:textId="77777777" w:rsidR="00D37216" w:rsidRDefault="00D37216" w:rsidP="000F0227">
      <w:pPr>
        <w:pStyle w:val="Heading1"/>
        <w:spacing w:line="360" w:lineRule="auto"/>
        <w:rPr>
          <w:b w:val="0"/>
          <w:bCs w:val="0"/>
          <w:sz w:val="8"/>
        </w:rPr>
      </w:pPr>
      <w:r>
        <w:t>BRAŞOV - PODU OLT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80"/>
        <w:gridCol w:w="753"/>
        <w:gridCol w:w="2202"/>
        <w:gridCol w:w="869"/>
        <w:gridCol w:w="753"/>
        <w:gridCol w:w="869"/>
        <w:gridCol w:w="752"/>
        <w:gridCol w:w="2490"/>
      </w:tblGrid>
      <w:tr w:rsidR="00D37216" w14:paraId="38073030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878B8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C27B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C2C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6E20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C</w:t>
            </w:r>
            <w:r>
              <w:rPr>
                <w:b/>
                <w:bCs/>
                <w:sz w:val="20"/>
                <w:lang w:val="ro-RO"/>
              </w:rPr>
              <w:t xml:space="preserve">ălători </w:t>
            </w:r>
          </w:p>
          <w:p w14:paraId="294AF3AD" w14:textId="77777777" w:rsidR="00D37216" w:rsidRPr="00985789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2FD5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456E46C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50, 52,</w:t>
            </w:r>
          </w:p>
          <w:p w14:paraId="329F0FE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56, 58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1B3D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CE4F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7E757" w14:textId="77777777" w:rsidR="00D37216" w:rsidRPr="007343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BCC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8405B9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12 - 15.</w:t>
            </w:r>
          </w:p>
        </w:tc>
      </w:tr>
      <w:tr w:rsidR="00D37216" w14:paraId="214A03E4" w14:textId="77777777">
        <w:trPr>
          <w:cantSplit/>
          <w:trHeight w:val="14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07AFB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A4F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1+190</w:t>
            </w:r>
          </w:p>
          <w:p w14:paraId="3E681B0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2DB2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F273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</w:t>
            </w:r>
            <w:r>
              <w:rPr>
                <w:b/>
                <w:bCs/>
                <w:sz w:val="20"/>
                <w:lang w:val="en-US"/>
              </w:rPr>
              <w:t>ov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2E1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8C18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67F9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A7CD5" w14:textId="77777777" w:rsidR="00D37216" w:rsidRPr="007343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3C63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Între semnal X 3 și vârf sch.4</w:t>
            </w:r>
          </w:p>
          <w:p w14:paraId="5517960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4E35BE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2A4E2D7" w14:textId="77777777">
        <w:trPr>
          <w:cantSplit/>
          <w:trHeight w:val="5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FA2D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15A9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1+500</w:t>
            </w:r>
          </w:p>
          <w:p w14:paraId="1B9DA00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2+400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537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E641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Braş</w:t>
            </w:r>
            <w:r>
              <w:rPr>
                <w:b/>
                <w:bCs/>
                <w:sz w:val="20"/>
                <w:lang w:val="en-US"/>
              </w:rPr>
              <w:t>ov -</w:t>
            </w:r>
          </w:p>
          <w:p w14:paraId="0A3326E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8C7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2F58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2B92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5D6F9" w14:textId="77777777" w:rsidR="00D37216" w:rsidRPr="007343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4E51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D37216" w14:paraId="025B5AB6" w14:textId="77777777">
        <w:trPr>
          <w:cantSplit/>
          <w:trHeight w:val="6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F4340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3AC5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3+500</w:t>
            </w:r>
          </w:p>
          <w:p w14:paraId="3B585BE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9966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B310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2BB4A3F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directă, 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62E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9895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6C2B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9E1B0" w14:textId="77777777" w:rsidR="00D37216" w:rsidRPr="007343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4280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16F8D0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2F80FC4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5, 11 și 17.</w:t>
            </w:r>
          </w:p>
        </w:tc>
      </w:tr>
      <w:tr w:rsidR="00D37216" w14:paraId="35E6FA30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9D19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E80E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48C5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9D2A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34F1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D4FC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AC19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18316" w14:textId="77777777" w:rsidR="00D37216" w:rsidRPr="007343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EDCE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6D51C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3.</w:t>
            </w:r>
          </w:p>
        </w:tc>
      </w:tr>
      <w:tr w:rsidR="00D37216" w14:paraId="7FE56170" w14:textId="77777777">
        <w:trPr>
          <w:cantSplit/>
          <w:trHeight w:val="5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8D46F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A8DBA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6C3BE585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10E0F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4145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 linia 3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DC84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995BC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228B5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098AB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DCE0E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986EB8B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38070206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D37216" w14:paraId="17994F14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80DE9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A5FD1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315A82EF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10+100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DD287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27EBA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</w:t>
            </w:r>
          </w:p>
          <w:p w14:paraId="57A47ECF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1B1D9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0CC31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3F07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CD778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EDF6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74FC843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AC2A0A2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nr. 1, 3, 8 și 16.</w:t>
            </w:r>
          </w:p>
        </w:tc>
      </w:tr>
      <w:tr w:rsidR="00D37216" w14:paraId="36F7406F" w14:textId="77777777">
        <w:trPr>
          <w:cantSplit/>
          <w:trHeight w:val="41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7F37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C4FB9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5808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CED12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Ghimbav,</w:t>
            </w:r>
          </w:p>
          <w:p w14:paraId="5AEF8DED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49464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365EC3">
              <w:rPr>
                <w:b/>
                <w:bCs/>
                <w:sz w:val="20"/>
                <w:lang w:val="ro-RO"/>
              </w:rPr>
              <w:t>vărf sch. 10 - semnal ieșire cap X (</w:t>
            </w:r>
            <w:r>
              <w:rPr>
                <w:b/>
                <w:bCs/>
                <w:sz w:val="20"/>
                <w:lang w:val="ro-RO"/>
              </w:rPr>
              <w:t>9</w:t>
            </w:r>
            <w:r w:rsidRPr="00365EC3">
              <w:rPr>
                <w:b/>
                <w:bCs/>
                <w:sz w:val="20"/>
                <w:lang w:val="ro-RO"/>
              </w:rPr>
              <w:t>+240 - 10+000)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D8B42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42F08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0765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17E18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E9F0E5F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Restul liniei este închisă.</w:t>
            </w:r>
          </w:p>
        </w:tc>
      </w:tr>
      <w:tr w:rsidR="00D37216" w14:paraId="629F1D1F" w14:textId="77777777">
        <w:trPr>
          <w:cantSplit/>
          <w:trHeight w:val="6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A7C8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8C1B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28+500</w:t>
            </w:r>
          </w:p>
          <w:p w14:paraId="2BFFC997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28+900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58145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FE9F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Vlădeni Ardeal -</w:t>
            </w:r>
          </w:p>
          <w:p w14:paraId="42E0E956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Brădeț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5E56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3D7C5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61D5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AE3DF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C464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187749B5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D2494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0EDFA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649BE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7C12A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Şercaia</w:t>
            </w:r>
          </w:p>
          <w:p w14:paraId="575A1224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6DD86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D2D7B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68C51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E7F3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C3E1A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C0A7BB0" w14:textId="77777777">
        <w:trPr>
          <w:cantSplit/>
          <w:trHeight w:val="5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36B90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23FBE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419FD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5E111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Făgăraş</w:t>
            </w:r>
          </w:p>
          <w:p w14:paraId="6AD82110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4, 6 şi 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657E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373DDB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CE567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9ACD5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5080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538A3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C364C60" w14:textId="77777777">
        <w:trPr>
          <w:cantSplit/>
          <w:trHeight w:val="5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7EACD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793F9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4A351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A3323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Voila</w:t>
            </w:r>
          </w:p>
          <w:p w14:paraId="5738C850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995FB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5AB8DC2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A2191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6AC90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6F7F1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2940C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1F4B52C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CEBAC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9F56F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975E6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CB279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Ucea</w:t>
            </w:r>
          </w:p>
          <w:p w14:paraId="6467B574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19C0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674DC931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6 - 8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C531D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D521A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3B617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D79ED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  <w:p w14:paraId="79AB76AD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 şi 2 abătute.</w:t>
            </w:r>
          </w:p>
        </w:tc>
      </w:tr>
      <w:tr w:rsidR="00D37216" w14:paraId="6A62756A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7293B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5AAE1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  <w:p w14:paraId="0189498B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95+140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6F7C5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C02BA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Ucea - Arpaș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18DD2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9744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9EDB6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12912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17C18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338DB890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F5566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077E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33A8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2876C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Arpaș</w:t>
            </w:r>
          </w:p>
          <w:p w14:paraId="02F240CF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015E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A4785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69807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30ECC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B822C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D205EC6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E396A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6DD3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100+350</w:t>
            </w:r>
          </w:p>
          <w:p w14:paraId="280B1B15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101+000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ACFF7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920AF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Arpaș - </w:t>
            </w:r>
          </w:p>
          <w:p w14:paraId="2B5786E8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Porumbacu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F4800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FA0C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A743A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9B50D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3A7B6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115D1DA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0305397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0D62D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56D1E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7D989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13B1B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Avrig linia 4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54896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21E6ACD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3F8D1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D2232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C1D0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926BF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46D7615" w14:textId="77777777">
        <w:trPr>
          <w:cantSplit/>
          <w:trHeight w:val="36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39868" w14:textId="77777777" w:rsidR="00D37216" w:rsidRDefault="00D37216" w:rsidP="00D37216">
            <w:pPr>
              <w:numPr>
                <w:ilvl w:val="0"/>
                <w:numId w:val="4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A8B5F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120+240</w:t>
            </w:r>
          </w:p>
          <w:p w14:paraId="5BC1A130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120+290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19AEF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19D44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Avrig  - Podu Olt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AF665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B5F7A" w14:textId="77777777" w:rsidR="00D37216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A9C8C" w14:textId="77777777" w:rsidR="00D37216" w:rsidRDefault="00D37216" w:rsidP="00A419B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45671" w14:textId="77777777" w:rsidR="00D37216" w:rsidRPr="0073437A" w:rsidRDefault="00D37216" w:rsidP="00A419B1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4EDA5" w14:textId="77777777" w:rsidR="00D37216" w:rsidRDefault="00D37216" w:rsidP="00A419B1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0657E4BD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3A319DC7" w14:textId="77777777" w:rsidR="00D37216" w:rsidRDefault="00D37216" w:rsidP="001B3E46">
      <w:pPr>
        <w:pStyle w:val="Heading1"/>
        <w:spacing w:line="360" w:lineRule="auto"/>
      </w:pPr>
      <w:r>
        <w:t>LINIA 206</w:t>
      </w:r>
    </w:p>
    <w:p w14:paraId="1C7EA673" w14:textId="77777777" w:rsidR="00D37216" w:rsidRDefault="00D37216" w:rsidP="00907AC9">
      <w:pPr>
        <w:pStyle w:val="Heading1"/>
        <w:spacing w:line="360" w:lineRule="auto"/>
        <w:rPr>
          <w:b w:val="0"/>
          <w:bCs w:val="0"/>
          <w:sz w:val="8"/>
        </w:rPr>
      </w:pPr>
      <w:r>
        <w:t>BARTOLOMEU - ZĂRNEŞTI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3"/>
        <w:gridCol w:w="2492"/>
      </w:tblGrid>
      <w:tr w:rsidR="00D37216" w14:paraId="2CD3BE15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4445F" w14:textId="77777777" w:rsidR="00D37216" w:rsidRDefault="00D37216" w:rsidP="00D372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FCC0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3+850</w:t>
            </w:r>
          </w:p>
          <w:p w14:paraId="3EC1ED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1F922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F63D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5E253A4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A224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16E6F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6691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AB694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B251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0FA5DE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inductori în capătul dinspre Ghimbav.</w:t>
            </w:r>
          </w:p>
          <w:p w14:paraId="5FF09D69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sch. 8 și 12 Cap Y.</w:t>
            </w:r>
          </w:p>
        </w:tc>
      </w:tr>
      <w:tr w:rsidR="00D37216" w14:paraId="274345EB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FE58C" w14:textId="77777777" w:rsidR="00D37216" w:rsidRDefault="00D37216" w:rsidP="00D372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155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4+900</w:t>
            </w:r>
          </w:p>
          <w:p w14:paraId="3CEE3AA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DA09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5AA7A" w14:textId="77777777" w:rsidR="00D37216" w:rsidRDefault="00D37216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6D39CEF4" w14:textId="77777777" w:rsidR="00D37216" w:rsidRDefault="00D37216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si Bartolomeu -</w:t>
            </w:r>
          </w:p>
          <w:p w14:paraId="5DC54F2A" w14:textId="77777777" w:rsidR="00D37216" w:rsidRDefault="00D37216" w:rsidP="00B5195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AE71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FEEE4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67C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66461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5DFB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32B95DA3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E2030" w14:textId="77777777" w:rsidR="00D37216" w:rsidRDefault="00D37216" w:rsidP="00D372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A6C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C1C3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3A12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Bartolomeu</w:t>
            </w:r>
          </w:p>
          <w:p w14:paraId="6E3B3FD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C3A8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din</w:t>
            </w:r>
          </w:p>
          <w:p w14:paraId="5A2DFB6C" w14:textId="77777777" w:rsidR="00D37216" w:rsidRPr="008978B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Cap X aferenți liniei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348DC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E59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B424D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596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D312DD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10976E5F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A14B4" w14:textId="77777777" w:rsidR="00D37216" w:rsidRDefault="00D37216" w:rsidP="00D372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8F2B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10+300</w:t>
            </w:r>
          </w:p>
          <w:p w14:paraId="1F55231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FE87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5350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Bartolomeu -</w:t>
            </w:r>
          </w:p>
          <w:p w14:paraId="21FF4E2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6833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3B1C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854B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00FD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B8F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FC4810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0E3D1EF5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1F127" w14:textId="77777777" w:rsidR="00D37216" w:rsidRDefault="00D37216" w:rsidP="00D372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D3950" w14:textId="77777777" w:rsidR="00D37216" w:rsidRDefault="00D37216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8B39" w14:textId="77777777" w:rsidR="00D37216" w:rsidRDefault="00D37216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60FC1" w14:textId="77777777" w:rsidR="00D37216" w:rsidRDefault="00D37216" w:rsidP="00477D2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Cristian,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7374D" w14:textId="77777777" w:rsidR="00D37216" w:rsidRDefault="00D37216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17D29" w14:textId="77777777" w:rsidR="00D37216" w:rsidRDefault="00D37216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4EDC" w14:textId="77777777" w:rsidR="00D37216" w:rsidRDefault="00D37216" w:rsidP="00477D2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13E9" w14:textId="77777777" w:rsidR="00D37216" w:rsidRPr="005E2797" w:rsidRDefault="00D37216" w:rsidP="00477D2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177C9" w14:textId="77777777" w:rsidR="00D37216" w:rsidRDefault="00D37216" w:rsidP="00477D2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774D307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954AD" w14:textId="77777777" w:rsidR="00D37216" w:rsidRDefault="00D37216" w:rsidP="00D372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2491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16+840</w:t>
            </w:r>
          </w:p>
          <w:p w14:paraId="640BB65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17+528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E715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FA83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Râşnov</w:t>
            </w:r>
          </w:p>
          <w:p w14:paraId="695639D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și</w:t>
            </w:r>
          </w:p>
          <w:p w14:paraId="2BF6262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Râşnov -</w:t>
            </w:r>
          </w:p>
          <w:p w14:paraId="1D237F3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Zărneşti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425E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F600A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5E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3E901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841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69E06B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BA7972C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9BFF" w14:textId="77777777" w:rsidR="00D37216" w:rsidRDefault="00D37216" w:rsidP="00D372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D410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21+950</w:t>
            </w:r>
          </w:p>
          <w:p w14:paraId="56B5917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BA60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36AA" w14:textId="77777777" w:rsidR="00D37216" w:rsidRDefault="00D37216" w:rsidP="00FD37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Râşnov -</w:t>
            </w:r>
          </w:p>
          <w:p w14:paraId="61C3C77C" w14:textId="77777777" w:rsidR="00D37216" w:rsidRDefault="00D37216" w:rsidP="00FD37D4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Zărneşti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D4F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DBC73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369A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84E3C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E1A3A" w14:textId="77777777" w:rsidR="00D37216" w:rsidRDefault="00D37216" w:rsidP="00FD37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9311962" w14:textId="77777777" w:rsidR="00D37216" w:rsidRDefault="00D37216" w:rsidP="00FD37D4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080A9F7C" w14:textId="77777777">
        <w:trPr>
          <w:cantSplit/>
          <w:trHeight w:val="100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F5344" w14:textId="77777777" w:rsidR="00D37216" w:rsidRDefault="00D37216" w:rsidP="00D37216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A413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4382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A852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Zărneşti liniile 4 și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45B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824E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4919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27B51" w14:textId="77777777" w:rsidR="00D37216" w:rsidRPr="005E2797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1991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A951E42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57B1FE2A" w14:textId="77777777" w:rsidR="00D37216" w:rsidRDefault="00D37216" w:rsidP="00406C17">
      <w:pPr>
        <w:pStyle w:val="Heading1"/>
        <w:spacing w:line="360" w:lineRule="auto"/>
      </w:pPr>
      <w:r>
        <w:lastRenderedPageBreak/>
        <w:t>LINIA 210</w:t>
      </w:r>
    </w:p>
    <w:p w14:paraId="627075F6" w14:textId="77777777" w:rsidR="00D37216" w:rsidRDefault="00D37216" w:rsidP="00821D8C">
      <w:pPr>
        <w:pStyle w:val="Heading1"/>
        <w:spacing w:line="360" w:lineRule="auto"/>
        <w:rPr>
          <w:b w:val="0"/>
          <w:bCs w:val="0"/>
          <w:sz w:val="8"/>
        </w:rPr>
      </w:pPr>
      <w:r>
        <w:t>SIBIU - VINŢU DE JOS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80"/>
        <w:gridCol w:w="753"/>
        <w:gridCol w:w="2202"/>
        <w:gridCol w:w="869"/>
        <w:gridCol w:w="753"/>
        <w:gridCol w:w="869"/>
        <w:gridCol w:w="753"/>
        <w:gridCol w:w="2490"/>
      </w:tblGrid>
      <w:tr w:rsidR="00D37216" w14:paraId="27AC611C" w14:textId="77777777">
        <w:trPr>
          <w:cantSplit/>
          <w:trHeight w:val="11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A3D01" w14:textId="77777777" w:rsidR="00D37216" w:rsidRDefault="00D37216" w:rsidP="00D372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312A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F487D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CC9B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34023C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60DF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32E2EF8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B3733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8BBA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1D23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C94E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18CC1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15B53D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de la liniile 1 - 10 Sibiu.</w:t>
            </w:r>
          </w:p>
        </w:tc>
      </w:tr>
      <w:tr w:rsidR="00D37216" w14:paraId="0EF96AE6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62845" w14:textId="77777777" w:rsidR="00D37216" w:rsidRDefault="00D37216" w:rsidP="00D372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3ADC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E9128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396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Sibiu</w:t>
            </w:r>
          </w:p>
          <w:p w14:paraId="0877221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9 şi 10 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378D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08C14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AB44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2FFE8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0214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A105824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6C5AF" w14:textId="77777777" w:rsidR="00D37216" w:rsidRDefault="00D37216" w:rsidP="00D372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930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7662E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7EF9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Turnișor</w:t>
            </w:r>
          </w:p>
          <w:p w14:paraId="08A0527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B54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426B2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511B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0720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1D3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FE91FF4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22768" w14:textId="77777777" w:rsidR="00D37216" w:rsidRDefault="00D37216" w:rsidP="00D372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A1D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28B18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EEC1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Orlat</w:t>
            </w:r>
          </w:p>
          <w:p w14:paraId="6063F60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3972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CC98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AA39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26618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36DD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DD3C522" w14:textId="77777777">
        <w:trPr>
          <w:cantSplit/>
          <w:trHeight w:val="7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BA77C" w14:textId="77777777" w:rsidR="00D37216" w:rsidRDefault="00D37216" w:rsidP="00D372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23B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77A3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A6C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Săliște </w:t>
            </w:r>
          </w:p>
          <w:p w14:paraId="07B61F9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 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6FB5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6845DCE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</w:t>
            </w:r>
          </w:p>
          <w:p w14:paraId="5B3853B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1AF0B6D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10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29598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1B2F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C51E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2D9A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B73928C" w14:textId="77777777">
        <w:trPr>
          <w:cantSplit/>
          <w:trHeight w:val="100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ACC6" w14:textId="77777777" w:rsidR="00D37216" w:rsidRDefault="00D37216" w:rsidP="00D372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718D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10C7C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8A7B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Apoldu de Sus</w:t>
            </w:r>
          </w:p>
          <w:p w14:paraId="545814C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27162" w14:textId="77777777" w:rsidR="00D37216" w:rsidRDefault="00D3721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calcâiul sch. 9 </w:t>
            </w:r>
          </w:p>
          <w:p w14:paraId="0E649AF1" w14:textId="77777777" w:rsidR="00D37216" w:rsidRDefault="00D3721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4498B6F7" w14:textId="77777777" w:rsidR="00D37216" w:rsidRDefault="00D37216">
            <w:pPr>
              <w:spacing w:before="40" w:after="40" w:line="360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(km. 42+744)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FEA0A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23FF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1218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BE60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CFCDC3D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9EB22" w14:textId="77777777" w:rsidR="00D37216" w:rsidRDefault="00D37216" w:rsidP="00D37216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E75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43845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F6EC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Sebeş Alba</w:t>
            </w:r>
          </w:p>
          <w:p w14:paraId="2CE8CB1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3F72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ax stație și sch. 3</w:t>
            </w: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ED15D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7636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2D06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1BD63" w14:textId="77777777" w:rsidR="00D37216" w:rsidRPr="00C7636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B3AD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B99F3DB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61A94FCA" w14:textId="77777777" w:rsidR="00D37216" w:rsidRDefault="00D37216" w:rsidP="001B4DE9">
      <w:pPr>
        <w:pStyle w:val="Heading1"/>
        <w:spacing w:line="360" w:lineRule="auto"/>
      </w:pPr>
      <w:r>
        <w:lastRenderedPageBreak/>
        <w:t>LINIA 213</w:t>
      </w:r>
    </w:p>
    <w:p w14:paraId="3766F464" w14:textId="77777777" w:rsidR="00D37216" w:rsidRDefault="00D37216" w:rsidP="00D668A1">
      <w:pPr>
        <w:pStyle w:val="Heading1"/>
        <w:spacing w:line="360" w:lineRule="auto"/>
        <w:rPr>
          <w:b w:val="0"/>
          <w:bCs w:val="0"/>
          <w:sz w:val="8"/>
        </w:rPr>
      </w:pPr>
      <w:r>
        <w:t>SIMERIA - HUNEDOARA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3"/>
        <w:gridCol w:w="865"/>
        <w:gridCol w:w="748"/>
        <w:gridCol w:w="2187"/>
        <w:gridCol w:w="947"/>
        <w:gridCol w:w="748"/>
        <w:gridCol w:w="863"/>
        <w:gridCol w:w="746"/>
        <w:gridCol w:w="2469"/>
      </w:tblGrid>
      <w:tr w:rsidR="00D37216" w14:paraId="688FC916" w14:textId="77777777">
        <w:trPr>
          <w:cantSplit/>
          <w:trHeight w:val="1237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A6B69" w14:textId="77777777" w:rsidR="00D37216" w:rsidRDefault="00D37216" w:rsidP="00D372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74EC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5BB2E" w14:textId="77777777" w:rsidR="00D37216" w:rsidRPr="00BA7F8C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A7E7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Bârcea Mică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39D1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003F264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1 - 7, </w:t>
            </w:r>
          </w:p>
          <w:p w14:paraId="11AB081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2 - 8 </w:t>
            </w:r>
          </w:p>
          <w:p w14:paraId="696245F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7A22838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DA971" w14:textId="77777777" w:rsidR="00D37216" w:rsidRPr="009E006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A193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5F932" w14:textId="77777777" w:rsidR="00D37216" w:rsidRPr="00BA7F8C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5BF1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213 şi 214.</w:t>
            </w:r>
          </w:p>
        </w:tc>
      </w:tr>
      <w:tr w:rsidR="00D37216" w14:paraId="35FD49D8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24FFE" w14:textId="77777777" w:rsidR="00D37216" w:rsidRDefault="00D37216" w:rsidP="00D372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3BEE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F990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E9E1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0BC3146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24A3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54265" w14:textId="77777777" w:rsidR="00D37216" w:rsidRPr="009E006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0FB8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F2869" w14:textId="77777777" w:rsidR="00D37216" w:rsidRPr="00BA7F8C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E3C5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3FFA8211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6A973" w14:textId="77777777" w:rsidR="00D37216" w:rsidRDefault="00D37216" w:rsidP="00D372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F93A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FE5E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2A06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59E0B46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F8F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BD77E" w14:textId="77777777" w:rsidR="00D37216" w:rsidRPr="009E006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E17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4E3F5" w14:textId="77777777" w:rsidR="00D37216" w:rsidRPr="00BA7F8C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9F14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124245DA" w14:textId="77777777">
        <w:trPr>
          <w:cantSplit/>
          <w:trHeight w:val="812"/>
          <w:jc w:val="center"/>
        </w:trPr>
        <w:tc>
          <w:tcPr>
            <w:tcW w:w="63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AC62" w14:textId="77777777" w:rsidR="00D37216" w:rsidRDefault="00D37216" w:rsidP="00D37216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6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DD5C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F63F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8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2D2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Hunedoara</w:t>
            </w:r>
          </w:p>
          <w:p w14:paraId="607F5DD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 Cap X</w:t>
            </w:r>
          </w:p>
        </w:tc>
        <w:tc>
          <w:tcPr>
            <w:tcW w:w="94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0284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6555C21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21 </w:t>
            </w:r>
          </w:p>
          <w:p w14:paraId="2604FE0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892E39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2631A11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 / 51</w:t>
            </w:r>
          </w:p>
        </w:tc>
        <w:tc>
          <w:tcPr>
            <w:tcW w:w="7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D167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4A94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EE9E6" w14:textId="77777777" w:rsidR="00D37216" w:rsidRPr="00BA7F8C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005F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137E839B" w14:textId="77777777" w:rsidR="00D37216" w:rsidRPr="006A7611" w:rsidRDefault="00D37216">
      <w:pPr>
        <w:spacing w:before="40" w:after="40" w:line="192" w:lineRule="auto"/>
        <w:ind w:right="57"/>
      </w:pPr>
    </w:p>
    <w:p w14:paraId="3D7A7A50" w14:textId="77777777" w:rsidR="00D37216" w:rsidRDefault="00D37216" w:rsidP="00AF3F1F">
      <w:pPr>
        <w:pStyle w:val="Heading1"/>
        <w:spacing w:line="360" w:lineRule="auto"/>
      </w:pPr>
      <w:r>
        <w:t>LINIA 216</w:t>
      </w:r>
    </w:p>
    <w:p w14:paraId="1EB31978" w14:textId="77777777" w:rsidR="00D37216" w:rsidRDefault="00D37216" w:rsidP="0031204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spacing w:val="60"/>
        </w:rPr>
        <w:t>ILIA - LUGOJ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37216" w14:paraId="18BDA00A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4D23B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FFC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DF65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564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Ilia linia 2 directă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AAE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5FE2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4163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0+470</w:t>
            </w:r>
          </w:p>
          <w:p w14:paraId="7704A2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0+570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7263" w14:textId="77777777" w:rsidR="00D37216" w:rsidRPr="00AA60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AE55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64FB5DC7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5A27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C5EB0" w14:textId="77777777" w:rsidR="00D37216" w:rsidRDefault="00D3721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5B95" w14:textId="77777777" w:rsidR="00D37216" w:rsidRDefault="00D3721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B2E36" w14:textId="77777777" w:rsidR="00D37216" w:rsidRDefault="00D37216" w:rsidP="00726D7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Holdea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8813E" w14:textId="77777777" w:rsidR="00D37216" w:rsidRDefault="00D3721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30721" w14:textId="77777777" w:rsidR="00D37216" w:rsidRDefault="00D3721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5747F" w14:textId="77777777" w:rsidR="00D37216" w:rsidRDefault="00D37216" w:rsidP="00726D7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3217A" w14:textId="77777777" w:rsidR="00D37216" w:rsidRDefault="00D37216" w:rsidP="00726D7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80A2F" w14:textId="77777777" w:rsidR="00D37216" w:rsidRDefault="00D37216" w:rsidP="00726D7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700DA24C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977AF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126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25+000</w:t>
            </w:r>
          </w:p>
          <w:p w14:paraId="68B3AED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7BC2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A380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Holdea -</w:t>
            </w:r>
          </w:p>
          <w:p w14:paraId="0213404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Margina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9DD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13E9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ABAF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256BD" w14:textId="77777777" w:rsidR="00D37216" w:rsidRPr="00AA60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66A6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3D3A6D8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8417B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4FFE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E9D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C4AB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Mănăștur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C6E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190C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B798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23771" w14:textId="77777777" w:rsidR="00D37216" w:rsidRPr="00AA60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5A62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1E36EE9B" w14:textId="77777777">
        <w:trPr>
          <w:cantSplit/>
          <w:trHeight w:val="72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4785F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AAE6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43+102</w:t>
            </w:r>
          </w:p>
          <w:p w14:paraId="7C8264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73+820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C4D6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43B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Făget</w:t>
            </w:r>
          </w:p>
          <w:p w14:paraId="4A89734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Coșteiu Mare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88D0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68F9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F9C7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1C6A3" w14:textId="77777777" w:rsidR="00D37216" w:rsidRPr="00AA60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E336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28D1CBCD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C7146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2506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3BF0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39B0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Cliciova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F133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FD3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32D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AB9CC" w14:textId="77777777" w:rsidR="00D37216" w:rsidRPr="00AA60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6853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727950C3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44720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94D5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65+200</w:t>
            </w:r>
          </w:p>
          <w:p w14:paraId="7E0833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EB697" w14:textId="77777777" w:rsidR="00D37216" w:rsidRPr="0061450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F76D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Cliciova -</w:t>
            </w:r>
          </w:p>
          <w:p w14:paraId="389E70C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9E40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EAB6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3533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CE816" w14:textId="77777777" w:rsidR="00D37216" w:rsidRPr="00AA60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4BD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06EB61E6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C3FC1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68CC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39AF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D18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Coșteiu Mare 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35C2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2172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4A1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8E00" w14:textId="77777777" w:rsidR="00D37216" w:rsidRPr="00AA60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95A5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D2A09DF" w14:textId="77777777">
        <w:trPr>
          <w:cantSplit/>
          <w:trHeight w:val="5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6111" w14:textId="77777777" w:rsidR="00D37216" w:rsidRDefault="00D37216" w:rsidP="00D37216">
            <w:pPr>
              <w:numPr>
                <w:ilvl w:val="0"/>
                <w:numId w:val="38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3789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81+700</w:t>
            </w:r>
          </w:p>
          <w:p w14:paraId="2D66AB5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60E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D37E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Coșteiu Mare –</w:t>
            </w:r>
          </w:p>
          <w:p w14:paraId="76B6D61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Lugoj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0E2A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45C3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2764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F985F" w14:textId="77777777" w:rsidR="00D37216" w:rsidRPr="00AA60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538A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10C98F40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4EB0D046" w14:textId="77777777" w:rsidR="00D37216" w:rsidRDefault="00D37216" w:rsidP="005B00A7">
      <w:pPr>
        <w:pStyle w:val="Heading1"/>
        <w:spacing w:line="360" w:lineRule="auto"/>
      </w:pPr>
      <w:r>
        <w:t>LINIA 218</w:t>
      </w:r>
    </w:p>
    <w:p w14:paraId="7032EBD6" w14:textId="77777777" w:rsidR="00D37216" w:rsidRDefault="00D37216" w:rsidP="008C7840">
      <w:pPr>
        <w:pStyle w:val="Heading1"/>
        <w:spacing w:line="360" w:lineRule="auto"/>
        <w:rPr>
          <w:b w:val="0"/>
          <w:bCs w:val="0"/>
          <w:sz w:val="8"/>
        </w:rPr>
      </w:pPr>
      <w:r>
        <w:t>TIMIŞOARA NORD - ARAD</w:t>
      </w:r>
    </w:p>
    <w:tbl>
      <w:tblPr>
        <w:tblW w:w="10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780"/>
        <w:gridCol w:w="754"/>
        <w:gridCol w:w="870"/>
        <w:gridCol w:w="754"/>
        <w:gridCol w:w="2492"/>
      </w:tblGrid>
      <w:tr w:rsidR="00D37216" w14:paraId="74B202B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E6BD9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C4E7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A442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C7C4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Timişoara Nord</w:t>
            </w:r>
          </w:p>
          <w:p w14:paraId="0629676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15EB7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</w:t>
            </w:r>
          </w:p>
          <w:p w14:paraId="014B9370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3D407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F787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9EE0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E6867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7FEA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:rsidRPr="00A8307A" w14:paraId="0F2D61B8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F3EF5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F2F6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B03CD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D8079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8D69A37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71E5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peste sch. 11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</w:t>
            </w:r>
            <w:r w:rsidRPr="00664FA3">
              <w:rPr>
                <w:b/>
                <w:bCs/>
                <w:sz w:val="20"/>
                <w:szCs w:val="20"/>
                <w:lang w:val="ro-RO"/>
              </w:rPr>
              <w:t>51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, 97 </w:t>
            </w:r>
          </w:p>
          <w:p w14:paraId="2C842B87" w14:textId="77777777" w:rsidR="00D37216" w:rsidRPr="00664FA3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și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A2CC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A8307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05442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D543F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5E0DB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BB027F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Peron, </w:t>
            </w:r>
          </w:p>
          <w:p w14:paraId="5FF948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795D6660" w14:textId="77777777" w:rsidR="00D37216" w:rsidRPr="00664FA3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</w:t>
            </w:r>
            <w:r w:rsidRPr="00664FA3">
              <w:rPr>
                <w:b/>
                <w:bCs/>
                <w:i/>
                <w:iCs/>
                <w:sz w:val="20"/>
                <w:lang w:val="ro-RO"/>
              </w:rPr>
              <w:t>Lugoj.</w:t>
            </w:r>
          </w:p>
        </w:tc>
      </w:tr>
      <w:tr w:rsidR="00D37216" w:rsidRPr="00A8307A" w14:paraId="2D961BD7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A9899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D0DB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4AB34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8D5CA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4C6E6F70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F959" w14:textId="77777777" w:rsidR="00D37216" w:rsidRPr="00664FA3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372BA71F" w14:textId="77777777" w:rsidR="00D37216" w:rsidRPr="00664FA3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664FA3">
              <w:rPr>
                <w:b/>
                <w:bCs/>
                <w:sz w:val="20"/>
                <w:szCs w:val="20"/>
                <w:lang w:val="ro-RO"/>
              </w:rPr>
              <w:t>7,  15, 25, 35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7174C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A8307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57994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5FABC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0BB37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5AFA4E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65416D8E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2 Peron, 1 Tehnică și </w:t>
            </w:r>
          </w:p>
          <w:p w14:paraId="1A14DE0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1 Lugoj.</w:t>
            </w:r>
          </w:p>
        </w:tc>
      </w:tr>
      <w:tr w:rsidR="00D37216" w:rsidRPr="00A8307A" w14:paraId="5AC095E1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DF85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D80A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1F909" w14:textId="77777777" w:rsidR="00D37216" w:rsidRPr="003F40D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B9C6B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13BCA006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3B011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13, 17, 29, 43, 59, 63, 69, 73, 75</w:t>
            </w:r>
            <w:r>
              <w:rPr>
                <w:b/>
                <w:bCs/>
                <w:sz w:val="20"/>
                <w:lang w:val="ro-RO"/>
              </w:rPr>
              <w:t xml:space="preserve">, </w:t>
            </w:r>
            <w:r w:rsidRPr="00A8307A">
              <w:rPr>
                <w:b/>
                <w:bCs/>
                <w:sz w:val="20"/>
                <w:lang w:val="ro-RO"/>
              </w:rPr>
              <w:t>79</w:t>
            </w:r>
            <w:r>
              <w:rPr>
                <w:b/>
                <w:bCs/>
                <w:sz w:val="20"/>
                <w:lang w:val="ro-RO"/>
              </w:rPr>
              <w:t>, 115 și 119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64443" w14:textId="77777777" w:rsidR="00D37216" w:rsidRPr="003F40D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3F40D2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567C7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01ED" w14:textId="77777777" w:rsidR="00D37216" w:rsidRPr="003F40D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5C9A0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A44C184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5 - 13, Cap X.</w:t>
            </w:r>
          </w:p>
        </w:tc>
      </w:tr>
      <w:tr w:rsidR="00D37216" w:rsidRPr="00A8307A" w14:paraId="4FED338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2CA08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D60F6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D7EDA" w14:textId="77777777" w:rsidR="00D37216" w:rsidRPr="003F40D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867F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CC90F06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3E0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622A57A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și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31ABB" w14:textId="77777777" w:rsidR="00D37216" w:rsidRPr="003F40D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3F40D2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53081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2A406" w14:textId="77777777" w:rsidR="00D37216" w:rsidRPr="003F40D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47E1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FD16A70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5 - 12, Cap X.</w:t>
            </w:r>
          </w:p>
        </w:tc>
      </w:tr>
      <w:tr w:rsidR="00D37216" w:rsidRPr="00A8307A" w14:paraId="500FE0EC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E06EC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C7FE0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27CAF" w14:textId="77777777" w:rsidR="00D37216" w:rsidRPr="007328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03E9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40106A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8AB4E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120, 132 și 136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08E21" w14:textId="77777777" w:rsidR="00D37216" w:rsidRPr="007B4F6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7B4F6A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943B5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747AE" w14:textId="77777777" w:rsidR="00D37216" w:rsidRPr="007328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5984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0BFD33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spre și de la st. Timișoara Sud, Timișoara Vest și Ronaț Triaj.</w:t>
            </w:r>
          </w:p>
          <w:p w14:paraId="5A17467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9F625E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abătute 1 Peron, </w:t>
            </w:r>
          </w:p>
          <w:p w14:paraId="03182353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 Peron, 1 - 3 Reșița.</w:t>
            </w:r>
          </w:p>
        </w:tc>
      </w:tr>
      <w:tr w:rsidR="00D37216" w:rsidRPr="00A8307A" w14:paraId="12D4A3AA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994D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9E81A" w14:textId="77777777" w:rsidR="00D37216" w:rsidRPr="00A8307A" w:rsidRDefault="00D3721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A1214" w14:textId="77777777" w:rsidR="00D37216" w:rsidRPr="00732832" w:rsidRDefault="00D3721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3A93" w14:textId="77777777" w:rsidR="00D37216" w:rsidRPr="00A8307A" w:rsidRDefault="00D37216" w:rsidP="00047030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117BA72" w14:textId="77777777" w:rsidR="00D37216" w:rsidRPr="00A8307A" w:rsidRDefault="00D37216" w:rsidP="0004703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8853A" w14:textId="77777777" w:rsidR="00D37216" w:rsidRDefault="00D37216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CFBC56E" w14:textId="77777777" w:rsidR="00D37216" w:rsidRDefault="00D37216" w:rsidP="00047030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41D1F21D" w14:textId="77777777" w:rsidR="00D37216" w:rsidRDefault="00D3721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F4F92">
              <w:rPr>
                <w:b/>
                <w:bCs/>
                <w:sz w:val="18"/>
                <w:szCs w:val="18"/>
                <w:lang w:val="ro-RO"/>
              </w:rPr>
              <w:t>13</w:t>
            </w:r>
            <w:r>
              <w:rPr>
                <w:b/>
                <w:bCs/>
                <w:sz w:val="18"/>
                <w:szCs w:val="18"/>
                <w:lang w:val="ro-RO"/>
              </w:rPr>
              <w:t>4</w:t>
            </w:r>
            <w:r w:rsidRPr="002F4F92">
              <w:rPr>
                <w:b/>
                <w:bCs/>
                <w:sz w:val="18"/>
                <w:szCs w:val="18"/>
                <w:lang w:val="ro-RO"/>
              </w:rPr>
              <w:t xml:space="preserve"> - 138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2249E" w14:textId="77777777" w:rsidR="00D37216" w:rsidRPr="007B4F6A" w:rsidRDefault="00D3721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39252" w14:textId="77777777" w:rsidR="00D37216" w:rsidRPr="00A8307A" w:rsidRDefault="00D37216" w:rsidP="0004703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13438" w14:textId="77777777" w:rsidR="00D37216" w:rsidRPr="00732832" w:rsidRDefault="00D37216" w:rsidP="0004703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D3FC8" w14:textId="77777777" w:rsidR="00D37216" w:rsidRDefault="00D37216" w:rsidP="0004703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2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</w:r>
            <w:r w:rsidRPr="00912B4E">
              <w:rPr>
                <w:b/>
                <w:bCs/>
                <w:i/>
                <w:iCs/>
                <w:sz w:val="20"/>
                <w:lang w:val="ro-RO"/>
              </w:rPr>
              <w:t>Timișoara Nord.</w:t>
            </w:r>
          </w:p>
        </w:tc>
      </w:tr>
      <w:tr w:rsidR="00D37216" w:rsidRPr="00A8307A" w14:paraId="10E087F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77998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05E9D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A6ED3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A718E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51432821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ro-RO"/>
              </w:rPr>
              <w:t>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6823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peste sch. 1</w:t>
            </w:r>
            <w:r>
              <w:rPr>
                <w:b/>
                <w:bCs/>
                <w:sz w:val="20"/>
                <w:lang w:val="ro-RO"/>
              </w:rPr>
              <w:t>10, 126 și 146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2BAA4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B26991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EFAB3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65B2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07C6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8ED13E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4 și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5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Reșița și </w:t>
            </w:r>
          </w:p>
          <w:p w14:paraId="4A21E1CE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8 - 11 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Y</w:t>
            </w:r>
            <w:r w:rsidRPr="00A8307A"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37216" w:rsidRPr="00A8307A" w14:paraId="5EE8D510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C9FF8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980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22174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A41F8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A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1B7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0033BD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71B08D6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EC4E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473F9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1F36F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4C59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36 și 44.</w:t>
            </w:r>
          </w:p>
          <w:p w14:paraId="569D5FB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 în direcția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Sud, 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 xml:space="preserve">Timişoara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Vest și liniile 1 - 6 Reșița, liniile </w:t>
            </w:r>
          </w:p>
          <w:p w14:paraId="6E6CCC5C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37216" w:rsidRPr="00A8307A" w14:paraId="7C7B1146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2B988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4D6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A4EB1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9DA2F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F68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726188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1B889BD7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34 - 40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F3D9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A32A1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5187D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9509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peste sch. 34 și 40.</w:t>
            </w:r>
          </w:p>
          <w:p w14:paraId="4A56BC1A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D37216" w:rsidRPr="00A8307A" w14:paraId="55D9067E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2B6D9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D6598" w14:textId="77777777" w:rsidR="00D37216" w:rsidRPr="00A8307A" w:rsidRDefault="00D37216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F4BFE" w14:textId="77777777" w:rsidR="00D37216" w:rsidRPr="00B26991" w:rsidRDefault="00D3721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30599" w14:textId="77777777" w:rsidR="00D37216" w:rsidRPr="00A8307A" w:rsidRDefault="00D37216" w:rsidP="00FD3B2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</w:t>
            </w:r>
            <w:r w:rsidRPr="00A8307A">
              <w:rPr>
                <w:b/>
                <w:bCs/>
                <w:sz w:val="20"/>
                <w:lang w:val="ro-RO"/>
              </w:rPr>
              <w:t xml:space="preserve">Grupa </w:t>
            </w:r>
            <w:r>
              <w:rPr>
                <w:b/>
                <w:bCs/>
                <w:sz w:val="20"/>
                <w:lang w:val="ro-RO"/>
              </w:rPr>
              <w:t>B Cap.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A8C82" w14:textId="77777777" w:rsidR="00D37216" w:rsidRDefault="00D3721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9AD2D78" w14:textId="77777777" w:rsidR="00D37216" w:rsidRDefault="00D3721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diag. </w:t>
            </w:r>
          </w:p>
          <w:p w14:paraId="63B6310E" w14:textId="77777777" w:rsidR="00D37216" w:rsidRDefault="00D37216" w:rsidP="00FD3B2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40 - 42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4C578" w14:textId="77777777" w:rsidR="00D37216" w:rsidRDefault="00D3721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6F34" w14:textId="77777777" w:rsidR="00D37216" w:rsidRPr="00A8307A" w:rsidRDefault="00D37216" w:rsidP="00FD3B2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ED2DE" w14:textId="77777777" w:rsidR="00D37216" w:rsidRPr="00B26991" w:rsidRDefault="00D37216" w:rsidP="00FD3B2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C523C" w14:textId="77777777" w:rsidR="00D37216" w:rsidRPr="00FD3B28" w:rsidRDefault="00D37216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Inclusiv peste sch. 40 și 42.</w:t>
            </w:r>
          </w:p>
          <w:p w14:paraId="1B8B9B7F" w14:textId="77777777" w:rsidR="00D37216" w:rsidRDefault="00D37216" w:rsidP="00FD3B2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D3B28">
              <w:rPr>
                <w:b/>
                <w:bCs/>
                <w:i/>
                <w:iCs/>
                <w:sz w:val="20"/>
                <w:lang w:val="ro-RO"/>
              </w:rPr>
              <w:t>Afectează intrări - ieşiri la linia 218 Timișoara Nord - Arad și liniile 1 - 6 Reșița, liniile 1- 12 Cap. Y Timișoara Nord.</w:t>
            </w:r>
          </w:p>
        </w:tc>
      </w:tr>
      <w:tr w:rsidR="00D37216" w:rsidRPr="00A8307A" w14:paraId="1CD5169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AE1D3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0B2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6DD83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F594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  <w:r>
              <w:rPr>
                <w:b/>
                <w:bCs/>
                <w:sz w:val="20"/>
                <w:lang w:val="ro-RO"/>
              </w:rPr>
              <w:t xml:space="preserve"> linia Grupa B Cap Y 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2CD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4357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3D087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38AA8" w14:textId="77777777" w:rsidR="00D37216" w:rsidRPr="00B2699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B310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100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Cărpiniș, linia 133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- Ronaț Triaj și liniile 1 - 6 Reșița, liniile 1 - 12 Cap Y </w:t>
            </w:r>
            <w:r w:rsidRPr="00D778D1">
              <w:rPr>
                <w:b/>
                <w:bCs/>
                <w:i/>
                <w:iCs/>
                <w:sz w:val="20"/>
                <w:lang w:val="ro-RO"/>
              </w:rPr>
              <w:t>Timişoara Nord</w:t>
            </w:r>
            <w:r>
              <w:rPr>
                <w:b/>
                <w:bCs/>
                <w:i/>
                <w:iCs/>
                <w:sz w:val="20"/>
                <w:lang w:val="ro-RO"/>
              </w:rPr>
              <w:t>.</w:t>
            </w:r>
          </w:p>
        </w:tc>
      </w:tr>
      <w:tr w:rsidR="00D37216" w:rsidRPr="00A8307A" w14:paraId="41651D87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05D1F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45EE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482DF" w14:textId="77777777" w:rsidR="00D37216" w:rsidRPr="000D3BB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D5C7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0820DE3C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A47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F9D0500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 52, 66, 68, 70, 86 și 96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5B7B9" w14:textId="77777777" w:rsidR="00D37216" w:rsidRPr="000D3BB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0D3BBC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6359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36FD2" w14:textId="77777777" w:rsidR="00D37216" w:rsidRPr="000D3BB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5B670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84B6CA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D37216" w:rsidRPr="00A8307A" w14:paraId="3B3A04A3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9C15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2BBE2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E6FF1" w14:textId="77777777" w:rsidR="00D37216" w:rsidRPr="009658E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95C26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5D0FCD1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B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F9DB1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54, TDJ 90/94, TDJ 92/104, TDJ 108/118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158E2" w14:textId="77777777" w:rsidR="00D37216" w:rsidRPr="009658E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9658E6">
              <w:rPr>
                <w:b/>
                <w:bCs/>
                <w:sz w:val="36"/>
                <w:lang w:val="ro-RO"/>
              </w:rPr>
              <w:t>1</w:t>
            </w: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B97D0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BEBDE" w14:textId="77777777" w:rsidR="00D37216" w:rsidRPr="009658E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46D4D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7C2120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 Cap Y și liniile 1R - 6R.</w:t>
            </w:r>
          </w:p>
        </w:tc>
      </w:tr>
      <w:tr w:rsidR="00D37216" w:rsidRPr="00A8307A" w14:paraId="334090A2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0AB3F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6550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979EF" w14:textId="77777777" w:rsidR="00D37216" w:rsidRPr="00472E1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B817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332E2445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243B6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32, 76, 78, </w:t>
            </w:r>
            <w:r>
              <w:rPr>
                <w:b/>
                <w:bCs/>
                <w:sz w:val="20"/>
                <w:lang w:val="ro-RO"/>
              </w:rPr>
              <w:t xml:space="preserve">și </w:t>
            </w:r>
            <w:r w:rsidRPr="00A8307A">
              <w:rPr>
                <w:b/>
                <w:bCs/>
                <w:sz w:val="20"/>
                <w:lang w:val="ro-RO"/>
              </w:rPr>
              <w:t>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C4C05" w14:textId="77777777" w:rsidR="00D37216" w:rsidRPr="00472E1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 w:rsidRPr="00472E19"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D50C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D0F6" w14:textId="77777777" w:rsidR="00D37216" w:rsidRPr="00472E1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D5212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8125B2D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D37216" w:rsidRPr="00A8307A" w14:paraId="42D85885" w14:textId="77777777" w:rsidTr="0017470F">
        <w:trPr>
          <w:cantSplit/>
          <w:trHeight w:val="4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97509" w14:textId="77777777" w:rsidR="00D37216" w:rsidRPr="00A75A00" w:rsidRDefault="00D37216" w:rsidP="00D37216">
            <w:pPr>
              <w:numPr>
                <w:ilvl w:val="0"/>
                <w:numId w:val="12"/>
              </w:numPr>
              <w:spacing w:before="120" w:after="120"/>
              <w:ind w:left="284" w:hanging="9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C079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3B282" w14:textId="77777777" w:rsidR="00D37216" w:rsidRPr="00530A8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3E2D2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St. Timişoara Nord</w:t>
            </w:r>
          </w:p>
          <w:p w14:paraId="7D61519A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>Grupa C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46D72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A8307A">
              <w:rPr>
                <w:b/>
                <w:bCs/>
                <w:sz w:val="20"/>
                <w:lang w:val="ro-RO"/>
              </w:rPr>
              <w:t xml:space="preserve">peste sch. </w:t>
            </w:r>
            <w:r>
              <w:rPr>
                <w:b/>
                <w:bCs/>
                <w:sz w:val="20"/>
                <w:lang w:val="ro-RO"/>
              </w:rPr>
              <w:t>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7627E" w14:textId="77777777" w:rsidR="00D37216" w:rsidRPr="00530A8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</w:t>
            </w:r>
            <w:r w:rsidRPr="00530A8D"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A3878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0C04" w14:textId="77777777" w:rsidR="00D37216" w:rsidRPr="00530A8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AC6AD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8A4BC4A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A8307A">
              <w:rPr>
                <w:b/>
                <w:bCs/>
                <w:i/>
                <w:iCs/>
                <w:sz w:val="20"/>
                <w:lang w:val="ro-RO"/>
              </w:rPr>
              <w:t>la liniile 1- 13, Cap Y și liniile 1R - 6R.</w:t>
            </w:r>
          </w:p>
        </w:tc>
      </w:tr>
      <w:tr w:rsidR="00D37216" w14:paraId="018C37E0" w14:textId="77777777" w:rsidTr="0017470F">
        <w:trPr>
          <w:cantSplit/>
          <w:trHeight w:val="26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8C6E7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449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A2E72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47A2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38CE3AB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 </w:t>
            </w:r>
          </w:p>
          <w:p w14:paraId="5AAF3DD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și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3F125" w14:textId="77777777" w:rsidR="00D37216" w:rsidRPr="00447EF5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peste toate apara-tele de cale din stația Ronaţ Triaj</w:t>
            </w:r>
          </w:p>
          <w:p w14:paraId="36A6C6F9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47EF5">
              <w:rPr>
                <w:b/>
                <w:bCs/>
                <w:sz w:val="18"/>
                <w:szCs w:val="18"/>
                <w:lang w:val="ro-RO"/>
              </w:rPr>
              <w:t>Grupa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C1094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4DA9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321CE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D03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DE411D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3 - 8 abătute.</w:t>
            </w:r>
          </w:p>
        </w:tc>
      </w:tr>
      <w:tr w:rsidR="00D37216" w14:paraId="323E3CC3" w14:textId="77777777" w:rsidTr="0017470F">
        <w:trPr>
          <w:cantSplit/>
          <w:trHeight w:val="8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41A5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B5CC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299F4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8FBC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25B109B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  <w:p w14:paraId="13CDAEC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3 - 8 abătute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7F711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260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5FF7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623B0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FE4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Inclusiv diagonala 2 - 4 Ronaţ Triaj Grupa A.</w:t>
            </w:r>
          </w:p>
        </w:tc>
      </w:tr>
      <w:tr w:rsidR="00D37216" w14:paraId="3D32EA30" w14:textId="77777777" w:rsidTr="0017470F">
        <w:trPr>
          <w:cantSplit/>
          <w:trHeight w:val="5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DD850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35E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FB0CA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DE3C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04379A6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ABB6D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5414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24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879F9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C021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8486AB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3, Cap Y.</w:t>
            </w:r>
          </w:p>
        </w:tc>
      </w:tr>
      <w:tr w:rsidR="00D37216" w14:paraId="799A5A18" w14:textId="77777777" w:rsidTr="0017470F">
        <w:trPr>
          <w:cantSplit/>
          <w:trHeight w:val="89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F0901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955D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D0D9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F1A6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1EC5C2B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B5DF1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A54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FCD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6B2F9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B42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7810C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 și </w:t>
            </w:r>
          </w:p>
          <w:p w14:paraId="3427E5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Ronaț Triaj Grupa A. </w:t>
            </w:r>
          </w:p>
        </w:tc>
      </w:tr>
      <w:tr w:rsidR="00D37216" w14:paraId="4E08E24A" w14:textId="77777777" w:rsidTr="0017470F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F4B72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30A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10+400</w:t>
            </w:r>
          </w:p>
          <w:p w14:paraId="331D412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1790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B11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Ronaţ Triaj</w:t>
            </w:r>
          </w:p>
          <w:p w14:paraId="683BF85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 -  Sânandrei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3809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9104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2B1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BED26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56B7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16C6C6D3" w14:textId="77777777" w:rsidTr="0017470F">
        <w:trPr>
          <w:cantSplit/>
          <w:trHeight w:val="50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08D9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501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C35D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242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66D6769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</w:t>
            </w:r>
            <w:r>
              <w:rPr>
                <w:b/>
                <w:bCs/>
                <w:sz w:val="20"/>
                <w:lang w:val="en-US"/>
              </w:rPr>
              <w:t>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0157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50A5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A92B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B0131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B40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CCC5AD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Cap X.</w:t>
            </w:r>
          </w:p>
        </w:tc>
      </w:tr>
      <w:tr w:rsidR="00D37216" w14:paraId="3DB8E482" w14:textId="77777777" w:rsidTr="0017470F">
        <w:trPr>
          <w:cantSplit/>
          <w:trHeight w:val="90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4DC3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22C1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8BE3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A493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Sânandrei</w:t>
            </w:r>
          </w:p>
          <w:p w14:paraId="6AF7EDA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58A6B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067C07DC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6 - 12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6465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5FD2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EABAC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CB6C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C1CF39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linia 4 abătută. </w:t>
            </w:r>
          </w:p>
        </w:tc>
      </w:tr>
      <w:tr w:rsidR="00D37216" w14:paraId="1E5ED9B6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3191A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6FE6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16+050</w:t>
            </w:r>
          </w:p>
          <w:p w14:paraId="1FDA3D9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759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1E4D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Sânandrei -</w:t>
            </w:r>
          </w:p>
          <w:p w14:paraId="55D61AD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1D161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A2D1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7D5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505A4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61D4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Lucrări Coridor IV.</w:t>
            </w:r>
          </w:p>
        </w:tc>
      </w:tr>
      <w:tr w:rsidR="00D37216" w14:paraId="7A13164E" w14:textId="77777777" w:rsidTr="0017470F">
        <w:trPr>
          <w:cantSplit/>
          <w:trHeight w:val="257"/>
          <w:jc w:val="center"/>
        </w:trPr>
        <w:tc>
          <w:tcPr>
            <w:tcW w:w="638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2D14B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4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3EA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19+700</w:t>
            </w:r>
          </w:p>
          <w:p w14:paraId="6A2DDE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54BD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C6A1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Băile Calacea, </w:t>
            </w:r>
            <w:r>
              <w:rPr>
                <w:b/>
                <w:bCs/>
                <w:sz w:val="20"/>
                <w:lang w:val="ro-RO"/>
              </w:rPr>
              <w:br/>
              <w:t>linia 3 directă și Băile Calacea -Orțișoara</w:t>
            </w:r>
          </w:p>
        </w:tc>
        <w:tc>
          <w:tcPr>
            <w:tcW w:w="78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406F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A9A8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 w:val="restart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6C30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 w:val="restart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392F2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 w:val="restart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90D6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Restricție de viteză semnalizată în trepte</w:t>
            </w:r>
          </w:p>
        </w:tc>
      </w:tr>
      <w:tr w:rsidR="00D37216" w14:paraId="10B1354A" w14:textId="77777777" w:rsidTr="0017470F">
        <w:trPr>
          <w:cantSplit/>
          <w:trHeight w:val="874"/>
          <w:jc w:val="center"/>
        </w:trPr>
        <w:tc>
          <w:tcPr>
            <w:tcW w:w="638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BA6E5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8311" w14:textId="77777777" w:rsidR="00D37216" w:rsidRDefault="00D3721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20+600</w:t>
            </w:r>
          </w:p>
          <w:p w14:paraId="3D072840" w14:textId="77777777" w:rsidR="00D37216" w:rsidRDefault="00D3721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FE981" w14:textId="77777777" w:rsidR="00D37216" w:rsidRDefault="00D3721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D3ED" w14:textId="77777777" w:rsidR="00D37216" w:rsidRDefault="00D37216" w:rsidP="00447EF5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8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811AD" w14:textId="77777777" w:rsidR="00D37216" w:rsidRPr="00465A98" w:rsidRDefault="00D3721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E6E0" w14:textId="77777777" w:rsidR="00D37216" w:rsidRDefault="00D3721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vMerge/>
            <w:tcBorders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7EEBA" w14:textId="77777777" w:rsidR="00D37216" w:rsidRDefault="00D37216" w:rsidP="00447EF5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vMerge/>
            <w:tcBorders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E16C2" w14:textId="77777777" w:rsidR="00D37216" w:rsidRPr="00984D71" w:rsidRDefault="00D37216" w:rsidP="00447EF5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vMerge/>
            <w:tcBorders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EB5D" w14:textId="77777777" w:rsidR="00D37216" w:rsidRDefault="00D37216" w:rsidP="00447EF5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4246381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61DF0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7A0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0F925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2C68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EFF8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3E44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9097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D6211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7EA6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FF9905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 Cap X.</w:t>
            </w:r>
          </w:p>
        </w:tc>
      </w:tr>
      <w:tr w:rsidR="00D37216" w14:paraId="633C208A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A2147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BA3B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3A3BA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CFC0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Băile Calacea</w:t>
            </w:r>
          </w:p>
          <w:p w14:paraId="787D49C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F15D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diag. </w:t>
            </w:r>
          </w:p>
          <w:p w14:paraId="55CF8514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4 - 12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139B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F049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F9455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A504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F7887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2 abătută.</w:t>
            </w:r>
          </w:p>
        </w:tc>
      </w:tr>
      <w:tr w:rsidR="00D37216" w14:paraId="377377E9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9352A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365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25+100</w:t>
            </w:r>
          </w:p>
          <w:p w14:paraId="4DE7912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7AF26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30E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Băile Calacea -Orțișoara și </w:t>
            </w:r>
          </w:p>
          <w:p w14:paraId="30ACD20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71035AE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EE0A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2D05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0A51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9BE91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0936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Lucrări Coridor IV.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Podețe provizorii.</w:t>
            </w:r>
          </w:p>
        </w:tc>
      </w:tr>
      <w:tr w:rsidR="00D37216" w14:paraId="10EC139C" w14:textId="77777777" w:rsidTr="0017470F">
        <w:trPr>
          <w:cantSplit/>
          <w:trHeight w:val="11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C06E6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19CE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DA46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1D18" w14:textId="77777777" w:rsidR="00D37216" w:rsidRDefault="00D37216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B5E108B" w14:textId="77777777" w:rsidR="00D37216" w:rsidRDefault="00D37216" w:rsidP="0017470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4A69" w14:textId="77777777" w:rsidR="00D37216" w:rsidRDefault="00D37216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între</w:t>
            </w:r>
          </w:p>
          <w:p w14:paraId="3D0C748A" w14:textId="77777777" w:rsidR="00D37216" w:rsidRPr="0017470F" w:rsidRDefault="00D37216" w:rsidP="0017470F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 xml:space="preserve">sch. 11 și Ax </w:t>
            </w:r>
            <w:r>
              <w:rPr>
                <w:b/>
                <w:bCs/>
                <w:sz w:val="20"/>
                <w:lang w:val="ro-RO"/>
              </w:rPr>
              <w:t>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F962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C6C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60A31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1F47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E437A25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8F8C0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BB69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8F36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7CCD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130AB6E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022E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 xml:space="preserve">peste sch. </w:t>
            </w:r>
          </w:p>
          <w:p w14:paraId="3D186A04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9 și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E3F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20DC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7F718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F1F2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32BB1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3 - 5 Cap X.</w:t>
            </w:r>
          </w:p>
        </w:tc>
      </w:tr>
      <w:tr w:rsidR="00D37216" w14:paraId="7F5FF179" w14:textId="77777777" w:rsidTr="0017470F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1B076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B829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DF86F" w14:textId="77777777" w:rsidR="00D37216" w:rsidRPr="00CF787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6D6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Orțișoara</w:t>
            </w:r>
          </w:p>
          <w:p w14:paraId="0F42C3C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E0A61" w14:textId="77777777" w:rsidR="00D37216" w:rsidRPr="00465A98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465A98">
              <w:rPr>
                <w:b/>
                <w:bCs/>
                <w:sz w:val="20"/>
                <w:szCs w:val="20"/>
                <w:lang w:val="ro-RO"/>
              </w:rPr>
              <w:t>peste sch. 10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și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0F79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7393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AD943" w14:textId="77777777" w:rsidR="00D37216" w:rsidRPr="00984D7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909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și 4 abătute, Cap Y.</w:t>
            </w:r>
          </w:p>
        </w:tc>
      </w:tr>
      <w:tr w:rsidR="00D37216" w14:paraId="5A6249BD" w14:textId="77777777" w:rsidTr="0017470F">
        <w:trPr>
          <w:cantSplit/>
          <w:trHeight w:val="5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FB741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5FBA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31+300</w:t>
            </w:r>
          </w:p>
          <w:p w14:paraId="00F4E52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6EF3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2FA3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Orțișoara - </w:t>
            </w:r>
          </w:p>
          <w:p w14:paraId="221656B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Vinga și St. Vinga</w:t>
            </w:r>
          </w:p>
          <w:p w14:paraId="4E08930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E2FE4" w14:textId="77777777" w:rsidR="00D37216" w:rsidRPr="00465A98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0135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2144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1637A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21E2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7BDCA2E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35F156B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BEFD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2B5E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8DEB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4179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A269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53B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1596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3CF5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F60B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</w:t>
            </w:r>
          </w:p>
        </w:tc>
      </w:tr>
      <w:tr w:rsidR="00D37216" w14:paraId="3C5B4B11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56CC9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B165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5C23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9201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1A16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8932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115C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C72DF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F7BB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4 Cap X.</w:t>
            </w:r>
          </w:p>
        </w:tc>
      </w:tr>
      <w:tr w:rsidR="00D37216" w14:paraId="2CFF44A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BAE9C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64B9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E030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AEB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Șag 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9321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287A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9C99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84043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14F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Y.</w:t>
            </w:r>
          </w:p>
        </w:tc>
      </w:tr>
      <w:tr w:rsidR="00D37216" w14:paraId="23971FA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8F330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52D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4CE8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41BB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Valea Viilor </w:t>
            </w:r>
          </w:p>
          <w:p w14:paraId="11C8DD7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832E" w14:textId="77777777" w:rsidR="00D37216" w:rsidRPr="00465A98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965F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9579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167A3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1ABC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3D858F3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4F10D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06BD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61B8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FC2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Viilor</w:t>
            </w:r>
          </w:p>
          <w:p w14:paraId="059A56C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F38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D3BD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E2FE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879C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F4B9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54359C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3 Cap Y.</w:t>
            </w:r>
          </w:p>
        </w:tc>
      </w:tr>
      <w:tr w:rsidR="00D37216" w14:paraId="5B0F4020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92F88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324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368C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8362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5F111F3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BC7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2D3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5E2C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A1541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E4F7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8EB044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X.</w:t>
            </w:r>
          </w:p>
        </w:tc>
      </w:tr>
      <w:tr w:rsidR="00D37216" w14:paraId="29DB0699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BF7E5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1F81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7536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7C0C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445C7AA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132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C6D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9E44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64E87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F84B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8E3E52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6 abătută Cap X.</w:t>
            </w:r>
          </w:p>
        </w:tc>
      </w:tr>
      <w:tr w:rsidR="00D37216" w14:paraId="586ECA86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8F7F8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DBD8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C0AF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D0D9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7ECFBA9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51C8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18F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BFAC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15BFE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3111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12375E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D37216" w14:paraId="66698B94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C6BF2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5E0A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85A4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C606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122B777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393A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3818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DAD9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8D8D0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2798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B7C30D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5 și 6 Cap Y.</w:t>
            </w:r>
          </w:p>
        </w:tc>
      </w:tr>
      <w:tr w:rsidR="00D37216" w14:paraId="2278E7CF" w14:textId="77777777" w:rsidTr="0017470F">
        <w:trPr>
          <w:cantSplit/>
          <w:trHeight w:val="4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9BE2" w14:textId="77777777" w:rsidR="00D37216" w:rsidRDefault="00D37216" w:rsidP="00D37216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5154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D24A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ADF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Aradu Nou</w:t>
            </w:r>
          </w:p>
          <w:p w14:paraId="2BA250D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8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3405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szCs w:val="20"/>
                <w:lang w:val="ro-RO"/>
              </w:rPr>
              <w:t>peste sch. 16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F7F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1691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9A2CC" w14:textId="77777777" w:rsidR="00D37216" w:rsidRPr="00984D71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473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D42AC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Cap Y.</w:t>
            </w:r>
          </w:p>
        </w:tc>
      </w:tr>
    </w:tbl>
    <w:p w14:paraId="1361C4F2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5315762E" w14:textId="77777777" w:rsidR="00D37216" w:rsidRDefault="00D37216" w:rsidP="0095691E">
      <w:pPr>
        <w:pStyle w:val="Heading1"/>
        <w:spacing w:line="360" w:lineRule="auto"/>
      </w:pPr>
      <w:r>
        <w:t>LINIA 300</w:t>
      </w:r>
    </w:p>
    <w:p w14:paraId="7963ADA1" w14:textId="77777777" w:rsidR="00D37216" w:rsidRDefault="00D37216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D37216" w14:paraId="2E1169DF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016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7DFCD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1A055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08A83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E1E8ED2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CFDB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7B590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273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60A8D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F8517" w14:textId="77777777" w:rsidR="00D37216" w:rsidRPr="00D344C9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18C44B40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7516C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8C0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7C2AF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47AC3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3762D62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7D85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2CC2E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FED5B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1A46E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E1124" w14:textId="77777777" w:rsidR="00D37216" w:rsidRPr="00D344C9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2F7C2A6D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7A06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26F0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B56C9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D29AD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1047E5B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03ED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1280A3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C8B5D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B4F2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8088C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AEFC" w14:textId="77777777" w:rsidR="00D37216" w:rsidRPr="00D344C9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441E85E" w14:textId="77777777" w:rsidR="00D37216" w:rsidRPr="00D344C9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Acces la liniile 11 şi 12.</w:t>
            </w:r>
          </w:p>
        </w:tc>
      </w:tr>
      <w:tr w:rsidR="00D37216" w14:paraId="5A82AF4D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46DF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C6D5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46D6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C8975" w14:textId="77777777" w:rsidR="00D37216" w:rsidRDefault="00D3721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7224850" w14:textId="77777777" w:rsidR="00D37216" w:rsidRDefault="00D3721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CF3B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68DC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6998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CFFE7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2004F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2CB5177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C01F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337FE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7E304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CDED4" w14:textId="77777777" w:rsidR="00D37216" w:rsidRDefault="00D3721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D44B5" w14:textId="77777777" w:rsidR="00D37216" w:rsidRPr="00E4222D" w:rsidRDefault="00D372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F91977D" w14:textId="77777777" w:rsidR="00D37216" w:rsidRPr="00E4222D" w:rsidRDefault="00D372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3F6D780B" w14:textId="77777777" w:rsidR="00D37216" w:rsidRPr="00E4222D" w:rsidRDefault="00D372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65A30B8B" w14:textId="77777777" w:rsidR="00D37216" w:rsidRDefault="00D372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ED3A0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96BD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A8187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E5E4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A938BF5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122F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72451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8EEF2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AA9B" w14:textId="77777777" w:rsidR="00D37216" w:rsidRPr="00E4222D" w:rsidRDefault="00D37216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DD57" w14:textId="77777777" w:rsidR="00D37216" w:rsidRPr="00E4222D" w:rsidRDefault="00D37216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C3511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C745E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16+200</w:t>
            </w:r>
          </w:p>
          <w:p w14:paraId="4758ED8D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E1BEE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24DE9" w14:textId="77777777" w:rsidR="00D37216" w:rsidRPr="00E4222D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bookmarkEnd w:id="2"/>
      <w:tr w:rsidR="00D37216" w14:paraId="6BCD97D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D053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80F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98535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8174C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36229EAB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DDAB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F2C7B1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  <w:lang w:val="ro-RO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B0EAE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DD3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93CB5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AA85F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5 - 7 Cap X.</w:t>
            </w:r>
          </w:p>
          <w:p w14:paraId="726A1C53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78966EA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A89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A8DD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FDEF9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9D1F3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Buftea </w:t>
            </w:r>
          </w:p>
          <w:p w14:paraId="1C580270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24E2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15CA88D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AEB3C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F379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53B35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2A6E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71B76B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6 și 7 Cap X.</w:t>
            </w:r>
          </w:p>
        </w:tc>
      </w:tr>
      <w:tr w:rsidR="00D37216" w14:paraId="1C2676C4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F83A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9DA02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D57BE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BE5C6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A96ED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CCC34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2C16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  <w:p w14:paraId="0C427672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6A7B6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CE914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215AAD48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6F028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F5C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39+250</w:t>
            </w:r>
          </w:p>
          <w:p w14:paraId="667D1641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AD94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EEB2C" w14:textId="77777777" w:rsidR="00D37216" w:rsidRDefault="00D3721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Crivina peste </w:t>
            </w:r>
          </w:p>
          <w:p w14:paraId="1C20B9BF" w14:textId="77777777" w:rsidR="00D37216" w:rsidRDefault="00D3721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2A82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E337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EA94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09250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BD29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48F11E5F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65F66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6A76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49+850</w:t>
            </w:r>
          </w:p>
          <w:p w14:paraId="5400914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2247D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EA520" w14:textId="77777777" w:rsidR="00D37216" w:rsidRDefault="00D37216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1B50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AF036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E2E9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D608A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959A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5679BC66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EBD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376D2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22197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F8CC0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5AB774FE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02CE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7AB0E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0BB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FED81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74409" w14:textId="77777777" w:rsidR="00D37216" w:rsidRPr="00D344C9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102B56E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D789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6E82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0B92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B83C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Brazi</w:t>
            </w:r>
          </w:p>
          <w:p w14:paraId="6F46814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981F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795AC09B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39, 41 şi TDJ </w:t>
            </w:r>
          </w:p>
          <w:p w14:paraId="299BF43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/ 37,</w:t>
            </w:r>
          </w:p>
          <w:p w14:paraId="5EF4D03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 / 56,</w:t>
            </w:r>
          </w:p>
          <w:p w14:paraId="70E415C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49104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C2DE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AD775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86EBB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Afectează intrări - ieşiri </w:t>
            </w:r>
          </w:p>
          <w:p w14:paraId="6E0CE3DB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9 - 13.</w:t>
            </w:r>
          </w:p>
          <w:p w14:paraId="7F8E4649" w14:textId="77777777" w:rsidR="00D37216" w:rsidRPr="004870EE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D37216" w14:paraId="7A35B49C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2BE6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F5C6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  <w:p w14:paraId="5EC7720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59+500</w:t>
            </w:r>
          </w:p>
          <w:p w14:paraId="246DE490" w14:textId="77777777" w:rsidR="00D37216" w:rsidRDefault="00D37216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(ax st. Ploiești Sud)</w:t>
            </w:r>
          </w:p>
          <w:p w14:paraId="26E62B6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ACB27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089BD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0C0B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E415D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63A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0DEF8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6B4E0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27673AC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ED08F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402F2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1E7A4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03D5D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F213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AA56F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9545D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4CC640B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E5B0A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77A4D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64BDCEE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ram. Ploiești Triaj.</w:t>
            </w:r>
          </w:p>
        </w:tc>
      </w:tr>
      <w:tr w:rsidR="00D37216" w14:paraId="4A0D023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7A7FC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43C65" w14:textId="77777777" w:rsidR="00D37216" w:rsidRDefault="00D37216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 -</w:t>
            </w:r>
          </w:p>
          <w:p w14:paraId="638DE454" w14:textId="77777777" w:rsidR="00D37216" w:rsidRDefault="00D37216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D4B19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6DD17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CA17B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BDBA1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715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5693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806D0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FEA495B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ieșirile spre  Ploiești Vest.</w:t>
            </w:r>
          </w:p>
        </w:tc>
      </w:tr>
      <w:tr w:rsidR="00D37216" w14:paraId="77A3876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A25B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5800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D35FA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CA2D2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F147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06887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6DA5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60+000 -</w:t>
            </w:r>
          </w:p>
          <w:p w14:paraId="26A2E02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EC409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37520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20F6A9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intrările dinspre Ploiești Vest.</w:t>
            </w:r>
          </w:p>
        </w:tc>
      </w:tr>
      <w:tr w:rsidR="00D37216" w14:paraId="102F8052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B51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512A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8B94D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9A0C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8E78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6F098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8ED2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63+250</w:t>
            </w:r>
          </w:p>
          <w:p w14:paraId="75CEED9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E1A7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84EF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53F58759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A85CF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1CA1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617342C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851F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DB726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123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E65B3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0489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D840D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FAD3A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1C2E2AE5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5626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3AA1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16710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B8C74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82E7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2322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FA70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69+920</w:t>
            </w:r>
          </w:p>
          <w:p w14:paraId="2C97323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9298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A9B8D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2E000319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04F4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E70ED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80+750</w:t>
            </w:r>
          </w:p>
          <w:p w14:paraId="7C1ED98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D3C43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A3BE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7BD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F2D24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39AD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7FEFF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E751F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1CCEB12C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3B1F2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E5EE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C1439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080AF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5995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830F7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B3A8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82+500</w:t>
            </w:r>
          </w:p>
          <w:p w14:paraId="59B18C8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A2E48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3BF4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23BFCBE7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F9AEF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7944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005EB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FBC98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Predeal</w:t>
            </w:r>
          </w:p>
          <w:p w14:paraId="56430436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5622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3D9390DE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638C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CD5F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31FC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F4E7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00F9E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97EE263" w14:textId="77777777" w:rsidR="00D37216" w:rsidRPr="00D344C9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9 directă.</w:t>
            </w:r>
          </w:p>
        </w:tc>
      </w:tr>
      <w:tr w:rsidR="00D37216" w14:paraId="53BDFBAB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31E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CAA8E" w14:textId="77777777" w:rsidR="00D37216" w:rsidRDefault="00D372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37B7E24D" w14:textId="77777777" w:rsidR="00D37216" w:rsidRDefault="00D372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18036" w14:textId="77777777" w:rsidR="00D37216" w:rsidRPr="00600D25" w:rsidRDefault="00D3721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06219" w14:textId="77777777" w:rsidR="00D37216" w:rsidRDefault="00D37216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Predeal –</w:t>
            </w:r>
          </w:p>
          <w:p w14:paraId="73D021AF" w14:textId="77777777" w:rsidR="00D37216" w:rsidRDefault="00D37216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3727" w14:textId="77777777" w:rsidR="00D37216" w:rsidRDefault="00D372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5A153" w14:textId="77777777" w:rsidR="00D37216" w:rsidRDefault="00D3721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A8B93" w14:textId="77777777" w:rsidR="00D37216" w:rsidRDefault="00D372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150+700</w:t>
            </w:r>
          </w:p>
          <w:p w14:paraId="70C95680" w14:textId="77777777" w:rsidR="00D37216" w:rsidRDefault="00D37216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85878" w14:textId="77777777" w:rsidR="00D37216" w:rsidRPr="00600D25" w:rsidRDefault="00D37216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EA0F" w14:textId="77777777" w:rsidR="00D37216" w:rsidRDefault="00D37216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  <w:lang w:val="ro-RO"/>
              </w:rPr>
              <w:t>(protecție tablier metalic - lipsa portal gabarit)</w:t>
            </w:r>
          </w:p>
        </w:tc>
      </w:tr>
      <w:tr w:rsidR="00D37216" w14:paraId="548998A7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CAE2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0E1D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75E7B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568D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Timişu de Sus</w:t>
            </w:r>
          </w:p>
          <w:p w14:paraId="7E2505BB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9E512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5D369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C1DF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656C2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B3C01" w14:textId="77777777" w:rsidR="00D37216" w:rsidRPr="00D344C9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58D9161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118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7B0E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B4D1E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A2348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8618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CF0F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3E9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2D6A7C3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62FC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E4AF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8EDE0E1" w14:textId="77777777" w:rsidR="00D37216" w:rsidRPr="00D344C9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D37216" w14:paraId="53B0FF99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6D9C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AE9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3EDAFA0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669A1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413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4F0C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005A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55DA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6AB28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EF0D" w14:textId="77777777" w:rsidR="00D37216" w:rsidRDefault="00D37216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97FB78B" w14:textId="77777777" w:rsidR="00D37216" w:rsidRPr="00D344C9" w:rsidRDefault="00D37216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Fără inductori. </w:t>
            </w:r>
          </w:p>
        </w:tc>
      </w:tr>
      <w:tr w:rsidR="00D37216" w14:paraId="2370545C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81F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81A4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4DC5B95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40F74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1AE9B" w14:textId="77777777" w:rsidR="00D37216" w:rsidRDefault="00D37216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6D844580" w14:textId="77777777" w:rsidR="00D37216" w:rsidRDefault="00D37216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2D8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58BD2D7D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43, 45, 61, 63 T.D.J.</w:t>
            </w:r>
          </w:p>
          <w:p w14:paraId="6C86F1C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/ 51, 55 / 59, 65 / 67,</w:t>
            </w:r>
          </w:p>
          <w:p w14:paraId="0FF5F8D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</w:t>
            </w:r>
          </w:p>
          <w:p w14:paraId="6A584E0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58B77C4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6852F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01F0F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169+400</w:t>
            </w:r>
          </w:p>
          <w:p w14:paraId="4D446B2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E7B06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26B33" w14:textId="77777777" w:rsidR="00D37216" w:rsidRDefault="00D372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4E74B15" w14:textId="77777777" w:rsidR="00D37216" w:rsidRDefault="00D372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838505F" w14:textId="77777777" w:rsidR="00D37216" w:rsidRPr="00D344C9" w:rsidRDefault="00D372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1 - 8 și 21 – 23 Cap X.</w:t>
            </w:r>
          </w:p>
        </w:tc>
      </w:tr>
      <w:tr w:rsidR="00D37216" w14:paraId="0904673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0D0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DF44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11BF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2B0F0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1F6ADE40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D08D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7A9779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E11B5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209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713D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1FAF8" w14:textId="77777777" w:rsidR="00D37216" w:rsidRDefault="00D372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A05AC59" w14:textId="77777777" w:rsidR="00D37216" w:rsidRDefault="00D372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26B1AB46" w14:textId="77777777" w:rsidR="00D37216" w:rsidRDefault="00D37216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X.</w:t>
            </w:r>
          </w:p>
        </w:tc>
      </w:tr>
      <w:tr w:rsidR="00D37216" w14:paraId="78E00131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840B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8360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D7A32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6586DC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0CF396B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8C60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 </w:t>
            </w:r>
          </w:p>
          <w:p w14:paraId="3801466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65A59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4D10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4146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BE475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EA84806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2-12 Grupa Tehnică.</w:t>
            </w:r>
          </w:p>
        </w:tc>
      </w:tr>
      <w:tr w:rsidR="00D37216" w14:paraId="0371FF8D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AAE0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6535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EAF91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23DB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</w:t>
            </w:r>
            <w:r w:rsidRPr="007575CA">
              <w:rPr>
                <w:b/>
                <w:bCs/>
                <w:sz w:val="20"/>
                <w:lang w:val="ro-RO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59E6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5718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26F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170+290</w:t>
            </w:r>
          </w:p>
          <w:p w14:paraId="12486CC8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FE15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6C22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D2A1B9B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40DB861B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5699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780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5EBF9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A83FA" w14:textId="77777777" w:rsidR="00D37216" w:rsidRDefault="00D37216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E37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41750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F0BD7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FE49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925CA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3CD621D6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49DD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076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04956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A697E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785DED59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62B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228F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1892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6DE9B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6A072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4469C86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E23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F18C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7023C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D6D25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53410ADE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ACC2E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7B8E9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7EF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912D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A396C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70ED9014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A5EB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0E5B4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905F5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63A22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Brașov</w:t>
            </w:r>
          </w:p>
          <w:p w14:paraId="65E0F1AE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9D6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337D95B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309A367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728B11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D80A0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591A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2E381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BA62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C71185E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79C0B506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linia 8B, Cap Y.</w:t>
            </w:r>
          </w:p>
        </w:tc>
      </w:tr>
      <w:tr w:rsidR="00D37216" w14:paraId="6D0A602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347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3AEE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98153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329D7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</w:t>
            </w:r>
          </w:p>
          <w:p w14:paraId="25F8EB08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D682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F71564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74E16" w14:textId="77777777" w:rsidR="00D37216" w:rsidRPr="00600D25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B84AC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D9CCB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4D736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B2106AF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13 - 15.</w:t>
            </w:r>
          </w:p>
        </w:tc>
      </w:tr>
      <w:tr w:rsidR="00D37216" w14:paraId="383DB686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6DC3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BA239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4D5DBD">
              <w:rPr>
                <w:b/>
                <w:bCs/>
                <w:sz w:val="20"/>
                <w:lang w:val="ro-RO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B0F92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1039F" w14:textId="77777777" w:rsidR="00D37216" w:rsidRDefault="00D3721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35A4C25B" w14:textId="77777777" w:rsidR="00D37216" w:rsidRDefault="00D3721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0DD80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E3311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9FC8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9895B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3875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i/>
                <w:iCs/>
                <w:sz w:val="20"/>
                <w:szCs w:val="20"/>
                <w:lang w:val="ro-RO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D37216" w14:paraId="7AA4B6C2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FFA3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FBB8B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8911CF">
              <w:rPr>
                <w:b/>
                <w:bCs/>
                <w:sz w:val="20"/>
                <w:lang w:val="ro-RO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AA4FB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7F0B9" w14:textId="77777777" w:rsidR="00D37216" w:rsidRDefault="00D3721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Brașov</w:t>
            </w:r>
          </w:p>
          <w:p w14:paraId="56CAC43E" w14:textId="77777777" w:rsidR="00D37216" w:rsidRDefault="00D37216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772F6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2B8C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D6E13" w14:textId="77777777" w:rsidR="00D37216" w:rsidRDefault="00D37216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4D567" w14:textId="77777777" w:rsidR="00D37216" w:rsidRDefault="00D37216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B85B1" w14:textId="77777777" w:rsidR="00D37216" w:rsidRDefault="00D37216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</w:p>
        </w:tc>
      </w:tr>
      <w:tr w:rsidR="00D37216" w14:paraId="6665A12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4310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AB43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14CF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1B00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Brașov</w:t>
            </w:r>
          </w:p>
          <w:p w14:paraId="0D3A439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1CA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F86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3C97E" w14:textId="77777777" w:rsidR="00D37216" w:rsidRPr="00E731A9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350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</w:t>
            </w:r>
            <w:r>
              <w:rPr>
                <w:b/>
                <w:bCs/>
                <w:sz w:val="16"/>
                <w:szCs w:val="16"/>
                <w:lang w:val="ro-RO"/>
              </w:rPr>
              <w:t>pr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.</w:t>
            </w:r>
          </w:p>
          <w:p w14:paraId="3515A89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1AF1D22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81F2F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3DAF" w14:textId="77777777" w:rsidR="00D37216" w:rsidRDefault="00D372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 în capătul dinspre</w:t>
            </w:r>
          </w:p>
          <w:p w14:paraId="05581814" w14:textId="77777777" w:rsidR="00D37216" w:rsidRDefault="00D372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Brașov. Fără inductori.</w:t>
            </w:r>
          </w:p>
          <w:bookmarkEnd w:id="3"/>
          <w:p w14:paraId="1FA05EE8" w14:textId="77777777" w:rsidR="00D37216" w:rsidRPr="001D4392" w:rsidRDefault="00D37216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D37216" w14:paraId="22E65EB9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3475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4414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8F98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03B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Brașov</w:t>
            </w:r>
          </w:p>
          <w:p w14:paraId="7F1F3C6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5CD72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620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AD027" w14:textId="77777777" w:rsidR="00D37216" w:rsidRPr="00E731A9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169+864 Km ex.</w:t>
            </w:r>
          </w:p>
          <w:p w14:paraId="78703172" w14:textId="77777777" w:rsidR="00D37216" w:rsidRPr="00E731A9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171+041 Km pr.</w:t>
            </w:r>
          </w:p>
          <w:p w14:paraId="0325D4F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-176+450</w:t>
            </w:r>
            <w:r>
              <w:rPr>
                <w:b/>
                <w:bCs/>
                <w:sz w:val="16"/>
                <w:szCs w:val="16"/>
                <w:lang w:val="ro-RO"/>
              </w:rPr>
              <w:t xml:space="preserve"> Km ex.</w:t>
            </w:r>
          </w:p>
          <w:p w14:paraId="5D6870A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7B8B4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94AD" w14:textId="77777777" w:rsidR="00D37216" w:rsidRPr="00616BAF" w:rsidRDefault="00D372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3958F09" w14:textId="77777777" w:rsidR="00D37216" w:rsidRDefault="00D372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B9D0C1D" w14:textId="77777777" w:rsidR="00D37216" w:rsidRPr="003B726B" w:rsidRDefault="00D37216" w:rsidP="00FF6B4A">
            <w:pPr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marfă </w:t>
            </w:r>
          </w:p>
        </w:tc>
      </w:tr>
      <w:tr w:rsidR="00D37216" w14:paraId="2EF72B9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C9CC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823C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1C297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2FC4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32D4754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3DD9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8B78E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AA4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176+030</w:t>
            </w:r>
          </w:p>
          <w:p w14:paraId="485F9B5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5D3B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0673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792581F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19D0C84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0BB8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7BF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C9777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B820E" w14:textId="77777777" w:rsidR="00D37216" w:rsidRDefault="00D37216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Stupini</w:t>
            </w:r>
          </w:p>
          <w:p w14:paraId="1369140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2FCB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5784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340E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E08AD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FD37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15DC1EB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F7D1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FCC6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06F0C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0CFA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Stupini -</w:t>
            </w:r>
          </w:p>
          <w:p w14:paraId="43BC72D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EB57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56144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133E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76+450</w:t>
            </w:r>
          </w:p>
          <w:p w14:paraId="7A31530C" w14:textId="77777777" w:rsidR="00D37216" w:rsidRPr="00E731A9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>
              <w:rPr>
                <w:b/>
                <w:bCs/>
                <w:sz w:val="16"/>
                <w:szCs w:val="16"/>
                <w:lang w:val="ro-RO"/>
              </w:rPr>
              <w:t>K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m ex.</w:t>
            </w:r>
          </w:p>
          <w:p w14:paraId="514BF8A8" w14:textId="77777777" w:rsidR="00D37216" w:rsidRPr="00E731A9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6A8F2443" w14:textId="77777777" w:rsidR="00D37216" w:rsidRPr="001D4392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1960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D3518" w14:textId="77777777" w:rsidR="00D37216" w:rsidRDefault="00D3721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E5A9C8F" w14:textId="77777777" w:rsidR="00D37216" w:rsidRDefault="00D3721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4534CE53" w14:textId="77777777" w:rsidR="00D37216" w:rsidRPr="003B726B" w:rsidRDefault="00D37216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 xml:space="preserve">Valabil pentru toate trenurile de călători </w:t>
            </w:r>
          </w:p>
        </w:tc>
      </w:tr>
      <w:tr w:rsidR="00D37216" w14:paraId="7BB4C8F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3472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D292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0F81D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51C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Stupini - </w:t>
            </w:r>
          </w:p>
          <w:p w14:paraId="2F7DA9B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5C56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3B38D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BF09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</w:t>
            </w:r>
            <w:r>
              <w:rPr>
                <w:b/>
                <w:bCs/>
                <w:sz w:val="16"/>
                <w:szCs w:val="16"/>
                <w:lang w:val="ro-RO"/>
              </w:rPr>
              <w:t>76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450</w:t>
            </w:r>
          </w:p>
          <w:p w14:paraId="186A469F" w14:textId="77777777" w:rsidR="00D37216" w:rsidRPr="00E731A9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Km ex.</w:t>
            </w:r>
          </w:p>
          <w:p w14:paraId="40241336" w14:textId="77777777" w:rsidR="00D37216" w:rsidRPr="00E731A9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17</w:t>
            </w:r>
            <w:r>
              <w:rPr>
                <w:b/>
                <w:bCs/>
                <w:sz w:val="16"/>
                <w:szCs w:val="16"/>
                <w:lang w:val="ro-RO"/>
              </w:rPr>
              <w:t>6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478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 xml:space="preserve"> Km pr.</w:t>
            </w:r>
          </w:p>
          <w:p w14:paraId="4301C31A" w14:textId="77777777" w:rsidR="00D37216" w:rsidRPr="001D4392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  <w:lang w:val="ro-RO"/>
              </w:rPr>
            </w:pPr>
            <w:r w:rsidRPr="00E731A9">
              <w:rPr>
                <w:b/>
                <w:bCs/>
                <w:sz w:val="16"/>
                <w:szCs w:val="16"/>
                <w:lang w:val="ro-RO"/>
              </w:rPr>
              <w:t>-1</w:t>
            </w:r>
            <w:r>
              <w:rPr>
                <w:b/>
                <w:bCs/>
                <w:sz w:val="16"/>
                <w:szCs w:val="16"/>
                <w:lang w:val="ro-RO"/>
              </w:rPr>
              <w:t>83</w:t>
            </w:r>
            <w:r w:rsidRPr="00E731A9">
              <w:rPr>
                <w:b/>
                <w:bCs/>
                <w:sz w:val="16"/>
                <w:szCs w:val="16"/>
                <w:lang w:val="ro-RO"/>
              </w:rPr>
              <w:t>+</w:t>
            </w:r>
            <w:r>
              <w:rPr>
                <w:b/>
                <w:bCs/>
                <w:sz w:val="16"/>
                <w:szCs w:val="16"/>
                <w:lang w:val="ro-RO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9709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CFEE6" w14:textId="77777777" w:rsidR="00D37216" w:rsidRPr="00616BAF" w:rsidRDefault="00D3721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ECB9419" w14:textId="77777777" w:rsidR="00D37216" w:rsidRDefault="00D37216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72FD550D" w14:textId="77777777" w:rsidR="00D37216" w:rsidRPr="003B726B" w:rsidRDefault="00D37216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  <w:lang w:val="ro-RO"/>
              </w:rPr>
              <w:t>Valabil pentru toate trenurile de mafă</w:t>
            </w:r>
          </w:p>
        </w:tc>
      </w:tr>
      <w:tr w:rsidR="00D37216" w14:paraId="0F048F2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F4FB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66D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136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946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Stupini -</w:t>
            </w:r>
          </w:p>
          <w:p w14:paraId="271732A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ECE1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6172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2631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178+800</w:t>
            </w:r>
          </w:p>
          <w:p w14:paraId="353F7CB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01D6B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580C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E79B27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DBFB80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provozoriu.</w:t>
            </w:r>
          </w:p>
        </w:tc>
      </w:tr>
      <w:tr w:rsidR="00D37216" w14:paraId="14B26BC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3DEF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DC53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3586B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3FCE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Stupini – Bod și </w:t>
            </w:r>
          </w:p>
          <w:p w14:paraId="35290EE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032D21C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5F78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07C0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7334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182+100</w:t>
            </w:r>
          </w:p>
          <w:p w14:paraId="09E7258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773C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0601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</w:t>
            </w:r>
          </w:p>
        </w:tc>
      </w:tr>
      <w:tr w:rsidR="00D37216" w14:paraId="777CE5C4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D97F2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AF2E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9FDF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315E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Bod </w:t>
            </w:r>
          </w:p>
          <w:p w14:paraId="15DD6F8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D6CA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0D58B7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16AF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1D476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6BF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4BAA5F1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și 6 abătute.</w:t>
            </w:r>
          </w:p>
        </w:tc>
      </w:tr>
      <w:tr w:rsidR="00D37216" w14:paraId="704DEC74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77A88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45D4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184+000</w:t>
            </w:r>
          </w:p>
          <w:p w14:paraId="082BCE5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3C5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1B41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Bod și linia 2 directă  și</w:t>
            </w:r>
          </w:p>
          <w:p w14:paraId="72958BF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7B83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2A0B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BA59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CF615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98E7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E1B81C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5622E6F2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51D7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694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18E413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1AA6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01E3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B12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0974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7BA9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ECCC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270D7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</w:t>
            </w:r>
          </w:p>
          <w:p w14:paraId="5ADFC8B0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375E863B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2B80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B479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BA7B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BFA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 - Feldioara</w:t>
            </w:r>
          </w:p>
          <w:p w14:paraId="394726C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linia 3 directă </w:t>
            </w:r>
          </w:p>
          <w:p w14:paraId="79A78F5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2B76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39AB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2B78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186+900</w:t>
            </w:r>
          </w:p>
          <w:p w14:paraId="1B8731C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D4548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7B88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D37216" w14:paraId="200DD1A3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5CF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AB61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3639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211A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      </w:t>
            </w:r>
          </w:p>
          <w:p w14:paraId="468D2C6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D76B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0EFF14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8A78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EBB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2A71F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095B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66575881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00B1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5758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97FA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3D0F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Feldioara </w:t>
            </w:r>
          </w:p>
          <w:p w14:paraId="38B4414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98F2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056A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D62F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192+300</w:t>
            </w:r>
          </w:p>
          <w:p w14:paraId="5C696A3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C1EA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03392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1FAA946C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B3F6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D2E6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9541F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D000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6F36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538C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FC2C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194+500</w:t>
            </w:r>
          </w:p>
          <w:p w14:paraId="1960CEC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34E9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CAF75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Semnalizată ca limitare de viteză.   </w:t>
            </w:r>
          </w:p>
          <w:p w14:paraId="78E3C2B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54B0DA11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  <w:lang w:val="ro-RO"/>
              </w:rPr>
              <w:t>și lipsă vizibilitate trecere la nivel km 194+630</w:t>
            </w:r>
          </w:p>
        </w:tc>
      </w:tr>
      <w:tr w:rsidR="00D37216" w14:paraId="7E8583E6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CA95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9014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4A06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E843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Feldioara –</w:t>
            </w:r>
          </w:p>
          <w:p w14:paraId="27C25EF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D35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49CFF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7C2E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201+000</w:t>
            </w:r>
          </w:p>
          <w:p w14:paraId="681D9AD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2D4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2B6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6A529E0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1D915CAE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21D7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60E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14FA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8E70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Apaţa</w:t>
            </w:r>
          </w:p>
          <w:p w14:paraId="42C39D9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27A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4D377A5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1 - 7 </w:t>
            </w:r>
          </w:p>
          <w:p w14:paraId="645E666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148B59B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E2C6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701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DD69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DDCD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din firul I în firul II.</w:t>
            </w:r>
          </w:p>
          <w:p w14:paraId="1C7DB4E4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4A137AFF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D4E7C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8CBA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8BE9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3D42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Apaţa - Augustin și </w:t>
            </w:r>
          </w:p>
          <w:p w14:paraId="436E082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C686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F4C1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7834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211+600</w:t>
            </w:r>
          </w:p>
          <w:p w14:paraId="1894CC3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ADFA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3C23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B0DC38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4BC45069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257C2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DA67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8CA4D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5AAF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36AD7C8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585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6E3C701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4F6A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7462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A822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F2EE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536A0D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D37216" w14:paraId="44BB087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DA7EF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042D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1ACE5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27EC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Augustin </w:t>
            </w:r>
          </w:p>
          <w:p w14:paraId="7C57150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E7AD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34C81E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F1F1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1EA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CC52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47D3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AA4F0E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5 - 8 abătute.</w:t>
            </w:r>
          </w:p>
        </w:tc>
      </w:tr>
      <w:tr w:rsidR="00D37216" w14:paraId="791F9526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1883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27F0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7FA0882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46B74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23F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D15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EADF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532A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229+600</w:t>
            </w:r>
          </w:p>
          <w:p w14:paraId="08F4FAA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F8A5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A161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00A1F0E1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9D69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ABF4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234+050</w:t>
            </w:r>
          </w:p>
          <w:p w14:paraId="44A86E1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5E44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134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328B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8DC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1470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EBE7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CC94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D42396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Pod provizoriu.</w:t>
            </w:r>
          </w:p>
        </w:tc>
      </w:tr>
      <w:tr w:rsidR="00D37216" w14:paraId="7FC43D59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298E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042A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A3EE8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C51A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3C6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69C7299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40D6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2159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1E830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601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26CAF6DB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28E3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E32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5C6E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92E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C11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780EB3D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72DCD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50FE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EEEA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397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2C55367F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CFB0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6788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BD0F4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BF3A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F7E2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28D6626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9B58D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6BB8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646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9203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5195F11C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8644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ADB5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374D8E9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5207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B194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Racoş -</w:t>
            </w:r>
          </w:p>
          <w:p w14:paraId="7025541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6EE8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8E57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EF5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243+900</w:t>
            </w:r>
          </w:p>
          <w:p w14:paraId="71E823B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FD94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88D7" w14:textId="77777777" w:rsidR="00D37216" w:rsidRPr="0019324E" w:rsidRDefault="00D3721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1AFE4B31" w14:textId="77777777" w:rsidR="00D37216" w:rsidRPr="000160B5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243+941.</w:t>
            </w:r>
          </w:p>
          <w:p w14:paraId="28975B4A" w14:textId="77777777" w:rsidR="00D37216" w:rsidRPr="006B78FD" w:rsidRDefault="00D3721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0CA8454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FA71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A417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DAAA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9852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20623B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490F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15 </w:t>
            </w:r>
          </w:p>
          <w:p w14:paraId="4E8A7F7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8DE5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390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9D1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0C734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349705E9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8 abătute.</w:t>
            </w:r>
          </w:p>
        </w:tc>
      </w:tr>
      <w:tr w:rsidR="00D37216" w14:paraId="2193CAC4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34556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7BE4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B489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C958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1806F1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1 și 2 abătute,</w:t>
            </w:r>
          </w:p>
          <w:p w14:paraId="4732E7E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6556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6AF1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74C4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707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7918B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AB749F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49CE1EB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şi 2 abătute.</w:t>
            </w:r>
          </w:p>
        </w:tc>
      </w:tr>
      <w:tr w:rsidR="00D37216" w14:paraId="53234A30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6853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24C4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6095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0AFC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AF57F4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1846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BE1AF5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2 - 8</w:t>
            </w:r>
          </w:p>
          <w:p w14:paraId="1C11B9B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6F0D573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9029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4907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67DE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862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D40008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B602976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II.</w:t>
            </w:r>
          </w:p>
        </w:tc>
      </w:tr>
      <w:tr w:rsidR="00D37216" w14:paraId="5348310C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207B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40C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6480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EDB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26D4FB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8B95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12 </w:t>
            </w:r>
          </w:p>
          <w:p w14:paraId="6C0BE4F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CFE07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A21E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30F6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1D720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2B96CD21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5 - 8.</w:t>
            </w:r>
          </w:p>
        </w:tc>
      </w:tr>
      <w:tr w:rsidR="00D37216" w14:paraId="5CBBD566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E6CD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1E83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57E3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7B25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7C725DF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BD82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0EB2B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D2F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D5C9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4860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7463DC0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.</w:t>
            </w:r>
          </w:p>
        </w:tc>
      </w:tr>
      <w:tr w:rsidR="00D37216" w14:paraId="64B97C21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6A49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4017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850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04F7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35B5EC8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  <w:p w14:paraId="1F402F3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7C603CF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F2CA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4F4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BF2C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D597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D10C6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5ED3AA10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F61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CFD7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3A22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A4A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Rupea</w:t>
            </w:r>
          </w:p>
          <w:p w14:paraId="5BF9AFD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  <w:p w14:paraId="14DC0A7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inclusiv peste </w:t>
            </w:r>
          </w:p>
          <w:p w14:paraId="588A9A5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032B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7071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7474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5834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9D52B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0951C3C1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000A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6D70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52C3C37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F891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B532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2CA10B0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0F6E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540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CCB3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245+000</w:t>
            </w:r>
          </w:p>
          <w:p w14:paraId="52DD95F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EDE0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970D7" w14:textId="77777777" w:rsidR="00D37216" w:rsidRPr="0019324E" w:rsidRDefault="00D37216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19324E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40DAB2F6" w14:textId="77777777" w:rsidR="00D37216" w:rsidRPr="000160B5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0160B5">
              <w:rPr>
                <w:b/>
                <w:bCs/>
                <w:i/>
                <w:iCs/>
                <w:sz w:val="20"/>
                <w:lang w:val="ro-RO"/>
              </w:rPr>
              <w:t>Pod km 245+050.</w:t>
            </w:r>
          </w:p>
          <w:p w14:paraId="21104C74" w14:textId="77777777" w:rsidR="00D37216" w:rsidRPr="005C2BB7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32ED35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F6CC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CC17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251+100</w:t>
            </w:r>
          </w:p>
          <w:p w14:paraId="42E6F4C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879F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CABA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7DD1660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4F8C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8040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EE99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515E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65860" w14:textId="77777777" w:rsidR="00D37216" w:rsidRPr="00DE4F3A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52B90E5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2068645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5FDF4389" w14:textId="77777777" w:rsidR="00D37216" w:rsidRPr="00DE4F3A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D37216" w14:paraId="7758BD57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F3C2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4565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252+400</w:t>
            </w:r>
          </w:p>
          <w:p w14:paraId="48508F0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C20DD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9AE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Rupea -</w:t>
            </w:r>
          </w:p>
          <w:p w14:paraId="4CA4308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și</w:t>
            </w:r>
          </w:p>
          <w:p w14:paraId="51E5EC0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AB9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FEB5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467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C6054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832FC" w14:textId="77777777" w:rsidR="00D37216" w:rsidRPr="00DE4F3A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Semnalizată ca limitare de viteză.</w:t>
            </w:r>
          </w:p>
          <w:p w14:paraId="4EA8B76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DE4F3A">
              <w:rPr>
                <w:b/>
                <w:bCs/>
                <w:i/>
                <w:sz w:val="20"/>
                <w:lang w:val="ro-RO"/>
              </w:rPr>
              <w:t>Podeț  provizoriu.</w:t>
            </w:r>
          </w:p>
          <w:p w14:paraId="3991AE2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Protecție muncitori.</w:t>
            </w:r>
          </w:p>
          <w:p w14:paraId="24D415E5" w14:textId="77777777" w:rsidR="00D37216" w:rsidRPr="00DE4F3A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sz w:val="20"/>
                <w:lang w:val="ro-RO"/>
              </w:rPr>
              <w:t>Lucrări în firul II.</w:t>
            </w:r>
          </w:p>
        </w:tc>
      </w:tr>
      <w:tr w:rsidR="00D37216" w14:paraId="739F2929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B9E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94B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FCFC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08B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Cața </w:t>
            </w:r>
          </w:p>
          <w:p w14:paraId="5E241F2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057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B82F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B656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D815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186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3580CD6A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B07A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0572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255+400</w:t>
            </w:r>
          </w:p>
          <w:p w14:paraId="12FD08D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9732F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4795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2E3FB8F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8157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CE2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5A8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DAFF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2213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3406E0E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52936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ABDF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260+650</w:t>
            </w:r>
          </w:p>
          <w:p w14:paraId="73F6227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50D7E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361B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Caţa -</w:t>
            </w:r>
          </w:p>
          <w:p w14:paraId="3F391D4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5C8B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379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DACE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E5A00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FB48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67D62B4" w14:textId="77777777" w:rsidR="00D37216" w:rsidRPr="00CB2A72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3B9D8C5E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AE0A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A6BF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E7F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979E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15B7489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8E4B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AC66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A1E4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97BB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BEC1A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22D9EB82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ED3B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C8D4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1A4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0246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Beia</w:t>
            </w:r>
          </w:p>
          <w:p w14:paraId="04624A4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79CA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 </w:t>
            </w:r>
          </w:p>
          <w:p w14:paraId="09D22C0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FF59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C7A2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89D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F6B6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458ED2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128F69C8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D37216" w14:paraId="6D62D6DA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CA98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741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528A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4DB5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Beia - </w:t>
            </w:r>
          </w:p>
          <w:p w14:paraId="6A4F888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4AF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5982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9F3A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273+700</w:t>
            </w:r>
          </w:p>
          <w:p w14:paraId="3CD4C99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7BA18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02A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 Fără inductori.</w:t>
            </w:r>
          </w:p>
        </w:tc>
      </w:tr>
      <w:tr w:rsidR="00D37216" w14:paraId="7D1B264D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95CE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D355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3883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DA8B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5B0EE65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7CB0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7125D96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27E9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0356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DD7F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2B18A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 pe teren.</w:t>
            </w:r>
          </w:p>
          <w:p w14:paraId="75D1C54F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Cu acces de pe firul I </w:t>
            </w:r>
          </w:p>
          <w:p w14:paraId="0B8B6129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D37216" w14:paraId="1E59198C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51F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9F2C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2AC47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81BA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2F992E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4D14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15E51B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18BA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886E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B121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210F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730A87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00BAEE6A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 pe firul I pe firul II și invers.</w:t>
            </w:r>
          </w:p>
        </w:tc>
      </w:tr>
      <w:tr w:rsidR="00D37216" w14:paraId="221B9F03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5DCD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4EB7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9485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CF8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F4D4D8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CAD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406E29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07D9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E306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34AD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9E947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AF708DB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4 abătută.</w:t>
            </w:r>
          </w:p>
        </w:tc>
      </w:tr>
      <w:tr w:rsidR="00D37216" w14:paraId="4FFEE4D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00DD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F72C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22FC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0B59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Mureni</w:t>
            </w:r>
          </w:p>
          <w:p w14:paraId="29A283A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22AF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1A56F22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041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A76C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B0E9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0148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05D05F0" w14:textId="77777777" w:rsidR="00D37216" w:rsidRPr="00D344C9" w:rsidRDefault="00D37216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Cu acces de pe firul I </w:t>
            </w:r>
          </w:p>
          <w:p w14:paraId="6BB9BFC5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pe firul II şi invers.</w:t>
            </w:r>
          </w:p>
        </w:tc>
      </w:tr>
      <w:tr w:rsidR="00D37216" w14:paraId="55979E5B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F260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31E1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6CECB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8372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Mureni -</w:t>
            </w:r>
          </w:p>
          <w:p w14:paraId="2DC8EB9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22B6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8402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1C5F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284+300</w:t>
            </w:r>
          </w:p>
          <w:p w14:paraId="2EA3D47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9D2E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C0E2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0C77D72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Variantă provizorie.</w:t>
            </w:r>
          </w:p>
          <w:p w14:paraId="6C856C46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Lucrări Coridor IV.</w:t>
            </w:r>
          </w:p>
        </w:tc>
      </w:tr>
      <w:tr w:rsidR="00D37216" w14:paraId="5339E7EC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2FCA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36B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CBD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1FE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E5D4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CCD3DA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960B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2F93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E946F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132A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B71F43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4DB27B8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  <w:lang w:val="ro-RO"/>
              </w:rPr>
              <w:t>Vânători - Odorhei.</w:t>
            </w:r>
          </w:p>
        </w:tc>
      </w:tr>
      <w:tr w:rsidR="00D37216" w14:paraId="26B19707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289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828B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50B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906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Vânători</w:t>
            </w:r>
          </w:p>
          <w:p w14:paraId="3FFCCF0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E740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  <w:p w14:paraId="39D593B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FF020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BDB0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DBE5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B9E3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0018E02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linia 4 abătută. </w:t>
            </w:r>
          </w:p>
        </w:tc>
      </w:tr>
      <w:tr w:rsidR="00D37216" w14:paraId="1D8263A3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B92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A6C8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13CD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81C3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Vânători -</w:t>
            </w:r>
          </w:p>
          <w:p w14:paraId="01CF131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Albeşti Tîrnava și linia 3 directă </w:t>
            </w:r>
          </w:p>
          <w:p w14:paraId="001D3507" w14:textId="77777777" w:rsidR="00D37216" w:rsidRDefault="00D37216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7F9D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811E7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3971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288+300</w:t>
            </w:r>
          </w:p>
          <w:p w14:paraId="0D694FB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2DB1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BFE7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189EC1E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1979642A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5317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6CE8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E3BB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463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</w:t>
            </w:r>
          </w:p>
          <w:p w14:paraId="6421225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F6CC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DBE5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C604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297+700</w:t>
            </w:r>
          </w:p>
          <w:p w14:paraId="5E767EF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207F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8BC6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27D10A0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4017E8CA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61A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CE3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E9EB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C11A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0EACF70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C869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5614A65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E8D74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5954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C7B4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1BB9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95577A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EDD050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1 și 2</w:t>
            </w:r>
          </w:p>
        </w:tc>
      </w:tr>
      <w:tr w:rsidR="00D37216" w14:paraId="54B9AB01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A6D2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9DD2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65B1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67A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1226432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AC07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8E6E09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2B34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B45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81A2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FC66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9ABF3EC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călători.</w:t>
            </w:r>
          </w:p>
        </w:tc>
      </w:tr>
      <w:tr w:rsidR="00D37216" w14:paraId="01C13956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3262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BE7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E54D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6B4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7261E66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909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C482A9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73AC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790A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6449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405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AF7DC0A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Valabil pentru toate trenurile de marfă.</w:t>
            </w:r>
          </w:p>
        </w:tc>
      </w:tr>
      <w:tr w:rsidR="00D37216" w14:paraId="1492FE1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1599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66B9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A751F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BE40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4B46C79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4B64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33B2101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F5EA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E030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71AC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A3793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373F149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4DD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5160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2939FE5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FA24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5B7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6E5C730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571E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F010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77B9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CB74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008D2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D37216" w14:paraId="201B0841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B67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5529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D30A8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08EC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Teiuş</w:t>
            </w:r>
          </w:p>
          <w:p w14:paraId="24E2116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3781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2B6A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5727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399+195</w:t>
            </w:r>
          </w:p>
          <w:p w14:paraId="7685249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A454B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1392C" w14:textId="77777777" w:rsidR="00D37216" w:rsidRPr="00FF6B4A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D37216" w14:paraId="72B8B94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8731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40C2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302FE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6A76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1388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203D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9E11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411+700</w:t>
            </w:r>
          </w:p>
          <w:p w14:paraId="402CF99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AFD0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585BF" w14:textId="77777777" w:rsidR="00D37216" w:rsidRPr="00FF6B4A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4</w:t>
            </w:r>
          </w:p>
        </w:tc>
      </w:tr>
      <w:tr w:rsidR="00D37216" w14:paraId="7491D54D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941F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AB1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411+750</w:t>
            </w:r>
          </w:p>
          <w:p w14:paraId="6E35B0E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09CCF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73A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Teiuș - Aiud, </w:t>
            </w:r>
            <w:r>
              <w:rPr>
                <w:b/>
                <w:bCs/>
                <w:sz w:val="20"/>
                <w:lang w:val="ro-RO"/>
              </w:rPr>
              <w:br/>
              <w:t xml:space="preserve">linia 4 directă Aiud </w:t>
            </w:r>
            <w:r>
              <w:rPr>
                <w:b/>
                <w:bCs/>
                <w:sz w:val="20"/>
                <w:lang w:val="ro-RO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DF8A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90BD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8038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C683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646AA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4748DF9A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DA6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70C1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6A49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437F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3470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  <w:r>
              <w:rPr>
                <w:b/>
                <w:bCs/>
                <w:sz w:val="20"/>
                <w:lang w:val="ro-RO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9E5D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419D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01CA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91575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53520C5C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F65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4D71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D9B9A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269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Teiuş</w:t>
            </w:r>
          </w:p>
          <w:p w14:paraId="31B0E2F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0478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27C5F3A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46C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421F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8086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81590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DD018BF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liniile 9 şi 10.</w:t>
            </w:r>
          </w:p>
        </w:tc>
      </w:tr>
      <w:tr w:rsidR="00D37216" w14:paraId="7E81CFBF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0F6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7833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5DF9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EEB8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677D89B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9AAE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1BEC6F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055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BD41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47AC0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6166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645600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2 abătută.</w:t>
            </w:r>
          </w:p>
        </w:tc>
      </w:tr>
      <w:tr w:rsidR="00D37216" w14:paraId="2BA02A9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BF1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F5E3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412+799</w:t>
            </w:r>
          </w:p>
          <w:p w14:paraId="68BEB4B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845B8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7913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Aiud</w:t>
            </w:r>
          </w:p>
          <w:p w14:paraId="405BB27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B63B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E2CF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EE6E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C0A9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F66B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Nesemnalizată pe teren. </w:t>
            </w:r>
          </w:p>
          <w:p w14:paraId="5AD4AA90" w14:textId="77777777" w:rsidR="00D37216" w:rsidRPr="00F10273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10273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D37216" w14:paraId="5564EC1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F636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58A9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417+141</w:t>
            </w:r>
          </w:p>
          <w:p w14:paraId="6602755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D0E3C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7D60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E0A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82D4B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87E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E49E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F355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98D864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41BEEDE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2532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9A5C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9F9D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1B30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EC85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7E06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7ED5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425+640</w:t>
            </w:r>
          </w:p>
          <w:p w14:paraId="0998DF0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FC610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E1D1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 Protecție lucrări în linia 3</w:t>
            </w:r>
          </w:p>
        </w:tc>
      </w:tr>
      <w:tr w:rsidR="00D37216" w14:paraId="0936F62C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A4628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25B0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425+650</w:t>
            </w:r>
          </w:p>
          <w:p w14:paraId="060BD87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D1A4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64B6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2D1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7012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3422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B30E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CE3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0442D39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EA62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96B3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38555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EF1F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Aiud</w:t>
            </w:r>
          </w:p>
          <w:p w14:paraId="2D161DC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1FF7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A314DD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42F5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9B8B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0D5BE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C4E0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2921799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Cu acces la linia 5 abătută.</w:t>
            </w:r>
          </w:p>
        </w:tc>
      </w:tr>
      <w:tr w:rsidR="00D37216" w14:paraId="604228FE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B907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1460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89696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5A30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Unirea</w:t>
            </w:r>
          </w:p>
          <w:p w14:paraId="2BCD0A2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719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20F5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5F5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00FA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64AD8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163B1EA8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810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9A7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426+712</w:t>
            </w:r>
          </w:p>
          <w:p w14:paraId="458FDEE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67685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D8DC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Unirea</w:t>
            </w:r>
          </w:p>
          <w:p w14:paraId="2295E83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1BD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E87C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A28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4175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F39D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ACAEEE2" w14:textId="77777777" w:rsidR="00D37216" w:rsidRPr="00056F61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056F61">
              <w:rPr>
                <w:b/>
                <w:bCs/>
                <w:sz w:val="20"/>
                <w:szCs w:val="20"/>
                <w:lang w:val="ro-RO"/>
              </w:rPr>
              <w:t>Valabilă numai pentru trenurile cu tracțiune electrică.</w:t>
            </w:r>
          </w:p>
        </w:tc>
      </w:tr>
      <w:tr w:rsidR="00D37216" w14:paraId="2579B498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3E29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2A6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8005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8080D" w14:textId="77777777" w:rsidR="00D37216" w:rsidRDefault="00D37216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Unirea -</w:t>
            </w:r>
          </w:p>
          <w:p w14:paraId="0F799219" w14:textId="77777777" w:rsidR="00D37216" w:rsidRDefault="00D37216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6857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B5C3B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E252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431+940</w:t>
            </w:r>
          </w:p>
          <w:p w14:paraId="2B53AA8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1A55B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634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D37216" w14:paraId="4C40847A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1E7FC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D944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F1B1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7E3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0DAD0DC7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6403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C097AC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8227A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F514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ECC8B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9B49B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03C27C6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572BF41B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și 8.</w:t>
            </w:r>
          </w:p>
        </w:tc>
      </w:tr>
      <w:tr w:rsidR="00D37216" w14:paraId="6DDC2F41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71FE6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FA3C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FDDB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CC6CC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Războieni - </w:t>
            </w:r>
          </w:p>
          <w:p w14:paraId="0B75432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D8EC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C165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175C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434+050</w:t>
            </w:r>
          </w:p>
          <w:p w14:paraId="2DBFFDE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D548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F7F7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B694D8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  <w:p w14:paraId="61CFD2FD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Protecție muncitori și terasament - lucrări în </w:t>
            </w:r>
          </w:p>
          <w:p w14:paraId="7CDE0E6C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firul I.</w:t>
            </w:r>
          </w:p>
        </w:tc>
      </w:tr>
      <w:tr w:rsidR="00D37216" w14:paraId="3626B600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DD1B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3321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6A488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2C40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648F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9BCB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A816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3A8C9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E27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</w:t>
            </w:r>
          </w:p>
          <w:p w14:paraId="3541BE1A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 la linia 2 Cap Y. </w:t>
            </w:r>
          </w:p>
        </w:tc>
      </w:tr>
      <w:tr w:rsidR="00D37216" w14:paraId="06815674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ED9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6F67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B34A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01F0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Călăraşi Turda – </w:t>
            </w:r>
          </w:p>
          <w:p w14:paraId="6742E4A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7CD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21715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C509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448+500</w:t>
            </w:r>
          </w:p>
          <w:p w14:paraId="42EC105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B938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7652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50 km/h -  Protectie muncitori intre orele</w:t>
            </w:r>
          </w:p>
          <w:p w14:paraId="101165F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  <w:lang w:val="ro-RO"/>
              </w:rPr>
              <w:t>7.00-19.00</w:t>
            </w:r>
          </w:p>
        </w:tc>
      </w:tr>
      <w:tr w:rsidR="00D37216" w14:paraId="2E05AA0A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E499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9776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66C9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0528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2E0A693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60E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BB5DDD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B19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4B22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3A85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EA6C4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46E082C5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Turda. </w:t>
            </w:r>
          </w:p>
        </w:tc>
      </w:tr>
      <w:tr w:rsidR="00D37216" w14:paraId="27259213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91FBF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39B4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807A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A288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A915F8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25B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4CFD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745F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34DFF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41DD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Grupa de linii </w:t>
            </w:r>
          </w:p>
          <w:p w14:paraId="598A3BD0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  <w:lang w:val="ro-RO"/>
              </w:rPr>
              <w:t>Turda.</w:t>
            </w:r>
          </w:p>
        </w:tc>
      </w:tr>
      <w:tr w:rsidR="00D37216" w14:paraId="5A165C62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1B1E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C97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A09E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EDE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5DB4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B537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E006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2592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29F4F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5 - 9.</w:t>
            </w:r>
          </w:p>
        </w:tc>
      </w:tr>
      <w:tr w:rsidR="00D37216" w14:paraId="7DC79FB8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0EC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A560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27EA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1336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E618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12D0EAE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/ 33</w:t>
            </w:r>
          </w:p>
          <w:p w14:paraId="73CFD4C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072235E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67B8CF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4DE7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8418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7A59F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9B81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2BBF2739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7487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4939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D9E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A48C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08D7270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01EF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3CB1B0A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27087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3A29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05F01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98A66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7 - 10.</w:t>
            </w:r>
          </w:p>
        </w:tc>
      </w:tr>
      <w:tr w:rsidR="00D37216" w14:paraId="574416A0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08A1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E8F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F6BC8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68A8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  <w:p w14:paraId="4E7D6A0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6 și 7 </w:t>
            </w:r>
          </w:p>
          <w:p w14:paraId="3C5A9572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401A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FD88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1A44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1D33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217B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4355BD1A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4E7D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F1CA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8AE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EC8A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3C21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A0B5B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667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DD37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055B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5275BD13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641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09170" w14:textId="77777777" w:rsidR="00D37216" w:rsidRDefault="00D3721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82951" w14:textId="77777777" w:rsidR="00D37216" w:rsidRDefault="00D3721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5C1AB" w14:textId="77777777" w:rsidR="00D37216" w:rsidRDefault="00D3721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Câmpia Turzii – </w:t>
            </w:r>
          </w:p>
          <w:p w14:paraId="2B93B4A2" w14:textId="77777777" w:rsidR="00D37216" w:rsidRDefault="00D3721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Hm Valea Florilor (cuprinde linia III </w:t>
            </w:r>
          </w:p>
          <w:p w14:paraId="5C8579D3" w14:textId="77777777" w:rsidR="00D37216" w:rsidRDefault="00D37216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F7EBB" w14:textId="77777777" w:rsidR="00D37216" w:rsidRDefault="00D3721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D6EB4" w14:textId="77777777" w:rsidR="00D37216" w:rsidRDefault="00D3721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ADA8" w14:textId="77777777" w:rsidR="00D37216" w:rsidRDefault="00D3721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450+050</w:t>
            </w:r>
          </w:p>
          <w:p w14:paraId="273EDDB3" w14:textId="77777777" w:rsidR="00D37216" w:rsidRDefault="00D37216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E36F" w14:textId="77777777" w:rsidR="00D37216" w:rsidRDefault="00D37216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F722" w14:textId="77777777" w:rsidR="00D37216" w:rsidRDefault="00D37216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3E5B5571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6722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8460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3BA70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4153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Valea Florilor</w:t>
            </w:r>
          </w:p>
          <w:p w14:paraId="431E66C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98F9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5C57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5D9A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C8979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2A406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1E897743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9B308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611B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2BB8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1E5C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Cojocna</w:t>
            </w:r>
          </w:p>
          <w:p w14:paraId="699960DB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58FA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805725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13</w:t>
            </w:r>
          </w:p>
          <w:p w14:paraId="5400E1B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0802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11B0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5D01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D4E1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39A86B91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13F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6CCC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AF265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1C91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C13E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466A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1DC9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2CE79BB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D8AD4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CE91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09F7B6E0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359D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6CF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32A6D30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A27A1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F29E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7314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B1B29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DB29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E5C9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12511" w14:textId="77777777" w:rsidR="00D37216" w:rsidRPr="00373561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RV protec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ție muncitori între orele 7,00-18,00. Nesemnalizată pe teren.</w:t>
            </w:r>
          </w:p>
        </w:tc>
      </w:tr>
      <w:tr w:rsidR="00D37216" w14:paraId="514D6DD2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F5D9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6DFE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484+604</w:t>
            </w:r>
          </w:p>
          <w:p w14:paraId="096927B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8BAB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ED4D8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Hm </w:t>
            </w:r>
            <w:r w:rsidRPr="003C5F64">
              <w:rPr>
                <w:b/>
                <w:bCs/>
                <w:sz w:val="20"/>
                <w:lang w:val="ro-RO"/>
              </w:rPr>
              <w:t>Cojocna</w:t>
            </w:r>
            <w:r>
              <w:rPr>
                <w:b/>
                <w:bCs/>
                <w:sz w:val="20"/>
                <w:lang w:val="ro-RO"/>
              </w:rPr>
              <w:br/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–</w:t>
            </w:r>
            <w:r w:rsidRPr="003C5F64">
              <w:rPr>
                <w:b/>
                <w:bCs/>
                <w:sz w:val="20"/>
                <w:lang w:val="ro-RO"/>
              </w:rPr>
              <w:t xml:space="preserve"> </w:t>
            </w:r>
            <w:r>
              <w:rPr>
                <w:b/>
                <w:bCs/>
                <w:sz w:val="20"/>
                <w:lang w:val="ro-RO"/>
              </w:rPr>
              <w:t>Ax Hm</w:t>
            </w:r>
            <w:r w:rsidRPr="003C5F64">
              <w:rPr>
                <w:b/>
                <w:bCs/>
                <w:sz w:val="20"/>
                <w:lang w:val="ro-RO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8456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A44BA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B46A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09AF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71FD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23C2E82B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AFA2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B78B1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205EE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A36F5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B110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călcâi</w:t>
            </w:r>
          </w:p>
          <w:p w14:paraId="7008D99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1E91377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24 / 26 și </w:t>
            </w:r>
          </w:p>
          <w:p w14:paraId="4409015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4E97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DD3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01553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ED26A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circulația la </w:t>
            </w:r>
          </w:p>
          <w:p w14:paraId="39DB0E5D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linia 1.</w:t>
            </w:r>
          </w:p>
        </w:tc>
      </w:tr>
      <w:tr w:rsidR="00D37216" w14:paraId="69E89A82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1800F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A690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50D8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286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Apahida -</w:t>
            </w:r>
          </w:p>
          <w:p w14:paraId="71484776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A707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E6D7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99CF2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490+600</w:t>
            </w:r>
          </w:p>
          <w:p w14:paraId="3316DDC3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6404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00D25"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BE338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573D77A1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C4BC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440B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495+307</w:t>
            </w:r>
          </w:p>
          <w:p w14:paraId="28E2F55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AA3B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2AD3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B2DA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412A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CEF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7262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3EA39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36989BB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33D0B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BBD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90AA5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A0AFF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4B52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73F57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5A4BB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499+350</w:t>
            </w:r>
          </w:p>
          <w:p w14:paraId="2FFD4F4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76396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43096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</w:tc>
      </w:tr>
      <w:tr w:rsidR="00D37216" w14:paraId="71DC88AC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AC8A6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043E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8AB5D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D119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7C67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67D70D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E670E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6F7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4C08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A0F60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34E2D5DF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43488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01D98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C4868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27EB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  <w:p w14:paraId="68452B5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DA804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36662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BC1FF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E5257" w14:textId="77777777" w:rsidR="00D37216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9B35E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0E3722A8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392B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7A59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F792D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8B32C" w14:textId="77777777" w:rsidR="00D37216" w:rsidRDefault="00D37216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E9AB0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18, 28, 76, diag. </w:t>
            </w:r>
          </w:p>
          <w:p w14:paraId="68B14DDE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18 - 28 și </w:t>
            </w:r>
          </w:p>
          <w:p w14:paraId="75052845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61E6CB1C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linie cuprin-să </w:t>
            </w:r>
          </w:p>
          <w:p w14:paraId="6E0AEEAD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34634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90D56" w14:textId="77777777" w:rsidR="00D37216" w:rsidRDefault="00D37216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6AEC" w14:textId="77777777" w:rsidR="00D37216" w:rsidRPr="00600D25" w:rsidRDefault="00D37216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F8892" w14:textId="77777777" w:rsidR="00D37216" w:rsidRPr="00D344C9" w:rsidRDefault="00D37216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70729BAF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943CC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ACEDC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EC189" w14:textId="77777777" w:rsidR="00D37216" w:rsidRPr="00600D25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38906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Cluj Napoca, </w:t>
            </w:r>
          </w:p>
          <w:p w14:paraId="5D4C8684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15FE6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porți-unea </w:t>
            </w:r>
          </w:p>
          <w:p w14:paraId="0A58F49E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cuprin-să </w:t>
            </w:r>
          </w:p>
          <w:p w14:paraId="11AD00C2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3502BE29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454600C3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32/34</w:t>
            </w:r>
          </w:p>
          <w:p w14:paraId="299818D3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4AFD2447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59886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939A1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48D29" w14:textId="77777777" w:rsidR="00D37216" w:rsidRPr="00600D25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362A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7ED8A1E0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B6BC7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29E03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C882" w14:textId="77777777" w:rsidR="00D37216" w:rsidRPr="00600D25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D00E3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Aleşd </w:t>
            </w:r>
          </w:p>
          <w:p w14:paraId="5F07E040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2E4A5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A6F46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A866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0DF9" w14:textId="77777777" w:rsidR="00D37216" w:rsidRPr="00600D25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CD6C8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4A1A9EEC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70BC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CBA60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B4DE" w14:textId="77777777" w:rsidR="00D37216" w:rsidRPr="00600D25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560C5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E4147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26B2738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diag </w:t>
            </w:r>
          </w:p>
          <w:p w14:paraId="43CC74DF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C6D93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45CB9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5E126" w14:textId="77777777" w:rsidR="00D37216" w:rsidRPr="00600D25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54A1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liinile 5 – 7 Cap Y.</w:t>
            </w:r>
          </w:p>
        </w:tc>
      </w:tr>
      <w:tr w:rsidR="00D37216" w14:paraId="3DC36C3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F95E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7AF44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622+468</w:t>
            </w:r>
          </w:p>
          <w:p w14:paraId="254B9B72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732CA" w14:textId="77777777" w:rsidR="00D37216" w:rsidRPr="00600D25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44913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Aleşd-</w:t>
            </w:r>
          </w:p>
          <w:p w14:paraId="24F421A4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B4BD9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914E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8567E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14F7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FFE81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62CABAF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C1DA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B5490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7BC33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BF0F5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7A738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6DC5F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F7DC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19A79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EED9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1C6898A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3A88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A36C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E4D6A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C93A2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86332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281F5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0532B" w14:textId="77777777" w:rsidR="00D37216" w:rsidRDefault="00D37216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3772E" w14:textId="77777777" w:rsidR="00D37216" w:rsidRDefault="00D37216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0263" w14:textId="77777777" w:rsidR="00D37216" w:rsidRDefault="00D37216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liinile 1 și 2 Cap X. Nesemnalizată pe teren.</w:t>
            </w:r>
          </w:p>
        </w:tc>
      </w:tr>
      <w:tr w:rsidR="00D37216" w14:paraId="0551B86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464A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73B47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A0B80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81F3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35D06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47E60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28DB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1654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A53E7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br/>
              <w:t xml:space="preserve"> la linia  2 Cap Y. Nesemnalizată pe teren.</w:t>
            </w:r>
          </w:p>
        </w:tc>
      </w:tr>
      <w:tr w:rsidR="00D37216" w14:paraId="3AFCBC0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B5DEC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EE3C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633+700</w:t>
            </w:r>
          </w:p>
          <w:p w14:paraId="0EA60AB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6B148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BC89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024BDE05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11506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04B4A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4AFF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AEECE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82A54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7026678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5EE0D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A2139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636+190</w:t>
            </w:r>
          </w:p>
          <w:p w14:paraId="56E93989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10E97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9E2E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7226370E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B06F4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683A7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55C4F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316D9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035A3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7D707BCD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CAE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A3152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638+000</w:t>
            </w:r>
          </w:p>
          <w:p w14:paraId="5562DBDF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9E5FC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8C492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Tileagd -</w:t>
            </w:r>
          </w:p>
          <w:p w14:paraId="1C39EE95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7FE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290F9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06D43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C5DC9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6B592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01A658C6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A588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83B8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0FEA9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8AE9" w14:textId="77777777" w:rsidR="00D37216" w:rsidRDefault="00D3721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BED9A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0870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B5BD8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644+700</w:t>
            </w:r>
          </w:p>
          <w:p w14:paraId="6D3F5F48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749FD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E3A10" w14:textId="77777777" w:rsidR="00D37216" w:rsidRDefault="00D3721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53BC8BB5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8593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2FF5B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AEE60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781B7" w14:textId="77777777" w:rsidR="00D37216" w:rsidRDefault="00D3721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7FCBB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77511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2CC91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647+700</w:t>
            </w:r>
          </w:p>
          <w:p w14:paraId="4E4EA3C7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DDF9C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84719" w14:textId="77777777" w:rsidR="00D37216" w:rsidRDefault="00D3721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42C64513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881E3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BA0DC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6BEA9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46B8" w14:textId="77777777" w:rsidR="00D37216" w:rsidRDefault="00D37216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B4D8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C9E8D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B907E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649+550</w:t>
            </w:r>
          </w:p>
          <w:p w14:paraId="6E93029E" w14:textId="77777777" w:rsidR="00D37216" w:rsidRDefault="00D37216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8673B" w14:textId="77777777" w:rsidR="00D37216" w:rsidRDefault="00D37216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F16A" w14:textId="77777777" w:rsidR="00D37216" w:rsidRDefault="00D37216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3B01EDA4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4D460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444F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756C7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90B54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452E2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6C6C78DF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5FBE0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C7367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404A5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F9B1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D37216" w14:paraId="2C742CC3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68D76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BC64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0F79B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7E6C1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2DE3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0F694B03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F7AFE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E585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0A573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8196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4 - 7 Tranzit Cap X.</w:t>
            </w:r>
          </w:p>
        </w:tc>
      </w:tr>
      <w:tr w:rsidR="00D37216" w14:paraId="60A4A27B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5F739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A435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  <w:p w14:paraId="200711CA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4567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D6425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7D693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FBE69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8A966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651+950</w:t>
            </w:r>
          </w:p>
          <w:p w14:paraId="34A76D12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01C2A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53BD2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6CA85010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A358F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7681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01E9C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32827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42484612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4FB93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42AD7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C5E4A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EABD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F34CB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3 A, 4 A, 7 A, 1 B, </w:t>
            </w:r>
          </w:p>
          <w:p w14:paraId="77192B4E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2 B, 3 B,  Cap Y.</w:t>
            </w:r>
          </w:p>
          <w:p w14:paraId="1B9F4E31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49877535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D37216" w14:paraId="12D545C5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5F8A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EFFF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0F2AF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B16E4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DD9F148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A49C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DED80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D31E6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01BB3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35F04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 A, 1B - 3B, </w:t>
            </w:r>
          </w:p>
          <w:p w14:paraId="1451171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 Cap Y.</w:t>
            </w:r>
          </w:p>
          <w:p w14:paraId="05F0745A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74AC58B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D37216" w14:paraId="4C30E2C1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25AD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C33CB2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C7604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87350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3A7C8148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869FE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71004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E1BA7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7CA54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9F199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7A, 1B - 3B și </w:t>
            </w:r>
          </w:p>
          <w:p w14:paraId="165668CE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Depou Cap Y.</w:t>
            </w:r>
          </w:p>
          <w:p w14:paraId="0BFF61CF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5F57F3C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Stație paralelogram.</w:t>
            </w:r>
          </w:p>
        </w:tc>
      </w:tr>
      <w:tr w:rsidR="00D37216" w14:paraId="109BEE8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D37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5AE9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773B5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EE982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D25A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2B465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F372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45A77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6C03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1 A, Cap Y.</w:t>
            </w:r>
          </w:p>
          <w:p w14:paraId="461F6E54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3ED8720B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D37216" w14:paraId="71156E07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BA044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3302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1B98F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850A8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540B0F3A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407E0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F41D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7F147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FE445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4FCBE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A, Cap Y.</w:t>
            </w:r>
          </w:p>
          <w:p w14:paraId="4BA0B80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6FC198F2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D37216" w14:paraId="33683C1B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F4F5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442EE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87BD5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345EA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Oradea</w:t>
            </w:r>
          </w:p>
          <w:p w14:paraId="2E9DE9F1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8469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8A362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0CE87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E869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3D60B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Afectează intrări - ieşiri la liniile 3 A, 4 A și Depoul Oradea.</w:t>
            </w:r>
          </w:p>
          <w:p w14:paraId="77D72BE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4BD0B53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D37216" w14:paraId="44BDCADD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6A03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3D1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656+150</w:t>
            </w:r>
          </w:p>
          <w:p w14:paraId="2A5135B0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5649A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11C40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0E556E7D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5D77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AA272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6A331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F55FC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26D74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46DDD72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C645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3DB6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657+600</w:t>
            </w:r>
          </w:p>
          <w:p w14:paraId="0DE93122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E99CD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F2D02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Oradea –</w:t>
            </w:r>
          </w:p>
          <w:p w14:paraId="61DE6FE7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7EA61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74F92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4870E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DF707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CAAB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3A8063F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44651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A6606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8AA6E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F04EC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C85BC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bretea Cap X</w:t>
            </w:r>
          </w:p>
          <w:p w14:paraId="63D35962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8E782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63713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BAD5E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C458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  <w:p w14:paraId="14C72B9A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</w:t>
            </w:r>
          </w:p>
          <w:p w14:paraId="37E07F4C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la liniile 7 - 17, Cap X.</w:t>
            </w:r>
          </w:p>
        </w:tc>
      </w:tr>
      <w:tr w:rsidR="00D37216" w14:paraId="2EE337A0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075E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F9F06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3+772</w:t>
            </w:r>
          </w:p>
          <w:p w14:paraId="43D4AF60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8DC00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CDBF1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94A0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8A36E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27C9D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38214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21A99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  <w:tr w:rsidR="00D37216" w14:paraId="3050C459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B902" w14:textId="77777777" w:rsidR="00D37216" w:rsidRDefault="00D37216" w:rsidP="00D37216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B714C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4+884</w:t>
            </w:r>
          </w:p>
          <w:p w14:paraId="5A5635D8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C7304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283C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56016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4011C" w14:textId="77777777" w:rsidR="00D37216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B7632" w14:textId="77777777" w:rsidR="00D37216" w:rsidRDefault="00D37216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25300" w14:textId="77777777" w:rsidR="00D37216" w:rsidRPr="00600D25" w:rsidRDefault="00D37216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703FC" w14:textId="77777777" w:rsidR="00D37216" w:rsidRDefault="00D37216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25895018" w14:textId="77777777" w:rsidR="00D37216" w:rsidRPr="00836022" w:rsidRDefault="00D37216" w:rsidP="0095691E">
      <w:pPr>
        <w:spacing w:before="40" w:line="192" w:lineRule="auto"/>
        <w:ind w:right="57"/>
        <w:rPr>
          <w:sz w:val="20"/>
          <w:lang w:val="en-US"/>
        </w:rPr>
      </w:pPr>
    </w:p>
    <w:p w14:paraId="1FD26051" w14:textId="77777777" w:rsidR="00D37216" w:rsidRPr="00DE2227" w:rsidRDefault="00D37216" w:rsidP="0095691E"/>
    <w:p w14:paraId="64C5D4B9" w14:textId="77777777" w:rsidR="00D37216" w:rsidRPr="0095691E" w:rsidRDefault="00D37216" w:rsidP="0095691E"/>
    <w:p w14:paraId="1DD6ACD8" w14:textId="77777777" w:rsidR="00D37216" w:rsidRDefault="00D37216" w:rsidP="00956F37">
      <w:pPr>
        <w:pStyle w:val="Heading1"/>
        <w:spacing w:line="360" w:lineRule="auto"/>
      </w:pPr>
      <w:r>
        <w:t>LINIA 301 N</w:t>
      </w:r>
    </w:p>
    <w:p w14:paraId="4FB1A3AC" w14:textId="77777777" w:rsidR="00D37216" w:rsidRDefault="00D37216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D37216" w14:paraId="5EFA84EA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E914" w14:textId="77777777" w:rsidR="00D37216" w:rsidRDefault="00D37216" w:rsidP="00D372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A9E2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2EC3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C682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7944AC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681E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13B5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DCDE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0B604" w14:textId="77777777" w:rsidR="00D37216" w:rsidRPr="0022092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3798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31ABA20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E06C" w14:textId="77777777" w:rsidR="00D37216" w:rsidRDefault="00D37216" w:rsidP="00D372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359C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869F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5B21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39E37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AFCC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1489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EBC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7B405" w14:textId="77777777" w:rsidR="00D37216" w:rsidRPr="0022092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2058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0CD7C36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2C4D" w14:textId="77777777" w:rsidR="00D37216" w:rsidRDefault="00D37216" w:rsidP="00D372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7552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B529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C9AB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6681DD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C11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4BD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1CD9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A4E63" w14:textId="77777777" w:rsidR="00D37216" w:rsidRPr="0022092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E0F1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CC5F179" w14:textId="77777777" w:rsidR="00D37216" w:rsidRPr="00474FB0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D37216" w14:paraId="3881096D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2E182" w14:textId="77777777" w:rsidR="00D37216" w:rsidRDefault="00D37216" w:rsidP="00D372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2136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FA58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DBB41" w14:textId="77777777" w:rsidR="00D37216" w:rsidRDefault="00D37216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1FA58196" w14:textId="77777777" w:rsidR="00D37216" w:rsidRDefault="00D37216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90A3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9DF0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F1EB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9107E" w14:textId="77777777" w:rsidR="00D37216" w:rsidRPr="0022092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A815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B6489D2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3691F" w14:textId="77777777" w:rsidR="00D37216" w:rsidRDefault="00D37216" w:rsidP="00D372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4B1E4" w14:textId="77777777" w:rsidR="00D37216" w:rsidRDefault="00D372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3353" w14:textId="77777777" w:rsidR="00D37216" w:rsidRDefault="00D372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2B32C" w14:textId="77777777" w:rsidR="00D37216" w:rsidRDefault="00D37216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0656A" w14:textId="77777777" w:rsidR="00D37216" w:rsidRPr="00E4222D" w:rsidRDefault="00D372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68EF89D1" w14:textId="77777777" w:rsidR="00D37216" w:rsidRPr="00E4222D" w:rsidRDefault="00D372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48870FEF" w14:textId="77777777" w:rsidR="00D37216" w:rsidRPr="00E4222D" w:rsidRDefault="00D37216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007B2B14" w14:textId="77777777" w:rsidR="00D37216" w:rsidRDefault="00D372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05D49" w14:textId="77777777" w:rsidR="00D37216" w:rsidRDefault="00D372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763C8" w14:textId="77777777" w:rsidR="00D37216" w:rsidRDefault="00D37216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BBFB8" w14:textId="77777777" w:rsidR="00D37216" w:rsidRPr="0022092F" w:rsidRDefault="00D37216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6BFB0" w14:textId="77777777" w:rsidR="00D37216" w:rsidRDefault="00D37216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32186E7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810AF" w14:textId="77777777" w:rsidR="00D37216" w:rsidRDefault="00D37216" w:rsidP="00D372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E9C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9803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785CF" w14:textId="77777777" w:rsidR="00D37216" w:rsidRDefault="00D37216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51DE9" w14:textId="77777777" w:rsidR="00D37216" w:rsidRDefault="00D37216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9209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8D3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92ABA" w14:textId="77777777" w:rsidR="00D37216" w:rsidRPr="0022092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8F59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3F1460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133D9" w14:textId="77777777" w:rsidR="00D37216" w:rsidRDefault="00D37216" w:rsidP="00D372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EBCD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2+950</w:t>
            </w:r>
          </w:p>
          <w:p w14:paraId="6B4F2FA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36E8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359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405B840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4753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21D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F56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91DC8" w14:textId="77777777" w:rsidR="00D37216" w:rsidRPr="0022092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84A9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2DDCC40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AB4C" w14:textId="77777777" w:rsidR="00D37216" w:rsidRDefault="00D37216" w:rsidP="00D37216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06F4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8F8F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4DCC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6E37649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A11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FFE94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9D7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A785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505C" w14:textId="77777777" w:rsidR="00D37216" w:rsidRPr="0022092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2C0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01F1903E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71420C11" w14:textId="77777777" w:rsidR="00D37216" w:rsidRDefault="00D37216" w:rsidP="007F72A5">
      <w:pPr>
        <w:pStyle w:val="Heading1"/>
        <w:spacing w:line="360" w:lineRule="auto"/>
      </w:pPr>
      <w:r>
        <w:t>LINIA 301 O</w:t>
      </w:r>
    </w:p>
    <w:p w14:paraId="0DD5CD68" w14:textId="77777777" w:rsidR="00D37216" w:rsidRDefault="00D37216" w:rsidP="00906CE3">
      <w:pPr>
        <w:pStyle w:val="Heading1"/>
        <w:spacing w:line="360" w:lineRule="auto"/>
        <w:rPr>
          <w:b w:val="0"/>
          <w:bCs w:val="0"/>
          <w:sz w:val="8"/>
        </w:rPr>
      </w:pPr>
      <w:r>
        <w:t>BUCUREŞTI NORD GR. B - BUCUREŞTI TRIAJ POST 9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6A0683C1" w14:textId="77777777">
        <w:trPr>
          <w:cantSplit/>
          <w:trHeight w:val="11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5D18A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4954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2E64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804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CCC13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D, 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2950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D732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B637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2EDE6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501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469842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778E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406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F83A4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9E45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5FDA05E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11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04B33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1E18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6F281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22A9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C3E721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FB211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F379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3F6EB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45A2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58380A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A810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0F638EA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56D18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7214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4D930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0750" w14:textId="77777777" w:rsidR="00D37216" w:rsidRDefault="00D37216" w:rsidP="005A5BB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2955AA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B90A8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94E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48E9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BE4F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4B4CAFA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B692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2FE65B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22308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6D12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2D0E8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54B4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AF0DDC9" w14:textId="77777777">
        <w:trPr>
          <w:cantSplit/>
          <w:trHeight w:val="1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28DC2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18F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B1B70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668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3CC18CB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08CF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F6BDD6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AA3AC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5C7B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C77BA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9DAF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0D89A8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9557E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184B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D0DF7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D7A1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03F1E1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2782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F77879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8B000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4C02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D3F77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865D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8A4AD7D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C7B85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B4E5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871AF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407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  <w:p w14:paraId="21BC9CE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C2B2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28712E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BCD5F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1029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2827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3D79C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3677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636353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Acces la linia 11 D.</w:t>
            </w:r>
          </w:p>
        </w:tc>
      </w:tr>
      <w:tr w:rsidR="00D37216" w14:paraId="27AF62C2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06FD2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EBC3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70CD4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3F71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BBBB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2BC834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58FD0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B07F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E3E32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4AA0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E3AC34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F62ADB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1A, 2A și 1D.</w:t>
            </w:r>
          </w:p>
        </w:tc>
      </w:tr>
      <w:tr w:rsidR="00D37216" w14:paraId="3D70C3A7" w14:textId="77777777">
        <w:trPr>
          <w:cantSplit/>
          <w:trHeight w:val="25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C6A12" w14:textId="77777777" w:rsidR="00D37216" w:rsidRDefault="00D37216" w:rsidP="00D37216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DF3D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0DEB1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C06B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Basarab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63B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porți-unea cuprin-</w:t>
            </w:r>
          </w:p>
          <w:p w14:paraId="27ED424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să între sch. 106 și TDJ </w:t>
            </w:r>
          </w:p>
          <w:p w14:paraId="5413FBE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86 / 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4890B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A2B9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6E2FF" w14:textId="77777777" w:rsidR="00D37216" w:rsidRPr="00F1029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F31B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C42F7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de la linia 2D la liniile 11D </w:t>
            </w:r>
          </w:p>
          <w:p w14:paraId="7B5D180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și 2 Centură st. București Basarab.</w:t>
            </w:r>
          </w:p>
        </w:tc>
      </w:tr>
    </w:tbl>
    <w:p w14:paraId="2A0EAD2B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64C5A227" w14:textId="77777777" w:rsidR="00D37216" w:rsidRDefault="00D37216" w:rsidP="003260D9">
      <w:pPr>
        <w:pStyle w:val="Heading1"/>
        <w:spacing w:line="360" w:lineRule="auto"/>
      </w:pPr>
      <w:r>
        <w:t>LINIA 301 P</w:t>
      </w:r>
    </w:p>
    <w:p w14:paraId="0CEAA4D0" w14:textId="77777777" w:rsidR="00D37216" w:rsidRDefault="00D37216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37216" w14:paraId="3DA8EBC0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17B0F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AAA78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A8406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7D07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F06446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A41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1EA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4A3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37174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42A5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24A1CA2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8FBAB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B9D93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CAB2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4F4A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4C5A19A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395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EB8D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6A0F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B1EA4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368D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9ABF1A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9377C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27893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878CC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ED1F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A093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0289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2301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C29F7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BE6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8CE33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şi 12.</w:t>
            </w:r>
          </w:p>
        </w:tc>
      </w:tr>
      <w:tr w:rsidR="00D37216" w:rsidRPr="00A8307A" w14:paraId="192A7EF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18D1A" w14:textId="77777777" w:rsidR="00D37216" w:rsidRPr="00A75A00" w:rsidRDefault="00D37216" w:rsidP="00D37216">
            <w:pPr>
              <w:numPr>
                <w:ilvl w:val="0"/>
                <w:numId w:val="1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EC93A" w14:textId="77777777" w:rsidR="00D37216" w:rsidRPr="00A8307A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AAB69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EA00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Fir III București Nord - </w:t>
            </w:r>
          </w:p>
          <w:p w14:paraId="744D1D6D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EE1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7EBD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EC4FC" w14:textId="77777777" w:rsidR="00D37216" w:rsidRPr="00A8307A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7CE64" w14:textId="77777777" w:rsidR="00D37216" w:rsidRPr="00A8307A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599CF" w14:textId="77777777" w:rsidR="00D37216" w:rsidRPr="00A8307A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2457472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6226D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36EC4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D0D65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7E4B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Nord -</w:t>
            </w:r>
          </w:p>
          <w:p w14:paraId="09FEE2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F3B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1G, 6G și linia cuprin-să între sch. </w:t>
            </w:r>
          </w:p>
          <w:p w14:paraId="6074B0C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DF74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4B28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23E43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B59E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62604C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1EB7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44280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7F142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F32C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78B4F1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D11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16F689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C6CE2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9CF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3514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FFB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4AT - 7AT.</w:t>
            </w:r>
          </w:p>
        </w:tc>
      </w:tr>
      <w:tr w:rsidR="00D37216" w14:paraId="7EAE4F1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19045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88254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CB380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EE6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C7EF3F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E01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53CAE8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F9E0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E1C2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9F090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E7E3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47D86E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- 6AT.</w:t>
            </w:r>
          </w:p>
        </w:tc>
      </w:tr>
      <w:tr w:rsidR="00D37216" w14:paraId="48DDF4C3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53FD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BA7E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56CB5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84A6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10BF60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9B6B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0B1289D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E68A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191F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1BD4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D53D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786C91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1AT - 3AT, Cap Y.</w:t>
            </w:r>
          </w:p>
        </w:tc>
      </w:tr>
      <w:tr w:rsidR="00D37216" w14:paraId="4E2C90B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3C285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A2E73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4CC38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B3D0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BE1610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5274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DD1D7A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A958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4BE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80AC1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1512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2E3F4A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X.</w:t>
            </w:r>
          </w:p>
        </w:tc>
      </w:tr>
      <w:tr w:rsidR="00D37216" w14:paraId="3AE5C355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A5BA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D98BB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8EE56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C401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954A7C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622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4950265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CB7E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88F1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005F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C391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438106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5DB58A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1D Cap Y, 1F-6F Cap X și intrare Depou.</w:t>
            </w:r>
          </w:p>
        </w:tc>
      </w:tr>
      <w:tr w:rsidR="00D37216" w14:paraId="124C272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36F98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CDA49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EE19C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1F54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07AF22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8310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4A6D032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10 D/ </w:t>
            </w:r>
          </w:p>
          <w:p w14:paraId="531EB87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6DFF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B6F9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57BD3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C4AC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D8DC1B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- 6D, Cap Y.</w:t>
            </w:r>
          </w:p>
        </w:tc>
      </w:tr>
      <w:tr w:rsidR="00D37216" w14:paraId="0D7E00E9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5B438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F87A9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42486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A297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1F636D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1AF5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ECF838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5BF5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2D2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FE6E4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99BB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A84C2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1D - 5D, Cap Y.</w:t>
            </w:r>
          </w:p>
        </w:tc>
      </w:tr>
      <w:tr w:rsidR="00D37216" w14:paraId="76699D72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5997A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BBF5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0694A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1A1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1568E47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10DA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</w:t>
            </w:r>
          </w:p>
          <w:p w14:paraId="4D45D15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DD19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EBB3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1F923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F95B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B9FA42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la liniile 1D - 4D, Cap Y.</w:t>
            </w:r>
          </w:p>
        </w:tc>
      </w:tr>
      <w:tr w:rsidR="00D37216" w14:paraId="526E0CBC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157A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6B4EB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A624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D75D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10E8CD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F4A0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915D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6A9C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E946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0DBD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C3DA251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B7564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36925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5BF41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7028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C5977D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7824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B2E558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233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99C7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50C6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E9ED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90489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 1D - 5D și 1F - 5F.</w:t>
            </w:r>
          </w:p>
        </w:tc>
      </w:tr>
      <w:tr w:rsidR="00D37216" w14:paraId="296BD4E2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8F8FB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4A342" w14:textId="77777777" w:rsidR="00D37216" w:rsidRDefault="00D37216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7C7EF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F51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062F4D7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BA23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C4B564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A898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B242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6249C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762F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6BC85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1F - 2F Cap Y.</w:t>
            </w:r>
          </w:p>
        </w:tc>
      </w:tr>
      <w:tr w:rsidR="00D37216" w14:paraId="4018D896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2A384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7C86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F31BD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0D3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BCB734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37B5D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peste</w:t>
            </w:r>
          </w:p>
          <w:p w14:paraId="31705436" w14:textId="77777777" w:rsidR="00D37216" w:rsidRDefault="00D37216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sch. </w:t>
            </w:r>
          </w:p>
          <w:p w14:paraId="3D5B62A6" w14:textId="77777777" w:rsidR="00D37216" w:rsidRDefault="00D37216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5BA2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542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64C25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3DC5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F7A1055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9CA50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30E0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E9190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32BC8" w14:textId="77777777" w:rsidR="00D37216" w:rsidRDefault="00D37216">
            <w:pPr>
              <w:pStyle w:val="Heading3"/>
              <w:spacing w:line="360" w:lineRule="auto"/>
              <w:rPr>
                <w:rFonts w:ascii="Times New Roman" w:hAnsi="Times New Roman"/>
                <w:sz w:val="20"/>
                <w:lang w:val="ro-RO"/>
              </w:rPr>
            </w:pPr>
            <w:r>
              <w:rPr>
                <w:rFonts w:ascii="Times New Roman" w:hAnsi="Times New Roman"/>
                <w:sz w:val="20"/>
                <w:lang w:val="ro-RO"/>
              </w:rPr>
              <w:t>St. Bucureşti Griviţa</w:t>
            </w:r>
          </w:p>
          <w:p w14:paraId="5EE39C2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E, </w:t>
            </w:r>
          </w:p>
          <w:p w14:paraId="5CE97D3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5C86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594EE7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CC157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201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A6588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6071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63147A8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18212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7A34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1056F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A573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9F0449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923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5E988A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CCF4E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9AC3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1963F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DD2E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B1195B6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BA0B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12C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A6EBB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6EC8C" w14:textId="77777777" w:rsidR="00D37216" w:rsidRDefault="00D3721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5C7DB75C" w14:textId="77777777" w:rsidR="00D37216" w:rsidRDefault="00D37216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0320A" w14:textId="77777777" w:rsidR="00D37216" w:rsidRDefault="00D3721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2BC9FDE" w14:textId="77777777" w:rsidR="00D37216" w:rsidRDefault="00D37216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F99C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DE07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811CF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02C5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F17F425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96957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B231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F2120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6795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6A4967E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E1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488609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EF545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4458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C8125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3434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90344CB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E1FFC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DD9A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35346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977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7ED4C34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49D5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023DF2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4B3E3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5C1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6F116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BA19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3A32172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1443" w14:textId="77777777" w:rsidR="00D37216" w:rsidRDefault="00D37216" w:rsidP="00D37216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D133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66298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3D9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Griviţa</w:t>
            </w:r>
          </w:p>
          <w:p w14:paraId="26553BB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0EE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B06C1C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5297E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B37B8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88B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A81F6" w14:textId="77777777" w:rsidR="00D37216" w:rsidRPr="001B37B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89E0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4470762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79371520" w14:textId="77777777" w:rsidR="00D37216" w:rsidRDefault="00D37216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304</w:t>
      </w:r>
    </w:p>
    <w:p w14:paraId="51326E8D" w14:textId="77777777" w:rsidR="00D37216" w:rsidRDefault="00D37216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37216" w14:paraId="496273A6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EFDE" w14:textId="77777777" w:rsidR="00D37216" w:rsidRDefault="00D37216" w:rsidP="00D372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C68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30430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46DA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B8016D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2BF9B25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A907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52C5D4B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83 A </w:t>
            </w:r>
          </w:p>
          <w:p w14:paraId="0A7D568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056C624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3790A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94E5B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74B6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46EEE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895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9940F88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B905A" w14:textId="77777777" w:rsidR="00D37216" w:rsidRDefault="00D37216" w:rsidP="00D372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DBFD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3BBB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E427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F4968C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6E46BE4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E2B3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CC833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49F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188A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54C7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769EAF8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4B01F" w14:textId="77777777" w:rsidR="00D37216" w:rsidRDefault="00D37216" w:rsidP="00D372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5555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7369B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AFE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1576F15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</w:t>
            </w:r>
          </w:p>
          <w:p w14:paraId="0F1611F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  - 5 </w:t>
            </w:r>
          </w:p>
          <w:p w14:paraId="5CBD004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FCCA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AF2F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8C95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040D5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3F06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34D414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8003E" w14:textId="77777777" w:rsidR="00D37216" w:rsidRDefault="00D37216" w:rsidP="00D372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DFD5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C38D6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2D41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1A445FC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A, Cap X + </w:t>
            </w:r>
          </w:p>
          <w:p w14:paraId="4C1B1A6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FC0D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2B2614D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AEF1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36E3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92A8D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178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FEFA344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E1336" w14:textId="77777777" w:rsidR="00D37216" w:rsidRDefault="00D37216" w:rsidP="00D372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3F75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1CE5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54CB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6F5BF16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9B53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liniile 1, 3, 4, 5, 6 și sch. 101, 15, 21, 25, 37/41, 23, 29, 31, 43, 63, 67, 73, 53, 75, 85, 87, 51, 65, 83, 69, 89 </w:t>
            </w:r>
          </w:p>
          <w:p w14:paraId="67BAF2D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35B2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C03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3C2EB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9690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282E908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71A20" w14:textId="77777777" w:rsidR="00D37216" w:rsidRDefault="00D37216" w:rsidP="00D37216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2473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0F85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A50A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Ploieşti Triaj</w:t>
            </w:r>
          </w:p>
          <w:p w14:paraId="0A553A3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D, Cap X + </w:t>
            </w:r>
          </w:p>
          <w:p w14:paraId="02A7FDA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615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zona apa-ratelor de cale Cap X </w:t>
            </w:r>
          </w:p>
          <w:p w14:paraId="6635C5A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CE0E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D8B9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0C8C5" w14:textId="77777777" w:rsidR="00D37216" w:rsidRPr="00594E5B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2E7C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133297AC" w14:textId="77777777" w:rsidR="00D37216" w:rsidRDefault="00D37216">
      <w:pPr>
        <w:spacing w:before="40" w:after="40" w:line="192" w:lineRule="auto"/>
        <w:ind w:right="57"/>
        <w:rPr>
          <w:sz w:val="20"/>
          <w:lang w:val="en-US"/>
        </w:rPr>
      </w:pPr>
    </w:p>
    <w:p w14:paraId="16DE98A6" w14:textId="77777777" w:rsidR="00D37216" w:rsidRDefault="00D37216" w:rsidP="00343A98">
      <w:pPr>
        <w:pStyle w:val="Heading1"/>
        <w:spacing w:line="360" w:lineRule="auto"/>
      </w:pPr>
      <w:r>
        <w:t>LINIA 314 A</w:t>
      </w:r>
    </w:p>
    <w:p w14:paraId="7492C7F5" w14:textId="77777777" w:rsidR="00D37216" w:rsidRDefault="00D37216" w:rsidP="007802E0">
      <w:pPr>
        <w:pStyle w:val="Heading1"/>
        <w:spacing w:line="360" w:lineRule="auto"/>
        <w:rPr>
          <w:b w:val="0"/>
          <w:bCs w:val="0"/>
          <w:sz w:val="8"/>
        </w:rPr>
      </w:pPr>
      <w:r>
        <w:t>DÂRSTE - BRAŞOV TRIAJ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37216" w14:paraId="4FC9358A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DEFED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A1C8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65C08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5A70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</w:t>
            </w:r>
          </w:p>
          <w:p w14:paraId="77C6793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4DE2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AD687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4F5D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163+500</w:t>
            </w:r>
          </w:p>
          <w:p w14:paraId="0F495D6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0254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238B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3776488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603FE85E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7C872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AB0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163+360</w:t>
            </w:r>
          </w:p>
          <w:p w14:paraId="1FBB483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164+500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E5EEA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174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Dârste</w:t>
            </w:r>
          </w:p>
          <w:p w14:paraId="16B65B7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F6EC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A5309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072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C8B6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DA52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03B5606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7A4C7BF2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24AA6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6766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4A4B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FE0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Dârste -</w:t>
            </w:r>
          </w:p>
          <w:p w14:paraId="79FC4A2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Braşov Triaj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A9E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7F67D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E9E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168+500</w:t>
            </w:r>
          </w:p>
          <w:p w14:paraId="5004601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169+209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15C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BD28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Semnalizată ca limitare de viteză.</w:t>
            </w:r>
          </w:p>
          <w:p w14:paraId="40077CD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Fără inductori.</w:t>
            </w:r>
          </w:p>
        </w:tc>
      </w:tr>
      <w:tr w:rsidR="00D37216" w14:paraId="794F2748" w14:textId="77777777">
        <w:trPr>
          <w:cantSplit/>
          <w:trHeight w:val="5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BF630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0724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C8AF3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B437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5995A5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1 - 5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AC6F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EEC81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412B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EC81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E79A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544BCCA1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2E6F8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3B50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930D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D093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487D60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6,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BA4B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BAD9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F03D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A72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F43E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2698C657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617D3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E39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45EC9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54F0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BD5FC9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EB0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3110FC0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și 73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296F9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6D24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CF4E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D4F3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 xml:space="preserve">Afectează intrări - ieşiri la liniile 1 - 4 Grupa A </w:t>
            </w:r>
          </w:p>
          <w:p w14:paraId="3323C08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Cap X.</w:t>
            </w:r>
          </w:p>
          <w:p w14:paraId="7D9DB79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586C298F" w14:textId="77777777">
        <w:trPr>
          <w:cantSplit/>
          <w:trHeight w:val="70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D125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D549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381D2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8220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88DCD4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230987E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01BC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5D610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15E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177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0049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szCs w:val="20"/>
                <w:lang w:val="ro-RO"/>
              </w:rPr>
              <w:t>Nesemnalizată pe teren.</w:t>
            </w:r>
          </w:p>
        </w:tc>
      </w:tr>
      <w:tr w:rsidR="00D37216" w14:paraId="53F2E0C7" w14:textId="77777777">
        <w:trPr>
          <w:cantSplit/>
          <w:trHeight w:val="52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32898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1A4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2AF99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7603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58208F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89E214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E7F5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75C49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C1AC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C68B0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EF5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E434A25" w14:textId="77777777">
        <w:trPr>
          <w:cantSplit/>
          <w:trHeight w:val="14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61C05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AA9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DE64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734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0383EB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B, liniile 1 – 26</w:t>
            </w:r>
          </w:p>
          <w:p w14:paraId="58C990A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(cu excepţia liniilor </w:t>
            </w:r>
          </w:p>
          <w:p w14:paraId="47BEF85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3,  4,  20  şi  21 închise)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DDE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62F2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C61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403C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5114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63444E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810D748" w14:textId="77777777">
        <w:trPr>
          <w:cantSplit/>
          <w:trHeight w:val="10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688D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AD7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733BC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863E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AFE508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0963B47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511005D6" w14:textId="77777777" w:rsidR="00D37216" w:rsidRPr="009A1321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sch. nr.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CC83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8FDC1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BBBF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7C1CF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3076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34F9F12" w14:textId="77777777">
        <w:trPr>
          <w:cantSplit/>
          <w:trHeight w:val="105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FDA92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0DEB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CFDDB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794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37B04D8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019BB0E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4CDF4F5C" w14:textId="77777777" w:rsidR="00D37216" w:rsidRPr="009A1321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sch. nr.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45F6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CD5B3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F015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C4EB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6427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6E7D731" w14:textId="77777777">
        <w:trPr>
          <w:cantSplit/>
          <w:trHeight w:val="143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67451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92E2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6922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047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5D59E4C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5CAB86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D şi E), legătura între  </w:t>
            </w:r>
          </w:p>
          <w:p w14:paraId="3B5AA4D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sch. nr. 51 şi </w:t>
            </w:r>
          </w:p>
          <w:p w14:paraId="1F73A27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T.D.J. 5C / 7C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12C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8756A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D54A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548C9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610B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2BD656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7A273BCD" w14:textId="77777777">
        <w:trPr>
          <w:cantSplit/>
          <w:trHeight w:val="193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7442D" w14:textId="77777777" w:rsidR="00D37216" w:rsidRDefault="00D37216" w:rsidP="00D37216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F2FD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0FFF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E73E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DD0CBE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0E2AD06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9F2C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1634BE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007EE86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DF09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14089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71C6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B9B3" w14:textId="77777777" w:rsidR="00D37216" w:rsidRPr="0001408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6108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465A2E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4E2E1731" w14:textId="77777777" w:rsidR="00D37216" w:rsidRPr="00074F42" w:rsidRDefault="00D37216">
      <w:pPr>
        <w:spacing w:before="40" w:after="40" w:line="192" w:lineRule="auto"/>
        <w:ind w:right="57"/>
      </w:pPr>
    </w:p>
    <w:p w14:paraId="7AB5FF99" w14:textId="77777777" w:rsidR="00D37216" w:rsidRDefault="00D37216" w:rsidP="00056376">
      <w:pPr>
        <w:pStyle w:val="Heading1"/>
        <w:spacing w:line="360" w:lineRule="auto"/>
      </w:pPr>
      <w:r>
        <w:lastRenderedPageBreak/>
        <w:t>LINIA 314 B</w:t>
      </w:r>
    </w:p>
    <w:p w14:paraId="331B8DB7" w14:textId="77777777" w:rsidR="00D37216" w:rsidRDefault="00D37216" w:rsidP="007B63D2">
      <w:pPr>
        <w:pStyle w:val="Heading1"/>
        <w:spacing w:line="360" w:lineRule="auto"/>
        <w:rPr>
          <w:b w:val="0"/>
          <w:bCs w:val="0"/>
          <w:sz w:val="8"/>
        </w:rPr>
      </w:pPr>
      <w:r>
        <w:t>BRAŞOV TRIAJ - BRAŞOV GR. TRANZIT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37216" w14:paraId="3767800A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86625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369E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312FE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C841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52B392A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E3B5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1307E35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 / 85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9F6F9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46AE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6CFFB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5876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BB8759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E84601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8B, Cap X.</w:t>
            </w:r>
          </w:p>
        </w:tc>
      </w:tr>
      <w:tr w:rsidR="00D37216" w14:paraId="408E3240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7DB46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3C5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8F42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D87E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2C939A3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FD5A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A04E8F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A68DB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56F9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64853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15D8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0F66179" w14:textId="77777777">
        <w:trPr>
          <w:cantSplit/>
          <w:trHeight w:val="137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AA727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B5E3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9E554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FABB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730A9FE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4813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36FEB66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40</w:t>
            </w:r>
          </w:p>
          <w:p w14:paraId="64A99FD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5A66851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 / 46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D098B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DDD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20108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E62C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7A0421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A141F0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8B, Cap Y.</w:t>
            </w:r>
          </w:p>
        </w:tc>
      </w:tr>
      <w:tr w:rsidR="00D37216" w14:paraId="4C4E516A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63F51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7D08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7BD8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EF93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D6BF25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1 - 5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D16B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DA1AF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06E5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1F0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3FDD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5711043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61DCE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60E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059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C531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B6D508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liniile 6,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758C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6CA26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6028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CA08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5BF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CC8E765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89D73F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35DD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48FD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E4F7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00B82D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A, 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645B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</w:t>
            </w:r>
          </w:p>
          <w:p w14:paraId="59CC99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și 73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F1E9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441A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72DC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43F8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1-4  Grupa A, Cap X.</w:t>
            </w:r>
          </w:p>
          <w:p w14:paraId="7AE4F64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357E29F" w14:textId="77777777">
        <w:trPr>
          <w:cantSplit/>
          <w:trHeight w:val="8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1F339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C89E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3459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1F7E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78DF949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3454B72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D şi E), legătura între  sch. nr. 51 şi </w:t>
            </w:r>
          </w:p>
          <w:p w14:paraId="31020C8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T.D.J. 5C / 7C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7A9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6DE64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E7FF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0E8B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BE20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DAC3AC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23F76851" w14:textId="77777777">
        <w:trPr>
          <w:cantSplit/>
          <w:trHeight w:val="178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DD130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F201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DE8F1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E4B4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6ABBC9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AAB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71993CB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25, 4</w:t>
            </w:r>
            <w:r>
              <w:rPr>
                <w:b/>
                <w:bCs/>
                <w:sz w:val="20"/>
                <w:lang w:val="en-US"/>
              </w:rPr>
              <w:t xml:space="preserve">1 </w:t>
            </w:r>
          </w:p>
          <w:p w14:paraId="1EBB6F2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şi </w:t>
            </w:r>
          </w:p>
          <w:p w14:paraId="17A42561" w14:textId="77777777" w:rsidR="00D37216" w:rsidRPr="005148A2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>T.D.J. 37 / 39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AB788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FA63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83C3C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BA2B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49CEF77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193EBCC3" w14:textId="77777777">
        <w:trPr>
          <w:cantSplit/>
          <w:trHeight w:val="74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C317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E372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A470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2200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454518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 liniile 01 și </w:t>
            </w:r>
          </w:p>
          <w:p w14:paraId="11C7F0A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C76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4B6C13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F2C0F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9DD1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AA8E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2C2F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2E8F4E7" w14:textId="77777777">
        <w:trPr>
          <w:cantSplit/>
          <w:trHeight w:val="71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C4F0F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1B5D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A1B4A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5B2B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B16345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6DE1E61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5270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74D54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E46D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F755A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5C4B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35A5A04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819E3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5D66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E3AEE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7815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BA8FDD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7D1F96F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E9A5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3FA36F3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7BEF787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E1A85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225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DCB54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E350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535FDE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7679ABEB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C0FDD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64E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0E709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BF41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F9F526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7E28D03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Gr. B și D) legătura între </w:t>
            </w:r>
          </w:p>
          <w:p w14:paraId="7EC7F06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2 și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E31A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2A65C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EC1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211F0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6E70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9A55731" w14:textId="77777777">
        <w:trPr>
          <w:cantSplit/>
          <w:trHeight w:val="106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53A70" w14:textId="77777777" w:rsidR="00D37216" w:rsidRDefault="00D37216" w:rsidP="003D01C4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FB7A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62B49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7554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7DF62C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1FDC576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Gr. A și D) legătura între </w:t>
            </w:r>
          </w:p>
          <w:p w14:paraId="6312340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21 și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3DFE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20440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80A50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9E8D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62E90" w14:textId="77777777" w:rsidR="00D37216" w:rsidRPr="00080A5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157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770EA7EC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234E43C3" w14:textId="77777777" w:rsidR="00D37216" w:rsidRDefault="00D37216" w:rsidP="00B31BA0">
      <w:pPr>
        <w:pStyle w:val="Heading1"/>
        <w:spacing w:line="360" w:lineRule="auto"/>
      </w:pPr>
      <w:r>
        <w:lastRenderedPageBreak/>
        <w:t>LINIA 314 E</w:t>
      </w:r>
    </w:p>
    <w:p w14:paraId="0C8A5C7F" w14:textId="77777777" w:rsidR="00D37216" w:rsidRDefault="00D37216" w:rsidP="008B74FC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BRAŞOV CĂLĂTORI  - DEPOU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37216" w14:paraId="520E9FEB" w14:textId="77777777">
        <w:trPr>
          <w:cantSplit/>
          <w:trHeight w:val="222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B20A5" w14:textId="77777777" w:rsidR="00D37216" w:rsidRDefault="00D37216" w:rsidP="00D3721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02FB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41850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586C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  <w:p w14:paraId="5B11938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9F0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3220A83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C5F0A">
              <w:rPr>
                <w:b/>
                <w:bCs/>
                <w:sz w:val="19"/>
                <w:szCs w:val="19"/>
                <w:lang w:val="ro-RO"/>
              </w:rPr>
              <w:t>3T, 9T, 11T,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 xml:space="preserve">3T </w:t>
            </w:r>
            <w:r>
              <w:rPr>
                <w:b/>
                <w:bCs/>
                <w:sz w:val="19"/>
                <w:szCs w:val="19"/>
                <w:lang w:val="ro-RO"/>
              </w:rPr>
              <w:t>1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7T,19T23T</w:t>
            </w:r>
            <w:r>
              <w:rPr>
                <w:b/>
                <w:bCs/>
                <w:sz w:val="19"/>
                <w:szCs w:val="19"/>
                <w:lang w:val="ro-RO"/>
              </w:rPr>
              <w:t>,25T2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7T,</w:t>
            </w:r>
            <w:r>
              <w:rPr>
                <w:b/>
                <w:bCs/>
                <w:sz w:val="19"/>
                <w:szCs w:val="19"/>
                <w:lang w:val="ro-RO"/>
              </w:rPr>
              <w:t>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5T</w:t>
            </w:r>
            <w:r>
              <w:rPr>
                <w:b/>
                <w:bCs/>
                <w:sz w:val="19"/>
                <w:szCs w:val="19"/>
                <w:lang w:val="ro-RO"/>
              </w:rPr>
              <w:t>37T,3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9T</w:t>
            </w:r>
            <w:r>
              <w:rPr>
                <w:b/>
                <w:bCs/>
                <w:sz w:val="19"/>
                <w:szCs w:val="19"/>
                <w:lang w:val="ro-RO"/>
              </w:rPr>
              <w:t>41T,4</w:t>
            </w:r>
            <w:r w:rsidRPr="005C5F0A">
              <w:rPr>
                <w:b/>
                <w:bCs/>
                <w:sz w:val="19"/>
                <w:szCs w:val="19"/>
                <w:lang w:val="ro-RO"/>
              </w:rPr>
              <w:t>3T45T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E20E70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0AAF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B9C20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13BA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E3A998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2 - 12 </w:t>
            </w:r>
          </w:p>
          <w:p w14:paraId="0921002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Tehnică.</w:t>
            </w:r>
          </w:p>
        </w:tc>
      </w:tr>
      <w:tr w:rsidR="00D37216" w14:paraId="06C662B3" w14:textId="77777777">
        <w:trPr>
          <w:cantSplit/>
          <w:trHeight w:val="222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9E17A" w14:textId="77777777" w:rsidR="00D37216" w:rsidRDefault="00D37216" w:rsidP="00D3721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B66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13FEB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E04B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56C6F0D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E-B)</w:t>
            </w:r>
          </w:p>
          <w:p w14:paraId="2912293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(18B)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41D4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56A37DF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5924326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E380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A0030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A7AE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65E8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45BA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D8C347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5AAE0CE" w14:textId="77777777">
        <w:trPr>
          <w:cantSplit/>
          <w:trHeight w:val="165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52501" w14:textId="77777777" w:rsidR="00D37216" w:rsidRDefault="00D37216" w:rsidP="00D37216">
            <w:pPr>
              <w:numPr>
                <w:ilvl w:val="0"/>
                <w:numId w:val="4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93EC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2099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1724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AAA392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Depou</w:t>
            </w:r>
          </w:p>
          <w:p w14:paraId="6F5F76D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18 A</w:t>
            </w:r>
          </w:p>
          <w:p w14:paraId="3C5E0E4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5EE3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sch. 13 </w:t>
            </w:r>
          </w:p>
          <w:p w14:paraId="1E9F9D1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6C59C2A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4A8CADC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 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44926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E8B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A408C" w14:textId="77777777" w:rsidR="00D37216" w:rsidRPr="00FA003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AF7B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38D7AB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</w:tbl>
    <w:p w14:paraId="477F1C7F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68AFC8C0" w14:textId="77777777" w:rsidR="00D37216" w:rsidRDefault="00D37216" w:rsidP="00FF39DE">
      <w:pPr>
        <w:pStyle w:val="Heading1"/>
        <w:spacing w:line="360" w:lineRule="auto"/>
      </w:pPr>
      <w:r>
        <w:t>LINIA 314 F</w:t>
      </w:r>
    </w:p>
    <w:p w14:paraId="3AB56D47" w14:textId="77777777" w:rsidR="00D37216" w:rsidRDefault="00D37216" w:rsidP="00705B38">
      <w:pPr>
        <w:pStyle w:val="Heading1"/>
        <w:spacing w:line="360" w:lineRule="auto"/>
        <w:rPr>
          <w:b w:val="0"/>
          <w:bCs w:val="0"/>
          <w:sz w:val="8"/>
        </w:rPr>
      </w:pPr>
      <w:r>
        <w:rPr>
          <w:caps/>
        </w:rPr>
        <w:t>BraŞov Triaj - HĂrman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37216" w14:paraId="158E459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E1C7A" w14:textId="77777777" w:rsidR="00D37216" w:rsidRDefault="00D37216" w:rsidP="00D372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74C6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C2F8B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8AC9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185195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0CEA43B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36A1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AB6B2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FB48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DEDB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B77C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B6FDA3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06BDA" w14:textId="77777777" w:rsidR="00D37216" w:rsidRDefault="00D37216" w:rsidP="00D372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544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CDA1A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7DFE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42456D3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7C7AED8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4AF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17CB0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4F4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3C48A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7C9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09B1F9C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42F1A" w14:textId="77777777" w:rsidR="00D37216" w:rsidRDefault="00D37216" w:rsidP="00D372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FC33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14630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E693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3D98462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(între grupele E - B)</w:t>
            </w:r>
          </w:p>
          <w:p w14:paraId="15C7AC0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circulaţia locomotivelor ( 18 B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F069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sch. 66 </w:t>
            </w:r>
          </w:p>
          <w:p w14:paraId="494CD9B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la </w:t>
            </w:r>
          </w:p>
          <w:p w14:paraId="244871C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pod metalic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0EF21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27B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FD957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1C6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08DFE68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2800FC2D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86C5B" w14:textId="77777777" w:rsidR="00D37216" w:rsidRDefault="00D37216" w:rsidP="00D372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199E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916C5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B48B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24D1D42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circulaţie locomotive</w:t>
            </w:r>
          </w:p>
          <w:p w14:paraId="20C481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grupele B și D) </w:t>
            </w:r>
          </w:p>
          <w:p w14:paraId="2DB6966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legătura între </w:t>
            </w:r>
          </w:p>
          <w:p w14:paraId="50B50A8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 2 și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24C8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2B82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805F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A0317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556D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0C3A294" w14:textId="77777777">
        <w:trPr>
          <w:cantSplit/>
          <w:trHeight w:val="119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7193F" w14:textId="77777777" w:rsidR="00D37216" w:rsidRDefault="00D37216" w:rsidP="00D37216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069F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0286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0B30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7DD035E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X, linia circulaţie locomotive</w:t>
            </w:r>
          </w:p>
          <w:p w14:paraId="37AFF6F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(între grupele A și D) </w:t>
            </w:r>
          </w:p>
          <w:p w14:paraId="74A34AA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legătura între </w:t>
            </w:r>
          </w:p>
          <w:p w14:paraId="37740DD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nr.  21 și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A4E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F30F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0535D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2741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BA66A" w14:textId="77777777" w:rsidR="00D37216" w:rsidRPr="000535D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BFC1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6C40CA87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49084F7F" w14:textId="77777777" w:rsidR="00D37216" w:rsidRDefault="00D37216" w:rsidP="00E81B3B">
      <w:pPr>
        <w:pStyle w:val="Heading1"/>
        <w:spacing w:line="360" w:lineRule="auto"/>
      </w:pPr>
      <w:r>
        <w:t>LINIA 314 G</w:t>
      </w:r>
    </w:p>
    <w:p w14:paraId="5EDEA54F" w14:textId="77777777" w:rsidR="00D37216" w:rsidRDefault="00D37216" w:rsidP="00C61BD8">
      <w:pPr>
        <w:pStyle w:val="Heading1"/>
        <w:spacing w:line="360" w:lineRule="auto"/>
        <w:rPr>
          <w:b w:val="0"/>
          <w:bCs w:val="0"/>
          <w:sz w:val="8"/>
        </w:rPr>
      </w:pPr>
      <w:r>
        <w:t>BRAŞOV TRIAJ GR. D - RAMIFICAŢIE HĂRMAN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37216" w14:paraId="15467DAC" w14:textId="77777777">
        <w:trPr>
          <w:cantSplit/>
          <w:trHeight w:val="57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8B04D" w14:textId="77777777" w:rsidR="00D37216" w:rsidRDefault="00D37216" w:rsidP="00D372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0435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C0AF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3EB3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9D4720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3628565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01 și 1 - 6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CD2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1594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BA26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17EB8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708B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1C78476" w14:textId="77777777">
        <w:trPr>
          <w:cantSplit/>
          <w:trHeight w:val="265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FE881" w14:textId="77777777" w:rsidR="00D37216" w:rsidRDefault="00D37216" w:rsidP="00D372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77F7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1F9EF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E096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61BD4D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Gr. D, liniile </w:t>
            </w:r>
          </w:p>
          <w:p w14:paraId="54C111D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 , 8, 9  şi 11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59DB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FB1E5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87E2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D51F8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E9E3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19EF20D" w14:textId="77777777">
        <w:trPr>
          <w:cantSplit/>
          <w:trHeight w:val="8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1616E" w14:textId="77777777" w:rsidR="00D37216" w:rsidRDefault="00D37216" w:rsidP="00D372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3AC8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D87F0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C91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68E28AE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C, liniile 1 - 9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8D30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4BC70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DE90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2AC28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734DD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A7E7D6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F4FBAFB" w14:textId="77777777">
        <w:trPr>
          <w:cantSplit/>
          <w:trHeight w:val="509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8B7C3" w14:textId="77777777" w:rsidR="00D37216" w:rsidRDefault="00D37216" w:rsidP="00D372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E81E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AD22F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E4FA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Triaj</w:t>
            </w:r>
          </w:p>
          <w:p w14:paraId="05A2C02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E, liniile 1 - 6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2E6D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DDEC8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F53C6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65F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D71C0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1C09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17666C2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7AB05C2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50C78" w14:textId="77777777" w:rsidR="00D37216" w:rsidRDefault="00D37216" w:rsidP="00D372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C36E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3178E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B820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2C78C99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circulaţie locomotive </w:t>
            </w:r>
          </w:p>
          <w:p w14:paraId="30D9BD4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B şi D), legătura între  </w:t>
            </w:r>
          </w:p>
          <w:p w14:paraId="2C3E50F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 şi 41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3D75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9CBE6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00A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18E74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2B9B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5E1773C" w14:textId="77777777">
        <w:trPr>
          <w:cantSplit/>
          <w:trHeight w:val="115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8B587" w14:textId="77777777" w:rsidR="00D37216" w:rsidRDefault="00D37216" w:rsidP="00D37216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8AB8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F9D7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2A12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Triaj </w:t>
            </w:r>
          </w:p>
          <w:p w14:paraId="1BEDD65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Cap X, linia circulaţie locomotive </w:t>
            </w:r>
          </w:p>
          <w:p w14:paraId="0E43F09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en-US"/>
              </w:rPr>
              <w:t xml:space="preserve">(între gr. A şi D), legătura între  </w:t>
            </w:r>
          </w:p>
          <w:p w14:paraId="5F72954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en-US"/>
              </w:rPr>
              <w:t>sch. 21 şi 75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64B6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8144C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F8BF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85858" w14:textId="77777777" w:rsidR="00D37216" w:rsidRPr="00DF53C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FF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5A80A3F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3D16FC6C" w14:textId="77777777" w:rsidR="00D37216" w:rsidRDefault="00D37216" w:rsidP="003A5387">
      <w:pPr>
        <w:pStyle w:val="Heading1"/>
        <w:spacing w:line="360" w:lineRule="auto"/>
      </w:pPr>
      <w:r>
        <w:t>LINIA 316</w:t>
      </w:r>
    </w:p>
    <w:p w14:paraId="35DE7FDF" w14:textId="77777777" w:rsidR="00D37216" w:rsidRDefault="00D37216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5600B9B6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C502D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C90B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9539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892C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Braşov Călători </w:t>
            </w:r>
          </w:p>
          <w:p w14:paraId="4EC3F51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D9B6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F1BB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7849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65C69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413E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4ABF37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03A7C36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3 Cap X, staţia Braşov Călători. </w:t>
            </w:r>
          </w:p>
        </w:tc>
      </w:tr>
      <w:tr w:rsidR="00D37216" w14:paraId="181D006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14CC9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BBAC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90C3B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7062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0B6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BC</w:t>
            </w:r>
          </w:p>
          <w:p w14:paraId="3315D38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T.D.J.</w:t>
            </w:r>
          </w:p>
          <w:p w14:paraId="6760672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 / 57,</w:t>
            </w:r>
          </w:p>
          <w:p w14:paraId="7861910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 / 59,</w:t>
            </w:r>
          </w:p>
          <w:p w14:paraId="520618F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 / 67</w:t>
            </w:r>
          </w:p>
          <w:p w14:paraId="4EF921D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 69 și T.D.J.</w:t>
            </w:r>
          </w:p>
          <w:p w14:paraId="4693E19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319D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2B30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B0BA7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AE60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03764A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3 - 8 Cap X.</w:t>
            </w:r>
          </w:p>
        </w:tc>
      </w:tr>
      <w:tr w:rsidR="00D37216" w14:paraId="7192057A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66AC8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B46E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D153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3C96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Braşov</w:t>
            </w:r>
          </w:p>
          <w:p w14:paraId="47B1656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B1D9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2FB248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9CC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E99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500C8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BBCD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08692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2AB80B3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8B.</w:t>
            </w:r>
          </w:p>
        </w:tc>
      </w:tr>
      <w:tr w:rsidR="00D37216" w14:paraId="1F666956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1FBF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390C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599C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3FD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3165832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5E0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838F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E305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0BCC3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6722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E26B50F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3C4EF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6E39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A8E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A2F2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Sfântu Gheorghe</w:t>
            </w:r>
          </w:p>
          <w:p w14:paraId="530F124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E03D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26303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4710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17C46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97BF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C30538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CEEF9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876D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36+000</w:t>
            </w:r>
          </w:p>
          <w:p w14:paraId="31A4BCC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BC70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7CF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Sfântu Gheorghe -</w:t>
            </w:r>
          </w:p>
          <w:p w14:paraId="374C85B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1A41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15A4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3D2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74E18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E6C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782C452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04A16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7201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9E3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D88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9B6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54A6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5061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8BAE2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6785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A1BABC5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25228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6B69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78+300</w:t>
            </w:r>
          </w:p>
          <w:p w14:paraId="6E98054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DAF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2364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Tușnad Sat –</w:t>
            </w:r>
          </w:p>
          <w:p w14:paraId="4C191CC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059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00D6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008C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EAA7E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6D9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02A29423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978B7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B748" w14:textId="77777777" w:rsidR="00D37216" w:rsidRDefault="00D3721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92+000</w:t>
            </w:r>
          </w:p>
          <w:p w14:paraId="4D5C24D7" w14:textId="77777777" w:rsidR="00D37216" w:rsidRDefault="00D3721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E3B39" w14:textId="77777777" w:rsidR="00D37216" w:rsidRDefault="00D3721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2E1DB" w14:textId="77777777" w:rsidR="00D37216" w:rsidRDefault="00D37216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Sâncrăieni -</w:t>
            </w:r>
          </w:p>
          <w:p w14:paraId="110F7AD5" w14:textId="77777777" w:rsidR="00D37216" w:rsidRDefault="00D37216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02EA" w14:textId="77777777" w:rsidR="00D37216" w:rsidRDefault="00D3721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4940F" w14:textId="77777777" w:rsidR="00D37216" w:rsidRDefault="00D3721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0779" w14:textId="77777777" w:rsidR="00D37216" w:rsidRDefault="00D37216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88E4" w14:textId="77777777" w:rsidR="00D37216" w:rsidRPr="00F6236C" w:rsidRDefault="00D37216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8E28" w14:textId="77777777" w:rsidR="00D37216" w:rsidRDefault="00D37216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606FBE2A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9C301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D15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E98A7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31D8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Miercurea Ciuc</w:t>
            </w:r>
          </w:p>
          <w:p w14:paraId="02209C3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7B9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143BA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0138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B1862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353B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033BEDC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F48EC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D47B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64534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9951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850F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7DB7F35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sch.17</w:t>
            </w:r>
          </w:p>
          <w:p w14:paraId="150047D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46D11C7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5F3E93E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D7429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484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7772D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3D9B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0E235C4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DCA0C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D1D2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53A11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1552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46BD5F4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C64D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12B6056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</w:t>
            </w:r>
            <w:r>
              <w:rPr>
                <w:b/>
                <w:bCs/>
                <w:sz w:val="18"/>
                <w:szCs w:val="18"/>
                <w:lang w:val="ro-RO"/>
              </w:rPr>
              <w:t>ele</w:t>
            </w:r>
          </w:p>
          <w:p w14:paraId="6BF9B36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37936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</w:t>
            </w:r>
            <w:r>
              <w:rPr>
                <w:b/>
                <w:bCs/>
                <w:sz w:val="36"/>
                <w:szCs w:val="36"/>
                <w:lang w:val="ro-RO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DF8E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2085C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7A0D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  <w:tr w:rsidR="00D37216" w14:paraId="4F62FA98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7BFE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286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105+100</w:t>
            </w:r>
          </w:p>
          <w:p w14:paraId="4C473FA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25B16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D3E4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Siculeni -</w:t>
            </w:r>
          </w:p>
          <w:p w14:paraId="2A5AD0C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76755" w14:textId="77777777" w:rsidR="00D37216" w:rsidRPr="00273EC0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4254F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8243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2F826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6A84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D447239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47FA6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C26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B7449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8D4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Mădăraş Ciuc</w:t>
            </w:r>
          </w:p>
          <w:p w14:paraId="235E9CF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7662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78EA9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8B9C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C76C4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504C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3BA09E3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ED631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BD5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445A4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991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0BEDF28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0EF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3D3E0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4106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69CC1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87A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29157A2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9FD9E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35A0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2CC1D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462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Oltului</w:t>
            </w:r>
          </w:p>
          <w:p w14:paraId="179858C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276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04D2B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D607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B443F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FE8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8F814D1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BA151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747F" w14:textId="77777777" w:rsidR="00D37216" w:rsidRDefault="00D37216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128+300</w:t>
            </w:r>
          </w:p>
          <w:p w14:paraId="3529FE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EE6AF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49F5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Oltului  -</w:t>
            </w:r>
          </w:p>
          <w:p w14:paraId="0950B4C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4F62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483FD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4A4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5E5DF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08DA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8F80543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37024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1E3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1337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91B9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15045E6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55FA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2FD74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2340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348DC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F08F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4120106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E95C9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50D9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673CE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5708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Izvoru Mureşului</w:t>
            </w:r>
          </w:p>
          <w:p w14:paraId="5E9B3BA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BF6C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79904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6356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B6923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50D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F2DF63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E0544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CE37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131+311</w:t>
            </w:r>
          </w:p>
          <w:p w14:paraId="020FE77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F646C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C52D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830247">
              <w:rPr>
                <w:b/>
                <w:bCs/>
                <w:sz w:val="19"/>
                <w:szCs w:val="19"/>
                <w:lang w:val="ro-RO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  <w:lang w:val="ro-RO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BC4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1751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4F5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DCE8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A8BB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0B2AE8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B91EC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9BA7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142+000</w:t>
            </w:r>
          </w:p>
          <w:p w14:paraId="1AE335C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203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A44BC" w14:textId="77777777" w:rsidR="00D37216" w:rsidRPr="00830247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  <w:lang w:val="ro-RO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8B9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792B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3AB4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DA85E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0EA2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382B23A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D85BF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0C60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146+300</w:t>
            </w:r>
          </w:p>
          <w:p w14:paraId="1D99EBF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EFC8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AF36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D4385">
              <w:rPr>
                <w:b/>
                <w:bCs/>
                <w:sz w:val="20"/>
                <w:szCs w:val="20"/>
                <w:lang w:val="ro-RO"/>
              </w:rPr>
              <w:t>Voșlobeni</w:t>
            </w:r>
            <w:r>
              <w:rPr>
                <w:b/>
                <w:bCs/>
                <w:sz w:val="20"/>
                <w:szCs w:val="20"/>
                <w:lang w:val="ro-RO"/>
              </w:rPr>
              <w:t xml:space="preserve"> -</w:t>
            </w:r>
          </w:p>
          <w:p w14:paraId="4BC7A163" w14:textId="77777777" w:rsidR="00D37216" w:rsidRPr="00830247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721F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DDF4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AD67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29E38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CC8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BC93C61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C3BBA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C34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C0D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CE9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3351E58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E4D7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FCD7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B11C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598D8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56DF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58F8BCD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3B4A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6ED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AB3C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ED80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Gheorgheni</w:t>
            </w:r>
          </w:p>
          <w:p w14:paraId="54D2EB2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4D44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03A5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C508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9911F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142E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FC3B299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1E0C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4A5C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155+200</w:t>
            </w:r>
          </w:p>
          <w:p w14:paraId="2BE7861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054A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BA5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22A3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333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87C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11192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E8E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4B45A21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78401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EDE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6CB6E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6EEE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Lăzarea</w:t>
            </w:r>
          </w:p>
          <w:p w14:paraId="0B474F9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4EE2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450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1145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68421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7D21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86DADD6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29BCC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FCBF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161+750</w:t>
            </w:r>
          </w:p>
          <w:p w14:paraId="4B5050B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661A9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D8C0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</w:t>
            </w:r>
            <w:r w:rsidRPr="00BB201D">
              <w:rPr>
                <w:b/>
                <w:bCs/>
                <w:sz w:val="20"/>
                <w:lang w:val="ro-RO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1B72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BCEA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47A3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9919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B3D5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156AAE5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2EC84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874D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5E95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1769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Ditrău</w:t>
            </w:r>
          </w:p>
          <w:p w14:paraId="335F271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8C0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7A6E3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A0AB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AB7F2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F9D1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3314D84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FD6F0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950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2C6DF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41BA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Subcetate Mureș</w:t>
            </w:r>
          </w:p>
          <w:p w14:paraId="6CB48E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31E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16B13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9C2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85DF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07F9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0BBE448" w14:textId="77777777" w:rsidR="00D37216" w:rsidRPr="000D7AA7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0D7AA7">
              <w:rPr>
                <w:b/>
                <w:bCs/>
                <w:iCs/>
                <w:sz w:val="20"/>
                <w:lang w:val="ro-RO"/>
              </w:rPr>
              <w:t>Se interzice circulația t</w:t>
            </w:r>
            <w:r>
              <w:rPr>
                <w:b/>
                <w:bCs/>
                <w:iCs/>
                <w:sz w:val="20"/>
                <w:lang w:val="ro-RO"/>
              </w:rPr>
              <w:t>r</w:t>
            </w:r>
            <w:r w:rsidRPr="000D7AA7">
              <w:rPr>
                <w:b/>
                <w:bCs/>
                <w:iCs/>
                <w:sz w:val="20"/>
                <w:lang w:val="ro-RO"/>
              </w:rPr>
              <w:t>enurilor de marfă.</w:t>
            </w:r>
          </w:p>
        </w:tc>
      </w:tr>
      <w:tr w:rsidR="00D37216" w14:paraId="7D00904B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76CA2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7F1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B289C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1DCA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6A1B202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C58A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196CB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2D65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4C2D4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445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41AC7A3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C885B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7CF52" w14:textId="77777777" w:rsidR="00D37216" w:rsidRDefault="00D3721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94279" w14:textId="77777777" w:rsidR="00D37216" w:rsidRPr="00F6236C" w:rsidRDefault="00D3721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7F2F3" w14:textId="77777777" w:rsidR="00D37216" w:rsidRDefault="00D37216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Topliţa</w:t>
            </w:r>
          </w:p>
          <w:p w14:paraId="739029B1" w14:textId="77777777" w:rsidR="00D37216" w:rsidRDefault="00D37216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6E32" w14:textId="77777777" w:rsidR="00D37216" w:rsidRDefault="00D3721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80F5" w14:textId="77777777" w:rsidR="00D37216" w:rsidRDefault="00D3721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F62B" w14:textId="77777777" w:rsidR="00D37216" w:rsidRDefault="00D37216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AE2F" w14:textId="77777777" w:rsidR="00D37216" w:rsidRPr="00F6236C" w:rsidRDefault="00D37216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9FD63" w14:textId="77777777" w:rsidR="00D37216" w:rsidRDefault="00D37216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68749B1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977AE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1224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184+340</w:t>
            </w:r>
          </w:p>
          <w:p w14:paraId="792CF6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BE80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00C3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Toplița –</w:t>
            </w:r>
          </w:p>
          <w:p w14:paraId="574274E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B753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DB5A0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D766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3CE2B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91A6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BA8531D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30ECD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B9FE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2E538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06FE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Aluniş Mureş</w:t>
            </w:r>
          </w:p>
          <w:p w14:paraId="3522EE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AEB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59441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366C3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A049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E9561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58E7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50DA2E5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94332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3AFD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245+050</w:t>
            </w:r>
          </w:p>
          <w:p w14:paraId="60DD299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23E7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2E0D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Aluniş Mureş -</w:t>
            </w:r>
          </w:p>
          <w:p w14:paraId="7A28D69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94E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9311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E258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1F5B8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C799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Cu inductori de </w:t>
            </w:r>
          </w:p>
          <w:p w14:paraId="3991AFA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2000 Hz. Valabilă doar pentru trenurile tip automotor</w:t>
            </w:r>
          </w:p>
        </w:tc>
      </w:tr>
      <w:tr w:rsidR="00D37216" w14:paraId="3A20D4EC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EE843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07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9224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646F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6C7D746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8B3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51AFF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963D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7A8E4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E3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0E5C75B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3E46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2C36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BE5C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684C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FA05FF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F78B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74F2A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4BEB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49499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5749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785A7B3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D9804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DC6D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FE53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3A18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Reghin</w:t>
            </w:r>
          </w:p>
          <w:p w14:paraId="225876C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CB9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F34E7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D3B9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CAA2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761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</w:t>
            </w:r>
          </w:p>
        </w:tc>
      </w:tr>
      <w:tr w:rsidR="00D37216" w14:paraId="190460F3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5937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E6EF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4E236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7069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Dumbrăvioara</w:t>
            </w:r>
          </w:p>
          <w:p w14:paraId="43B4819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C09D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27FB4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514DA4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A0D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D5F46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CD6A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D37216" w14:paraId="6B813F1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8034C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35D3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BE25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275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1619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22D8F3D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F0B6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4F36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F01F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7A66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9.</w:t>
            </w:r>
          </w:p>
          <w:p w14:paraId="3AE7D91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045434A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F5F54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8F60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43713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1B26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55BA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7DAE2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77CF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1A19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FF3FE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0399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6 şi 7.</w:t>
            </w:r>
          </w:p>
          <w:p w14:paraId="1F3DC89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0B290FD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4015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E231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4149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9359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</w:t>
            </w:r>
          </w:p>
          <w:p w14:paraId="4F9A5BF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6F8D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3F45D98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5EBB9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10B7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0FC58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D6CF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96A5E5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linia 7 .</w:t>
            </w:r>
          </w:p>
        </w:tc>
      </w:tr>
      <w:tr w:rsidR="00D37216" w14:paraId="59ACA4D2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2223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7659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139A2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CC54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Mureş Sud</w:t>
            </w:r>
          </w:p>
          <w:p w14:paraId="7939354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E6BC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</w:t>
            </w:r>
          </w:p>
          <w:p w14:paraId="7E3A1F3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B697A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A3CA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653AB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C85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9D7CB1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696FE7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D37216" w14:paraId="375F8875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BEFB8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8411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68BCA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D9C3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 Mureş Sud</w:t>
            </w:r>
          </w:p>
          <w:p w14:paraId="26DE25D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FB19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toate apara-tele de cale </w:t>
            </w:r>
          </w:p>
          <w:p w14:paraId="792C65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4B345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E3D4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287A5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A825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E95E17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6F7B17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2 - 12.</w:t>
            </w:r>
          </w:p>
        </w:tc>
      </w:tr>
      <w:tr w:rsidR="00D37216" w14:paraId="2F502A98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2B7C2" w14:textId="77777777" w:rsidR="00D37216" w:rsidRDefault="00D37216" w:rsidP="00D37216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083B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9CF16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3D1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Războieni</w:t>
            </w:r>
          </w:p>
          <w:p w14:paraId="243724E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819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066A74B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D4137" w14:textId="77777777" w:rsidR="00D37216" w:rsidRPr="00514DA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514DA4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BAA8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ADFAE" w14:textId="77777777" w:rsidR="00D37216" w:rsidRPr="00F6236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3E4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B6AE7E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7 și  8.</w:t>
            </w:r>
          </w:p>
        </w:tc>
      </w:tr>
    </w:tbl>
    <w:p w14:paraId="317EC53D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74FAEAA8" w14:textId="77777777" w:rsidR="00D37216" w:rsidRDefault="00D37216" w:rsidP="00005D2F">
      <w:pPr>
        <w:pStyle w:val="Heading1"/>
        <w:spacing w:line="360" w:lineRule="auto"/>
      </w:pPr>
      <w:r>
        <w:t>LINIA 317</w:t>
      </w:r>
    </w:p>
    <w:p w14:paraId="590916A8" w14:textId="77777777" w:rsidR="00D37216" w:rsidRDefault="00D37216" w:rsidP="003B7857">
      <w:pPr>
        <w:pStyle w:val="Heading1"/>
        <w:spacing w:line="360" w:lineRule="auto"/>
        <w:rPr>
          <w:b w:val="0"/>
          <w:bCs w:val="0"/>
          <w:sz w:val="8"/>
        </w:rPr>
      </w:pPr>
      <w:r>
        <w:t>HĂRMAN - ÎNTORSURA BUZĂULUI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5"/>
        <w:gridCol w:w="2202"/>
        <w:gridCol w:w="870"/>
        <w:gridCol w:w="755"/>
        <w:gridCol w:w="870"/>
        <w:gridCol w:w="755"/>
        <w:gridCol w:w="2491"/>
      </w:tblGrid>
      <w:tr w:rsidR="00D37216" w14:paraId="62AC052B" w14:textId="77777777">
        <w:trPr>
          <w:cantSplit/>
          <w:trHeight w:val="1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70CF6" w14:textId="77777777" w:rsidR="00D37216" w:rsidRDefault="00D37216" w:rsidP="00D37216">
            <w:pPr>
              <w:numPr>
                <w:ilvl w:val="0"/>
                <w:numId w:val="37"/>
              </w:numPr>
              <w:spacing w:before="40" w:after="40" w:line="360" w:lineRule="auto"/>
              <w:ind w:left="170" w:right="5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922B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5AF28" w14:textId="77777777" w:rsidR="00D37216" w:rsidRPr="007237A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D61D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Întorsura Buzăului</w:t>
            </w:r>
          </w:p>
          <w:p w14:paraId="23EFDD9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575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36+400</w:t>
            </w:r>
          </w:p>
          <w:p w14:paraId="0643C2B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36+650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15864" w14:textId="77777777" w:rsidR="00D37216" w:rsidRPr="007237A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EED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F60FB" w14:textId="77777777" w:rsidR="00D37216" w:rsidRPr="007237A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63D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3CADCE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Linie deschisă doar din </w:t>
            </w:r>
          </w:p>
          <w:p w14:paraId="6888C9A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Cap X până în axul stației.</w:t>
            </w:r>
          </w:p>
        </w:tc>
      </w:tr>
    </w:tbl>
    <w:p w14:paraId="7C4F4119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1C6F601F" w14:textId="77777777" w:rsidR="00D37216" w:rsidRDefault="00D37216" w:rsidP="00967407">
      <w:pPr>
        <w:pStyle w:val="Heading1"/>
        <w:spacing w:line="360" w:lineRule="auto"/>
      </w:pPr>
      <w:r>
        <w:t>LINIA 318</w:t>
      </w:r>
    </w:p>
    <w:p w14:paraId="77C739C9" w14:textId="77777777" w:rsidR="00D37216" w:rsidRDefault="00D37216" w:rsidP="00822D3D">
      <w:pPr>
        <w:pStyle w:val="Heading1"/>
        <w:spacing w:line="360" w:lineRule="auto"/>
        <w:rPr>
          <w:b w:val="0"/>
          <w:bCs w:val="0"/>
          <w:sz w:val="8"/>
        </w:rPr>
      </w:pPr>
      <w:r>
        <w:t>SFÂNTU GHEORGHE - BREŢCU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37216" w14:paraId="673C3DE6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0BA86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06CB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0+385</w:t>
            </w:r>
          </w:p>
          <w:p w14:paraId="1F58622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732B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3F0A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Sf. Gheorghe –</w:t>
            </w:r>
          </w:p>
          <w:p w14:paraId="0DB4A4D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59CD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E7C75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96F9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D572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8302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FDD56A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Între semnalul de intrare YB și sch. nr. 2 </w:t>
            </w:r>
          </w:p>
          <w:p w14:paraId="195183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st. Sf. Gheorghe.</w:t>
            </w:r>
          </w:p>
        </w:tc>
      </w:tr>
      <w:tr w:rsidR="00D37216" w14:paraId="679103FF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F9C7D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32B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0+635</w:t>
            </w:r>
          </w:p>
          <w:p w14:paraId="2A696B6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13D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4A70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Sf. Gheorghe –</w:t>
            </w:r>
          </w:p>
          <w:p w14:paraId="24C95AF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2926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6BAB3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563F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87C75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4EC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60ACE1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Restricția este doar pentru trenurile de marfă.</w:t>
            </w:r>
          </w:p>
        </w:tc>
      </w:tr>
      <w:tr w:rsidR="00D37216" w14:paraId="4C70413D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3DF4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C9E3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  <w:p w14:paraId="14CDB4D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4DD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601FF" w14:textId="77777777" w:rsidR="00D37216" w:rsidRDefault="00D37216" w:rsidP="004D6A0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 -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80E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83180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FB55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CD380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AA9D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CD397B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Restricția este doar pentru trenurile de călători.</w:t>
            </w:r>
          </w:p>
        </w:tc>
      </w:tr>
      <w:tr w:rsidR="00D37216" w14:paraId="64D1D29C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3A15F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75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10+628</w:t>
            </w:r>
          </w:p>
          <w:p w14:paraId="39F9689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44+487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DE3D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5C0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Moacșa -</w:t>
            </w:r>
          </w:p>
          <w:p w14:paraId="35FAAB0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Tg. Secuiesc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0F87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82EBE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5F6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5F808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168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4E15DA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marfă.</w:t>
            </w:r>
          </w:p>
        </w:tc>
      </w:tr>
      <w:tr w:rsidR="00D37216" w14:paraId="0DAD816A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9A4CE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44F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  <w:p w14:paraId="3DEB959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7318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4CAB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72307A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9EB9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9B02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785A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118C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DD73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E062B0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D37216" w14:paraId="68D8E38D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7920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B49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20+900</w:t>
            </w:r>
          </w:p>
          <w:p w14:paraId="03BECBC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0B2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48EB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66C2E6A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68F8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DAC7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1C8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A9525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58F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AA9381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D37216" w14:paraId="4BC1870F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E9055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3ED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24+800</w:t>
            </w:r>
          </w:p>
          <w:p w14:paraId="7881074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28+100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087D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7BED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Moacșa -</w:t>
            </w:r>
          </w:p>
          <w:p w14:paraId="4B10E40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86A5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51D64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57A9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CD70A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2487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C93C38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pentru trenurile de călători.</w:t>
            </w:r>
          </w:p>
        </w:tc>
      </w:tr>
      <w:tr w:rsidR="00D37216" w14:paraId="2F6ADAF9" w14:textId="77777777">
        <w:trPr>
          <w:cantSplit/>
          <w:trHeight w:val="421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72317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9FEA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A0EB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BDC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53F3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B66B70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7B100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31D1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E2EB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2AA32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353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71DDB1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 abătută.</w:t>
            </w:r>
          </w:p>
        </w:tc>
      </w:tr>
      <w:tr w:rsidR="00D37216" w14:paraId="73C0DF97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3F3A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9537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3A2F8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FDA6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Covasna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AD19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6716CFB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C6F9B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B31D1D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2875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FF6F1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1549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F56106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 abătută.</w:t>
            </w:r>
          </w:p>
        </w:tc>
      </w:tr>
      <w:tr w:rsidR="00D37216" w14:paraId="6631AEAE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E9453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D005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29+000</w:t>
            </w:r>
          </w:p>
          <w:p w14:paraId="3023727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BC734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5ECA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 - Imeci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4CFE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8E02E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D29F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EC53E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1821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495AE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Valabila pentru toate trenurile de călători.</w:t>
            </w:r>
          </w:p>
        </w:tc>
      </w:tr>
      <w:tr w:rsidR="00D37216" w14:paraId="46E03596" w14:textId="77777777">
        <w:trPr>
          <w:cantSplit/>
          <w:trHeight w:val="7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723BA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5A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35+000</w:t>
            </w:r>
          </w:p>
          <w:p w14:paraId="1B7C641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8E4D5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F795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Covasna - Imeci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21F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6664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B36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6CB7D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92AD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11C547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Valabila pentru toate trenurile de călători.</w:t>
            </w:r>
          </w:p>
        </w:tc>
      </w:tr>
      <w:tr w:rsidR="00D37216" w14:paraId="60FC0513" w14:textId="77777777">
        <w:trPr>
          <w:cantSplit/>
          <w:trHeight w:val="12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4A0B9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69BE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44+800</w:t>
            </w:r>
          </w:p>
          <w:p w14:paraId="02D76CF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66+254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2D28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A2C0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Secuiesc –</w:t>
            </w:r>
          </w:p>
          <w:p w14:paraId="60B8DB5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Breţcu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48D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287E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C49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25E1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AFBD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 interzice circulația trenurilor de marfă.</w:t>
            </w:r>
          </w:p>
        </w:tc>
      </w:tr>
      <w:tr w:rsidR="00D37216" w14:paraId="6B2AD269" w14:textId="77777777">
        <w:trPr>
          <w:cantSplit/>
          <w:trHeight w:val="124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B9CEB" w14:textId="77777777" w:rsidR="00D37216" w:rsidRDefault="00D37216" w:rsidP="00D37216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FB63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47+750</w:t>
            </w:r>
          </w:p>
          <w:p w14:paraId="621F3E5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68270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6FAC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Târgu Secuiesc –</w:t>
            </w:r>
          </w:p>
          <w:p w14:paraId="0930447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Breţcu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F79B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C9428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C8AF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CD830" w14:textId="77777777" w:rsidR="00D37216" w:rsidRPr="00B31D1D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E7FD5" w14:textId="77777777" w:rsidR="00D37216" w:rsidRPr="00F578A4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Valabilă pentru toate trenurile de călători.</w:t>
            </w:r>
          </w:p>
        </w:tc>
      </w:tr>
    </w:tbl>
    <w:p w14:paraId="64D703A6" w14:textId="77777777" w:rsidR="00D37216" w:rsidRDefault="00D37216">
      <w:pPr>
        <w:tabs>
          <w:tab w:val="left" w:pos="4320"/>
        </w:tabs>
        <w:rPr>
          <w:sz w:val="20"/>
          <w:lang w:val="ro-RO"/>
        </w:rPr>
      </w:pPr>
    </w:p>
    <w:p w14:paraId="57288C72" w14:textId="77777777" w:rsidR="00D37216" w:rsidRDefault="00D37216" w:rsidP="00553F36">
      <w:pPr>
        <w:pStyle w:val="Heading1"/>
        <w:spacing w:line="360" w:lineRule="auto"/>
      </w:pPr>
      <w:r>
        <w:t>LINIA 319</w:t>
      </w:r>
    </w:p>
    <w:p w14:paraId="49A0E40E" w14:textId="77777777" w:rsidR="00D37216" w:rsidRDefault="00D37216" w:rsidP="00E16F30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RAMIFICAŢIE VÂNĂTORI - ODORHEI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37216" w14:paraId="51C9BAA2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C37B" w14:textId="77777777" w:rsidR="00D37216" w:rsidRDefault="00D37216" w:rsidP="00D372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D09B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34+150</w:t>
            </w:r>
          </w:p>
          <w:p w14:paraId="3B5AAEF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34+420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7DCE7" w14:textId="77777777" w:rsidR="00D37216" w:rsidRPr="006F7A4E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25E36" w14:textId="77777777" w:rsidR="00D37216" w:rsidRPr="004B379F" w:rsidRDefault="00D37216">
            <w:pPr>
              <w:spacing w:before="40" w:after="40" w:line="360" w:lineRule="auto"/>
              <w:ind w:left="57" w:right="57"/>
              <w:rPr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Cristur -  Odorhei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524B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E7E4A" w14:textId="77777777" w:rsidR="00D37216" w:rsidRPr="006F7A4E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F8F6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C8CC7" w14:textId="77777777" w:rsidR="00D37216" w:rsidRPr="003F609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1709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507EBC66" w14:textId="77777777">
        <w:trPr>
          <w:cantSplit/>
          <w:trHeight w:val="15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9A7E7" w14:textId="77777777" w:rsidR="00D37216" w:rsidRDefault="00D37216" w:rsidP="00D37216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B149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1F697" w14:textId="77777777" w:rsidR="00D37216" w:rsidRPr="006F7A4E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DE3D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Odorhei</w:t>
            </w:r>
          </w:p>
          <w:p w14:paraId="4E4B431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3 şi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8BC6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F41152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599E4" w14:textId="77777777" w:rsidR="00D37216" w:rsidRPr="006F7A4E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6F7A4E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D8B0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C8003" w14:textId="77777777" w:rsidR="00D37216" w:rsidRPr="003F609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7CA7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</w:tbl>
    <w:p w14:paraId="290E836D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5771781B" w14:textId="77777777" w:rsidR="00D37216" w:rsidRDefault="00D37216" w:rsidP="009A5523">
      <w:pPr>
        <w:pStyle w:val="Heading1"/>
        <w:spacing w:line="360" w:lineRule="auto"/>
      </w:pPr>
      <w:r>
        <w:t>LINIA 320</w:t>
      </w:r>
    </w:p>
    <w:p w14:paraId="371980A5" w14:textId="77777777" w:rsidR="00D37216" w:rsidRDefault="00D37216" w:rsidP="007437E1">
      <w:pPr>
        <w:pStyle w:val="Heading1"/>
        <w:spacing w:line="360" w:lineRule="auto"/>
        <w:rPr>
          <w:b w:val="0"/>
          <w:bCs w:val="0"/>
          <w:sz w:val="8"/>
        </w:rPr>
      </w:pPr>
      <w:r>
        <w:t>BLAJ - PRAID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4CE41E0A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915CD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64DD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24+550</w:t>
            </w:r>
          </w:p>
          <w:p w14:paraId="2F94E7F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26+200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53F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9A3F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Jidvei - </w:t>
            </w:r>
          </w:p>
          <w:p w14:paraId="0DE333C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Târnăveni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67AC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07564" w14:textId="77777777" w:rsidR="00D37216" w:rsidRPr="00387E0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43C0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04D1C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B003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D37216" w14:paraId="57ADBF6F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13A3A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39F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36+350</w:t>
            </w:r>
          </w:p>
          <w:p w14:paraId="1511C38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712C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7EBA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 xml:space="preserve">Jidvei - </w:t>
            </w:r>
          </w:p>
          <w:p w14:paraId="2148489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Târnăveni -</w:t>
            </w:r>
          </w:p>
          <w:p w14:paraId="6D15003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Bălăușeri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770B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BF1D2" w14:textId="77777777" w:rsidR="00D37216" w:rsidRPr="00387E0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9013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0ABF7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20EC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</w:tc>
      </w:tr>
      <w:tr w:rsidR="00D37216" w14:paraId="35F056A3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5E8AE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C2F8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74EF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312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0A843DE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877E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D2BB0D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C8B49" w14:textId="77777777" w:rsidR="00D37216" w:rsidRPr="00387E0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8658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EF78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E990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D328DC6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8898C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1B3F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32C4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911D" w14:textId="77777777" w:rsidR="00D37216" w:rsidRDefault="00D37216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7276EB23" w14:textId="77777777" w:rsidR="00D37216" w:rsidRDefault="00D37216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91A1" w14:textId="77777777" w:rsidR="00D37216" w:rsidRDefault="00D3721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40AA754" w14:textId="77777777" w:rsidR="00D37216" w:rsidRDefault="00D3721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2133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6F1D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8203E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9B64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7228834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59F73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2D34C" w14:textId="77777777" w:rsidR="00D37216" w:rsidRDefault="00D3721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0E040" w14:textId="77777777" w:rsidR="00D37216" w:rsidRDefault="00D37216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E8B0" w14:textId="77777777" w:rsidR="00D37216" w:rsidRDefault="00D37216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Târnăveni</w:t>
            </w:r>
          </w:p>
          <w:p w14:paraId="27B6A871" w14:textId="77777777" w:rsidR="00D37216" w:rsidRDefault="00D37216" w:rsidP="00B96A7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8BE4F" w14:textId="77777777" w:rsidR="00D37216" w:rsidRDefault="00D3721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E59AC93" w14:textId="77777777" w:rsidR="00D37216" w:rsidRDefault="00D3721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E4F02" w14:textId="77777777" w:rsidR="00D37216" w:rsidRDefault="00D37216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9BDC5" w14:textId="77777777" w:rsidR="00D37216" w:rsidRDefault="00D37216" w:rsidP="00B96A7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1F154" w14:textId="77777777" w:rsidR="00D37216" w:rsidRPr="00EB59D9" w:rsidRDefault="00D37216" w:rsidP="00B96A7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3F749" w14:textId="77777777" w:rsidR="00D37216" w:rsidRDefault="00D37216" w:rsidP="00B96A7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B23B681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0272F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BE5F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37+988</w:t>
            </w:r>
          </w:p>
          <w:p w14:paraId="5A319E1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B41D3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EB59D9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05E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Târnăveni -</w:t>
            </w:r>
          </w:p>
          <w:p w14:paraId="69146F5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Hm Bălăuşeri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0698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DECE3" w14:textId="77777777" w:rsidR="00D37216" w:rsidRPr="00387E0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58FD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B061E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6619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97A127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Valabilă pentru trenurile remorcate cu D.H.C.</w:t>
            </w:r>
          </w:p>
        </w:tc>
      </w:tr>
      <w:tr w:rsidR="00D37216" w14:paraId="4048BD4D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D20B7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D12F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38+600</w:t>
            </w:r>
          </w:p>
          <w:p w14:paraId="054DDC7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F53F7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4EDF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Târnăveni -</w:t>
            </w:r>
          </w:p>
          <w:p w14:paraId="37F90DC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Bălăuşeri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02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C537" w14:textId="77777777" w:rsidR="00D37216" w:rsidRPr="00387E0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B67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57A6D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66B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0949C9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14719FB3" w14:textId="77777777">
        <w:trPr>
          <w:cantSplit/>
          <w:trHeight w:val="78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30864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5C0D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54+000</w:t>
            </w:r>
          </w:p>
          <w:p w14:paraId="17B4C4A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87FB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7D1B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Târnăveni -</w:t>
            </w:r>
          </w:p>
          <w:p w14:paraId="65B6261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Bălăuşeri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FFF7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79002" w14:textId="77777777" w:rsidR="00D37216" w:rsidRPr="00387E0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5D2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F631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778C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026829F3" w14:textId="77777777">
        <w:trPr>
          <w:cantSplit/>
          <w:trHeight w:val="4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83FFC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B9BF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71+017</w:t>
            </w:r>
          </w:p>
          <w:p w14:paraId="37EAF80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106+521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AA95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0602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Bălăuşeri  -</w:t>
            </w:r>
          </w:p>
          <w:p w14:paraId="34F58C5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Sovata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4B2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64641" w14:textId="77777777" w:rsidR="00D37216" w:rsidRPr="00387E0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126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94E70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3080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doar pentru trenurile remorcate cu D.H.C.</w:t>
            </w:r>
          </w:p>
        </w:tc>
      </w:tr>
      <w:tr w:rsidR="00D37216" w14:paraId="4CA4A373" w14:textId="77777777">
        <w:trPr>
          <w:cantSplit/>
          <w:trHeight w:val="4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F94F" w14:textId="77777777" w:rsidR="00D37216" w:rsidRDefault="00D37216" w:rsidP="00D37216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2481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106+521</w:t>
            </w:r>
          </w:p>
          <w:p w14:paraId="5AC42C4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2EFF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D9B1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Sovata -</w:t>
            </w:r>
          </w:p>
          <w:p w14:paraId="55D3CDE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Praid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FA74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1591C" w14:textId="77777777" w:rsidR="00D37216" w:rsidRPr="00387E05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46CD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0AD55" w14:textId="77777777" w:rsidR="00D37216" w:rsidRPr="00EB59D9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49F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26FF8B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Valabil doar pentru  trenurile remorcate cu D.H.C.</w:t>
            </w:r>
          </w:p>
        </w:tc>
      </w:tr>
    </w:tbl>
    <w:p w14:paraId="631F4413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5E536C50" w14:textId="77777777" w:rsidR="00D37216" w:rsidRDefault="00D37216" w:rsidP="00503CFC">
      <w:pPr>
        <w:pStyle w:val="Heading1"/>
        <w:spacing w:line="360" w:lineRule="auto"/>
      </w:pPr>
      <w:r>
        <w:t>LINIA 412</w:t>
      </w:r>
    </w:p>
    <w:p w14:paraId="416F3345" w14:textId="77777777" w:rsidR="00D37216" w:rsidRDefault="00D37216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D37216" w14:paraId="0901503B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EC1B8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AA00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969B5" w14:textId="77777777" w:rsidR="00D37216" w:rsidRPr="005C35B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1DB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007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călcâi TDJ </w:t>
            </w:r>
          </w:p>
          <w:p w14:paraId="680ED38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5D223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B585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9C4DA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836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la </w:t>
            </w:r>
          </w:p>
          <w:p w14:paraId="264A3C8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linia 1.</w:t>
            </w:r>
          </w:p>
        </w:tc>
      </w:tr>
      <w:tr w:rsidR="00D37216" w14:paraId="3DBE3B1F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F8F99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A1D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1BD53" w14:textId="77777777" w:rsidR="00D37216" w:rsidRPr="005C35B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FB8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67D3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03D7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621A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0+100</w:t>
            </w:r>
          </w:p>
          <w:p w14:paraId="4D26CA2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3D7C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4B4A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6837F7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Parcurs 2</w:t>
            </w:r>
          </w:p>
        </w:tc>
      </w:tr>
      <w:tr w:rsidR="00D37216" w14:paraId="59ABB1EA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ED8E5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3B1B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5A23A" w14:textId="77777777" w:rsidR="00D37216" w:rsidRPr="005C35B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88E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Apahida</w:t>
            </w:r>
          </w:p>
          <w:p w14:paraId="46A8D23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6585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79D7C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1410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0+000</w:t>
            </w:r>
          </w:p>
          <w:p w14:paraId="1158EFC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47D24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1969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28DBE1D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556A5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9BC5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B9C5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9E2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</w:t>
            </w:r>
          </w:p>
          <w:p w14:paraId="45B8FA8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F6F7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2134BE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589A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7EAC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B906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2135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FA4A399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32484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CCED1" w14:textId="77777777" w:rsidR="00D37216" w:rsidRDefault="00D3721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4A771339" w14:textId="77777777" w:rsidR="00D37216" w:rsidRDefault="00D3721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94FBE" w14:textId="77777777" w:rsidR="00D37216" w:rsidRDefault="00D37216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5044A" w14:textId="77777777" w:rsidR="00D37216" w:rsidRDefault="00D37216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Jucu Cap Y</w:t>
            </w:r>
          </w:p>
          <w:p w14:paraId="68E263AC" w14:textId="77777777" w:rsidR="00D37216" w:rsidRDefault="00D37216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A0B0" w14:textId="77777777" w:rsidR="00D37216" w:rsidRDefault="00D3721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6CA9" w14:textId="77777777" w:rsidR="00D37216" w:rsidRPr="00396332" w:rsidRDefault="00D37216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5860" w14:textId="77777777" w:rsidR="00D37216" w:rsidRDefault="00D3721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8+480</w:t>
            </w:r>
          </w:p>
          <w:p w14:paraId="46833191" w14:textId="77777777" w:rsidR="00D37216" w:rsidRDefault="00D37216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6796" w14:textId="77777777" w:rsidR="00D37216" w:rsidRDefault="00D37216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FAC26" w14:textId="77777777" w:rsidR="00D37216" w:rsidRDefault="00D37216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343C12A9" w14:textId="77777777" w:rsidR="00D37216" w:rsidRDefault="00D37216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33FBAE9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52C5A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357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12+880</w:t>
            </w:r>
          </w:p>
          <w:p w14:paraId="79E59AA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AA00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92E24" w14:textId="77777777" w:rsidR="00D37216" w:rsidRDefault="00D37216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02BBE496" w14:textId="77777777" w:rsidR="00D37216" w:rsidRDefault="00D37216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093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82C3A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566F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CE16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0496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4E1C6FD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 (zona TN km 12+908)</w:t>
            </w:r>
          </w:p>
        </w:tc>
      </w:tr>
      <w:tr w:rsidR="00D37216" w14:paraId="714BB3E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60A75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C136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14+650</w:t>
            </w:r>
          </w:p>
          <w:p w14:paraId="76713BA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A11F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10A3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Jucu -</w:t>
            </w:r>
          </w:p>
          <w:p w14:paraId="67D21B8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6D65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8DE2F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0751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9A15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E7AB7" w14:textId="77777777" w:rsidR="00D37216" w:rsidRDefault="00D37216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4886AA9A" w14:textId="77777777" w:rsidR="00D37216" w:rsidRDefault="00D37216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14+685)</w:t>
            </w:r>
          </w:p>
        </w:tc>
      </w:tr>
      <w:tr w:rsidR="00D37216" w14:paraId="52104CC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9C95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0B6C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CD8D" w14:textId="77777777" w:rsidR="00D37216" w:rsidRPr="005C35B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D6E5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6C8FE55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D0DB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77E5309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56F97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6B4D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3A246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523E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855C93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D8C83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55D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E8B5A" w14:textId="77777777" w:rsidR="00D37216" w:rsidRPr="005C35B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4B88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Bonţida</w:t>
            </w:r>
          </w:p>
          <w:p w14:paraId="02584C7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B46D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5910A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  <w:p w14:paraId="47E1AFA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381BE48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</w:t>
            </w:r>
          </w:p>
          <w:p w14:paraId="211B8AA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3008F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94A4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2BDC9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7B2D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996DEB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F3CA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662E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16+254</w:t>
            </w:r>
          </w:p>
          <w:p w14:paraId="407DF01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FB17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6F9CA" w14:textId="77777777" w:rsidR="00D37216" w:rsidRPr="007239CA" w:rsidRDefault="00D3721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</w:t>
            </w:r>
            <w:r w:rsidRPr="007239CA">
              <w:rPr>
                <w:b/>
                <w:bCs/>
                <w:sz w:val="20"/>
                <w:lang w:val="ro-RO"/>
              </w:rPr>
              <w:t>St.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 xml:space="preserve">Bonțida </w:t>
            </w:r>
            <w:r>
              <w:rPr>
                <w:b/>
                <w:bCs/>
                <w:sz w:val="20"/>
                <w:lang w:val="ro-RO"/>
              </w:rPr>
              <w:t xml:space="preserve">-semnal intrare St. </w:t>
            </w:r>
            <w:r w:rsidRPr="007239CA">
              <w:rPr>
                <w:b/>
                <w:bCs/>
                <w:sz w:val="20"/>
                <w:lang w:val="ro-RO"/>
              </w:rPr>
              <w:t>Bonțida</w:t>
            </w:r>
          </w:p>
          <w:p w14:paraId="42D9ADFF" w14:textId="77777777" w:rsidR="00D37216" w:rsidRPr="007239CA" w:rsidRDefault="00D3721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</w:t>
            </w:r>
            <w:r w:rsidRPr="007239CA">
              <w:rPr>
                <w:b/>
                <w:bCs/>
                <w:sz w:val="20"/>
                <w:lang w:val="ro-RO"/>
              </w:rPr>
              <w:t>inclusiv linia 2 directă și schimbătoarele</w:t>
            </w:r>
          </w:p>
          <w:p w14:paraId="33F4F3E4" w14:textId="77777777" w:rsidR="00D37216" w:rsidRDefault="00D3721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7239CA">
              <w:rPr>
                <w:b/>
                <w:bCs/>
                <w:sz w:val="20"/>
                <w:lang w:val="ro-RO"/>
              </w:rPr>
              <w:t>13,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7239CA">
              <w:rPr>
                <w:b/>
                <w:bCs/>
                <w:sz w:val="20"/>
                <w:lang w:val="ro-RO"/>
              </w:rPr>
              <w:t>1 și 3A</w:t>
            </w:r>
            <w:r>
              <w:rPr>
                <w:b/>
                <w:bCs/>
                <w:sz w:val="20"/>
                <w:lang w:val="ro-RO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D4D0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06E77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AA72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BF19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006F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5174AA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14C52E3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B500C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ACB5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16+450</w:t>
            </w:r>
          </w:p>
          <w:p w14:paraId="45072FC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C6F4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A65A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2C1B219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A13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931B1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4190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2326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4B77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0E46F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21D8F1A9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2468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3875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CF60A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7D61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Bonțida</w:t>
            </w:r>
          </w:p>
          <w:p w14:paraId="7C6E19BB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1D2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17C0C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09D2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15+280</w:t>
            </w:r>
          </w:p>
          <w:p w14:paraId="5529648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E2A4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859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6BBE8A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94792C5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BB3A4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6CD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2247AB9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F2CE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753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678C6EC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2EA8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B8718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A85F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21+500</w:t>
            </w:r>
          </w:p>
          <w:p w14:paraId="68619A2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308E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7E1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 (zonă pod km 21+537)</w:t>
            </w:r>
          </w:p>
        </w:tc>
      </w:tr>
      <w:tr w:rsidR="00D37216" w14:paraId="637D905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D67BE9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C8C8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22+190</w:t>
            </w:r>
          </w:p>
          <w:p w14:paraId="3D87428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FECB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900BF" w14:textId="77777777" w:rsidR="00D37216" w:rsidRDefault="00D3721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Bonțida -</w:t>
            </w:r>
          </w:p>
          <w:p w14:paraId="659E782D" w14:textId="77777777" w:rsidR="00D37216" w:rsidRDefault="00D37216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5398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DC2F2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86E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FD5E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D1F0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</w:t>
            </w:r>
          </w:p>
          <w:p w14:paraId="52CB7CB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(zonă pod km 22+212)</w:t>
            </w:r>
          </w:p>
        </w:tc>
      </w:tr>
      <w:tr w:rsidR="00D37216" w14:paraId="479AC5B0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6409A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9313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283B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4EBA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191D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541C4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8F9C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21+900</w:t>
            </w:r>
          </w:p>
          <w:p w14:paraId="554357F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3085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4728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0D823FE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EDB90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9E8F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C55A1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DD6E8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Iclod linia 4 abătută</w:t>
            </w:r>
          </w:p>
          <w:p w14:paraId="7DAA5ED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45E4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1EA1A86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7473F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51A1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60AB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6EB9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977FD36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9B86A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49EFD" w14:textId="77777777" w:rsidR="00D37216" w:rsidRDefault="00D37216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22+704</w:t>
            </w:r>
          </w:p>
          <w:p w14:paraId="146419A5" w14:textId="77777777" w:rsidR="00D37216" w:rsidRDefault="00D37216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8783A" w14:textId="77777777" w:rsidR="00D37216" w:rsidRDefault="00D37216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92622" w14:textId="77777777" w:rsidR="00D37216" w:rsidRDefault="00D37216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Iclod -</w:t>
            </w:r>
          </w:p>
          <w:p w14:paraId="20E8B0C2" w14:textId="77777777" w:rsidR="00D37216" w:rsidRDefault="00D37216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1C41E" w14:textId="77777777" w:rsidR="00D37216" w:rsidRDefault="00D37216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D6ADF" w14:textId="77777777" w:rsidR="00D37216" w:rsidRPr="00396332" w:rsidRDefault="00D37216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9BAC9" w14:textId="77777777" w:rsidR="00D37216" w:rsidRDefault="00D37216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9FB1" w14:textId="77777777" w:rsidR="00D37216" w:rsidRPr="00396332" w:rsidRDefault="00D37216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E07A5" w14:textId="77777777" w:rsidR="00D37216" w:rsidRDefault="00D37216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</w:tc>
      </w:tr>
      <w:tr w:rsidR="00D37216" w14:paraId="052E8620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9EA44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10E4" w14:textId="77777777" w:rsidR="00D37216" w:rsidRDefault="00D3721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24+820</w:t>
            </w:r>
          </w:p>
          <w:p w14:paraId="66DDBABD" w14:textId="77777777" w:rsidR="00D37216" w:rsidRDefault="00D3721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1E28A" w14:textId="77777777" w:rsidR="00D37216" w:rsidRDefault="00D3721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A7F7" w14:textId="77777777" w:rsidR="00D37216" w:rsidRDefault="00D37216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494C8" w14:textId="77777777" w:rsidR="00D37216" w:rsidRDefault="00D3721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CA5A1" w14:textId="77777777" w:rsidR="00D37216" w:rsidRPr="00396332" w:rsidRDefault="00D3721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AFDC3" w14:textId="77777777" w:rsidR="00D37216" w:rsidRDefault="00D37216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5E75F" w14:textId="77777777" w:rsidR="00D37216" w:rsidRDefault="00D37216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A16ED" w14:textId="77777777" w:rsidR="00D37216" w:rsidRDefault="00D37216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(zonă pod km 24+848)</w:t>
            </w:r>
          </w:p>
        </w:tc>
      </w:tr>
      <w:tr w:rsidR="00D37216" w14:paraId="208170CB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C2F32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B8C7E" w14:textId="77777777" w:rsidR="00D37216" w:rsidRDefault="00D3721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BD3A" w14:textId="77777777" w:rsidR="00D37216" w:rsidRDefault="00D37216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D32DD" w14:textId="77777777" w:rsidR="00D37216" w:rsidRDefault="00D37216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50520" w14:textId="77777777" w:rsidR="00D37216" w:rsidRDefault="00D3721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28959" w14:textId="77777777" w:rsidR="00D37216" w:rsidRPr="00396332" w:rsidRDefault="00D37216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E451" w14:textId="77777777" w:rsidR="00D37216" w:rsidRDefault="00D3721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25+790</w:t>
            </w:r>
          </w:p>
          <w:p w14:paraId="0542A7C2" w14:textId="77777777" w:rsidR="00D37216" w:rsidRDefault="00D37216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A7705" w14:textId="77777777" w:rsidR="00D37216" w:rsidRPr="00396332" w:rsidRDefault="00D37216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4E7D7" w14:textId="77777777" w:rsidR="00D37216" w:rsidRDefault="00D37216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</w:t>
            </w:r>
          </w:p>
          <w:p w14:paraId="2BDEE199" w14:textId="77777777" w:rsidR="00D37216" w:rsidRDefault="00D37216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25+811)</w:t>
            </w:r>
          </w:p>
        </w:tc>
      </w:tr>
      <w:tr w:rsidR="00D37216" w14:paraId="70D34AE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0D6CB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CE25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31C95" w14:textId="77777777" w:rsidR="00D37216" w:rsidRPr="005C35B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743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6742639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2EE3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1AA8CE4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F4D97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0901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B453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6923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39AFF5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E39DD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ED67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72EFD" w14:textId="77777777" w:rsidR="00D37216" w:rsidRPr="005C35B0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24E98" w14:textId="77777777" w:rsidR="00D37216" w:rsidRDefault="00D37216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Gherla</w:t>
            </w:r>
          </w:p>
          <w:p w14:paraId="448DD6E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AA39B" w14:textId="77777777" w:rsidR="00D37216" w:rsidRDefault="00D37216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4BE3278E" w14:textId="77777777" w:rsidR="00D37216" w:rsidRDefault="00D37216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64715FE8" w14:textId="77777777" w:rsidR="00D37216" w:rsidRDefault="00D37216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921A4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C930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15686" w14:textId="77777777" w:rsidR="00D37216" w:rsidRPr="00396332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12A9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A8D228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2F125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9DCEC" w14:textId="77777777" w:rsidR="00D37216" w:rsidRDefault="00D37216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D4AB1" w14:textId="77777777" w:rsidR="00D37216" w:rsidRPr="005C35B0" w:rsidRDefault="00D37216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70CA5" w14:textId="77777777" w:rsidR="00D37216" w:rsidRDefault="00D37216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3E5B67">
              <w:rPr>
                <w:b/>
                <w:bCs/>
                <w:sz w:val="20"/>
                <w:lang w:val="ro-RO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CCD16" w14:textId="77777777" w:rsidR="00D37216" w:rsidRDefault="00D37216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4B936" w14:textId="77777777" w:rsidR="00D37216" w:rsidRDefault="00D37216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1F59A" w14:textId="77777777" w:rsidR="00D37216" w:rsidRDefault="00D37216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31+750</w:t>
            </w:r>
          </w:p>
          <w:p w14:paraId="6BB7FC7E" w14:textId="77777777" w:rsidR="00D37216" w:rsidRDefault="00D37216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6F07" w14:textId="77777777" w:rsidR="00D37216" w:rsidRPr="00396332" w:rsidRDefault="00D37216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61FC2" w14:textId="77777777" w:rsidR="00D37216" w:rsidRDefault="00D37216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 Fără inductori.</w:t>
            </w:r>
          </w:p>
        </w:tc>
      </w:tr>
      <w:tr w:rsidR="00D37216" w14:paraId="39F7443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17E36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C52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5FAFDD8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1AABA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8DFE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71CD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96C12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3C8D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C4223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1F96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A28CEB7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</w:t>
            </w:r>
          </w:p>
          <w:p w14:paraId="5A8EF91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(zonă pod km 42+327)</w:t>
            </w:r>
          </w:p>
        </w:tc>
      </w:tr>
      <w:tr w:rsidR="00D37216" w14:paraId="2577201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EAA5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399E8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42+350</w:t>
            </w:r>
          </w:p>
          <w:p w14:paraId="5B84043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28EE4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0A3A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3545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7BEE3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2DB50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6587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7C13E" w14:textId="77777777" w:rsidR="00D37216" w:rsidRDefault="00D37216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ED08CB" w14:textId="77777777" w:rsidR="00D37216" w:rsidRDefault="00D37216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RV protecție muncitori între orele 7.00 – 18.00.</w:t>
            </w:r>
          </w:p>
        </w:tc>
      </w:tr>
      <w:tr w:rsidR="00D37216" w14:paraId="689C962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73C71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6A15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44+985</w:t>
            </w:r>
          </w:p>
          <w:p w14:paraId="7617EB0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071BE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45C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Cap X </w:t>
            </w:r>
            <w:r w:rsidRPr="00EF5BBB">
              <w:rPr>
                <w:b/>
                <w:bCs/>
                <w:sz w:val="20"/>
                <w:lang w:val="ro-RO"/>
              </w:rPr>
              <w:t xml:space="preserve">(zona TN km </w:t>
            </w:r>
            <w:r>
              <w:rPr>
                <w:b/>
                <w:bCs/>
                <w:sz w:val="20"/>
                <w:lang w:val="ro-RO"/>
              </w:rPr>
              <w:t>45</w:t>
            </w:r>
            <w:r w:rsidRPr="00EF5BBB">
              <w:rPr>
                <w:b/>
                <w:bCs/>
                <w:sz w:val="20"/>
                <w:lang w:val="ro-RO"/>
              </w:rPr>
              <w:t>+</w:t>
            </w:r>
            <w:r>
              <w:rPr>
                <w:b/>
                <w:bCs/>
                <w:sz w:val="20"/>
                <w:lang w:val="ro-RO"/>
              </w:rPr>
              <w:t>035</w:t>
            </w:r>
            <w:r w:rsidRPr="00EF5BBB">
              <w:rPr>
                <w:b/>
                <w:bCs/>
                <w:sz w:val="20"/>
                <w:lang w:val="ro-RO"/>
              </w:rPr>
              <w:t>)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A1FF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90872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5BC5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7B8B7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0D3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4D69EF2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053B3BF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A750B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91D6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91224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99CB3D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6CD0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BC49EFF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</w:t>
            </w:r>
          </w:p>
          <w:p w14:paraId="2114767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1F7FE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3A4A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0DBFB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1E4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16BED47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BA29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D8B6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A3726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29E4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68EDB106" w14:textId="77777777" w:rsidR="00D37216" w:rsidRDefault="00D37216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20B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9CD487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400D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FE10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8AD20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66789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F3110F6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A20C4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7CDE0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47+071</w:t>
            </w:r>
          </w:p>
          <w:p w14:paraId="26A1FFF0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473E1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E4279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B85537">
              <w:rPr>
                <w:b/>
                <w:bCs/>
                <w:sz w:val="20"/>
                <w:lang w:val="ro-RO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8FD9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55755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42AD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BBD6B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E6067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A75218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Fără inductori. </w:t>
            </w:r>
          </w:p>
          <w:p w14:paraId="5A9487F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(inclusiv zonă pod Km 47 + 488)</w:t>
            </w:r>
          </w:p>
        </w:tc>
      </w:tr>
      <w:tr w:rsidR="00D37216" w14:paraId="397B1F50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45501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DE49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48+800</w:t>
            </w:r>
          </w:p>
          <w:p w14:paraId="51D6B3BE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A5FDC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C3A9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Călători -</w:t>
            </w:r>
          </w:p>
          <w:p w14:paraId="23615BA6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5B53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5C484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0C50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BB64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BA0C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3952D326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37216" w14:paraId="6C6A235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D16FB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769A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C4C82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FFD3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St. Cășeiu – </w:t>
            </w:r>
          </w:p>
          <w:p w14:paraId="67B195E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628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F9C8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E3E5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52+889</w:t>
            </w:r>
          </w:p>
          <w:p w14:paraId="27AAF49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5FBED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EA05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F33FC24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B86FE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6A0CF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72E3D33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A5FF6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033C3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Cășeiu -</w:t>
            </w:r>
          </w:p>
          <w:p w14:paraId="57BEA00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ECEE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3D533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6CD3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4A1F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43A23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7797375E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37216" w14:paraId="00650BD3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FFF8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48F8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418D8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A03C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Gâlgău</w:t>
            </w:r>
          </w:p>
          <w:p w14:paraId="7CC036BE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11978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B19F0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EE41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69+955</w:t>
            </w:r>
          </w:p>
          <w:p w14:paraId="2760AF9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C9236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20C7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3AC6A61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41EB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4AAE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74+000</w:t>
            </w:r>
          </w:p>
          <w:p w14:paraId="619DB35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E740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274BE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2F15657B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2EBF5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312C3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386E0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0A1685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EA95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7820FFF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A538C66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9D350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C649C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77+425</w:t>
            </w:r>
          </w:p>
          <w:p w14:paraId="449CB43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B582F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2DC9E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Gâlgău -</w:t>
            </w:r>
          </w:p>
          <w:p w14:paraId="0A464F33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91B0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F1B5C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9724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14603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7BA7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309CEE9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37216" w14:paraId="5BB022E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DF109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A0C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939E7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F3F9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Ileanda</w:t>
            </w:r>
          </w:p>
          <w:p w14:paraId="66D65FB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21BDC0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94E49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D10B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67620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E6E0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0D7F86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75395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E2AEF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91+450</w:t>
            </w:r>
          </w:p>
          <w:p w14:paraId="6111E851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A4EEF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2E2B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F7F2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E2015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1BDD1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BBBE4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3DFD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 xml:space="preserve">Semnalizată ca limitare de viteză. </w:t>
            </w:r>
          </w:p>
          <w:p w14:paraId="720E121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CE74E8">
              <w:rPr>
                <w:b/>
                <w:bCs/>
                <w:i/>
                <w:iCs/>
                <w:sz w:val="20"/>
                <w:lang w:val="ro-RO"/>
              </w:rPr>
              <w:t>Fără inductori.                              (zona pod km 91+469)</w:t>
            </w:r>
          </w:p>
        </w:tc>
      </w:tr>
      <w:tr w:rsidR="00D37216" w14:paraId="13EFC9D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18CB8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027A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93+360</w:t>
            </w:r>
          </w:p>
          <w:p w14:paraId="10DD8C48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B6792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1157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  <w:lang w:val="ro-RO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45C176B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4D17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52497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98495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005CB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B2964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7B80BC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98F1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B533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95+002</w:t>
            </w:r>
          </w:p>
          <w:p w14:paraId="52F3E34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22DFF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8B735D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5ADFF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0E919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B5FA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0DE49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C69D7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EE5365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1A62B4A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37216" w14:paraId="6363B6E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7DCB4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ACD51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98+590</w:t>
            </w:r>
          </w:p>
          <w:p w14:paraId="133373CC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E04A5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4F5DF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  <w:lang w:val="ro-RO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9543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7509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3C20C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0FDE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5726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1224FC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6C5A6864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+6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37216" w14:paraId="509D293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C3EB2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DDB6C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105+320</w:t>
            </w:r>
          </w:p>
          <w:p w14:paraId="2AC7B73F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DACC6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0D4F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328D6053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(pod km 105+343</w:t>
            </w:r>
          </w:p>
          <w:p w14:paraId="74B514B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86BAC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79282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C43B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B00D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C422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7ED51BEC" w14:textId="77777777" w:rsidR="00D37216" w:rsidRDefault="00D37216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0E959F9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0B67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C36A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95C0A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CCE63" w14:textId="77777777" w:rsidR="00D37216" w:rsidRDefault="00D37216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Cuciulat </w:t>
            </w:r>
          </w:p>
          <w:p w14:paraId="49A6953D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826F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31BAC6F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BC48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70C1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7CACF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C5C17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BFDBB7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95242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569FE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111+200</w:t>
            </w:r>
          </w:p>
          <w:p w14:paraId="0670221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7DC7E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279F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157E727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A28CE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3E0D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5630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59388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9AFE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056D4506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383DCE9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CA3BC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23A4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111+700</w:t>
            </w:r>
          </w:p>
          <w:p w14:paraId="6AB2FE4C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2AC82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0DD9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Băbuțeni – </w:t>
            </w:r>
          </w:p>
          <w:p w14:paraId="6DB15566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613B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ECCF7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DAC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ABCDD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C497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15FA681E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  <w:p w14:paraId="4279083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37216" w14:paraId="6CA04A1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8806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B14FC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113+820</w:t>
            </w:r>
          </w:p>
          <w:p w14:paraId="5810FA5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09993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0583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Băbuțeni -</w:t>
            </w:r>
          </w:p>
          <w:p w14:paraId="71744E0D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34B7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33972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B81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6E103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31DF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37216" w14:paraId="12F5046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64BC3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54CB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D9A6C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9D7B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5169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17967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B1B5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4B7EA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067A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 și 2 Cap X. Nesemnalizată pe teren.</w:t>
            </w:r>
          </w:p>
        </w:tc>
      </w:tr>
      <w:tr w:rsidR="00D37216" w14:paraId="05A9CDC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6A6A1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345B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116+200</w:t>
            </w:r>
          </w:p>
          <w:p w14:paraId="7235F4B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9E0A8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4E4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Surduc Sălaj</w:t>
            </w:r>
          </w:p>
          <w:p w14:paraId="61C4751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(pod km 116+224 </w:t>
            </w:r>
          </w:p>
          <w:p w14:paraId="48CD48FA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5733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0E681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7DC8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C01A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A65BD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36DC84B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36D9BC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7E751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1E5B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118+500</w:t>
            </w:r>
          </w:p>
          <w:p w14:paraId="1D568EC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0DFC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53E09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2EF9AFAB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5092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71A2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3F9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4B238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5B576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C7F1C4D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F5BBB">
              <w:rPr>
                <w:b/>
                <w:bCs/>
                <w:i/>
                <w:iCs/>
                <w:sz w:val="20"/>
                <w:lang w:val="ro-RO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  <w:lang w:val="ro-RO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  <w:lang w:val="ro-RO"/>
              </w:rPr>
              <w:t>)</w:t>
            </w:r>
          </w:p>
        </w:tc>
      </w:tr>
      <w:tr w:rsidR="00D37216" w14:paraId="7E1E8C1C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E7F9A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23461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119+700</w:t>
            </w:r>
          </w:p>
          <w:p w14:paraId="2C50236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5980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53B9F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Surduc Sălaj -</w:t>
            </w:r>
          </w:p>
          <w:p w14:paraId="4EDD1E79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Jibou </w:t>
            </w:r>
          </w:p>
          <w:p w14:paraId="13E6EE63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40B0F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8EFAD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FA6A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9103C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0B739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5971CEF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39888D0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203F5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EBC8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33786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5D729" w14:textId="77777777" w:rsidR="00D37216" w:rsidRDefault="00D37216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4EAC24A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7C016" w14:textId="77777777" w:rsidR="00D37216" w:rsidRDefault="00D37216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D60F184" w14:textId="77777777" w:rsidR="00D37216" w:rsidRDefault="00D37216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E59E0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AC935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5C023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8B5EF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CEF597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650E1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9A8B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99026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BF9B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0106C6C2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3B09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 </w:t>
            </w:r>
          </w:p>
          <w:p w14:paraId="349A0F2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154369F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5D232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DA65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38A88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7A52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E4071B3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7A3C9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33E66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D8381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ACB66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  <w:p w14:paraId="3FA9D23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1 - 4 </w:t>
            </w:r>
          </w:p>
          <w:p w14:paraId="70F31AE4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B878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76B12B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90989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FA291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C4754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93343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294EA0E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6AA21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9A67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48524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4825B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9B37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62D2D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FEE7C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D14C3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77A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9 şi 10 abătute.</w:t>
            </w:r>
          </w:p>
        </w:tc>
      </w:tr>
      <w:tr w:rsidR="00D37216" w14:paraId="34D40B23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3F154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FFF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122+835</w:t>
            </w:r>
          </w:p>
          <w:p w14:paraId="2241F935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2227F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23D79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Ax. St. Jibou</w:t>
            </w:r>
          </w:p>
          <w:p w14:paraId="3C2D34E8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37BF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7FB89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9AF2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24DA8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9E6B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C346759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BC1AB3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C592ED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46640C6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1CFC9E4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Ulmeni Sălaj</w:t>
            </w:r>
          </w:p>
          <w:p w14:paraId="5B810120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150588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64823B99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3354CE6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396332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ED3F81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4E21B06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1336847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1E79893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DAF66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ED5BD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169+000</w:t>
            </w:r>
          </w:p>
          <w:p w14:paraId="308A8CE7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3A35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1D73F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0D8B7D7B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9993F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8DD40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CD883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AE198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D7369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29B17244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Cu inductori de 2000 Hz </w:t>
            </w:r>
          </w:p>
          <w:p w14:paraId="17795C7E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paleta de 70 / 375 </w:t>
            </w:r>
          </w:p>
          <w:p w14:paraId="25DE13AF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  <w:lang w:val="ro-RO"/>
              </w:rPr>
              <w:t xml:space="preserve">8+625 </w:t>
            </w:r>
          </w:p>
          <w:p w14:paraId="53A5E61B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4672B">
              <w:rPr>
                <w:b/>
                <w:bCs/>
                <w:i/>
                <w:iCs/>
                <w:sz w:val="20"/>
                <w:lang w:val="ro-RO"/>
              </w:rPr>
              <w:t>dinspre</w:t>
            </w:r>
            <w:r w:rsidRPr="0094672B">
              <w:rPr>
                <w:b/>
                <w:bCs/>
                <w:i/>
                <w:sz w:val="20"/>
                <w:lang w:val="ro-RO"/>
              </w:rPr>
              <w:t xml:space="preserve"> Satulung pe Someş.</w:t>
            </w:r>
          </w:p>
        </w:tc>
      </w:tr>
      <w:tr w:rsidR="00D37216" w14:paraId="6D1C511C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253BB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308BA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172+530</w:t>
            </w:r>
          </w:p>
          <w:p w14:paraId="2092683E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CD7E" w14:textId="77777777" w:rsidR="00D37216" w:rsidRPr="005C35B0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932BC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283C5FF1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6DF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BF578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4CF8B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ABDE6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CF15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37F87B5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0A25E" w14:textId="77777777" w:rsidR="00D37216" w:rsidRDefault="00D37216" w:rsidP="00D37216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1F27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175+445</w:t>
            </w:r>
          </w:p>
          <w:p w14:paraId="7CFEFAD1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92A59" w14:textId="77777777" w:rsidR="00D37216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7B4F" w14:textId="77777777" w:rsidR="00D37216" w:rsidRDefault="00D37216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Satulung pe Someş -</w:t>
            </w:r>
          </w:p>
          <w:p w14:paraId="452983E1" w14:textId="77777777" w:rsidR="00D37216" w:rsidRDefault="00D37216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52414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60F33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1DBA2" w14:textId="77777777" w:rsidR="00D37216" w:rsidRDefault="00D37216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DA52" w14:textId="77777777" w:rsidR="00D37216" w:rsidRPr="00396332" w:rsidRDefault="00D37216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8162" w14:textId="77777777" w:rsidR="00D37216" w:rsidRDefault="00D37216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</w:tbl>
    <w:p w14:paraId="5E86154D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111312D6" w14:textId="77777777" w:rsidR="00D37216" w:rsidRDefault="00D37216" w:rsidP="0002281B">
      <w:pPr>
        <w:pStyle w:val="Heading1"/>
        <w:spacing w:line="360" w:lineRule="auto"/>
      </w:pPr>
      <w:r>
        <w:t>LINIA 416</w:t>
      </w:r>
    </w:p>
    <w:p w14:paraId="23C64328" w14:textId="77777777" w:rsidR="00D37216" w:rsidRDefault="00D37216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2816BB0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B1DD7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47F7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A170C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110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Călători</w:t>
            </w:r>
          </w:p>
          <w:p w14:paraId="25E057E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1Th, 2Th, </w:t>
            </w:r>
          </w:p>
          <w:p w14:paraId="2A996BD9" w14:textId="77777777" w:rsidR="00D37216" w:rsidRDefault="00D37216">
            <w:pPr>
              <w:spacing w:before="40" w:after="40" w:line="360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346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0A5513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8AA7B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0F6D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98A5C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DF4D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BDD74F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24DCC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F3272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271E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C6C5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7FA5E3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B, </w:t>
            </w:r>
          </w:p>
          <w:p w14:paraId="1A1C776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CB71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toate liniile</w:t>
            </w:r>
          </w:p>
          <w:p w14:paraId="55A94BB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2B-26B</w:t>
            </w:r>
          </w:p>
          <w:p w14:paraId="5ACB960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F4895B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2EA4664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44845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56BC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4ED71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5BF6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7FB92E2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0E31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3201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2748A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D7A6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170C56B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Grupa A+D, </w:t>
            </w:r>
          </w:p>
          <w:p w14:paraId="4F6894C2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liniile 1A - 10A şi </w:t>
            </w:r>
          </w:p>
          <w:p w14:paraId="7A1FB9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1F5B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toate liniile </w:t>
            </w:r>
          </w:p>
          <w:p w14:paraId="020C028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1A-10A,</w:t>
            </w:r>
          </w:p>
          <w:p w14:paraId="21CA1D2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1D - 4D</w:t>
            </w:r>
          </w:p>
          <w:p w14:paraId="61CE5E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</w:t>
            </w:r>
          </w:p>
          <w:p w14:paraId="45112D1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3EFAB23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1A-55A</w:t>
            </w:r>
          </w:p>
          <w:p w14:paraId="3293443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</w:t>
            </w:r>
          </w:p>
          <w:p w14:paraId="56ADBFB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08401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500D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F0AB5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953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16966A8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EC683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2645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FFB6D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D69A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Dej Triaj</w:t>
            </w:r>
          </w:p>
          <w:p w14:paraId="7F8BECF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6E6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vârf sch. </w:t>
            </w:r>
          </w:p>
          <w:p w14:paraId="62AE92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25T</w:t>
            </w:r>
          </w:p>
          <w:p w14:paraId="5E2E895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şi vârf</w:t>
            </w:r>
          </w:p>
          <w:p w14:paraId="3A5840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</w:t>
            </w:r>
          </w:p>
          <w:p w14:paraId="66B128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DA66E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6917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80D5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2A9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104D4E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1C, 3C spre Grupa A, între sch. 25 T - 31 T - 33 T - 43 T - 51 T - 9A.</w:t>
            </w:r>
          </w:p>
        </w:tc>
      </w:tr>
      <w:tr w:rsidR="00D37216" w14:paraId="7A0F8304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41DDD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A712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435D8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744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4060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8684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6346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7+600</w:t>
            </w:r>
          </w:p>
          <w:p w14:paraId="3BA62D5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7149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E9DF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4FBB873A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232AE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F224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34BFF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74A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Reteag</w:t>
            </w:r>
          </w:p>
          <w:p w14:paraId="1198D54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A8CA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11403A">
              <w:rPr>
                <w:b/>
                <w:bCs/>
                <w:sz w:val="20"/>
                <w:lang w:val="ro-RO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30C01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06F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96703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1C12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12+300 pana la varf R9</w:t>
            </w:r>
          </w:p>
        </w:tc>
      </w:tr>
      <w:tr w:rsidR="00D37216" w14:paraId="6A5FB6D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F8D4A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C4C3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3B463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C29D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DB18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1AB58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7142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13+000</w:t>
            </w:r>
          </w:p>
          <w:p w14:paraId="172C029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B4095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947A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128309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9E76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A09D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4BC7F8A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C3647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B206D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177DF4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C523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B227B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6B75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4DC66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813B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163D1C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CC8D5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13AC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9460E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1456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7F61453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9D21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D4DF6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CA8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24+070</w:t>
            </w:r>
          </w:p>
          <w:p w14:paraId="0A69A5B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5F6EE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EBF76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8FD11CB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BD2D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D20D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0D7FA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A7ACC" w14:textId="77777777" w:rsidR="00D37216" w:rsidRDefault="00D37216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17C5AA05" w14:textId="77777777" w:rsidR="00D37216" w:rsidRDefault="00D37216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8475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5F7610C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7369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15EE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3BDD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75BE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6A5F4C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07C06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2E5D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25+030</w:t>
            </w:r>
          </w:p>
          <w:p w14:paraId="11F960E0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62215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635A7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53552015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CAC5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CFA05" w14:textId="77777777" w:rsidR="00D37216" w:rsidRPr="00C4423F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07F49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FFBE6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F5B14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1A389F0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BEF9F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4A098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1CE66" w14:textId="77777777" w:rsidR="00D37216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7D71B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0443D531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567CFC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5B4A0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393C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3AE34" w14:textId="77777777" w:rsidR="00D37216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EE0F3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în abatere la liniile 5 - 12</w:t>
            </w:r>
          </w:p>
        </w:tc>
      </w:tr>
      <w:tr w:rsidR="00D37216" w14:paraId="6A64D1F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96D5E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56DDC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49265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12818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Someş</w:t>
            </w:r>
          </w:p>
          <w:p w14:paraId="2B8C2724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64D3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6B6D6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14D2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9766" w14:textId="77777777" w:rsidR="00D37216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51F76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15AF472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92590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2DDCD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3EF2B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1B78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Năsăud</w:t>
            </w:r>
          </w:p>
          <w:p w14:paraId="0DD96BB7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09E5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27B6874C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13C63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66A46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7BDC5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80D34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– ieşiri la liniile 1 şi 2.</w:t>
            </w:r>
          </w:p>
        </w:tc>
      </w:tr>
      <w:tr w:rsidR="00D37216" w14:paraId="490BBA9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A678A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2BE1C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30+150</w:t>
            </w:r>
          </w:p>
          <w:p w14:paraId="69F4175E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163DD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0F2A6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Rebrișoara - </w:t>
            </w:r>
          </w:p>
          <w:p w14:paraId="3BF98A38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385DDC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5A0C1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F23E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DFE1B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A1385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B7475A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32F6A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EE48E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2D668" w14:textId="77777777" w:rsidR="00D37216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81DD0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C1C79BA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67AC9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575A50">
              <w:rPr>
                <w:b/>
                <w:bCs/>
                <w:sz w:val="20"/>
                <w:lang w:val="ro-RO"/>
              </w:rPr>
              <w:t>c</w:t>
            </w:r>
            <w:r>
              <w:rPr>
                <w:b/>
                <w:bCs/>
                <w:sz w:val="20"/>
                <w:lang w:val="ro-RO"/>
              </w:rPr>
              <w:t>ă</w:t>
            </w:r>
            <w:r w:rsidRPr="00575A50">
              <w:rPr>
                <w:b/>
                <w:bCs/>
                <w:sz w:val="20"/>
                <w:lang w:val="ro-RO"/>
              </w:rPr>
              <w:t>lc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 xml:space="preserve">i sch. R28 </w:t>
            </w:r>
            <w:r>
              <w:rPr>
                <w:b/>
                <w:bCs/>
                <w:sz w:val="20"/>
                <w:lang w:val="ro-RO"/>
              </w:rPr>
              <w:t>ș</w:t>
            </w:r>
            <w:r w:rsidRPr="00575A50">
              <w:rPr>
                <w:b/>
                <w:bCs/>
                <w:sz w:val="20"/>
                <w:lang w:val="ro-RO"/>
              </w:rPr>
              <w:t>i v</w:t>
            </w:r>
            <w:r>
              <w:rPr>
                <w:b/>
                <w:bCs/>
                <w:sz w:val="20"/>
                <w:lang w:val="ro-RO"/>
              </w:rPr>
              <w:t>â</w:t>
            </w:r>
            <w:r w:rsidRPr="00575A50">
              <w:rPr>
                <w:b/>
                <w:bCs/>
                <w:sz w:val="20"/>
                <w:lang w:val="ro-RO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13CEC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B03A7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7CFF3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4C2E" w14:textId="77777777" w:rsidR="00D37216" w:rsidRPr="00620605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37216" w14:paraId="5130EE36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33627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15AF2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ADB98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1C5A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C378321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E9267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37EB7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11B7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16E26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B8B62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AF17CD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– 12.</w:t>
            </w:r>
          </w:p>
        </w:tc>
      </w:tr>
      <w:tr w:rsidR="00D37216" w14:paraId="309A8284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F662E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FE75F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C2099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B5570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7198AF1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436EA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B7020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9292F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DB455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C0CEE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0F8B73E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7.</w:t>
            </w:r>
          </w:p>
        </w:tc>
      </w:tr>
      <w:tr w:rsidR="00D37216" w14:paraId="746D0D97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D640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115FE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5625A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EF8F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75F52B1F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42CDC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3EB9E3A4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EDDBF" w14:textId="77777777" w:rsidR="00D37216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DDA0D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13B1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4785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2EF611A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4 – 10.</w:t>
            </w:r>
          </w:p>
        </w:tc>
      </w:tr>
      <w:tr w:rsidR="00D37216" w14:paraId="2226F7A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F5052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91402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16FBD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8656C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9B7D02E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3692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C7247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C442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8F5B7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76B36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8C8A9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75FDA9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69542" w14:textId="77777777" w:rsidR="00D37216" w:rsidRDefault="00D37216" w:rsidP="00D37216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E08A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AE6A0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E4F74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Ilva Mică</w:t>
            </w:r>
          </w:p>
          <w:p w14:paraId="074B1259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BA7E3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49B36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34819" w14:textId="77777777" w:rsidR="00D37216" w:rsidRDefault="00D37216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1CCFC" w14:textId="77777777" w:rsidR="00D37216" w:rsidRPr="00C4423F" w:rsidRDefault="00D37216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1BA95" w14:textId="77777777" w:rsidR="00D37216" w:rsidRDefault="00D37216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11403A">
              <w:rPr>
                <w:b/>
                <w:bCs/>
                <w:i/>
                <w:iCs/>
                <w:sz w:val="20"/>
                <w:lang w:val="ro-RO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  <w:lang w:val="ro-RO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  <w:lang w:val="ro-RO"/>
              </w:rPr>
              <w:t>0 pana la calcai R14</w:t>
            </w:r>
          </w:p>
        </w:tc>
      </w:tr>
    </w:tbl>
    <w:p w14:paraId="2350D0DB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71A51143" w14:textId="77777777" w:rsidR="00D37216" w:rsidRDefault="00D37216" w:rsidP="00D37279">
      <w:pPr>
        <w:pStyle w:val="Heading1"/>
        <w:spacing w:line="276" w:lineRule="auto"/>
      </w:pPr>
      <w:r>
        <w:t>LINIA 418</w:t>
      </w:r>
    </w:p>
    <w:p w14:paraId="649439F0" w14:textId="77777777" w:rsidR="00D37216" w:rsidRDefault="00D37216" w:rsidP="00D37279">
      <w:pPr>
        <w:pStyle w:val="Heading1"/>
        <w:spacing w:line="276" w:lineRule="auto"/>
        <w:rPr>
          <w:b w:val="0"/>
          <w:bCs w:val="0"/>
          <w:sz w:val="8"/>
        </w:rPr>
      </w:pPr>
      <w:r>
        <w:t xml:space="preserve">BECLEAN PE SOMEŞ </w:t>
      </w:r>
      <w:r>
        <w:rPr>
          <w:sz w:val="20"/>
        </w:rPr>
        <w:t xml:space="preserve">- </w:t>
      </w:r>
      <w:r>
        <w:t>DEDA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62672024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F9D1B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AE462" w14:textId="77777777" w:rsidR="00D37216" w:rsidRDefault="00D37216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25+020</w:t>
            </w:r>
          </w:p>
          <w:p w14:paraId="3BD859B2" w14:textId="77777777" w:rsidR="00D37216" w:rsidRDefault="00D37216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5D030" w14:textId="77777777" w:rsidR="00D37216" w:rsidRPr="00896D96" w:rsidRDefault="00D37216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0A910" w14:textId="77777777" w:rsidR="00D37216" w:rsidRDefault="00D37216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Beclean pe Someș</w:t>
            </w:r>
          </w:p>
          <w:p w14:paraId="35A2ACBF" w14:textId="77777777" w:rsidR="00D37216" w:rsidRDefault="00D37216" w:rsidP="007975E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TDJ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9DE73" w14:textId="77777777" w:rsidR="00D37216" w:rsidRDefault="00D37216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7AB0F" w14:textId="77777777" w:rsidR="00D37216" w:rsidRPr="00896D96" w:rsidRDefault="00D37216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A2AA7" w14:textId="77777777" w:rsidR="00D37216" w:rsidRDefault="00D37216" w:rsidP="007975E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31818" w14:textId="77777777" w:rsidR="00D37216" w:rsidRPr="00896D96" w:rsidRDefault="00D37216" w:rsidP="007975E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018E0" w14:textId="77777777" w:rsidR="00D37216" w:rsidRDefault="00D37216" w:rsidP="007975E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circulația la liniile 5 - 12</w:t>
            </w:r>
          </w:p>
        </w:tc>
      </w:tr>
      <w:tr w:rsidR="00D37216" w14:paraId="376E74AB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8EBF5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D88A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00B5C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0B18D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Şintereag</w:t>
            </w:r>
          </w:p>
          <w:p w14:paraId="02B81BA2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8CC2C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DA847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72C0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80A1D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D69F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F80DDFF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E94F9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5C78F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8E25" w14:textId="77777777" w:rsidR="00D3721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E913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3A9C4A41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97CFA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42BB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8FDD1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DF465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5ACBE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9850F31" w14:textId="77777777">
        <w:trPr>
          <w:cantSplit/>
          <w:trHeight w:val="57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16BD5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2AF4F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5+200</w:t>
            </w:r>
          </w:p>
          <w:p w14:paraId="4BAC36F3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EC88" w14:textId="77777777" w:rsidR="00D3721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2F899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–</w:t>
            </w:r>
          </w:p>
          <w:p w14:paraId="5DF7BB3B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Mărișelu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6A260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EB7B" w14:textId="77777777" w:rsidR="00D3721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9A6C6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FD2A5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0E02E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EA1E47E" w14:textId="77777777">
        <w:trPr>
          <w:cantSplit/>
          <w:trHeight w:val="4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49367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7D6FE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FC2C9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0843F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Şieu </w:t>
            </w:r>
          </w:p>
          <w:p w14:paraId="26FE1598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F1E3D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198808F1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stație</w:t>
            </w:r>
          </w:p>
          <w:p w14:paraId="12CBC5EB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2E747CF9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B2390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0339C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8E1E2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E5865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Linie închisă între ax stație și călcâi sch. nr. 4.</w:t>
            </w:r>
          </w:p>
        </w:tc>
      </w:tr>
      <w:tr w:rsidR="00D37216" w14:paraId="7EBA207A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7B2C1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16F0E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36DE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A0C4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6FD348EE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1C87A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4A718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896D96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1517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4F73D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D9782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0FF7AB80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CF440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30A26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37E9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2B2E6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Monor Gledin</w:t>
            </w:r>
          </w:p>
          <w:p w14:paraId="4F95DF72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9F39A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336F4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030F1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26285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A6168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363035DB" w14:textId="77777777">
        <w:trPr>
          <w:cantSplit/>
          <w:trHeight w:val="4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0360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445B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36+900</w:t>
            </w:r>
          </w:p>
          <w:p w14:paraId="2E741FAA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38+700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F96F9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F9C9B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Monor Gledin -</w:t>
            </w:r>
          </w:p>
          <w:p w14:paraId="23A7D175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Râpa de Jos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45C0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C532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DF1E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2E1B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DA218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C59CA26" w14:textId="77777777">
        <w:trPr>
          <w:cantSplit/>
          <w:trHeight w:val="49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EE2CE" w14:textId="77777777" w:rsidR="00D37216" w:rsidRDefault="00D37216" w:rsidP="00D37216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FE747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851C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72F75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Râpa de Jos</w:t>
            </w:r>
          </w:p>
          <w:p w14:paraId="04045C65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94DB5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6E961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3F2CB" w14:textId="77777777" w:rsidR="00D37216" w:rsidRDefault="00D37216" w:rsidP="00751DD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65DAB" w14:textId="77777777" w:rsidR="00D37216" w:rsidRPr="00896D96" w:rsidRDefault="00D37216" w:rsidP="00751DD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42FC7" w14:textId="77777777" w:rsidR="00D37216" w:rsidRDefault="00D37216" w:rsidP="00751DD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</w:tbl>
    <w:p w14:paraId="0BACDA04" w14:textId="77777777" w:rsidR="00D37216" w:rsidRDefault="00D37216" w:rsidP="00D37279">
      <w:pPr>
        <w:spacing w:before="40" w:after="40" w:line="276" w:lineRule="auto"/>
        <w:ind w:right="57"/>
        <w:rPr>
          <w:sz w:val="20"/>
          <w:lang w:val="ro-RO"/>
        </w:rPr>
      </w:pPr>
    </w:p>
    <w:p w14:paraId="752A5549" w14:textId="77777777" w:rsidR="00D37216" w:rsidRDefault="00D37216" w:rsidP="001F0E2C">
      <w:pPr>
        <w:pStyle w:val="Heading1"/>
        <w:spacing w:line="360" w:lineRule="auto"/>
      </w:pPr>
      <w:r>
        <w:t>LINIA 420</w:t>
      </w:r>
    </w:p>
    <w:p w14:paraId="7416BD1D" w14:textId="77777777" w:rsidR="00D37216" w:rsidRDefault="00D37216" w:rsidP="00040120">
      <w:pPr>
        <w:pStyle w:val="Heading1"/>
        <w:spacing w:line="360" w:lineRule="auto"/>
        <w:rPr>
          <w:b w:val="0"/>
          <w:bCs w:val="0"/>
          <w:sz w:val="8"/>
        </w:rPr>
      </w:pPr>
      <w:r>
        <w:t>LUDUŞ - MĂGHERUŞ ŞIEU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045D6D8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1FB72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80C44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0+340</w:t>
            </w:r>
          </w:p>
          <w:p w14:paraId="6AFB9452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6054D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62A05" w14:textId="77777777" w:rsidR="00D37216" w:rsidRDefault="00D37216" w:rsidP="004100E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Luduş -</w:t>
            </w:r>
          </w:p>
          <w:p w14:paraId="1976F3DC" w14:textId="77777777" w:rsidR="00D37216" w:rsidRDefault="00D37216" w:rsidP="004100EB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603EF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1A676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F760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F70B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B1A52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4BF154A4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0385A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E99C8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2+800</w:t>
            </w:r>
          </w:p>
          <w:p w14:paraId="041E5345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D27BB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9E41C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Luduş -</w:t>
            </w:r>
          </w:p>
          <w:p w14:paraId="72D0E255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7C0C0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78EA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D89D0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CE479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5F628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 .</w:t>
            </w:r>
          </w:p>
        </w:tc>
      </w:tr>
      <w:tr w:rsidR="00D37216" w14:paraId="068C5B6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8F7F1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C7C4A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6+650</w:t>
            </w:r>
          </w:p>
          <w:p w14:paraId="3D191560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5CC56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CA528" w14:textId="77777777" w:rsidR="00D37216" w:rsidRDefault="00D37216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42A8C5EC" w14:textId="77777777" w:rsidR="00D37216" w:rsidRDefault="00D37216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D922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FC47F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F921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F3B49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22043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7C60689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BF0BD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F5D76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9+100</w:t>
            </w:r>
          </w:p>
          <w:p w14:paraId="59616E7A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2CC5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A2B00" w14:textId="77777777" w:rsidR="00D37216" w:rsidRDefault="00D37216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639089FF" w14:textId="77777777" w:rsidR="00D37216" w:rsidRDefault="00D37216" w:rsidP="009301E4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AE42A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FE1A5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04E3C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61EBA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591A0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1F232EC2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1F70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4BB6B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13+800</w:t>
            </w:r>
          </w:p>
          <w:p w14:paraId="5886C665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5F851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41D48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Luduş -</w:t>
            </w:r>
          </w:p>
          <w:p w14:paraId="53A43589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6B590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04B9F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20BB2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78BF2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0AC69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1A5F2AFC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590A2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A6D9E" w14:textId="77777777" w:rsidR="00D37216" w:rsidRDefault="00D3721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C2D46" w14:textId="77777777" w:rsidR="00D37216" w:rsidRDefault="00D3721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1BF67" w14:textId="77777777" w:rsidR="00D37216" w:rsidRDefault="00D37216" w:rsidP="008276C8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Sărmăşel</w:t>
            </w:r>
          </w:p>
          <w:p w14:paraId="4758BE9D" w14:textId="77777777" w:rsidR="00D37216" w:rsidRDefault="00D37216" w:rsidP="008276C8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71F7" w14:textId="77777777" w:rsidR="00D37216" w:rsidRDefault="00D3721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2A41DDE9" w14:textId="77777777" w:rsidR="00D37216" w:rsidRDefault="00D3721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AEA91" w14:textId="77777777" w:rsidR="00D37216" w:rsidRPr="00D061F6" w:rsidRDefault="00D3721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61F6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59BFC" w14:textId="77777777" w:rsidR="00D37216" w:rsidRDefault="00D3721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EE30" w14:textId="77777777" w:rsidR="00D37216" w:rsidRPr="00D061F6" w:rsidRDefault="00D37216" w:rsidP="008276C8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76089" w14:textId="77777777" w:rsidR="00D37216" w:rsidRDefault="00D37216" w:rsidP="008276C8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E13C53E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0B666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5161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53+500</w:t>
            </w:r>
          </w:p>
          <w:p w14:paraId="44D8C669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57+900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0919F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F54AF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580081D5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1B46D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9097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EC647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947F7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AB516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  <w:p w14:paraId="69A1C51C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2D32C9BF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E850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72A97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62+000</w:t>
            </w:r>
          </w:p>
          <w:p w14:paraId="17C9C16B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62+150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DE231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B2DBE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1706B7DB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7FA43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8D4E6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C5F70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60408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59786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02EA5D63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649A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34FA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68+500</w:t>
            </w:r>
          </w:p>
          <w:p w14:paraId="441F03CE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72+550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1DD62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40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6F9DB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78DC06C5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CA6F5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DD45B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8683F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413C6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7796F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70F61DAB" w14:textId="77777777">
        <w:trPr>
          <w:cantSplit/>
          <w:trHeight w:val="24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D4C12" w14:textId="77777777" w:rsidR="00D37216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35B8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77+650</w:t>
            </w:r>
          </w:p>
          <w:p w14:paraId="6415A2E4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6F6DF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98E05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Sărmăşel  -</w:t>
            </w:r>
          </w:p>
          <w:p w14:paraId="3A9A3AD2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Lechinţa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F5E6F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6A17D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E1819" w14:textId="77777777" w:rsidR="00D3721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F28D5" w14:textId="77777777" w:rsidR="00D37216" w:rsidRPr="00D061F6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E649A" w14:textId="77777777" w:rsidR="00D37216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:rsidRPr="00F37505" w14:paraId="306E158E" w14:textId="77777777">
        <w:trPr>
          <w:cantSplit/>
          <w:trHeight w:val="2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D0C07" w14:textId="77777777" w:rsidR="00D37216" w:rsidRPr="00F37505" w:rsidRDefault="00D37216" w:rsidP="00D37216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33964" w14:textId="77777777" w:rsidR="00D37216" w:rsidRPr="00F37505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D8ACB" w14:textId="77777777" w:rsidR="00D37216" w:rsidRPr="00F37505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62F0" w14:textId="77777777" w:rsidR="00D37216" w:rsidRPr="00F37505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St. Lechinţa</w:t>
            </w:r>
          </w:p>
          <w:p w14:paraId="38BA7F2F" w14:textId="77777777" w:rsidR="00D37216" w:rsidRPr="00F37505" w:rsidRDefault="00D37216">
            <w:pPr>
              <w:spacing w:before="40" w:line="360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DFA6D" w14:textId="77777777" w:rsidR="00D37216" w:rsidRPr="00F37505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  <w:r w:rsidRPr="00F37505">
              <w:rPr>
                <w:b/>
                <w:bCs/>
                <w:sz w:val="20"/>
                <w:szCs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6D04F5" w14:textId="77777777" w:rsidR="00D37216" w:rsidRPr="00F37505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F37505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41149" w14:textId="77777777" w:rsidR="00D37216" w:rsidRPr="00F37505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7CEAB" w14:textId="77777777" w:rsidR="00D37216" w:rsidRPr="00F37505" w:rsidRDefault="00D37216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07C51" w14:textId="77777777" w:rsidR="00D37216" w:rsidRPr="00F37505" w:rsidRDefault="00D37216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ro-RO"/>
              </w:rPr>
            </w:pPr>
          </w:p>
        </w:tc>
      </w:tr>
    </w:tbl>
    <w:p w14:paraId="0A3DB22B" w14:textId="77777777" w:rsidR="00D37216" w:rsidRDefault="00D37216">
      <w:pPr>
        <w:spacing w:before="40" w:line="192" w:lineRule="auto"/>
        <w:ind w:right="57"/>
        <w:rPr>
          <w:sz w:val="20"/>
          <w:lang w:val="ro-RO"/>
        </w:rPr>
      </w:pPr>
    </w:p>
    <w:p w14:paraId="4A9734E6" w14:textId="77777777" w:rsidR="00D37216" w:rsidRDefault="00D37216" w:rsidP="00BF55B4">
      <w:pPr>
        <w:pStyle w:val="Heading1"/>
        <w:spacing w:line="360" w:lineRule="auto"/>
      </w:pPr>
      <w:r>
        <w:t>LINIA 421</w:t>
      </w:r>
    </w:p>
    <w:p w14:paraId="25D5261C" w14:textId="77777777" w:rsidR="00D37216" w:rsidRDefault="00D37216" w:rsidP="00B90F8A">
      <w:pPr>
        <w:pStyle w:val="Heading1"/>
        <w:spacing w:line="360" w:lineRule="auto"/>
        <w:rPr>
          <w:b w:val="0"/>
          <w:bCs w:val="0"/>
          <w:sz w:val="8"/>
        </w:rPr>
      </w:pPr>
      <w:r>
        <w:t>SĂRĂŢEL - BISTRIŢA BÂRGĂULUI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5"/>
        <w:gridCol w:w="2204"/>
        <w:gridCol w:w="870"/>
        <w:gridCol w:w="755"/>
        <w:gridCol w:w="870"/>
        <w:gridCol w:w="755"/>
        <w:gridCol w:w="2490"/>
      </w:tblGrid>
      <w:tr w:rsidR="00D37216" w14:paraId="6CF2D32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3CFBE" w14:textId="77777777" w:rsidR="00D37216" w:rsidRDefault="00D37216" w:rsidP="00D372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5A87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D4549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7C9C0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Sărăţel</w:t>
            </w:r>
          </w:p>
          <w:p w14:paraId="2363A87D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37FC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AC4B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B51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22E29" w14:textId="77777777" w:rsidR="00D37216" w:rsidRPr="00E22A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1CFE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67FAF5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C2689" w14:textId="77777777" w:rsidR="00D37216" w:rsidRDefault="00D37216" w:rsidP="00D372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F30C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53+200</w:t>
            </w:r>
          </w:p>
          <w:p w14:paraId="1180434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53+250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1B89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0CE4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Sărăţel - Bistriţa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F66F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DD26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D3D2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06840" w14:textId="77777777" w:rsidR="00D37216" w:rsidRPr="00E22A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C199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51B8096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6A102" w14:textId="77777777" w:rsidR="00D37216" w:rsidRDefault="00D37216" w:rsidP="00D372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B7B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A848" w14:textId="77777777" w:rsidR="00D37216" w:rsidRPr="00FE111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E8EFF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11D0B95C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7, 8, 9 și 10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C76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5911D" w14:textId="77777777" w:rsidR="00D37216" w:rsidRPr="007B5B0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7B5B08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CBF1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B4F4A" w14:textId="77777777" w:rsidR="00D37216" w:rsidRPr="00E22A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D9F5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364AD9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CB079" w14:textId="77777777" w:rsidR="00D37216" w:rsidRDefault="00D37216" w:rsidP="00D372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ACA7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59+750</w:t>
            </w:r>
          </w:p>
          <w:p w14:paraId="2FD59C55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3AB4" w14:textId="77777777" w:rsidR="00D37216" w:rsidRPr="00FE111C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7CC5A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Bistriţa Nord</w:t>
            </w:r>
          </w:p>
          <w:p w14:paraId="5A17850A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7C37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CA6F" w14:textId="77777777" w:rsidR="00D37216" w:rsidRPr="007B5B0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9E25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BBAF" w14:textId="77777777" w:rsidR="00D37216" w:rsidRPr="00E22A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627E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1ED8E0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46560" w14:textId="77777777" w:rsidR="00D37216" w:rsidRDefault="00D37216" w:rsidP="00D372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06E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68+000</w:t>
            </w:r>
          </w:p>
          <w:p w14:paraId="031F2BC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68+810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F27B0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28632" w14:textId="77777777" w:rsidR="00D37216" w:rsidRDefault="00D3721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5CE31549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8BA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625B" w14:textId="77777777" w:rsidR="00D37216" w:rsidRPr="007B5B0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00AF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23BC9" w14:textId="77777777" w:rsidR="00D37216" w:rsidRPr="00E22A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C90D9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3DDD8A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868C" w14:textId="77777777" w:rsidR="00D37216" w:rsidRDefault="00D37216" w:rsidP="00D372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F559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68+910</w:t>
            </w:r>
          </w:p>
          <w:p w14:paraId="6A136C8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71+500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85BB5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2D33F" w14:textId="77777777" w:rsidR="00D37216" w:rsidRDefault="00D3721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420EDCF9" w14:textId="77777777" w:rsidR="00D37216" w:rsidRDefault="00D3721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0021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C1632" w14:textId="77777777" w:rsidR="00D37216" w:rsidRPr="007B5B0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C7C1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07456" w14:textId="77777777" w:rsidR="00D37216" w:rsidRPr="00E22A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BF11E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E7038D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C4BF7" w14:textId="77777777" w:rsidR="00D37216" w:rsidRDefault="00D37216" w:rsidP="00D372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B1467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79+800</w:t>
            </w:r>
          </w:p>
          <w:p w14:paraId="1A9A8CC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81+336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8AF6D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EB459" w14:textId="77777777" w:rsidR="00D37216" w:rsidRDefault="00D3721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Bistriţa Nord -</w:t>
            </w:r>
          </w:p>
          <w:p w14:paraId="0B29ACAD" w14:textId="77777777" w:rsidR="00D37216" w:rsidRDefault="00D37216" w:rsidP="00D013D0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Susenii </w:t>
            </w:r>
            <w:r>
              <w:rPr>
                <w:b/>
                <w:bCs/>
                <w:sz w:val="19"/>
                <w:szCs w:val="19"/>
                <w:lang w:val="ro-RO"/>
              </w:rPr>
              <w:t>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2238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9616A" w14:textId="77777777" w:rsidR="00D37216" w:rsidRPr="007B5B0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AC68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FB4B0" w14:textId="77777777" w:rsidR="00D37216" w:rsidRPr="00E22A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396E3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6F21510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4B2F" w14:textId="77777777" w:rsidR="00D37216" w:rsidRDefault="00D37216" w:rsidP="00D37216">
            <w:pPr>
              <w:numPr>
                <w:ilvl w:val="0"/>
                <w:numId w:val="3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AF5D6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60+305</w:t>
            </w:r>
          </w:p>
          <w:p w14:paraId="1AC5C93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89+925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51ED8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D1279" w14:textId="77777777" w:rsidR="00D37216" w:rsidRPr="00160207" w:rsidRDefault="00D37216">
            <w:pPr>
              <w:spacing w:before="40" w:after="40" w:line="360" w:lineRule="auto"/>
              <w:ind w:left="57"/>
              <w:rPr>
                <w:b/>
                <w:bCs/>
                <w:sz w:val="19"/>
                <w:szCs w:val="19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 Nord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-</w:t>
            </w:r>
          </w:p>
          <w:p w14:paraId="62FA62CE" w14:textId="77777777" w:rsidR="00D37216" w:rsidRDefault="00D37216">
            <w:pPr>
              <w:spacing w:before="40" w:after="40" w:line="360" w:lineRule="auto"/>
              <w:ind w:lef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9"/>
                <w:szCs w:val="19"/>
                <w:lang w:val="ro-RO"/>
              </w:rPr>
              <w:t>A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 xml:space="preserve">x. </w:t>
            </w:r>
            <w:r>
              <w:rPr>
                <w:b/>
                <w:bCs/>
                <w:sz w:val="19"/>
                <w:szCs w:val="19"/>
                <w:lang w:val="ro-RO"/>
              </w:rPr>
              <w:t>s</w:t>
            </w:r>
            <w:r w:rsidRPr="00160207">
              <w:rPr>
                <w:b/>
                <w:bCs/>
                <w:sz w:val="19"/>
                <w:szCs w:val="19"/>
                <w:lang w:val="ro-RO"/>
              </w:rPr>
              <w:t>t. Bistriţa</w:t>
            </w:r>
            <w:r>
              <w:rPr>
                <w:b/>
                <w:bCs/>
                <w:sz w:val="19"/>
                <w:szCs w:val="19"/>
                <w:lang w:val="ro-RO"/>
              </w:rPr>
              <w:t xml:space="preserve"> Bârgăului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D512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00B1C" w14:textId="77777777" w:rsidR="00D37216" w:rsidRPr="007B5B08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6E9E4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7BCEC" w14:textId="77777777" w:rsidR="00D37216" w:rsidRPr="00E22A01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7958F" w14:textId="77777777" w:rsidR="00D37216" w:rsidRPr="0082166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821666">
              <w:rPr>
                <w:b/>
                <w:bCs/>
                <w:iCs/>
                <w:sz w:val="20"/>
                <w:lang w:val="ro-RO"/>
              </w:rPr>
              <w:t>*V</w:t>
            </w:r>
            <w:r>
              <w:rPr>
                <w:b/>
                <w:bCs/>
                <w:iCs/>
                <w:sz w:val="20"/>
                <w:lang w:val="ro-RO"/>
              </w:rPr>
              <w:t>alabil doar pentru trenurile de marfă remorcate cu locomotive DHC.</w:t>
            </w:r>
          </w:p>
        </w:tc>
      </w:tr>
    </w:tbl>
    <w:p w14:paraId="6C2EA80C" w14:textId="77777777" w:rsidR="00D37216" w:rsidRDefault="00D37216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522CA1CB" w14:textId="77777777" w:rsidR="00D37216" w:rsidRDefault="00D37216" w:rsidP="00380064">
      <w:pPr>
        <w:pStyle w:val="Heading1"/>
        <w:spacing w:line="360" w:lineRule="auto"/>
      </w:pPr>
      <w:r>
        <w:t>LINIA 500</w:t>
      </w:r>
    </w:p>
    <w:p w14:paraId="1547D77E" w14:textId="77777777" w:rsidR="00D37216" w:rsidRPr="00071303" w:rsidRDefault="00D37216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D37216" w14:paraId="04F84F38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2C216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C7A2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6A11A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F4B7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054013F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0649BF0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10A3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260AD3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16E98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9AB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8C5C8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87F4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678CE5C3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3CB32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70B5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9E735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7D2B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136B96F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218C3FF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E378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3124FF4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0FF7B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60B9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78E14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2503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ED4C01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74D1F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66B9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DCA44B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AF78C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7923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2534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97B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891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11F5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B9E4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3457371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530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3CB67" w14:textId="77777777" w:rsidR="00D37216" w:rsidRDefault="00D3721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EF24D" w14:textId="77777777" w:rsidR="00D37216" w:rsidRPr="00D33E71" w:rsidRDefault="00D3721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2638B" w14:textId="77777777" w:rsidR="00D37216" w:rsidRDefault="00D37216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190CE" w14:textId="77777777" w:rsidR="00D37216" w:rsidRDefault="00D3721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D095A" w14:textId="77777777" w:rsidR="00D37216" w:rsidRDefault="00D3721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C855A" w14:textId="77777777" w:rsidR="00D37216" w:rsidRDefault="00D3721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3994CEB9" w14:textId="77777777" w:rsidR="00D37216" w:rsidRDefault="00D37216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B60F5" w14:textId="77777777" w:rsidR="00D37216" w:rsidRPr="00D33E71" w:rsidRDefault="00D37216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35100" w14:textId="77777777" w:rsidR="00D37216" w:rsidRDefault="00D37216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27FF11A1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9D2F0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09A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4DD4CB3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4F9E2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4B70" w14:textId="77777777" w:rsidR="00D37216" w:rsidRPr="0008670B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3921D6B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6237DC5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CBA9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FFE0A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199C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54074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6A83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:rsidRPr="00456545" w14:paraId="6FCFAE36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41F4E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20106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E2F9A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4FA6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0D679BB0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C66FC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7A64A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34F6E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B143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25E7E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37216" w:rsidRPr="00456545" w14:paraId="452BB08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B2E6E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0D925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7609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08BE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3E339547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28A66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46172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0597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24E06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7F055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37216" w:rsidRPr="00456545" w14:paraId="7E25C6D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078CC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6FBB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7CB3212C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8DB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4B11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0C2BA27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39B0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F041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5760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0B04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6D63D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D37216" w:rsidRPr="00456545" w14:paraId="7390870B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AEAEC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3231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1A0634E0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7313D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8F66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C30E5F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2E5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76BEF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4847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7FBB95B" w14:textId="77777777" w:rsidR="00D37216" w:rsidRPr="00456545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29AF8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FFDCD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4B875EB" w14:textId="77777777" w:rsidR="00D37216" w:rsidRPr="00A3090B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:rsidRPr="00456545" w14:paraId="6681E224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9A690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795A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47851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876B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C0E582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4D582FE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4B31734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288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FDD0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EED1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3029A6B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E099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27510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:rsidRPr="00456545" w14:paraId="395CEC7C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D7EAF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BFD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A5547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766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5D48758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1936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6610F50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56EEE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D625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1D708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30F5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9CF8638" w14:textId="77777777" w:rsidR="00D37216" w:rsidRPr="005F21B7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D37216" w:rsidRPr="00456545" w14:paraId="53E3FD0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183B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3585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0D153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B678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4E602C3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296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747A0BB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0474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E92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02549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3355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73147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D37216" w:rsidRPr="00456545" w14:paraId="15174D75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DF3EA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34F1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312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3167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218255C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2B9F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6F453BC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3359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B6B5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2F7F9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FEAD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E11CB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D37216" w:rsidRPr="00456545" w14:paraId="4680AFCA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34517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E570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6371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9B819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7D386CF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8864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A03860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A1568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4269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8AF8A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532EA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32921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5C1C589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D37216" w:rsidRPr="00456545" w14:paraId="0F0B8F0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4C507" w14:textId="77777777" w:rsidR="00D37216" w:rsidRPr="00456545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785E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96330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EE19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1E7D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8694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C269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7A90EEC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54187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FADF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08D2838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D37216" w14:paraId="2198342F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79FA78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AB70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C0418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5FF49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12F62F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3A61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5B36D74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61EEB23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AA85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6F2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720C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0A5C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FB5252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535E284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5E3CC61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5C897D49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D37216" w14:paraId="0DEA292E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6C0AB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A58E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18EA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981F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DEAD10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177D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3A3E864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0BB3686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A14B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42C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13F2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FEFF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A4BC4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1CD8C85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43898618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D37216" w14:paraId="6A271B5C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A70BF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4419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0A549DB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2BE0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72BA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6AC1B80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24BE882A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8B0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34D60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C359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BF69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F00C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3D9FC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D37216" w14:paraId="48B4F82E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18D9B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B276C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0184B4A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08CA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507FA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674FB18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3CB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6530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7C0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B52B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00C0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43199D5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D37216" w14:paraId="759AE616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1C8B0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E8D3" w14:textId="77777777" w:rsidR="00D37216" w:rsidRDefault="00D3721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C94D0" w14:textId="77777777" w:rsidR="00D37216" w:rsidRDefault="00D3721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59ED8" w14:textId="77777777" w:rsidR="00D37216" w:rsidRDefault="00D37216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78AB8F8B" w14:textId="77777777" w:rsidR="00D37216" w:rsidRDefault="00D37216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EC7D9" w14:textId="77777777" w:rsidR="00D37216" w:rsidRDefault="00D3721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5AF85" w14:textId="77777777" w:rsidR="00D37216" w:rsidRDefault="00D3721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B3311" w14:textId="77777777" w:rsidR="00D37216" w:rsidRDefault="00D3721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5F030464" w14:textId="77777777" w:rsidR="00D37216" w:rsidRDefault="00D37216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C5BC7" w14:textId="77777777" w:rsidR="00D37216" w:rsidRPr="00D33E71" w:rsidRDefault="00D37216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9A6E6" w14:textId="77777777" w:rsidR="00D37216" w:rsidRDefault="00D37216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09B4BBF2" w14:textId="77777777" w:rsidR="00D37216" w:rsidRDefault="00D37216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D37216" w14:paraId="08A53D9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9DC84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9DF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2D725A7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618A6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C445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607762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C1B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3F26E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85B7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91D6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A9F7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1A47009E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80EF6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2D60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54FA6CA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79B96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89D9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C116F8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FB20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DB4A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812A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1770C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0FF78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57E57F06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2D9468C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F7568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7DF9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A52C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6F79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07E5E88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72AA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B78A6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02C1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5807E8C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3C78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B9752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978E274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9175E6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CF8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AF03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F782D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247A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33F32AA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74A5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BBC0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8486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D9F28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FAD48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0A85853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E4914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30D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CD198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1891D" w14:textId="77777777" w:rsidR="00D37216" w:rsidRDefault="00D37216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0FD5EFA9" w14:textId="77777777" w:rsidR="00D37216" w:rsidRDefault="00D37216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7DCD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0C83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9CB9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15D43D1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78D8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CE0B7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018894B1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3E2A0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9D99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D119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83C8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1E67A24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C921F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9901F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CB5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67A8309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CABC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5F870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7C882D9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D0006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6C91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D2D61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2BAA8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454F7F6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720A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C9423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BEB0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3CC4C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6356" w14:textId="77777777" w:rsidR="00D37216" w:rsidRPr="00534A5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451CD161" w14:textId="77777777" w:rsidR="00D37216" w:rsidRPr="00534A5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D9948BB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D37216" w14:paraId="7392E2DC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AA74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B83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728BC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D2949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709ADB4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A8FF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4BC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A7F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9033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C80EA" w14:textId="77777777" w:rsidR="00D37216" w:rsidRPr="00534A5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300A4C47" w14:textId="77777777" w:rsidR="00D37216" w:rsidRPr="00534A5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61D0D46" w14:textId="77777777" w:rsidR="00D37216" w:rsidRPr="00534A55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D37216" w14:paraId="64E7605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6071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B9A4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B9A1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886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0E484F9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1D16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A76A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73E5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4FFF364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C46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8FE0F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7A8C2C2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7A9BF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7CA7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E4AE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BA76D" w14:textId="77777777" w:rsidR="00D37216" w:rsidRPr="000C4604" w:rsidRDefault="00D37216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ECF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4F8CC9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27CCA98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135A6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420A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6AB53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74939" w14:textId="77777777" w:rsidR="00D37216" w:rsidRPr="000C4604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3810E0C8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D37216" w14:paraId="15917E40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5AEC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CCF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6AEC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C68C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3F2C7BA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F811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832A3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B648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726CED5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A9320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B0F29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066870A5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51586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778F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742879E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9EC36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7A42A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3571C33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685AD47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ED7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7803F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FAE6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8421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3B03E" w14:textId="77777777" w:rsidR="00D37216" w:rsidRPr="00BB30B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09D149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552BA51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D37216" w14:paraId="2F257DE2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619E5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499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3419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88D0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3B773F9A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FCCB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E47AE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0899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B6C9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1340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779B46C0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B0751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47B7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0E07E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102F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74BB724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0E1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95AF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3C7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6DD3D52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457C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7A89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0BC66238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1FCD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EAC4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6C92F69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B6CC0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7F6D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6527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601A1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9875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A904A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E45BE" w14:textId="77777777" w:rsidR="00D37216" w:rsidRPr="000C4604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D37216" w14:paraId="07536CAC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A9CD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904C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9F27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73F0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8F4B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1B54C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51F1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20379B2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7745F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80E25" w14:textId="77777777" w:rsidR="00D37216" w:rsidRPr="000C4604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D37216" w14:paraId="71902F58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CC40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9D7B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2C55CC7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1DF86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8FFE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62BE343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6AA2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B6C0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BD65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712A3E8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E0EC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A79DB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41A1A6FE" w14:textId="77777777" w:rsidR="00D37216" w:rsidRPr="006C1F61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8A75764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53157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9F8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3450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9C519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565B070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2890A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42F220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F6EC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115A524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3B3FA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C688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377282F8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3F17370A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D37216" w14:paraId="667B4080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09296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56B0" w14:textId="77777777" w:rsidR="00D37216" w:rsidRDefault="00D3721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81BE" w14:textId="77777777" w:rsidR="00D37216" w:rsidRDefault="00D3721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42DC5" w14:textId="77777777" w:rsidR="00D37216" w:rsidRDefault="00D37216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8695" w14:textId="77777777" w:rsidR="00D37216" w:rsidRDefault="00D3721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3B574" w14:textId="77777777" w:rsidR="00D37216" w:rsidRDefault="00D3721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0D3D" w14:textId="77777777" w:rsidR="00D37216" w:rsidRDefault="00D37216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9BECB" w14:textId="77777777" w:rsidR="00D37216" w:rsidRDefault="00D37216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93F39" w14:textId="77777777" w:rsidR="00D37216" w:rsidRPr="004143AF" w:rsidRDefault="00D37216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52F29BE5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663B1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B341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98E4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F77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9303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BEA0D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ECB6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E816A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AC87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4D94925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38CC3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BF63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5D32ADD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33072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6797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658F2518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EF98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6F0BA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DFD1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3EF430F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DE4D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B0BC2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C4EFEE0" w14:textId="77777777" w:rsidR="00D37216" w:rsidRPr="00D84BDE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199EEC5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F11EF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FE11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5A0B962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819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6BB78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F82C6F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639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1CB4F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170A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F0DD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4369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6C35CBD4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D82E7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F37B5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4F0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51709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7C019D6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FFF7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82EB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48B4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13FF0A9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7063F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7773A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77398166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96319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A34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2C10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80F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10B43F8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5CF9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0A28F05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97E2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915E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AFFB1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FCD92" w14:textId="77777777" w:rsidR="00D37216" w:rsidRPr="00534C03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790E0A37" w14:textId="77777777" w:rsidR="00D37216" w:rsidRPr="00534C03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AAAD85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D37216" w14:paraId="0A367AD0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62E6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FD58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7B4066D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690EF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315A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70C1EEF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8A6D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623F6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E464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A1A9DD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6BDC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ACE90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3FE3335E" w14:textId="77777777" w:rsidR="00D37216" w:rsidRPr="00D84BDE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38FEBB90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232F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ADAF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2CEE30E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62611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F3D7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E657ED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76BF763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D93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5629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4BAA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9C3E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C6A74" w14:textId="77777777" w:rsidR="00D37216" w:rsidRPr="001F07B1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84CA43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3F444458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D37216" w14:paraId="7E59DBE7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E43C1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9FEA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C4290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2509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A4BDA7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83CD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6125CB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ADDAC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6F47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338F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CA7C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2B3C506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43E68A7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D37216" w14:paraId="36F2068B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6185D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193E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4093E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360F8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0CBF4F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09C2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FF2DBB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3854D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D869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0D109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FF4A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6D96ED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5E7E864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D37216" w14:paraId="2B181BB0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1D789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6A93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5918B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D6C0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C86C71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FF0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437117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153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4F3C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83617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FD75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23F26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D37216" w14:paraId="4E917DA5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AEB7A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89E8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6A0E0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6603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B7598E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708D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A1749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C31C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F36A0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F77F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419D80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5E827A0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37216" w14:paraId="7CF97CBB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E07DF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C33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E5BA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5C98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4F0A89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0885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A4EA4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79A8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F3828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A2E1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46D22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D37216" w14:paraId="6700F8BC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30C38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849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3F3FE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2E4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28FBC2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0CDC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E53FCF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C567F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F48B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64537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A1E8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149303A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D37216" w14:paraId="648D0255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32BED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C8DE9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0293D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ACF9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51CACA2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AA64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28965F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9272C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07B4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55644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B268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D11C8E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5E5456A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D37216" w14:paraId="0F98B5AA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F6387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9F40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497E5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43218" w14:textId="77777777" w:rsidR="00D37216" w:rsidRPr="00AD0C48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E92669B" w14:textId="77777777" w:rsidR="00D37216" w:rsidRPr="00AD0C48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748B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82E3B0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B3024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2C28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E5D29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8C1B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7D535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F2143A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40FEF20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37216" w14:paraId="57B4EB52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0589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73D4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58A0F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E11B5" w14:textId="77777777" w:rsidR="00D37216" w:rsidRDefault="00D3721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329FF55" w14:textId="77777777" w:rsidR="00D37216" w:rsidRDefault="00D3721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1D352AA9" w14:textId="77777777" w:rsidR="00D37216" w:rsidRDefault="00D3721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1BB25383" w14:textId="77777777" w:rsidR="00D37216" w:rsidRPr="002532C4" w:rsidRDefault="00D37216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925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C237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85CC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AFC28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84C2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CF02F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70B15C1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5F26346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D37216" w14:paraId="3B918E6D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48074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0CFE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4FB75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F7ADD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2A9557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8BC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D57E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7FCD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BBB8A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68BA8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785C6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627EF53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37216" w14:paraId="5CFE4F2F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1D0D3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517B3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B2132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535AE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4C94F18" w14:textId="77777777" w:rsidR="00D37216" w:rsidRPr="0037264C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215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8B7DD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2734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D240B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C64C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631BA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5D27DAB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37216" w14:paraId="5969D2F5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09A76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2794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3A5E2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FAA11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2BBC1549" w14:textId="77777777" w:rsidR="00D37216" w:rsidRPr="003A070D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9537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38359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2D0F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843B6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A9A1A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868A0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D37216" w14:paraId="413C061E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E57B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68FC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694F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CBE9D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2795770" w14:textId="77777777" w:rsidR="00D37216" w:rsidRPr="00F401CD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C4BB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3C907D46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2B435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81D8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2DBA8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1744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0797A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24508CF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37216" w14:paraId="041551D9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37D72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625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A95D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AC25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963083E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274015A8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B8D6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D3555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FA8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02362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A1B8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7DE07B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4519A68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D37216" w14:paraId="60E82D04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1A10A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BC0B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E172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A5297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EAF192A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3E651D7A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48289428" w14:textId="77777777" w:rsidR="00D37216" w:rsidRPr="002532C4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89D4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638A2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76D2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343E4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49A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479FD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73CB7F8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D37216" w14:paraId="7219FE65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3DDAD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C0CE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4BF8496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4801D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3898B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4DD04507" w14:textId="77777777" w:rsidR="00D37216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49F50BD6" w14:textId="77777777" w:rsidR="00D37216" w:rsidRDefault="00D37216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D3F8F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0EF8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227D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05F70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A4C3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C9BB0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D37216" w14:paraId="5DAFF9AA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61A0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B178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39A07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8A02F" w14:textId="77777777" w:rsidR="00D37216" w:rsidRPr="002D1130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3BB61A45" w14:textId="77777777" w:rsidR="00D37216" w:rsidRPr="002D1130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541A9D49" w14:textId="77777777" w:rsidR="00D37216" w:rsidRPr="002D1130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0D9A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AB73B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42AEC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217F8D6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18BCE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D255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CD793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63AFA591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646F982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282DAA6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7AEFD449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D37216" w14:paraId="6C985FC5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9E66B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973C8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BA27D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55F5D" w14:textId="77777777" w:rsidR="00D37216" w:rsidRPr="002D1130" w:rsidRDefault="00D37216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8575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B757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5BC9B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41B15B8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02B7F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1737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D37216" w14:paraId="02AD5425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EEED8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DAC0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EA24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3532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BBAF51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8292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E80F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5B954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973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C1E2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4F9E631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0A4B37E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D37216" w14:paraId="29A7707A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1C923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E184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78251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F1B50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D27CD9D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07DC1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4742B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667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CE310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8BA5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29DD0093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1E6BD3C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D37216" w14:paraId="2B922C4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2B83D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2AD4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FB5E5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1F85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E002B5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9D3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87903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31BE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C3512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CAE5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4C59C973" w14:textId="77777777" w:rsidR="00D37216" w:rsidRPr="00CB3447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D37216" w14:paraId="654363E6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A528D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DB721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208A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826C7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72D44F32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F2620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6884B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789F2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7A740DE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68D5E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A3461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EA82FEE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4D430D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5C4F5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D7057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B6D02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1B06F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A4979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1FC174CF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AF879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B1A8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5FF24" w14:textId="77777777" w:rsidR="00D37216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9EE34" w14:textId="77777777" w:rsidR="00D37216" w:rsidRPr="004143AF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18BBE29B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24375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29E85" w14:textId="77777777" w:rsidR="00D37216" w:rsidRDefault="00D3721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24F0" w14:textId="77777777" w:rsidR="00D37216" w:rsidRPr="00D33E71" w:rsidRDefault="00D3721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DF61D" w14:textId="77777777" w:rsidR="00D37216" w:rsidRDefault="00D37216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609771CD" w14:textId="77777777" w:rsidR="00D37216" w:rsidRDefault="00D37216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5B950" w14:textId="77777777" w:rsidR="00D37216" w:rsidRDefault="00D3721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304DB" w14:textId="77777777" w:rsidR="00D37216" w:rsidRDefault="00D3721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3ABF" w14:textId="77777777" w:rsidR="00D37216" w:rsidRDefault="00D37216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08E86" w14:textId="77777777" w:rsidR="00D37216" w:rsidRDefault="00D37216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87C0E" w14:textId="77777777" w:rsidR="00D37216" w:rsidRPr="004143AF" w:rsidRDefault="00D37216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D37216" w14:paraId="72143EC5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10CA7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F534A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F1A9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5A794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4BFAA1AC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1335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2BC4A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E02CD" w14:textId="77777777" w:rsidR="00D37216" w:rsidRDefault="00D37216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5AD9" w14:textId="77777777" w:rsidR="00D37216" w:rsidRPr="00D33E71" w:rsidRDefault="00D37216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028A6" w14:textId="77777777" w:rsidR="00D37216" w:rsidRDefault="00D37216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D37216" w14:paraId="607BC9BD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8FCF0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C2FEC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10573512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C030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8EAAB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02BF9E6E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A2A1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4A49A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B7591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9E6C2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68B54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D37216" w14:paraId="79FD873B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748A8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B0536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3BA97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A01C1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06322D39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D8A98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ACD7A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97626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64575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34F13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56244B1B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9E1E4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B9A41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357992D2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248A6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9D149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EB43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45B87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810B3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587E2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AAF4F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D37216" w14:paraId="74E194D7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229BE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3D2E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001C6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0F0A1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40AC3950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F9053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086F6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657CC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2EB13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1A0F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6BE592FB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7E71B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9B8F8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09EAD8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337C2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3CFEFEC5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0979F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945703F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017A6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81153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D64B5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D5F80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0C3648E8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83FFA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B2ABD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39B74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FA8A8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7F5DDA4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4C7A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FAC31CC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F6109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A6EE9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B5EB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8A09B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2F602639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A3A8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206C" w14:textId="77777777" w:rsidR="00D37216" w:rsidRDefault="00D3721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EB882" w14:textId="77777777" w:rsidR="00D37216" w:rsidRPr="00D33E71" w:rsidRDefault="00D3721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934EF" w14:textId="77777777" w:rsidR="00D37216" w:rsidRDefault="00D37216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68508944" w14:textId="77777777" w:rsidR="00D37216" w:rsidRDefault="00D37216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EABD" w14:textId="77777777" w:rsidR="00D37216" w:rsidRDefault="00D3721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5704A38" w14:textId="77777777" w:rsidR="00D37216" w:rsidRDefault="00D3721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C4665" w14:textId="77777777" w:rsidR="00D37216" w:rsidRPr="00D33E71" w:rsidRDefault="00D3721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7ADD" w14:textId="77777777" w:rsidR="00D37216" w:rsidRDefault="00D37216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758F6" w14:textId="77777777" w:rsidR="00D37216" w:rsidRPr="00D33E71" w:rsidRDefault="00D37216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CA5C4" w14:textId="77777777" w:rsidR="00D37216" w:rsidRDefault="00D37216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08AF51FC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72044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D961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3AB79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626DB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4A5DA0F6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4CB85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E30721A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63961F8B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1144F802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1DEB1668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57AA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B0454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1CFC0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BCC4D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894765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1484A19F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3F38FF84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D37216" w14:paraId="592CCDAF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DAA8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93C05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04F40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D365F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316BB88C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3AB21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8C36B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D9CB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1DED6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EA715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D37216" w14:paraId="45F90BD4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928F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24593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83F923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97A4C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0D59380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83978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1116B44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CD74D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C5AA9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ED1A3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D19F2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26FAD2C5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79AF7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10140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9B01E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64DC3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5931E3AA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7E8F1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66B04CE0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148219B9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5E219AB5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8FD0D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0B9C3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31FBE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594D1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6623F783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495EC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86E14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CC1B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A15A8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60ED8C98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796C3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39F6DC3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0642B12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4792DA71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30082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64CD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2E3B1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5C143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F31CF60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B4412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F1418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2C757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640A7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5D4B1DCF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3718E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828E1" w14:textId="77777777" w:rsidR="00D37216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526D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FDD8D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31CB9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7757C0C0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DA4D7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99576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7A30B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681F0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33F39CB8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0121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052CEA2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03CDBAE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0687DD2E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253CE479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5B072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ECAE9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B2565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86A1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05273B4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A8606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4932E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F476C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3A970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16B8182A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3BB01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BA9F498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96640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488FB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D608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ACA5E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721E74BA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DAE76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AB843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CBC28D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35765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126C6BB4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C90BB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33F9336D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6B250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39F79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BAE6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3F081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37216" w14:paraId="3009BFAF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10B0B" w14:textId="77777777" w:rsidR="00D37216" w:rsidRDefault="00D37216" w:rsidP="00D37216">
            <w:pPr>
              <w:numPr>
                <w:ilvl w:val="0"/>
                <w:numId w:val="3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1680F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1D0BB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16223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08CEA824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7B15353B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81590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01C58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C0627" w14:textId="77777777" w:rsidR="00D37216" w:rsidRDefault="00D37216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4EA1F" w14:textId="77777777" w:rsidR="00D37216" w:rsidRPr="00D33E71" w:rsidRDefault="00D37216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8CF1" w14:textId="77777777" w:rsidR="00D37216" w:rsidRDefault="00D37216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10B7704" w14:textId="77777777" w:rsidR="00D37216" w:rsidRPr="00BA7DAE" w:rsidRDefault="00D37216" w:rsidP="000A5D7E">
      <w:pPr>
        <w:tabs>
          <w:tab w:val="left" w:pos="2748"/>
        </w:tabs>
        <w:rPr>
          <w:sz w:val="20"/>
          <w:lang w:val="ro-RO"/>
        </w:rPr>
      </w:pPr>
    </w:p>
    <w:p w14:paraId="214EF11F" w14:textId="77777777" w:rsidR="00D37216" w:rsidRDefault="00D37216" w:rsidP="00E7698F">
      <w:pPr>
        <w:pStyle w:val="Heading1"/>
        <w:spacing w:line="360" w:lineRule="auto"/>
      </w:pPr>
      <w:r>
        <w:lastRenderedPageBreak/>
        <w:t>LINIA 504</w:t>
      </w:r>
    </w:p>
    <w:p w14:paraId="6C84F180" w14:textId="77777777" w:rsidR="00D37216" w:rsidRPr="00A16A49" w:rsidRDefault="00D37216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19909487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1A107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B682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2+500</w:t>
            </w:r>
          </w:p>
          <w:p w14:paraId="04D8700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D67D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4C97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Adjud</w:t>
            </w:r>
          </w:p>
          <w:p w14:paraId="3902B75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FA8D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C4692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376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B86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CE13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356547">
              <w:rPr>
                <w:b/>
                <w:bCs/>
                <w:i/>
                <w:iCs/>
                <w:sz w:val="20"/>
                <w:lang w:val="ro-RO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firul II </w:t>
            </w:r>
          </w:p>
          <w:p w14:paraId="3FC8013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Adjud - Urechești.</w:t>
            </w:r>
          </w:p>
          <w:p w14:paraId="76E3BB2D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peste sch. 5 N.</w:t>
            </w:r>
          </w:p>
        </w:tc>
      </w:tr>
      <w:tr w:rsidR="00D37216" w14:paraId="77E4B4C4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EB72A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5A1F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25838D8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90CC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BB92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Adjud -</w:t>
            </w:r>
          </w:p>
          <w:p w14:paraId="718B1A5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10D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7BE9F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C96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4+000</w:t>
            </w:r>
          </w:p>
          <w:p w14:paraId="7193728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D4D0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1EBEC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37216" w14:paraId="42A6002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F7C31C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BF0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1F9D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A75B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6F02A15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4080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4DFC3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9394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9+600</w:t>
            </w:r>
          </w:p>
          <w:p w14:paraId="70C6E89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424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A3C3E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37216" w14:paraId="05981254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1762B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F35D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77C0B03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4787C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EEC8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6FC431A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1F29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46EBC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9010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11+640</w:t>
            </w:r>
          </w:p>
          <w:p w14:paraId="367873F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63E3F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DD76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C4194">
              <w:rPr>
                <w:b/>
                <w:bCs/>
                <w:iCs/>
                <w:sz w:val="20"/>
                <w:lang w:val="ro-RO"/>
              </w:rPr>
              <w:t>*Valabil pentru trenurile remorcate cu două locomotive cuplate.</w:t>
            </w:r>
          </w:p>
          <w:p w14:paraId="1BD2EB42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6835D9F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3E1B4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69147" w14:textId="77777777" w:rsidR="00D37216" w:rsidRDefault="00D37216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18+650</w:t>
            </w:r>
          </w:p>
          <w:p w14:paraId="0730374C" w14:textId="77777777" w:rsidR="00D37216" w:rsidRDefault="00D37216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624A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98797" w14:textId="77777777" w:rsidR="00D37216" w:rsidRDefault="00D37216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Urecheşti –</w:t>
            </w:r>
          </w:p>
          <w:p w14:paraId="04539309" w14:textId="77777777" w:rsidR="00D37216" w:rsidRDefault="00D37216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C785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0902B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7AC2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4D2B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3F825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37216" w14:paraId="492BAFF7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B8B79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24F9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32067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EE82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59C3C9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13 </w:t>
            </w:r>
          </w:p>
          <w:p w14:paraId="45CD375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A6D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DAD0C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4738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02D60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8BF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F75619B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A6EC6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8714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E9859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742D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CECB21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7D5E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49F7C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718D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18E55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E3EA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D37216" w14:paraId="53849F69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E5D36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BBA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DEA1C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AF1F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0B24B2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9111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2ADD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A3502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62C6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81CC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5 - 12 Cap X.</w:t>
            </w:r>
          </w:p>
        </w:tc>
      </w:tr>
      <w:tr w:rsidR="00D37216" w14:paraId="04EE46C2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46413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FFA1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AE8E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A368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3E0ADB0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2148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A6F96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7A09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88530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757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9 - 12</w:t>
            </w:r>
          </w:p>
          <w:p w14:paraId="6F78B61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D37216" w14:paraId="7CF7F5AB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D2F28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6F19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F0273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DD26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C5D0D4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383E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5130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2815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8DDD0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746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10 - 12 Cap X.</w:t>
            </w:r>
          </w:p>
        </w:tc>
      </w:tr>
      <w:tr w:rsidR="00D37216" w14:paraId="0C2CADCF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89D0D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DE65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AA03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9327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D8114E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BEBC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16041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6561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485E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EF7F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11 și 12 Cap X.</w:t>
            </w:r>
          </w:p>
        </w:tc>
      </w:tr>
      <w:tr w:rsidR="00D37216" w14:paraId="75E33CE2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8C35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394F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674AF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5D2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50FE6E0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ECA25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572DC69B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907FF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4736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B8E2E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A662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606DF88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11 -  13 Cap Y.</w:t>
            </w:r>
          </w:p>
        </w:tc>
      </w:tr>
      <w:tr w:rsidR="00D37216" w14:paraId="0E08AB06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3AA01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DC49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C126D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BA83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Borzeşti</w:t>
            </w:r>
          </w:p>
          <w:p w14:paraId="2200AD1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DB2F6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35C74C27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1444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4C53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E80A9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974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211A6E5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11 și 12 Cap Y.</w:t>
            </w:r>
          </w:p>
        </w:tc>
      </w:tr>
      <w:tr w:rsidR="00D37216" w14:paraId="23794BBB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5B25C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619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3D21D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D085A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- </w:t>
            </w:r>
          </w:p>
          <w:p w14:paraId="3DA4B08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45EB0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1829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CCAD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31+400</w:t>
            </w:r>
          </w:p>
          <w:p w14:paraId="077E024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A40C7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3C3B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272C0FCC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1A80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8AF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32+200</w:t>
            </w:r>
          </w:p>
          <w:p w14:paraId="602450A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689C7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08E3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Borzeşti BC - </w:t>
            </w:r>
          </w:p>
          <w:p w14:paraId="446C44E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CD806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810D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8D2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4E4FD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161A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D5741F1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6CD91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0B7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9462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CD9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593FCCA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B28B6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7E75CC98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6D47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091D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7FE68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7CE0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03C87C5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6 - 8, Cap X.</w:t>
            </w:r>
          </w:p>
        </w:tc>
      </w:tr>
      <w:tr w:rsidR="00D37216" w14:paraId="13C67570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98BB2" w14:textId="77777777" w:rsidR="00D37216" w:rsidRDefault="00D37216" w:rsidP="00D37216">
            <w:pPr>
              <w:pStyle w:val="Style1"/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210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E81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2EA0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0FF9198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746F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</w:t>
            </w:r>
          </w:p>
          <w:p w14:paraId="0360B419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9DA8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156C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A825B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7BF2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3C990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6 și 7, Cap X.</w:t>
            </w:r>
          </w:p>
        </w:tc>
      </w:tr>
      <w:tr w:rsidR="00D37216" w14:paraId="3DC67E4D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F466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3B51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EFA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755B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Oneşti</w:t>
            </w:r>
          </w:p>
          <w:p w14:paraId="35BF75D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798D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F0F46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D0473F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9DFD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D657E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B6E8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liniile 6 - 8 </w:t>
            </w:r>
          </w:p>
          <w:p w14:paraId="561D515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primiri – expedieri.</w:t>
            </w:r>
          </w:p>
        </w:tc>
      </w:tr>
      <w:tr w:rsidR="00D37216" w14:paraId="217FCC02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827F1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1057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42+300</w:t>
            </w:r>
          </w:p>
          <w:p w14:paraId="024B99E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CCE9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E919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Oneşti -</w:t>
            </w:r>
          </w:p>
          <w:p w14:paraId="74D3F55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8003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E2B41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E499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8E7D6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2E45D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37216" w14:paraId="5137E17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24E5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E399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51+500</w:t>
            </w:r>
          </w:p>
          <w:p w14:paraId="71C3110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0C02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D7F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174924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D1B6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0A47E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3557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12419F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C3B9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</w:p>
        </w:tc>
      </w:tr>
      <w:tr w:rsidR="00D37216" w14:paraId="163952C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217A7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2580F" w14:textId="77777777" w:rsidR="00D37216" w:rsidRDefault="00D3721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54+190</w:t>
            </w:r>
          </w:p>
          <w:p w14:paraId="6358EAA0" w14:textId="77777777" w:rsidR="00D37216" w:rsidRDefault="00D3721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DD84A" w14:textId="77777777" w:rsidR="00D37216" w:rsidRDefault="00D3721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F6966" w14:textId="77777777" w:rsidR="00D37216" w:rsidRDefault="00D37216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20B31B6" w14:textId="77777777" w:rsidR="00D37216" w:rsidRDefault="00D37216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F1425" w14:textId="77777777" w:rsidR="00D37216" w:rsidRDefault="00D3721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4A130" w14:textId="77777777" w:rsidR="00D37216" w:rsidRPr="00D0473F" w:rsidRDefault="00D3721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88ECC" w14:textId="77777777" w:rsidR="00D37216" w:rsidRDefault="00D37216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F236" w14:textId="77777777" w:rsidR="00D37216" w:rsidRPr="00D0473F" w:rsidRDefault="00D37216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AF41C" w14:textId="77777777" w:rsidR="00D37216" w:rsidRPr="004C4194" w:rsidRDefault="00D37216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C939EA2" w14:textId="77777777" w:rsidR="00D37216" w:rsidRDefault="00D37216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8B663E9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8FF99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2549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54+650</w:t>
            </w:r>
          </w:p>
          <w:p w14:paraId="18D5088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5797D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284B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6BA9D47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9BD3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CBFEC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8B9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6E4F0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9B729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4A346FEB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D79499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BDCE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571B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55+060</w:t>
            </w:r>
          </w:p>
          <w:p w14:paraId="23581FD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A7B50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9576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32C9B0E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5C2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9FC332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213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722D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015C7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E30494F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D948EEB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A1E38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632C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60+400</w:t>
            </w:r>
          </w:p>
          <w:p w14:paraId="1647778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1517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EC00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Târgu Ocna -</w:t>
            </w:r>
          </w:p>
          <w:p w14:paraId="72FACF0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4EF4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C1F07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F3E2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A27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7F888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AD662AE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104D3A4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BA1D0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9D9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9EC2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5210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F93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298BB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A316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5EC73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CBBE2" w14:textId="77777777" w:rsidR="00D37216" w:rsidRPr="00E03C2B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27D0D19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E03C2B">
              <w:rPr>
                <w:b/>
                <w:bCs/>
                <w:i/>
                <w:sz w:val="20"/>
                <w:lang w:val="ro-RO"/>
              </w:rPr>
              <w:t>la liniile 2 - 4 st. Dofteana, Cap Y.</w:t>
            </w:r>
          </w:p>
        </w:tc>
      </w:tr>
      <w:tr w:rsidR="00D37216" w14:paraId="2C7D247A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7E8E3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E09A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65+570</w:t>
            </w:r>
          </w:p>
          <w:p w14:paraId="3EF6416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83F5A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309E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Dofteana -</w:t>
            </w:r>
          </w:p>
          <w:p w14:paraId="50FEE0B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ECC2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9E20F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22BA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13CBF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44321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6B0175E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3D92948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D200E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39AB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66+600</w:t>
            </w:r>
          </w:p>
          <w:p w14:paraId="2283525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9E69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FD75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Valea Uzului</w:t>
            </w:r>
          </w:p>
          <w:p w14:paraId="42C41B9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234A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C017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09DE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75E52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A45BB" w14:textId="77777777" w:rsidR="00D37216" w:rsidRPr="00E4349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7AE1FDE2" w14:textId="77777777" w:rsidR="00D37216" w:rsidRPr="00E4349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E4349C">
              <w:rPr>
                <w:b/>
                <w:bCs/>
                <w:i/>
                <w:sz w:val="20"/>
                <w:lang w:val="ro-RO"/>
              </w:rPr>
              <w:t xml:space="preserve">peste sch.  9 și 11, </w:t>
            </w:r>
          </w:p>
          <w:p w14:paraId="4AD5B6F8" w14:textId="77777777" w:rsidR="00D37216" w:rsidRPr="00E4349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349C">
              <w:rPr>
                <w:b/>
                <w:bCs/>
                <w:i/>
                <w:iCs/>
                <w:sz w:val="20"/>
                <w:lang w:val="ro-RO"/>
              </w:rPr>
              <w:t>Hm Valea Uzului, Cap X.</w:t>
            </w:r>
          </w:p>
        </w:tc>
      </w:tr>
      <w:tr w:rsidR="00D37216" w14:paraId="683AE1BE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152D3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32DC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69+220</w:t>
            </w:r>
          </w:p>
          <w:p w14:paraId="7B21512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29DFB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3802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8F79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535E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0C2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3EC55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E685F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356E923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9B6218A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23F2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6C04C" w14:textId="77777777" w:rsidR="00D37216" w:rsidRDefault="00D372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75+120</w:t>
            </w:r>
          </w:p>
          <w:p w14:paraId="3CFC0517" w14:textId="77777777" w:rsidR="00D37216" w:rsidRDefault="00D372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C2942" w14:textId="77777777" w:rsidR="00D37216" w:rsidRPr="00D0473F" w:rsidRDefault="00D372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7A40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7F4BFB8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D4E39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EB501" w14:textId="77777777" w:rsidR="00D37216" w:rsidRDefault="00D372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2A81A" w14:textId="77777777" w:rsidR="00D37216" w:rsidRDefault="00D372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7C4E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91155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790AADB0" w14:textId="77777777" w:rsidR="00D37216" w:rsidRPr="00D0576C" w:rsidRDefault="00D37216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D4C24E6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1747D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B295" w14:textId="77777777" w:rsidR="00D37216" w:rsidRDefault="00D372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76+050</w:t>
            </w:r>
          </w:p>
          <w:p w14:paraId="3D25C96F" w14:textId="77777777" w:rsidR="00D37216" w:rsidRDefault="00D37216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D6FDA" w14:textId="77777777" w:rsidR="00D37216" w:rsidRDefault="00D372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F7CE" w14:textId="77777777" w:rsidR="00D37216" w:rsidRDefault="00D37216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Comăneşti -</w:t>
            </w:r>
          </w:p>
          <w:p w14:paraId="3A376C2F" w14:textId="77777777" w:rsidR="00D37216" w:rsidRDefault="00D37216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1273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6BBA4" w14:textId="77777777" w:rsidR="00D37216" w:rsidRDefault="00D37216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951C6" w14:textId="77777777" w:rsidR="00D37216" w:rsidRDefault="00D372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318E8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5F6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linia curentă Comănești - Asău</w:t>
            </w:r>
          </w:p>
        </w:tc>
      </w:tr>
      <w:tr w:rsidR="00D37216" w14:paraId="7C7598AB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058A7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5FB5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84+260</w:t>
            </w:r>
          </w:p>
          <w:p w14:paraId="404868C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7DC1A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3B46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Asău -</w:t>
            </w:r>
          </w:p>
          <w:p w14:paraId="495D916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64DA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9D4C4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2750" w14:textId="77777777" w:rsidR="00D37216" w:rsidRDefault="00D372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062D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AA539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3BC12A03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AE1DD6D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EC152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FB418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97+960</w:t>
            </w:r>
          </w:p>
          <w:p w14:paraId="3F0DB09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D1EFA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A092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Simbrea - </w:t>
            </w:r>
          </w:p>
          <w:p w14:paraId="419EF19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628F0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D29D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44B1" w14:textId="77777777" w:rsidR="00D37216" w:rsidRDefault="00D372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A0740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510FF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1809CBF3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9B4E83A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8889F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9E166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103+600</w:t>
            </w:r>
          </w:p>
          <w:p w14:paraId="5DCF253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2C19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969D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E288F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6CC6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CEFDF" w14:textId="77777777" w:rsidR="00D37216" w:rsidRDefault="00D37216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3766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9016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Afectează intrări – ieşiri</w:t>
            </w:r>
          </w:p>
          <w:p w14:paraId="68185D0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Palanca Cap Y</w:t>
            </w:r>
            <w:r>
              <w:rPr>
                <w:b/>
                <w:bCs/>
                <w:iCs/>
                <w:sz w:val="20"/>
                <w:lang w:val="ro-RO"/>
              </w:rPr>
              <w:t xml:space="preserve"> </w:t>
            </w:r>
          </w:p>
        </w:tc>
      </w:tr>
      <w:tr w:rsidR="00D37216" w14:paraId="2EA08C68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DAC05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D296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105+720</w:t>
            </w:r>
          </w:p>
          <w:p w14:paraId="5F2B7DA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A8CA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B074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Palanca -</w:t>
            </w:r>
          </w:p>
          <w:p w14:paraId="08D3FE7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6383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1157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E00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FCAA2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D7966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0AB72203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6D47187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737EA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8E67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D867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C886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4908C28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BDEA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9C0A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11BF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A1DE8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2506" w14:textId="77777777" w:rsidR="00D37216" w:rsidRPr="00423757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Nesemnalizată pe teren.</w:t>
            </w:r>
          </w:p>
          <w:p w14:paraId="066B258F" w14:textId="77777777" w:rsidR="00D37216" w:rsidRPr="00423757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 xml:space="preserve">Afectează intrări - ieşiri </w:t>
            </w:r>
          </w:p>
          <w:p w14:paraId="578C924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423757">
              <w:rPr>
                <w:b/>
                <w:bCs/>
                <w:i/>
                <w:sz w:val="20"/>
                <w:lang w:val="ro-RO"/>
              </w:rPr>
              <w:t>peste sch. 10 la liniile 4 și 5 Cap Y.</w:t>
            </w:r>
          </w:p>
        </w:tc>
      </w:tr>
      <w:tr w:rsidR="00D37216" w14:paraId="3809CBCC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1429AC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F9F5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005F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10A1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Ghimeş</w:t>
            </w:r>
          </w:p>
          <w:p w14:paraId="67FD649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8797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A0762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9F30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CFE68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8A270" w14:textId="77777777" w:rsidR="00D37216" w:rsidRPr="00F94F88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7DC878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 xml:space="preserve">la și de la liniile 4 și 5 </w:t>
            </w:r>
          </w:p>
          <w:p w14:paraId="0248A5B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 w:rsidRPr="00F94F88">
              <w:rPr>
                <w:b/>
                <w:bCs/>
                <w:i/>
                <w:iCs/>
                <w:sz w:val="20"/>
                <w:lang w:val="ro-RO"/>
              </w:rPr>
              <w:t>st. Ghimeș, Cap Y.</w:t>
            </w:r>
          </w:p>
        </w:tc>
      </w:tr>
      <w:tr w:rsidR="00D37216" w14:paraId="060E0469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C300B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C0C2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109+050</w:t>
            </w:r>
          </w:p>
          <w:p w14:paraId="60DB459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A147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EF15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103C881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DC81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3516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7F90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A2683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51AB" w14:textId="77777777" w:rsidR="00D37216" w:rsidRPr="00F94F88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30F1EAC9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BEA36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5110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109+070</w:t>
            </w:r>
          </w:p>
          <w:p w14:paraId="45CC0E1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5778D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824F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Ghimeş -</w:t>
            </w:r>
          </w:p>
          <w:p w14:paraId="077F72F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A805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B5BAE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11A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62B39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50C77" w14:textId="77777777" w:rsidR="00D37216" w:rsidRPr="004C4194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4C4194">
              <w:rPr>
                <w:b/>
                <w:bCs/>
                <w:iCs/>
                <w:sz w:val="20"/>
                <w:lang w:val="ro-RO"/>
              </w:rPr>
              <w:t>Valabil pentru trenurile remorcate cu două locomotive cuplate.</w:t>
            </w:r>
          </w:p>
          <w:p w14:paraId="239BF425" w14:textId="77777777" w:rsidR="00D37216" w:rsidRPr="00D0576C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D0576C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79B7CFC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8F577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DA4E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C277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735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DED9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între </w:t>
            </w:r>
          </w:p>
          <w:p w14:paraId="0DB15B4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vârf sch. 72</w:t>
            </w:r>
          </w:p>
          <w:p w14:paraId="68088CCF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</w:t>
            </w:r>
          </w:p>
          <w:p w14:paraId="2B0EDA5C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</w:t>
            </w:r>
          </w:p>
          <w:p w14:paraId="73DBCA3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AB006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FA7A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E8FF9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661E0B" w14:textId="77777777" w:rsidR="00D37216" w:rsidRPr="006E4685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AD47925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16CC74" w14:textId="77777777" w:rsidR="00D37216" w:rsidRDefault="00D37216" w:rsidP="00D37216">
            <w:pPr>
              <w:numPr>
                <w:ilvl w:val="0"/>
                <w:numId w:val="3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503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7174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5EB5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Siculeni</w:t>
            </w:r>
          </w:p>
          <w:p w14:paraId="2B31766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8A13E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273EC0">
              <w:rPr>
                <w:b/>
                <w:bCs/>
                <w:sz w:val="18"/>
                <w:szCs w:val="18"/>
                <w:lang w:val="ro-RO"/>
              </w:rPr>
              <w:t xml:space="preserve">Începând </w:t>
            </w:r>
            <w:r>
              <w:rPr>
                <w:b/>
                <w:bCs/>
                <w:sz w:val="20"/>
                <w:lang w:val="ro-RO"/>
              </w:rPr>
              <w:t xml:space="preserve"> de la călcâi sch. 40 </w:t>
            </w:r>
          </w:p>
          <w:p w14:paraId="316E8E1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  <w:lang w:val="ro-RO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E7FB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99F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1864E" w14:textId="77777777" w:rsidR="00D37216" w:rsidRPr="00D0473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A40C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peste toate aparatele de cale din cap Y şi liniile de legătură, 1D - 4D şi liniile 5B - 11B.</w:t>
            </w:r>
          </w:p>
        </w:tc>
      </w:tr>
    </w:tbl>
    <w:p w14:paraId="443872A2" w14:textId="77777777" w:rsidR="00D37216" w:rsidRDefault="00D37216" w:rsidP="00F340A3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2E400A1B" w14:textId="77777777" w:rsidR="00D37216" w:rsidRDefault="00D37216" w:rsidP="003C645F">
      <w:pPr>
        <w:pStyle w:val="Heading1"/>
        <w:spacing w:line="360" w:lineRule="auto"/>
      </w:pPr>
      <w:r>
        <w:t>LINIA 602</w:t>
      </w:r>
    </w:p>
    <w:p w14:paraId="69D08267" w14:textId="77777777" w:rsidR="00D37216" w:rsidRDefault="00D37216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D37216" w14:paraId="2E6FF41C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78607" w14:textId="77777777" w:rsidR="00D37216" w:rsidRDefault="00D37216" w:rsidP="00D372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DA7DD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002DA3BA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ED342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901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0C44FB50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DDE4" w14:textId="77777777" w:rsidR="00D37216" w:rsidRPr="00406474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245A6" w14:textId="77777777" w:rsidR="00D37216" w:rsidRPr="00DA41E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6D8A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7E1184E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4B21E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1E9DC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4B058945" w14:textId="77777777" w:rsidR="00D37216" w:rsidRPr="0007619C" w:rsidRDefault="00D37216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23FD7ACF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49A0F" w14:textId="77777777" w:rsidR="00D37216" w:rsidRDefault="00D37216" w:rsidP="00D37216">
            <w:pPr>
              <w:numPr>
                <w:ilvl w:val="0"/>
                <w:numId w:val="3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6FAA8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758AC443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8383F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2B71B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44276811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0252D" w14:textId="77777777" w:rsidR="00D37216" w:rsidRPr="00406474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EF062" w14:textId="77777777" w:rsidR="00D37216" w:rsidRPr="00DA41E4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8D2EB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245049C1" w14:textId="77777777" w:rsidR="00D37216" w:rsidRDefault="00D3721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A366C" w14:textId="77777777" w:rsidR="00D37216" w:rsidRDefault="00D37216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6A7BF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080E346A" w14:textId="77777777" w:rsidR="00D37216" w:rsidRDefault="00D37216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E5D28CC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3C2A7A7C" w14:textId="77777777" w:rsidR="00D37216" w:rsidRDefault="00D37216" w:rsidP="00DE3370">
      <w:pPr>
        <w:pStyle w:val="Heading1"/>
        <w:spacing w:line="360" w:lineRule="auto"/>
      </w:pPr>
      <w:r>
        <w:lastRenderedPageBreak/>
        <w:t>LINIA 610</w:t>
      </w:r>
    </w:p>
    <w:p w14:paraId="44A9B8CB" w14:textId="77777777" w:rsidR="00D37216" w:rsidRDefault="00D37216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D37216" w14:paraId="5A8DCEA6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3241B" w14:textId="77777777" w:rsidR="00D37216" w:rsidRDefault="00D37216" w:rsidP="00D3721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CE9E9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8224" w14:textId="77777777" w:rsidR="00D37216" w:rsidRPr="00F81D6F" w:rsidRDefault="00D37216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B412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A50014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D3DBB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0461956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1C46A906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5DCF082C" w14:textId="77777777" w:rsidR="00D37216" w:rsidRDefault="00D37216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62AA" w14:textId="77777777" w:rsidR="00D37216" w:rsidRPr="00F81D6F" w:rsidRDefault="00D37216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AF61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EA9A3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ECCA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0EC1B6B0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DA80D" w14:textId="77777777" w:rsidR="00D37216" w:rsidRDefault="00D37216" w:rsidP="00D3721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4A3D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EFE0B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E501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6223E9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F26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A089D2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7780E5E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2700FD3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E7A8C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031B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FFFD7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6A41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D37216" w14:paraId="316D38AE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A377C" w14:textId="77777777" w:rsidR="00D37216" w:rsidRDefault="00D37216" w:rsidP="00D3721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F56B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E1C3F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E6319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4E2C712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19FCB79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AC81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BA7E0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3FDB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917F0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856D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43D7308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D37216" w14:paraId="36503AAF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4474C" w14:textId="77777777" w:rsidR="00D37216" w:rsidRDefault="00D37216" w:rsidP="00D37216">
            <w:pPr>
              <w:numPr>
                <w:ilvl w:val="0"/>
                <w:numId w:val="3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0118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CC5CD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D230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22B50641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DAF4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28F9EB1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16BCC95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3FAD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292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79517" w14:textId="77777777" w:rsidR="00D37216" w:rsidRPr="00F81D6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62D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EE81E38" w14:textId="77777777" w:rsidR="00D37216" w:rsidRPr="00F54A4F" w:rsidRDefault="00D37216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69DC3198" w14:textId="77777777" w:rsidR="00D37216" w:rsidRPr="00C60E02" w:rsidRDefault="00D37216">
      <w:pPr>
        <w:tabs>
          <w:tab w:val="left" w:pos="3768"/>
        </w:tabs>
        <w:rPr>
          <w:sz w:val="20"/>
          <w:szCs w:val="20"/>
          <w:lang w:val="ro-RO"/>
        </w:rPr>
      </w:pPr>
    </w:p>
    <w:p w14:paraId="0A0B5D0D" w14:textId="77777777" w:rsidR="00D37216" w:rsidRDefault="00D37216" w:rsidP="004F6534">
      <w:pPr>
        <w:pStyle w:val="Heading1"/>
        <w:spacing w:line="360" w:lineRule="auto"/>
      </w:pPr>
      <w:r>
        <w:t>LINIA 700</w:t>
      </w:r>
    </w:p>
    <w:p w14:paraId="70FD70FE" w14:textId="77777777" w:rsidR="00D37216" w:rsidRDefault="00D37216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D37216" w14:paraId="0C6938B5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4C618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707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6843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AA12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D84011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BDA7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8660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F55A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3D6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1ADE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501CD174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3DAA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7684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8CE4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F3DA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FCC4BA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E99B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AB6E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6833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4DF0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BCCC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2A8E3A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2814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A786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A126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1DD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62317BF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B6E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EA5A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569B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0D0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E237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FF2DA2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Cu acces la liniile 11 şi 12.</w:t>
            </w:r>
          </w:p>
        </w:tc>
      </w:tr>
      <w:tr w:rsidR="00D37216" w14:paraId="4D58E13A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B924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5F62" w14:textId="77777777" w:rsidR="00D37216" w:rsidRDefault="00D372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9337A" w14:textId="77777777" w:rsidR="00D37216" w:rsidRDefault="00D372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8B959" w14:textId="77777777" w:rsidR="00D37216" w:rsidRDefault="00D37216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St. Bucureşti Nord</w:t>
            </w:r>
            <w:r>
              <w:rPr>
                <w:b/>
                <w:bCs/>
                <w:sz w:val="20"/>
                <w:lang w:val="ro-RO"/>
              </w:rPr>
              <w:t xml:space="preserve"> </w:t>
            </w:r>
            <w:r w:rsidRPr="00E4222D"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B3FB4" w14:textId="77777777" w:rsidR="00D37216" w:rsidRPr="00E4222D" w:rsidRDefault="00D372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între TDJ </w:t>
            </w:r>
          </w:p>
          <w:p w14:paraId="0517DB53" w14:textId="77777777" w:rsidR="00D37216" w:rsidRPr="00E4222D" w:rsidRDefault="00D372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36 / 38 și </w:t>
            </w:r>
          </w:p>
          <w:p w14:paraId="7F45A73C" w14:textId="77777777" w:rsidR="00D37216" w:rsidRPr="00E4222D" w:rsidRDefault="00D37216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E2DAFD2" w14:textId="77777777" w:rsidR="00D37216" w:rsidRDefault="00D372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E4222D">
              <w:rPr>
                <w:b/>
                <w:bCs/>
                <w:sz w:val="20"/>
                <w:lang w:val="ro-RO"/>
              </w:rPr>
              <w:t>46 / 49</w:t>
            </w:r>
            <w:r w:rsidRPr="00E4222D">
              <w:rPr>
                <w:b/>
                <w:bCs/>
                <w:sz w:val="20"/>
                <w:lang w:val="ro-RO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ECB0E" w14:textId="77777777" w:rsidR="00D37216" w:rsidRDefault="00D372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0A1AB" w14:textId="77777777" w:rsidR="00D37216" w:rsidRDefault="00D37216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6DED5" w14:textId="77777777" w:rsidR="00D37216" w:rsidRDefault="00D37216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76AF" w14:textId="77777777" w:rsidR="00D37216" w:rsidRDefault="00D37216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4222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ED744BC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C55D1D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202B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F16D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548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33C0D86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B7A1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6CC8339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073F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D761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16E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0194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F019A0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4CF1E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A7E2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5AB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0EF0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74FE99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1293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056D11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F217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4879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3454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5E4A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BA3649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FFE8E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53D8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6BA9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0019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FD9476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4526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5 </w:t>
            </w:r>
          </w:p>
          <w:p w14:paraId="6E2AA83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41B9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4944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948D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BA91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072424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6273B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BD56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5C70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01FE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B64665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E7E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4E8E3E6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13 și 21 </w:t>
            </w:r>
          </w:p>
          <w:p w14:paraId="41FD5CD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0B43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EC70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6F71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318F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94F4F9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5899D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D347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35AF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6122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68E3E44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A07F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1, </w:t>
            </w:r>
          </w:p>
          <w:p w14:paraId="40CF2AE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 şi 27 </w:t>
            </w:r>
          </w:p>
          <w:p w14:paraId="66AC9F0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EA11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FAB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D5F5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9FD8D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39E67C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DC57F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916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CBE1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434A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2D466B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A2D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6F1D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8645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EA0B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8C6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9E29A7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F8DDE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231F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08D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84BD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EF3836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4D4A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22</w:t>
            </w:r>
          </w:p>
          <w:p w14:paraId="775E89B1" w14:textId="77777777" w:rsidR="00D37216" w:rsidRPr="00B401EA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53DB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D7D6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0D62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44D3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F93ED3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CD631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2058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A928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5709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5DACEF0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BA74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14</w:t>
            </w:r>
          </w:p>
          <w:p w14:paraId="2D2D3BA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6BFA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41E4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B2A4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158A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784B5F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474D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C133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AE2D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CA66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18295B0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69EB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7E53DDF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861B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9A0D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C3F9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00B0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D37216" w14:paraId="1A1958CC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64A3B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A906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37B0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324F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719EE44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7BCD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 4</w:t>
            </w:r>
          </w:p>
          <w:p w14:paraId="7903C67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0A42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7AE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5F11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F054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liniile 2 - 9 Cap Y.</w:t>
            </w:r>
          </w:p>
        </w:tc>
      </w:tr>
      <w:tr w:rsidR="00D37216" w14:paraId="21E8CFB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036D7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4C0C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56B7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96D4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Mogoşoaia</w:t>
            </w:r>
          </w:p>
          <w:p w14:paraId="06F238F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F9B4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  <w:p w14:paraId="5B755DF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inclu-</w:t>
            </w:r>
          </w:p>
          <w:p w14:paraId="40A3B9A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545F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9942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4A4C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657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6129A8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56383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7961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5FA2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A5F1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 Mogoșoaia - </w:t>
            </w:r>
          </w:p>
          <w:p w14:paraId="17BDF22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FC05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2EBA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8217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13+071</w:t>
            </w:r>
          </w:p>
          <w:p w14:paraId="1649A9D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5EA5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BAC6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530F9B7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E1697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5C8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B46F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E4AC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31D6532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01FB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533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E7DD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14+200</w:t>
            </w:r>
          </w:p>
          <w:p w14:paraId="376E433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14C7C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2003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6ADA00C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C21BD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70CA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D36F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2627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Mogoșoaia - </w:t>
            </w:r>
          </w:p>
          <w:p w14:paraId="40686D0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CB2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CC18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91A4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19+000</w:t>
            </w:r>
          </w:p>
          <w:p w14:paraId="73B2110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381F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D037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66EFDA0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CE6BA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40F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523F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90B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Fierbinţi</w:t>
            </w:r>
          </w:p>
          <w:p w14:paraId="051CB73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D80B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EB34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FC43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758A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012D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5F34AB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D5961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A8F3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55+000</w:t>
            </w:r>
          </w:p>
          <w:p w14:paraId="19460F6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A6A2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7B57D" w14:textId="77777777" w:rsidR="00D37216" w:rsidRDefault="00D37216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56DA22EC" w14:textId="77777777" w:rsidR="00D37216" w:rsidRDefault="00D37216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A9F8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62E0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04FF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8313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3C75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5246C18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54C54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E1F2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58+500</w:t>
            </w:r>
          </w:p>
          <w:p w14:paraId="6B8E504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A41E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344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  <w:lang w:val="ro-RO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Dridu –</w:t>
            </w:r>
          </w:p>
          <w:p w14:paraId="11182B9D" w14:textId="77777777" w:rsidR="00D37216" w:rsidRPr="008A1A04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DD2C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93E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5D19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5A0E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AE09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697E021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ADBC9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B15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63+720</w:t>
            </w:r>
          </w:p>
          <w:p w14:paraId="10F74D0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2ABE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9BD1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Hm Armășești –</w:t>
            </w:r>
          </w:p>
          <w:p w14:paraId="34F9200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pacing w:val="-4"/>
                <w:sz w:val="20"/>
                <w:szCs w:val="20"/>
                <w:lang w:val="ro-RO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DCD1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18F1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B7E3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5A61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0F32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La circulația pe linia 804 se va citi poziția Km 48+170 – 55+000</w:t>
            </w:r>
          </w:p>
        </w:tc>
      </w:tr>
      <w:tr w:rsidR="00D37216" w14:paraId="2A40801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389D8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BFA9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135+550</w:t>
            </w:r>
          </w:p>
          <w:p w14:paraId="717A160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BDED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909EE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Ruşeţu -</w:t>
            </w:r>
          </w:p>
          <w:p w14:paraId="7E2D7BD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55C4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E1A97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02C3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D84A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2E32" w14:textId="77777777" w:rsidR="00D37216" w:rsidRPr="00C20CA5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35341619" w14:textId="77777777" w:rsidR="00D37216" w:rsidRPr="00EB107D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3A12A72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DF4DB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1F8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1005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7E1D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288F470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963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</w:t>
            </w:r>
          </w:p>
          <w:p w14:paraId="14225D3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068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988E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62AC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345B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88582B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F5C55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4 - 8 st. Făurei, Cap X.</w:t>
            </w:r>
          </w:p>
        </w:tc>
      </w:tr>
      <w:tr w:rsidR="00D37216" w14:paraId="6FBD894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630F5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DCC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167+350</w:t>
            </w:r>
          </w:p>
          <w:p w14:paraId="20538E5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8B90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304E4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Făurei</w:t>
            </w:r>
          </w:p>
          <w:p w14:paraId="50383E8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(zonă aparate de cale Cap X aferente </w:t>
            </w:r>
          </w:p>
          <w:p w14:paraId="18C4A6F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6930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3FF1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EC78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8CDA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52F4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peste sch. 13, 19, 25 </w:t>
            </w:r>
          </w:p>
          <w:p w14:paraId="30C4249E" w14:textId="77777777" w:rsidR="00D37216" w:rsidRPr="00C401D9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și 35 Cap X. </w:t>
            </w:r>
          </w:p>
        </w:tc>
      </w:tr>
      <w:tr w:rsidR="00D37216" w14:paraId="77CFF2C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763DF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F332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A7AD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881B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Brăila</w:t>
            </w:r>
          </w:p>
          <w:p w14:paraId="35155F5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</w:t>
            </w:r>
          </w:p>
          <w:p w14:paraId="0FF74AE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primiri – expedieri </w:t>
            </w:r>
          </w:p>
          <w:p w14:paraId="1D0024A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BEE9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T.D.J.</w:t>
            </w:r>
          </w:p>
          <w:p w14:paraId="784E013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137F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D570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1506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698F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Afectrează intrări – ieşiri la liniile 5 – 7 </w:t>
            </w:r>
          </w:p>
          <w:p w14:paraId="20765CB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– expedieri.</w:t>
            </w:r>
          </w:p>
        </w:tc>
      </w:tr>
      <w:tr w:rsidR="00D37216" w14:paraId="3587690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0D63D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7D36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4F56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716A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C10C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960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7632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230+200</w:t>
            </w:r>
          </w:p>
          <w:p w14:paraId="0944EE5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891D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0BAB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7EA4444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D5F383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BAF9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D481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398C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Vădeni</w:t>
            </w:r>
          </w:p>
          <w:p w14:paraId="0F8834B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8CE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0E3A334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DA98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D29C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8CF0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AEC3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64FB290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EDB68BF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E606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241+300</w:t>
            </w:r>
          </w:p>
          <w:p w14:paraId="53D4EA0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287C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8FFA" w14:textId="77777777" w:rsidR="00D37216" w:rsidRDefault="00D37216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3B602EC1" w14:textId="77777777" w:rsidR="00D37216" w:rsidRDefault="00D37216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E802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0A1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A2D7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F927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29D5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951773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2631A77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AFDE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C5DD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9CF5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Vădeni -</w:t>
            </w:r>
          </w:p>
          <w:p w14:paraId="11F4E1C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7462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BD18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16C0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246+100</w:t>
            </w:r>
          </w:p>
          <w:p w14:paraId="7D5A0F6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E9BF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33F8E" w14:textId="77777777" w:rsidR="00D37216" w:rsidRPr="00C20CA5" w:rsidRDefault="00D3721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  <w:lang w:val="ro-RO"/>
              </w:rPr>
            </w:pPr>
            <w:r>
              <w:rPr>
                <w:b/>
                <w:bCs/>
                <w:iCs/>
                <w:sz w:val="20"/>
                <w:lang w:val="ro-RO"/>
              </w:rPr>
              <w:t>*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  <w:lang w:val="ro-RO"/>
              </w:rPr>
              <w:t>care au în componență</w:t>
            </w:r>
            <w:r w:rsidRPr="00C20CA5">
              <w:rPr>
                <w:b/>
                <w:bCs/>
                <w:iCs/>
                <w:sz w:val="20"/>
                <w:lang w:val="ro-RO"/>
              </w:rPr>
              <w:t xml:space="preserve"> două locomotive cuplate.</w:t>
            </w:r>
          </w:p>
          <w:p w14:paraId="602A1416" w14:textId="77777777" w:rsidR="00D37216" w:rsidRPr="00EB107D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EB107D"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F235F0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6AE7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9F08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DC90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6FFA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2ABA237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EC9C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00BF5FF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2231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8C2F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012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A1490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7B7C271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4F3FC4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 6 - 8.</w:t>
            </w:r>
          </w:p>
        </w:tc>
      </w:tr>
      <w:tr w:rsidR="00D37216" w14:paraId="6865052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009051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D3D1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D175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412E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3F95322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1078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</w:t>
            </w:r>
          </w:p>
          <w:p w14:paraId="7779F92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8B28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598A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EB7B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B521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pe teren. Afectează intrări - ieşiri </w:t>
            </w:r>
          </w:p>
          <w:p w14:paraId="5768BE9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 şi 8.</w:t>
            </w:r>
          </w:p>
        </w:tc>
      </w:tr>
      <w:tr w:rsidR="00D37216" w14:paraId="7AA1272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419B1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515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EB59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8626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E23E46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D4AB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2D27EA2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DCEC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36E0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00CF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ED34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159AFE9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626A7F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4 - 8 </w:t>
            </w:r>
          </w:p>
          <w:p w14:paraId="4407CF1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primiri-expedieri Cap Y.</w:t>
            </w:r>
          </w:p>
        </w:tc>
      </w:tr>
      <w:tr w:rsidR="00D37216" w14:paraId="2B4E21F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910E4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9B40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B2E2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76DC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6EC628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CEE6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 xml:space="preserve">peste TDJ </w:t>
            </w:r>
          </w:p>
          <w:p w14:paraId="6AA3782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  <w:lang w:val="ro-RO"/>
              </w:rPr>
            </w:pPr>
            <w:r>
              <w:rPr>
                <w:b/>
                <w:bCs/>
                <w:spacing w:val="-10"/>
                <w:sz w:val="20"/>
                <w:lang w:val="ro-RO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6597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34BD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1BC5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4C4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5534823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A73D2E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1 - 8 </w:t>
            </w:r>
          </w:p>
          <w:p w14:paraId="286E520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primiri - expedieri.</w:t>
            </w:r>
          </w:p>
        </w:tc>
      </w:tr>
      <w:tr w:rsidR="00D37216" w14:paraId="74D0968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2D36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761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F30F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6FFF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7246D7C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11C2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2C26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3A3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E192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90BC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70A478E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0BEF99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6 - 8  </w:t>
            </w:r>
          </w:p>
          <w:p w14:paraId="69797D8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D37216" w14:paraId="0355344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AA823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EF1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18E9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8FDF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Barboşi Călători</w:t>
            </w:r>
          </w:p>
          <w:p w14:paraId="0424D4C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30E5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D13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49E7A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7D67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C72C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5CCCB97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F44E1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la liniile 7 - 8  </w:t>
            </w:r>
          </w:p>
          <w:p w14:paraId="1B64C13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  <w:lang w:val="ro-RO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  <w:lang w:val="ro-RO"/>
              </w:rPr>
              <w:t>.</w:t>
            </w:r>
          </w:p>
        </w:tc>
      </w:tr>
      <w:tr w:rsidR="00D37216" w14:paraId="65CA042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40EDD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B2A8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B395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460B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Filești</w:t>
            </w:r>
          </w:p>
          <w:p w14:paraId="70AFA56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90E2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călcâi sch. 12 la </w:t>
            </w:r>
          </w:p>
          <w:p w14:paraId="624FB3F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822D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D3B3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688A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1AF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8C7CEF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345CC3A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3, 4 și 6 Cap Y și peste sch. 16, 18 și TDJ 22/24.</w:t>
            </w:r>
          </w:p>
        </w:tc>
      </w:tr>
      <w:tr w:rsidR="00D37216" w14:paraId="748505B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D3D82" w14:textId="77777777" w:rsidR="00D37216" w:rsidRDefault="00D37216" w:rsidP="00D37216">
            <w:pPr>
              <w:numPr>
                <w:ilvl w:val="0"/>
                <w:numId w:val="3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D5DB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05BB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B647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Galaţi Călători</w:t>
            </w:r>
          </w:p>
          <w:p w14:paraId="28D9A25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A22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B3F2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  <w:r>
              <w:rPr>
                <w:b/>
                <w:bCs/>
                <w:sz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2E52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EF50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lang w:val="ro-RO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A9C7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A50ED9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</w:t>
            </w:r>
          </w:p>
          <w:p w14:paraId="5DB7F02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la liniile 9 - 11.</w:t>
            </w:r>
          </w:p>
        </w:tc>
      </w:tr>
    </w:tbl>
    <w:p w14:paraId="2E3A5AB6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2CD11EBD" w14:textId="77777777" w:rsidR="00D37216" w:rsidRDefault="00D37216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t>LINIA 701</w:t>
      </w:r>
    </w:p>
    <w:p w14:paraId="6D94F2A7" w14:textId="77777777" w:rsidR="00D37216" w:rsidRDefault="00D37216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D37216" w14:paraId="7989F098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E124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C7E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C51CC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AC74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E7B527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7AC7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4340607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17C2A70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D940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838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38C7C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164F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3B0B2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26E20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5FBB109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26788B6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D37216" w14:paraId="1C7AC970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FFE2A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6705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0A6B4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80CD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3A11C94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B0F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2687C29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4141588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F61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90CF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4612B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0608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B3CD7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70DE57C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1CDB19D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D37216" w14:paraId="46799B3A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84FC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0935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7871114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8BC3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E8FE2" w14:textId="77777777" w:rsidR="00D37216" w:rsidRDefault="00D37216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121294FD" w14:textId="77777777" w:rsidR="00D37216" w:rsidRDefault="00D37216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771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7F2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20EE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25556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09E88" w14:textId="77777777" w:rsidR="00D37216" w:rsidRPr="006A257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16FE9C87" w14:textId="77777777" w:rsidR="00D37216" w:rsidRPr="006A2576" w:rsidRDefault="00D37216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40C7A7B5" w14:textId="77777777" w:rsidR="00D37216" w:rsidRDefault="00D37216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0AA5D449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4DD0E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14BE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6C29093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3ADA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A4A92" w14:textId="77777777" w:rsidR="00D37216" w:rsidRDefault="00D37216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B879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9DDA24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65DB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6DA27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BD06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2A8F90C5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AD18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62A8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2F49D7A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0972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E23D8" w14:textId="77777777" w:rsidR="00D37216" w:rsidRDefault="00D37216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1EF9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1FAD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16C7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AE0F4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4D4A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11C85976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197BA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6A35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37845815" w14:textId="77777777" w:rsidR="00D37216" w:rsidRDefault="00D37216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3E88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D820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121E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587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19F2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27CE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F2B9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2691745D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CC547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9249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7F8D68A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3D60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E054" w14:textId="77777777" w:rsidR="00D37216" w:rsidRPr="001904F7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8ADE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C03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20D9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481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8084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D37216" w14:paraId="1810415F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9EA07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EB0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455B64B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D5F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24C9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1E69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9357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49F4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FFFA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E6ED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16F5281C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8A39E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9B08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5515F37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B41C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745B0" w14:textId="77777777" w:rsidR="00D37216" w:rsidRPr="00DA3842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934F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20B9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3CFE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CFE7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B9BC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1644577" w14:textId="77777777" w:rsidR="00D37216" w:rsidRDefault="00D37216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7EC998BB" w14:textId="77777777" w:rsidR="00D37216" w:rsidRDefault="00D37216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6C9F3815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08805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F1D7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3759CBB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9573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3BF1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75EC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AD3D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D2AF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5C2A9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99614" w14:textId="77777777" w:rsidR="00D37216" w:rsidRPr="00175A24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51BCEB1E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76E06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4A15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2B2E532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9FE2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6F97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D8DB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2A1E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B42B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B27BE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085E1" w14:textId="77777777" w:rsidR="00D37216" w:rsidRPr="00175A24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1831E9BA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4CAB1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0DE9E" w14:textId="77777777" w:rsidR="00D37216" w:rsidRDefault="00D372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8FF9C" w14:textId="77777777" w:rsidR="00D37216" w:rsidRDefault="00D372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D2BD98" w14:textId="77777777" w:rsidR="00D37216" w:rsidRDefault="00D37216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11C04A5C" w14:textId="77777777" w:rsidR="00D37216" w:rsidRDefault="00D37216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729B" w14:textId="77777777" w:rsidR="00D37216" w:rsidRDefault="00D372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1C66D38" w14:textId="77777777" w:rsidR="00D37216" w:rsidRDefault="00D372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8A6B5" w14:textId="77777777" w:rsidR="00D37216" w:rsidRDefault="00D372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02B6C" w14:textId="77777777" w:rsidR="00D37216" w:rsidRDefault="00D37216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EAB85" w14:textId="77777777" w:rsidR="00D37216" w:rsidRPr="001304AF" w:rsidRDefault="00D37216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ECA1" w14:textId="77777777" w:rsidR="00D37216" w:rsidRDefault="00D372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C091C2" w14:textId="77777777" w:rsidR="00D37216" w:rsidRDefault="00D372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A4C54D" w14:textId="77777777" w:rsidR="00D37216" w:rsidRPr="00175A24" w:rsidRDefault="00D37216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D37216" w14:paraId="091A497B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3460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61C5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B25A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059E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DA5AB7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0B99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1CBE3B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CB15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CFF3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90923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07EE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3108B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F27E8C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D37216" w14:paraId="0925AFBB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19AB8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9770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86737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C85B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09C39EE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46F7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526119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E698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37AC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B4DA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BEE8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49A68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855BF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D37216" w14:paraId="3119091C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357BA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364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85C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E104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2F82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5C1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79E1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1309D4D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242D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3DE0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7BAF7FD0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F3FDB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16F6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7BDAA64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96A3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CFFB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B2F1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E80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8607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986F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C052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D37216" w14:paraId="58E92651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7410E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77E8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E66C6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9907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74843E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2D05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BE03D8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5314B" w14:textId="77777777" w:rsidR="00D37216" w:rsidRPr="00CA3079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0EE9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D5F90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C8D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20BC6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D37216" w14:paraId="3F11196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DC47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2440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55D83E7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71F4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095F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40666B8" w14:textId="77777777" w:rsidR="00D37216" w:rsidRPr="00180EA2" w:rsidRDefault="00D37216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F84F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C2B88" w14:textId="77777777" w:rsidR="00D37216" w:rsidRPr="00CA3079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EBE4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744CC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7223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3C7BB1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7060726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D37216" w14:paraId="2A26F73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9664F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693E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4EF6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AD7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4A6A80E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0B26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8FD00" w14:textId="77777777" w:rsidR="00D37216" w:rsidRPr="00CA3079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EABE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295EB5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2B023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C23D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657524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EFB8A6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2FACA1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D37216" w14:paraId="02C8069E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701A7" w14:textId="77777777" w:rsidR="00D37216" w:rsidRDefault="00D37216" w:rsidP="00D37216">
            <w:pPr>
              <w:numPr>
                <w:ilvl w:val="0"/>
                <w:numId w:val="4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7232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BA36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9386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086B7C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4B1F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256B5F4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23337F0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D5E5B" w14:textId="77777777" w:rsidR="00D37216" w:rsidRPr="00CA3079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9739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554D5" w14:textId="77777777" w:rsidR="00D37216" w:rsidRPr="001304AF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408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20C4A0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7C80668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64EA122C" w14:textId="77777777" w:rsidR="00D37216" w:rsidRPr="00B7144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4EB28CB3" w14:textId="77777777" w:rsidR="00D37216" w:rsidRDefault="00D37216">
      <w:pPr>
        <w:tabs>
          <w:tab w:val="left" w:pos="6382"/>
        </w:tabs>
        <w:rPr>
          <w:sz w:val="20"/>
        </w:rPr>
      </w:pPr>
    </w:p>
    <w:p w14:paraId="6B9CBFDE" w14:textId="77777777" w:rsidR="00D37216" w:rsidRDefault="00D37216" w:rsidP="00F0370D">
      <w:pPr>
        <w:pStyle w:val="Heading1"/>
        <w:spacing w:line="360" w:lineRule="auto"/>
      </w:pPr>
      <w:r>
        <w:t>LINIA 800</w:t>
      </w:r>
    </w:p>
    <w:p w14:paraId="77799AA9" w14:textId="77777777" w:rsidR="00D37216" w:rsidRDefault="00D37216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D37216" w14:paraId="306BAD2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F3EB5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855C3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FF8EE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6DB6D3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040B99F1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D6B7F" w14:textId="77777777" w:rsidR="00D37216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1C2C7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8A056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D908A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9ED559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B2F8337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DEB664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7F28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FAA23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EE80B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2BF8B3FB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D70AF" w14:textId="77777777" w:rsidR="00D37216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8D4E0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8B4D0C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79DA0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6DBE9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AA9F73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C99B57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92196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6A4E2F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4640FC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Nord</w:t>
            </w:r>
          </w:p>
          <w:p w14:paraId="5A37CA34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5511BF" w14:textId="77777777" w:rsidR="00D37216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69298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2B2A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B830F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AFB59C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2D6EF60" w14:textId="77777777" w:rsidR="00D37216" w:rsidRDefault="00D37216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Cu acces la liniile 11 şi 12.</w:t>
            </w:r>
          </w:p>
        </w:tc>
      </w:tr>
      <w:tr w:rsidR="00D37216" w:rsidRPr="00A8307A" w14:paraId="3B6170C8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7DBB71" w14:textId="77777777" w:rsidR="00D37216" w:rsidRPr="00A75A00" w:rsidRDefault="00D37216" w:rsidP="00D37216">
            <w:pPr>
              <w:numPr>
                <w:ilvl w:val="0"/>
                <w:numId w:val="36"/>
              </w:numPr>
              <w:spacing w:before="120" w:after="12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8CBC63" w14:textId="77777777" w:rsidR="00D37216" w:rsidRPr="00A8307A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23EFBD" w14:textId="77777777" w:rsidR="00D37216" w:rsidRPr="00A8307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B11455" w14:textId="77777777" w:rsidR="00D37216" w:rsidRPr="00A8307A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65BF37" w14:textId="77777777" w:rsidR="00D37216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diag. </w:t>
            </w:r>
          </w:p>
          <w:p w14:paraId="2065A5FB" w14:textId="77777777" w:rsidR="00D37216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23 - 27 </w:t>
            </w:r>
          </w:p>
          <w:p w14:paraId="769D518B" w14:textId="77777777" w:rsidR="00D37216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C4E26A7" w14:textId="77777777" w:rsidR="00D37216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D908A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EB6A1" w14:textId="77777777" w:rsidR="00D37216" w:rsidRPr="00A8307A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116AD" w14:textId="77777777" w:rsidR="00D37216" w:rsidRPr="00A8307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4FE309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9C5913B" w14:textId="77777777" w:rsidR="00D37216" w:rsidRPr="00A8307A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treceri în abatere la București Triaj.</w:t>
            </w:r>
          </w:p>
        </w:tc>
      </w:tr>
      <w:tr w:rsidR="00D37216" w14:paraId="28A1080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07529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B6AD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E250D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03C11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  <w:p w14:paraId="0BFD1193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7ED2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toată</w:t>
            </w:r>
          </w:p>
          <w:p w14:paraId="0D70AB5C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AADE2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D793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F0837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B27C2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7D4051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DEA7B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946C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D0ED1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E4F8C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EB615" w14:textId="77777777" w:rsidR="00D37216" w:rsidRDefault="00D37216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TDJ </w:t>
            </w:r>
          </w:p>
          <w:p w14:paraId="1B0BFFC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18"/>
                <w:szCs w:val="18"/>
                <w:lang w:val="ro-RO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1097B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589C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365D2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5EA8D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818E8F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3B2A6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50BC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B329D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15D50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5D3A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67961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B367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42300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FBFAC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736377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D8658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D68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DCD9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E4893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2FDC8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E94FC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64B4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15+950</w:t>
            </w:r>
          </w:p>
          <w:p w14:paraId="75B2EAC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614DB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B0EDD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76718E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B6BFD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A778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DC0B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16AB7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7A45A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9018A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CD3B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3D3DF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0686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ECB2DE7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3ACCDFC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D37216" w14:paraId="72EB04A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613D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347E2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9AA6E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C0538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10538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00F2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B2852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6948E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B8FE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AEED075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6C01B7A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4 şi 5.</w:t>
            </w:r>
          </w:p>
        </w:tc>
      </w:tr>
      <w:tr w:rsidR="00D37216" w14:paraId="654C540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E1F1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1B6CA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E2DDD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23FE5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9E80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7BC25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C29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AEAF3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47326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022250D9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798458B7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5.</w:t>
            </w:r>
          </w:p>
        </w:tc>
      </w:tr>
      <w:tr w:rsidR="00D37216" w14:paraId="7F53098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152F6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71D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5A71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E54E7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BF01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5A752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0EB4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DD6D6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78863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DC82418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21D7660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linia 4.</w:t>
            </w:r>
          </w:p>
        </w:tc>
      </w:tr>
      <w:tr w:rsidR="00D37216" w14:paraId="6EB4A39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26DC5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9E8A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FDA9C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2817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8B0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toată </w:t>
            </w:r>
          </w:p>
          <w:p w14:paraId="42C9481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6AEF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329F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DCC16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3C4A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</w:p>
        </w:tc>
      </w:tr>
      <w:tr w:rsidR="00D37216" w14:paraId="4947DA9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5E235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3BDD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1AC65F2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D6603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F4AD2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629F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3B940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696A8" w14:textId="77777777" w:rsidR="00D37216" w:rsidRDefault="00D3721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107+900</w:t>
            </w:r>
          </w:p>
          <w:p w14:paraId="428E6CAB" w14:textId="77777777" w:rsidR="00D37216" w:rsidRDefault="00D37216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BBA74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CE848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5BB29C3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A854F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9247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6089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C6546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Ciulniţa -</w:t>
            </w:r>
          </w:p>
          <w:p w14:paraId="0FE611D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8003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BEE0E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866E8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109+800</w:t>
            </w:r>
          </w:p>
          <w:p w14:paraId="1C00814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BBCE8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FAC0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79AF53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015F0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69338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AAF14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B3CA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Ciulniţa</w:t>
            </w:r>
          </w:p>
          <w:p w14:paraId="20738B59" w14:textId="77777777" w:rsidR="00D37216" w:rsidRPr="008B2519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5884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4E3A1FC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E52B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16E3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E651C" w14:textId="77777777" w:rsidR="00D37216" w:rsidRPr="008D08DE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9CC4D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</w:tc>
      </w:tr>
      <w:tr w:rsidR="00D37216" w14:paraId="7EC5215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16CCB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79810" w14:textId="77777777" w:rsidR="00D37216" w:rsidRDefault="00D372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825E" w14:textId="77777777" w:rsidR="00D37216" w:rsidRPr="001161EA" w:rsidRDefault="00D372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320D8" w14:textId="77777777" w:rsidR="00D37216" w:rsidRDefault="00D37216" w:rsidP="00897192">
            <w:pPr>
              <w:spacing w:line="276" w:lineRule="auto"/>
              <w:ind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 St. Feteşti</w:t>
            </w:r>
          </w:p>
          <w:p w14:paraId="302FF05C" w14:textId="77777777" w:rsidR="00D37216" w:rsidRDefault="00D37216" w:rsidP="00897192">
            <w:pPr>
              <w:spacing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4D6DC" w14:textId="77777777" w:rsidR="00D37216" w:rsidRDefault="00D372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 </w:t>
            </w:r>
          </w:p>
          <w:p w14:paraId="32537CCE" w14:textId="77777777" w:rsidR="00D37216" w:rsidRDefault="00D372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7BE3B" w14:textId="77777777" w:rsidR="00D37216" w:rsidRPr="001161EA" w:rsidRDefault="00D372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9BDA5" w14:textId="77777777" w:rsidR="00D37216" w:rsidRDefault="00D372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D1F1B" w14:textId="77777777" w:rsidR="00D37216" w:rsidRPr="008D08DE" w:rsidRDefault="00D37216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F498A" w14:textId="77777777" w:rsidR="00D37216" w:rsidRDefault="00D37216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la linia UNIFERTRANS și la liniile 2, 3, 7 - 12. </w:t>
            </w:r>
          </w:p>
        </w:tc>
      </w:tr>
      <w:tr w:rsidR="00D37216" w14:paraId="67BD836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D5AF3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713CB" w14:textId="77777777" w:rsidR="00D37216" w:rsidRDefault="00D372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EFB6F" w14:textId="77777777" w:rsidR="00D37216" w:rsidRPr="001161EA" w:rsidRDefault="00D372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09D01" w14:textId="77777777" w:rsidR="00D37216" w:rsidRDefault="00D37216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3F45F" w14:textId="77777777" w:rsidR="00D37216" w:rsidRDefault="00D372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2C584" w14:textId="77777777" w:rsidR="00D37216" w:rsidRPr="001161EA" w:rsidRDefault="00D372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02D19" w14:textId="77777777" w:rsidR="00D37216" w:rsidRDefault="00D37216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EF13F" w14:textId="77777777" w:rsidR="00D37216" w:rsidRDefault="00D37216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9DD91" w14:textId="77777777" w:rsidR="00D37216" w:rsidRDefault="00D3721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Fără inductori.</w:t>
            </w:r>
          </w:p>
          <w:p w14:paraId="3BF60228" w14:textId="77777777" w:rsidR="00D37216" w:rsidRDefault="00D37216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ieşiri la liniile 5 și 6 St. Saligny.</w:t>
            </w:r>
          </w:p>
        </w:tc>
      </w:tr>
      <w:tr w:rsidR="00D37216" w14:paraId="57CE7E6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320C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AE25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9A6F9" w14:textId="77777777" w:rsidR="00D37216" w:rsidRPr="001161EA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7A554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194E5F8F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4B4D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de la </w:t>
            </w:r>
          </w:p>
          <w:p w14:paraId="258A3EF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vârf sch. 94 până la vârf </w:t>
            </w:r>
          </w:p>
          <w:p w14:paraId="439DB596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C1602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50E6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5C6A0" w14:textId="77777777" w:rsidR="00D37216" w:rsidRPr="001161EA" w:rsidRDefault="00D37216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1E015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Semnalizată ca limitare de viteză.</w:t>
            </w:r>
          </w:p>
        </w:tc>
      </w:tr>
      <w:tr w:rsidR="00D37216" w14:paraId="4D05CF3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47ADB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9EEF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3CAF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FB0F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Medgidia</w:t>
            </w:r>
          </w:p>
          <w:p w14:paraId="5E106775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DDAD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de la semnal</w:t>
            </w:r>
          </w:p>
          <w:p w14:paraId="49A0E35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XPNB,</w:t>
            </w:r>
          </w:p>
          <w:p w14:paraId="3C3F334A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F62D1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EC9F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6BAA1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2B1A5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EEC66B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C8896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0E77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D9023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F4D95" w14:textId="77777777" w:rsidR="00D37216" w:rsidRDefault="00D3721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4DA00FD1" w14:textId="77777777" w:rsidR="00D37216" w:rsidRDefault="00D37216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B91B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26D60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AEFCA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DF227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F6682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 - ieşiri la linia 7 Grupa A</w:t>
            </w:r>
          </w:p>
        </w:tc>
      </w:tr>
      <w:tr w:rsidR="00D37216" w14:paraId="185C97E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E2E83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B26D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ECCDF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63FA8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914F629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637A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91E54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62A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E1D86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F5F64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4DAB64A1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43406482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17 şi 18.</w:t>
            </w:r>
          </w:p>
        </w:tc>
      </w:tr>
      <w:tr w:rsidR="00D37216" w14:paraId="5C7C580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C8077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91F4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1127F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F8514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6E611C2A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2778A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09B6A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E06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111B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9277A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1F0A50F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9BCD1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D613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732CE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4C8AC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1E36566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B7B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5FA7D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775C8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E7AE8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DFCDC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851E59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049A0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566AC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0D5BC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473E0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180E2567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AFC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CD9C2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9C2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5523F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0F8B4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B545E2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271CF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4C76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26C8B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FE44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1195497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EEF2F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ABF1C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2514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46B1B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DB6A2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491FA3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27A8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72CE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35238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60B2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0D77BF94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linia 18</w:t>
            </w:r>
          </w:p>
          <w:p w14:paraId="45FD388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F645F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A609C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9212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AB9C1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4E500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59B7EF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8887E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8F6F6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6DCC9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0E54E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St. Medgidia  </w:t>
            </w:r>
          </w:p>
          <w:p w14:paraId="24F9DCD2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24F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751D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8B68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EF61E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4A2A9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2A10E4FE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652DB592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18 şi 19.</w:t>
            </w:r>
          </w:p>
        </w:tc>
      </w:tr>
      <w:tr w:rsidR="00D37216" w14:paraId="109461C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131B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3E30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A474F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E7684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59778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17 </w:t>
            </w:r>
          </w:p>
          <w:p w14:paraId="0AE0B7A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15794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9BC8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2793B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1C5BF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31BBE6DC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liniile 1-4 Cap X</w:t>
            </w:r>
          </w:p>
        </w:tc>
      </w:tr>
      <w:tr w:rsidR="00D37216" w14:paraId="0374B13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82A06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0DF0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8E7E1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4A8DC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Basarabi - </w:t>
            </w:r>
          </w:p>
          <w:p w14:paraId="695EDF27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3D632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D461B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6316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210+950</w:t>
            </w:r>
          </w:p>
          <w:p w14:paraId="0F80FE5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9FDAF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6179D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Fără inductori.</w:t>
            </w:r>
          </w:p>
        </w:tc>
      </w:tr>
      <w:tr w:rsidR="00D37216" w14:paraId="715A4E3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0246A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B34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76A2F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15A2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3ED46AB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CCB3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5CBCBB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TDJ</w:t>
            </w:r>
          </w:p>
          <w:p w14:paraId="0652750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A58B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9AD8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FFAD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B53F5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E80BC1C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5BBD83C5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firul I și firul II la liniile 1D - 5D și la </w:t>
            </w:r>
          </w:p>
          <w:p w14:paraId="1074F150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B.</w:t>
            </w:r>
          </w:p>
        </w:tc>
      </w:tr>
      <w:tr w:rsidR="00D37216" w14:paraId="5926BAD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8ABF7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9FDEC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EFC63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65178B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544DE1B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9648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</w:t>
            </w:r>
          </w:p>
          <w:p w14:paraId="0962B47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2D549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D1C0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7F49A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FB886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34B368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A422A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9155A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52491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8A6B8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7520A4BA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C632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700 m din </w:t>
            </w:r>
          </w:p>
          <w:p w14:paraId="73542162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1AD7A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919B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CF0E0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A855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FE2683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A68EC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81AA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9D5C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8B5B4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270F87B8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62B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peste sch. 35B </w:t>
            </w:r>
          </w:p>
          <w:p w14:paraId="50956A7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și </w:t>
            </w:r>
          </w:p>
          <w:p w14:paraId="0F21E6E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TDJ </w:t>
            </w:r>
          </w:p>
          <w:p w14:paraId="22A3913F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41B/</w:t>
            </w:r>
          </w:p>
          <w:p w14:paraId="7807DE3F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61836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BBD3C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79D08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02E06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461ABFE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58749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3CBE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12CC63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7DFE2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1394CCE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66242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150 m din </w:t>
            </w:r>
          </w:p>
          <w:p w14:paraId="147466B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5C4DC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E1D3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39308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C81C2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2B38531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FCA65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44C4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DF8A2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84055" w14:textId="77777777" w:rsidR="00D37216" w:rsidRDefault="00D372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3B8E2C8" w14:textId="77777777" w:rsidR="00D37216" w:rsidRDefault="00D372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0EDB1" w14:textId="77777777" w:rsidR="00D37216" w:rsidRPr="00F565BC" w:rsidRDefault="00D37216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0E0B93B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F9DD6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155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9F149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A5914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3 Grupa Tranzit;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L8 Grupa A și Linia Colectoare</w:t>
            </w:r>
          </w:p>
        </w:tc>
      </w:tr>
      <w:tr w:rsidR="00D37216" w14:paraId="76B5B50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993AC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2E4E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56830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B84E" w14:textId="77777777" w:rsidR="00D37216" w:rsidRDefault="00D372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0F8D4B07" w14:textId="77777777" w:rsidR="00D37216" w:rsidRDefault="00D37216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3F1FB" w14:textId="77777777" w:rsidR="00D37216" w:rsidRDefault="00D3721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72E70AFD" w14:textId="77777777" w:rsidR="00D37216" w:rsidRDefault="00D37216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D7FD4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9B7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30272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1A8CE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F565BC">
              <w:rPr>
                <w:b/>
                <w:bCs/>
                <w:i/>
                <w:iCs/>
                <w:sz w:val="20"/>
                <w:lang w:val="ro-RO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7 Grupa Tranzit; la L1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>-</w:t>
            </w:r>
            <w:r>
              <w:rPr>
                <w:b/>
                <w:bCs/>
                <w:i/>
                <w:iCs/>
                <w:sz w:val="20"/>
                <w:lang w:val="ro-RO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  <w:lang w:val="ro-RO"/>
              </w:rPr>
              <w:t xml:space="preserve">8 Grupa A și Linia Colectoare. </w:t>
            </w:r>
          </w:p>
        </w:tc>
      </w:tr>
      <w:tr w:rsidR="00D37216" w14:paraId="6501D5C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FF291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970B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6776D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03AA2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4D162EDE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E89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0EB6EE6D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586B8" w14:textId="77777777" w:rsidR="00D37216" w:rsidRPr="001161EA" w:rsidRDefault="00D372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E006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8AA5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0083BB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 pe teren.</w:t>
            </w:r>
          </w:p>
          <w:p w14:paraId="43CA61B8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– ieşiri </w:t>
            </w:r>
          </w:p>
          <w:p w14:paraId="4613AB72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7A, 9A</w:t>
            </w:r>
          </w:p>
          <w:p w14:paraId="7BA4FD3E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 şi linia de legătură </w:t>
            </w:r>
          </w:p>
          <w:p w14:paraId="039422A5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Grupa D -  Grupa A.</w:t>
            </w:r>
          </w:p>
        </w:tc>
      </w:tr>
      <w:tr w:rsidR="00D37216" w14:paraId="61C1F43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40CB7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889E6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EDFA0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5B0E6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30E0551A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D8F8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</w:t>
            </w:r>
          </w:p>
          <w:p w14:paraId="53E6FF29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diag.</w:t>
            </w:r>
          </w:p>
          <w:p w14:paraId="5FD7A3A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F379B" w14:textId="77777777" w:rsidR="00D37216" w:rsidRPr="001161EA" w:rsidRDefault="00D372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516A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2699F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ABCA7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33F582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155E67D4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1 A şi 2 A.</w:t>
            </w:r>
          </w:p>
        </w:tc>
      </w:tr>
      <w:tr w:rsidR="00D37216" w14:paraId="681FE46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2D9A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6E6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FA48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255E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Palas</w:t>
            </w:r>
          </w:p>
          <w:p w14:paraId="6FA740A9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87758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7772A" w14:textId="77777777" w:rsidR="00D37216" w:rsidRDefault="00D37216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3340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03CCC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93DCC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Afectează intrări - ieşiri </w:t>
            </w:r>
          </w:p>
          <w:p w14:paraId="4D847853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din fir II L 814 la liniile </w:t>
            </w:r>
          </w:p>
          <w:p w14:paraId="6E08F159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  <w:lang w:val="ro-RO"/>
              </w:rPr>
              <w:br/>
              <w:t>Și liniile 1-11 Grupa A.</w:t>
            </w:r>
          </w:p>
        </w:tc>
      </w:tr>
      <w:tr w:rsidR="00D37216" w14:paraId="22D3453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B4EF7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12F0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4E199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F992D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9843116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BD56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</w:t>
            </w:r>
          </w:p>
          <w:p w14:paraId="7115F9E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E814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74213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EA1A7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9C59D6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pe teren. </w:t>
            </w:r>
          </w:p>
          <w:p w14:paraId="612F3C3C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Afectează intrări - ieşiri </w:t>
            </w:r>
          </w:p>
          <w:p w14:paraId="6C26AD4D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din firul I în firul II.</w:t>
            </w:r>
          </w:p>
        </w:tc>
      </w:tr>
      <w:tr w:rsidR="00D37216" w14:paraId="5509A36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BAD4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60FD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96C43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B2E0A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14521E76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74CD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sch.</w:t>
            </w:r>
          </w:p>
          <w:p w14:paraId="6EFBA1E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E2368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1318F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208D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8A6C1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 xml:space="preserve">Nesemnalizată   pe teren. Afectează intrări - ieşiri </w:t>
            </w:r>
          </w:p>
          <w:p w14:paraId="1791F250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la liniile 9  - 11.</w:t>
            </w:r>
          </w:p>
        </w:tc>
      </w:tr>
      <w:tr w:rsidR="00D37216" w14:paraId="726C94E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A28B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1945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4084C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24C5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05F29F9E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Grupa Tehnică</w:t>
            </w:r>
          </w:p>
          <w:p w14:paraId="47E2223A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7DCE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224+103</w:t>
            </w:r>
          </w:p>
          <w:p w14:paraId="64F1FE27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00A84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03675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5EB71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605B8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  <w:p w14:paraId="65366278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Afectează intrări - ieșiri pe firul III în direcția Palas sau Constanța Mărfuri.</w:t>
            </w:r>
          </w:p>
        </w:tc>
      </w:tr>
      <w:tr w:rsidR="00D37216" w14:paraId="423A00D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90655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4CF81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985E5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269C0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485FB022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F4E9D6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BB7648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58332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6E33E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87F56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7597D54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E7EC9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2C09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2EC9F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C5718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St. Constanţa Oraş</w:t>
            </w:r>
          </w:p>
          <w:p w14:paraId="67560A8F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FFDC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  <w:r>
              <w:rPr>
                <w:b/>
                <w:bCs/>
                <w:sz w:val="20"/>
                <w:lang w:val="ro-RO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83987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1</w:t>
            </w:r>
            <w:r w:rsidRPr="001161EA">
              <w:rPr>
                <w:b/>
                <w:bCs/>
                <w:sz w:val="36"/>
                <w:szCs w:val="36"/>
                <w:lang w:val="ro-RO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3AF5B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B228D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97C06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>
              <w:rPr>
                <w:b/>
                <w:bCs/>
                <w:i/>
                <w:iCs/>
                <w:sz w:val="20"/>
                <w:lang w:val="ro-RO"/>
              </w:rPr>
              <w:t>Nesemnalizată pe teren.</w:t>
            </w:r>
          </w:p>
        </w:tc>
      </w:tr>
      <w:tr w:rsidR="00D37216" w14:paraId="0849208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F1D73" w14:textId="77777777" w:rsidR="00D37216" w:rsidRDefault="00D37216" w:rsidP="00D37216">
            <w:pPr>
              <w:numPr>
                <w:ilvl w:val="0"/>
                <w:numId w:val="3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9B864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3B895" w14:textId="77777777" w:rsidR="00D37216" w:rsidRPr="001161EA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D0777" w14:textId="77777777" w:rsidR="00D37216" w:rsidRDefault="00D37216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lang w:val="ro-RO"/>
              </w:rPr>
            </w:pPr>
            <w:r w:rsidRPr="009A6865">
              <w:rPr>
                <w:b/>
                <w:bCs/>
                <w:sz w:val="20"/>
                <w:lang w:val="ro-RO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44A2E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E9A67" w14:textId="77777777" w:rsidR="00D37216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  <w:r>
              <w:rPr>
                <w:b/>
                <w:bCs/>
                <w:sz w:val="36"/>
                <w:szCs w:val="36"/>
                <w:lang w:val="ro-RO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65D80" w14:textId="77777777" w:rsidR="00D37216" w:rsidRDefault="00D37216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lang w:val="ro-RO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DC98C" w14:textId="77777777" w:rsidR="00D37216" w:rsidRPr="008D08DE" w:rsidRDefault="00D37216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ro-RO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D5BB" w14:textId="77777777" w:rsidR="00D37216" w:rsidRDefault="00D37216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ro-RO"/>
              </w:rPr>
            </w:pPr>
            <w:r w:rsidRPr="009A6865">
              <w:rPr>
                <w:b/>
                <w:bCs/>
                <w:i/>
                <w:iCs/>
                <w:sz w:val="20"/>
                <w:lang w:val="ro-RO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7872B535" w14:textId="77777777" w:rsidR="00D37216" w:rsidRDefault="00D37216">
      <w:pPr>
        <w:spacing w:before="40" w:after="40" w:line="192" w:lineRule="auto"/>
        <w:ind w:right="57"/>
        <w:rPr>
          <w:sz w:val="20"/>
          <w:lang w:val="ro-RO"/>
        </w:rPr>
      </w:pPr>
    </w:p>
    <w:p w14:paraId="24A8B82F" w14:textId="77777777" w:rsidR="00D37216" w:rsidRDefault="00D37216" w:rsidP="00FF5C69">
      <w:pPr>
        <w:pStyle w:val="Heading1"/>
        <w:spacing w:line="276" w:lineRule="auto"/>
      </w:pPr>
      <w:r>
        <w:lastRenderedPageBreak/>
        <w:t>LINIA 804</w:t>
      </w:r>
    </w:p>
    <w:p w14:paraId="77AEA0E3" w14:textId="77777777" w:rsidR="00D37216" w:rsidRDefault="00D37216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D37216" w14:paraId="22CC794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F1F0D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6EF7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0B8E905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4173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ABED8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0AB82AA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104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E6C8B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7160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48BAC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EEE65" w14:textId="77777777" w:rsidR="00D37216" w:rsidRPr="00436B1D" w:rsidRDefault="00D372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D37216" w14:paraId="5D491F1E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5171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21BD0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2C91EA8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E3F1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7223C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3159195C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EB5C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0D848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60A1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DD638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FEF39" w14:textId="77777777" w:rsidR="00D37216" w:rsidRPr="00436B1D" w:rsidRDefault="00D372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D37216" w14:paraId="493161F7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3BB1B1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CAD70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01368F3D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1B9B4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DFE1E" w14:textId="77777777" w:rsidR="00D37216" w:rsidRDefault="00D372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46A8E10" w14:textId="77777777" w:rsidR="00D37216" w:rsidRDefault="00D372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8F71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CAFA2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AB81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5F757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EB779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D37216" w14:paraId="6DD2BA2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825BD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C717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4E38D53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87EA9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017D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1A0B73B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2178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D0EED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26A1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E00CE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194B6" w14:textId="77777777" w:rsidR="00D37216" w:rsidRPr="00E25A4B" w:rsidRDefault="00D37216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3BF2D499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37216" w14:paraId="321AD8F0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D9DA7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5DDD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6DAB861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3572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33B52" w14:textId="77777777" w:rsidR="00D37216" w:rsidRDefault="00D372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31B7B5EC" w14:textId="77777777" w:rsidR="00D37216" w:rsidRDefault="00D37216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ADF6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91C87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8442F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C6A16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E8B8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D37216" w14:paraId="54E06541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13971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57E1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4051D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4F69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4A73C1A9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55D957F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FB9C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7D3FA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BE3E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6612023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B926E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D645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7AB9CDE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9593D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013ED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3FD4BB7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735C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E73E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4A122D5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3661CE6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6137111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18968B0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F3FF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5ACB6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FB4FB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EEC8E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5E8A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612C5070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DEC0F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5B538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600E8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D9CC5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1A941F4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3F80242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31F8E68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1BA5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76764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6267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430F8E5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4358F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79141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D37216" w14:paraId="34419610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6D31E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1E7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D35262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C585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7EA4BF5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114C607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E8223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F7353A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E0151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568B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7B6B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E752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18E458A4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BA6E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AE6E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7608F6B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CEF24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F283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70D7CF8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4060C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E89B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51064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26B94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5B66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D37216" w14:paraId="49468628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5007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FE07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6F831519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D5CC4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C884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3DB49A5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16BA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B7EB1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83FC4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31884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089B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72913FB9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37216" w14:paraId="48D2E4A2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58061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AC68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4E4F193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033C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EDBD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6714367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94B2B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57A5B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39E58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E7308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FCFC7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F32BEE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37216" w14:paraId="51277543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9FB95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701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23B966C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91DC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89005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48E9EE27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51621BF1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3BD6DB38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3CA4D80C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1B0122F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853ED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862EB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7B79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52F3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183B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1ECE6453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A5F68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B115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51A7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5E5D5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71EEED99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E02E3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861A57D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6A352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464D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C9292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FD36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505566EF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7D52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3A354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DC71F" w14:textId="77777777" w:rsidR="00D37216" w:rsidRPr="00A152FB" w:rsidRDefault="00D372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E8E6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1C9F83F7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966E5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44172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F889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791A0" w14:textId="77777777" w:rsidR="00D37216" w:rsidRPr="00F9444C" w:rsidRDefault="00D372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A6445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3A17DAF9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ABDAE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BBAC3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7BA8C319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8474" w14:textId="77777777" w:rsidR="00D37216" w:rsidRPr="00A152FB" w:rsidRDefault="00D372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31F0C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0DDADF16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0CA9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B75AE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E5638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EA386" w14:textId="77777777" w:rsidR="00D37216" w:rsidRPr="00F9444C" w:rsidRDefault="00D372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404D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73AE96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37216" w14:paraId="7DA7A230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846CB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A66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15FC69E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87EE5" w14:textId="77777777" w:rsidR="00D37216" w:rsidRPr="00A152FB" w:rsidRDefault="00D372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8C9D8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2543538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5F5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856B6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3503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A4957" w14:textId="77777777" w:rsidR="00D37216" w:rsidRPr="00F9444C" w:rsidRDefault="00D372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813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9272447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D37216" w14:paraId="1E004A40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608F2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1E8FB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3C073" w14:textId="77777777" w:rsidR="00D37216" w:rsidRPr="00A152FB" w:rsidRDefault="00D372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AB86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220D281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89A9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368EA89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72CC9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D2C4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8870" w14:textId="77777777" w:rsidR="00D37216" w:rsidRPr="00F9444C" w:rsidRDefault="00D37216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E055B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99057A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7EF16B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D37216" w14:paraId="2FAA8B98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2B75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8CF7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AF4C5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D17C9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31C65B5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B63A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B2DAD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4132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2F506A3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74A65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DE80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D7BE8A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659935C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1B09E0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D37216" w14:paraId="556C7DA8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A0A08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F972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2FCB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47848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6BD72D9B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D9024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28F803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3865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B2FF8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BF631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0790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403F3F4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D37216" w14:paraId="339D1E85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D8C91" w14:textId="77777777" w:rsidR="00D37216" w:rsidRDefault="00D37216" w:rsidP="00D37216">
            <w:pPr>
              <w:numPr>
                <w:ilvl w:val="0"/>
                <w:numId w:val="4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67E28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27217" w14:textId="77777777" w:rsidR="00D37216" w:rsidRPr="00A152F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FA09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6C61931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4639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A042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C13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1BBE5E0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900BC" w14:textId="77777777" w:rsidR="00D37216" w:rsidRPr="00F9444C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E2B3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2DA8B4FA" w14:textId="77777777" w:rsidR="00D37216" w:rsidRDefault="00D37216" w:rsidP="00802827">
      <w:pPr>
        <w:spacing w:line="276" w:lineRule="auto"/>
        <w:ind w:right="57"/>
        <w:rPr>
          <w:sz w:val="20"/>
          <w:lang w:val="ro-RO"/>
        </w:rPr>
      </w:pPr>
    </w:p>
    <w:p w14:paraId="5322CF98" w14:textId="77777777" w:rsidR="00D37216" w:rsidRDefault="00D37216" w:rsidP="00672C80">
      <w:pPr>
        <w:pStyle w:val="Heading1"/>
        <w:spacing w:line="360" w:lineRule="auto"/>
      </w:pPr>
      <w:r>
        <w:t>LINIA 813</w:t>
      </w:r>
    </w:p>
    <w:p w14:paraId="7982D70D" w14:textId="77777777" w:rsidR="00D37216" w:rsidRDefault="00D37216" w:rsidP="00576868">
      <w:pPr>
        <w:pStyle w:val="Heading1"/>
        <w:spacing w:line="360" w:lineRule="auto"/>
        <w:rPr>
          <w:b w:val="0"/>
          <w:bCs w:val="0"/>
          <w:sz w:val="8"/>
        </w:rPr>
      </w:pPr>
      <w:r>
        <w:t>CONSTANŢA - MANGALIA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1"/>
        <w:gridCol w:w="874"/>
        <w:gridCol w:w="757"/>
        <w:gridCol w:w="2212"/>
        <w:gridCol w:w="873"/>
        <w:gridCol w:w="756"/>
        <w:gridCol w:w="873"/>
        <w:gridCol w:w="756"/>
        <w:gridCol w:w="2508"/>
      </w:tblGrid>
      <w:tr w:rsidR="00D37216" w14:paraId="4DEA501B" w14:textId="77777777">
        <w:trPr>
          <w:cantSplit/>
          <w:trHeight w:val="2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10FF3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DAB6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65FB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3F27C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6FA5FA1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3827F" w14:textId="77777777" w:rsidR="00D37216" w:rsidRDefault="00D372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59222843" w14:textId="77777777" w:rsidR="00D37216" w:rsidRDefault="00D372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F824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5EC3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78BD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8B45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2034758B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FCFE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9664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6837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F6BB7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3B84176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1E484" w14:textId="77777777" w:rsidR="00D37216" w:rsidRDefault="00D372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peste </w:t>
            </w:r>
          </w:p>
          <w:p w14:paraId="73287497" w14:textId="77777777" w:rsidR="00D37216" w:rsidRDefault="00D372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diag.</w:t>
            </w:r>
          </w:p>
          <w:p w14:paraId="720DC07C" w14:textId="77777777" w:rsidR="00D37216" w:rsidRDefault="00D372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50/54-46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E4A2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FDD2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3642E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C6F1B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544A9210" w14:textId="77777777">
        <w:trPr>
          <w:cantSplit/>
          <w:trHeight w:val="47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E0A79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4878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0B331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73486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 xml:space="preserve"> Statia Constanta Oras prelungire Linia II directa Cap Y si sch.: 38,34 si sch. 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6A45C" w14:textId="77777777" w:rsidR="00D37216" w:rsidRDefault="00D37216">
            <w:pPr>
              <w:spacing w:line="276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C59A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83BC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BA660C">
              <w:rPr>
                <w:b/>
                <w:bCs/>
                <w:sz w:val="20"/>
              </w:rPr>
              <w:t>225+300228+028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B031C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328A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A660C">
              <w:rPr>
                <w:b/>
                <w:bCs/>
                <w:i/>
                <w:iCs/>
                <w:sz w:val="20"/>
              </w:rPr>
              <w:t>Semnalizată pe teren , fără inductori la paleta galbenă.  Afectează intrări/ieșiri la  Linia  II  directă Constanța Oraș Cap Y .</w:t>
            </w:r>
          </w:p>
        </w:tc>
      </w:tr>
      <w:tr w:rsidR="00D37216" w14:paraId="48943270" w14:textId="77777777">
        <w:trPr>
          <w:cantSplit/>
          <w:trHeight w:val="164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4707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BC1DD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Cs/>
                <w:i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931D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30092CC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Ramificaţie </w:t>
            </w:r>
          </w:p>
          <w:p w14:paraId="6B072F1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7A2E3" w14:textId="77777777" w:rsidR="00D37216" w:rsidRPr="001A0BE2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între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</w:t>
            </w:r>
          </w:p>
          <w:p w14:paraId="7320A438" w14:textId="77777777" w:rsidR="00D37216" w:rsidRPr="001A0BE2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26 şi 28 </w:t>
            </w:r>
          </w:p>
          <w:p w14:paraId="4648FCAB" w14:textId="77777777" w:rsidR="00D37216" w:rsidRPr="001A0BE2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şi </w:t>
            </w:r>
          </w:p>
          <w:p w14:paraId="7911FD91" w14:textId="77777777" w:rsidR="00D37216" w:rsidRPr="00564F54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A0BE2">
              <w:rPr>
                <w:b/>
                <w:bCs/>
                <w:sz w:val="20"/>
                <w:szCs w:val="20"/>
              </w:rPr>
              <w:t>peste sch</w:t>
            </w:r>
            <w:r>
              <w:rPr>
                <w:b/>
                <w:bCs/>
                <w:sz w:val="20"/>
                <w:szCs w:val="20"/>
              </w:rPr>
              <w:t>.</w:t>
            </w:r>
            <w:r w:rsidRPr="001A0BE2">
              <w:rPr>
                <w:b/>
                <w:bCs/>
                <w:sz w:val="20"/>
                <w:szCs w:val="20"/>
              </w:rPr>
              <w:t xml:space="preserve"> 26 </w:t>
            </w:r>
            <w:r>
              <w:rPr>
                <w:b/>
                <w:bCs/>
                <w:sz w:val="20"/>
                <w:szCs w:val="20"/>
              </w:rPr>
              <w:t xml:space="preserve">      </w:t>
            </w:r>
            <w:r w:rsidRPr="001A0BE2"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98E8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D856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5C6F434" w14:textId="77777777">
        <w:trPr>
          <w:cantSplit/>
          <w:trHeight w:val="75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5FC0FC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B7CA2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Cs/>
                <w:i/>
                <w:sz w:val="36"/>
                <w:szCs w:val="36"/>
              </w:rPr>
              <w:t>firul III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691AB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7332730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</w:t>
            </w:r>
          </w:p>
          <w:p w14:paraId="71730B3C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Vii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2F23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 xml:space="preserve">peste </w:t>
            </w:r>
          </w:p>
          <w:p w14:paraId="6B92CD5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1A0BE2">
              <w:rPr>
                <w:b/>
                <w:bCs/>
                <w:sz w:val="20"/>
                <w:szCs w:val="20"/>
              </w:rPr>
              <w:t>sch. 1</w:t>
            </w:r>
            <w:r>
              <w:rPr>
                <w:b/>
                <w:bCs/>
                <w:sz w:val="20"/>
                <w:szCs w:val="20"/>
              </w:rPr>
              <w:t xml:space="preserve">4 </w:t>
            </w:r>
          </w:p>
          <w:p w14:paraId="79DD817C" w14:textId="77777777" w:rsidR="00D37216" w:rsidRPr="00DD369C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în abatere</w:t>
            </w:r>
          </w:p>
        </w:tc>
        <w:tc>
          <w:tcPr>
            <w:tcW w:w="1629" w:type="dxa"/>
            <w:gridSpan w:val="2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D7971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8C69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17168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 firul III 813 în firul II 814.</w:t>
            </w:r>
          </w:p>
        </w:tc>
      </w:tr>
      <w:tr w:rsidR="00D37216" w14:paraId="0D6CAE1C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36892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FA8A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227+400</w:t>
            </w:r>
          </w:p>
          <w:p w14:paraId="4F95824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C560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4C1F3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0D194A">
              <w:rPr>
                <w:b/>
                <w:bCs/>
                <w:sz w:val="20"/>
              </w:rPr>
              <w:t>Constanța Oraș-Agigea Nord și sch. 4 pe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16B7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43BCD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6E83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73710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8136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D194A">
              <w:rPr>
                <w:b/>
                <w:bCs/>
                <w:i/>
                <w:iCs/>
                <w:sz w:val="20"/>
              </w:rPr>
              <w:t>Semnalizată pe teren, fără inductori la paleta galbenă. Afectează intrări / ieșiri din FIR I  L 813 Constanța Oraș-Agigea Nord</w:t>
            </w:r>
          </w:p>
        </w:tc>
      </w:tr>
      <w:tr w:rsidR="00D37216" w14:paraId="2918D428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264A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9AE9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C8CAF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DF2A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-</w:t>
            </w:r>
          </w:p>
          <w:p w14:paraId="4BE2219E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0926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B6D316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C971A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DAF1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D050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B72A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D4AC94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813.</w:t>
            </w:r>
          </w:p>
        </w:tc>
      </w:tr>
      <w:tr w:rsidR="00D37216" w14:paraId="3F64ED95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C5D1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C11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13561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9746D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Constanţa Oraș -</w:t>
            </w:r>
          </w:p>
          <w:p w14:paraId="07B43731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6121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1CF0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0405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228+028</w:t>
            </w:r>
          </w:p>
          <w:p w14:paraId="5B41530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1AEBF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B33F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teren, f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>r</w:t>
            </w:r>
            <w:r>
              <w:rPr>
                <w:b/>
                <w:bCs/>
                <w:i/>
                <w:iCs/>
                <w:sz w:val="20"/>
              </w:rPr>
              <w:t>ă</w:t>
            </w:r>
            <w:r w:rsidRPr="004C52C0">
              <w:rPr>
                <w:b/>
                <w:bCs/>
                <w:i/>
                <w:iCs/>
                <w:sz w:val="20"/>
              </w:rPr>
              <w:t xml:space="preserve"> inductori la paleta galbena Afecteaza intr /iesiri  Fir I si Fir II  L 813 Constanta Oras-Agigea Nord.</w:t>
            </w:r>
          </w:p>
        </w:tc>
      </w:tr>
      <w:tr w:rsidR="00D37216" w14:paraId="646AA6A1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5415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5732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10AEC07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A31EE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40BD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 directa si sch.: 5,9,13, 6 si  sch.2 , pe directa.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8539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DD17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ABD4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CBD04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C02F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Semnalizată pe teren, fără inductori la paleta galbenă. Afectează intrări /ieșiri Linia II directă stația Agigea Nord</w:t>
            </w:r>
          </w:p>
        </w:tc>
      </w:tr>
      <w:tr w:rsidR="00D37216" w14:paraId="3C248A39" w14:textId="77777777">
        <w:trPr>
          <w:cantSplit/>
          <w:trHeight w:val="93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753B7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37C8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D3A35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DEE41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 w:rsidRPr="004C52C0">
              <w:rPr>
                <w:b/>
                <w:bCs/>
                <w:sz w:val="20"/>
              </w:rPr>
              <w:t>Statia  Agigea Nord Linia III directa si sch.: 7, 11, 15, 8 si sch.4 , pe directa .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0075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7548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36FE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229+340</w:t>
            </w:r>
          </w:p>
          <w:p w14:paraId="05A9B49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29285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BEDF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4C52C0">
              <w:rPr>
                <w:b/>
                <w:bCs/>
                <w:i/>
                <w:iCs/>
                <w:sz w:val="20"/>
              </w:rPr>
              <w:t>Semnalizata pe teren , fara inductori la paleta galbena Afecteaza intr /iesiri la Linia III directa statia Agigea Nord.</w:t>
            </w:r>
          </w:p>
        </w:tc>
      </w:tr>
      <w:tr w:rsidR="00D37216" w14:paraId="1A049E88" w14:textId="77777777">
        <w:trPr>
          <w:cantSplit/>
          <w:trHeight w:val="10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78BB7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7D19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11740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5DA53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8458774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A5D28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184B693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B5D069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7 - 9 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27285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43D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75BC2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7F46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78AFF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trecerea de pe firul I pe firul II şi invers. </w:t>
            </w:r>
          </w:p>
        </w:tc>
      </w:tr>
      <w:tr w:rsidR="00D37216" w14:paraId="61382439" w14:textId="77777777">
        <w:trPr>
          <w:cantSplit/>
          <w:trHeight w:val="96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2999A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B8CC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3797F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8A526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EE47C7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8EEE0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640DFF0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1DBEEDB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66F3EB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8463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B0054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68678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857F3F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II.</w:t>
            </w:r>
          </w:p>
        </w:tc>
      </w:tr>
      <w:tr w:rsidR="00D37216" w14:paraId="6EFF2798" w14:textId="77777777">
        <w:trPr>
          <w:cantSplit/>
          <w:trHeight w:val="69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28D87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C405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C602F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2AF1D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3149C5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D8C6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AC0B92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15 - 19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C675B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60BD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1F63A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FD9E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4481E2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BAB6A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D37216" w14:paraId="6CA73C6A" w14:textId="77777777">
        <w:trPr>
          <w:cantSplit/>
          <w:trHeight w:val="89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EF21F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B6B7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7D7FA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580C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7EEA9F98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97EB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13 </w:t>
            </w:r>
          </w:p>
          <w:p w14:paraId="437FB728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2509A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AD9F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8D782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07CF4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86779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OIL TERMINAL.</w:t>
            </w:r>
          </w:p>
        </w:tc>
      </w:tr>
      <w:tr w:rsidR="00D37216" w14:paraId="433DA5BD" w14:textId="77777777">
        <w:trPr>
          <w:cantSplit/>
          <w:trHeight w:val="69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596CE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570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324A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1E47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056CCA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5DC3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2F0DF0A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şi 21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58225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E929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B94AF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3DCE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D37216" w14:paraId="3AE47A52" w14:textId="77777777">
        <w:trPr>
          <w:cantSplit/>
          <w:trHeight w:val="105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231F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C1F7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03C2D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14E5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A35FCD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32DE7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23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E43B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8A94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40FD8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0AAA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0F8EE88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7BA7E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4 - 7.</w:t>
            </w:r>
          </w:p>
        </w:tc>
      </w:tr>
      <w:tr w:rsidR="00D37216" w14:paraId="4AACCACC" w14:textId="77777777">
        <w:trPr>
          <w:cantSplit/>
          <w:trHeight w:val="969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560F2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516D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A9B7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AD7C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4F84EC4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3969F4E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42A5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913D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AD67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2E914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675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5AD58A9E" w14:textId="77777777">
        <w:trPr>
          <w:cantSplit/>
          <w:trHeight w:val="7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CC04F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A8C7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5F92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B147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230C19E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Antestaţie Oil Terminal</w:t>
            </w:r>
          </w:p>
          <w:p w14:paraId="224B820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F8D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61F5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CF30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4CDE2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054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0B1279CD" w14:textId="77777777">
        <w:trPr>
          <w:cantSplit/>
          <w:trHeight w:val="44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C0EA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CB1F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42C38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31D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1D42DD1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04E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E5003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0561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53E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395B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66B2BE26" w14:textId="77777777">
        <w:trPr>
          <w:cantSplit/>
          <w:trHeight w:val="625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7606C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AFCD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32D6E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2C6E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Nord</w:t>
            </w:r>
          </w:p>
          <w:p w14:paraId="67A6568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1559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24EAEE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18 - 22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8640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3C6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42FEF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FA89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7438C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6 şi 7.</w:t>
            </w:r>
          </w:p>
        </w:tc>
      </w:tr>
      <w:tr w:rsidR="00D37216" w14:paraId="503BC6A4" w14:textId="77777777">
        <w:trPr>
          <w:cantSplit/>
          <w:trHeight w:val="554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596D0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78FB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042F5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579B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226A0FC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B4F8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F363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6E98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A4567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533F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240789B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D37216" w14:paraId="12DD895C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05726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C10E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1BF1E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DC12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0AB70A0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456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775B1CE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7D70319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A6051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DD8C4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1D323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A9F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EEA18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B6A8DC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II 813 la </w:t>
            </w:r>
          </w:p>
          <w:p w14:paraId="4A78AEFA" w14:textId="77777777" w:rsidR="00D37216" w:rsidRPr="00CB3CD0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liniile 4 -7 </w:t>
            </w:r>
            <w:r>
              <w:rPr>
                <w:b/>
                <w:bCs/>
                <w:i/>
                <w:sz w:val="20"/>
              </w:rPr>
              <w:t>s</w:t>
            </w:r>
            <w:r w:rsidRPr="00175D9D">
              <w:rPr>
                <w:b/>
                <w:bCs/>
                <w:i/>
                <w:sz w:val="20"/>
              </w:rPr>
              <w:t>t. Agigea Nord ş</w:t>
            </w:r>
            <w:r w:rsidRPr="00175D9D">
              <w:rPr>
                <w:b/>
                <w:bCs/>
                <w:i/>
                <w:sz w:val="20"/>
                <w:lang w:val="en-US"/>
              </w:rPr>
              <w:t>i la linia C</w:t>
            </w:r>
            <w:r>
              <w:rPr>
                <w:b/>
                <w:bCs/>
                <w:i/>
                <w:sz w:val="20"/>
                <w:lang w:val="en-US"/>
              </w:rPr>
              <w:t>OMVEX</w:t>
            </w:r>
            <w:r w:rsidRPr="00175D9D">
              <w:rPr>
                <w:b/>
                <w:bCs/>
                <w:i/>
                <w:sz w:val="20"/>
                <w:lang w:val="en-US"/>
              </w:rPr>
              <w:t>.</w:t>
            </w:r>
          </w:p>
        </w:tc>
      </w:tr>
      <w:tr w:rsidR="00D37216" w14:paraId="01791473" w14:textId="77777777">
        <w:trPr>
          <w:cantSplit/>
          <w:trHeight w:val="102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4E69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BF0A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B2C34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B86F5" w14:textId="77777777" w:rsidR="00D37216" w:rsidRDefault="00D37216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Agigea Nord </w:t>
            </w:r>
          </w:p>
          <w:p w14:paraId="21952419" w14:textId="77777777" w:rsidR="00D37216" w:rsidRDefault="00D37216" w:rsidP="006F688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6844F" w14:textId="77777777" w:rsidR="00D37216" w:rsidRDefault="00D37216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65EB180" w14:textId="77777777" w:rsidR="00D37216" w:rsidRDefault="00D37216" w:rsidP="006F688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6 - 4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C5D6E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92E4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27560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DB43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B6D79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 în firul II și invers.</w:t>
            </w:r>
          </w:p>
        </w:tc>
      </w:tr>
      <w:tr w:rsidR="00D37216" w14:paraId="0E614129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21E6D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605B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5CB6EF7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2+272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CF161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517F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Agigea Nord - </w:t>
            </w:r>
          </w:p>
          <w:p w14:paraId="2AC43C3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Constanța Port Zona C</w:t>
            </w:r>
          </w:p>
          <w:p w14:paraId="4546BE4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(linia COMVEX)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FEA1C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03B89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8C91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4F584F4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2+146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6264C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7DA5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15848F25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D82C8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F180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9E1E5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BD2C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Constanța Port</w:t>
            </w:r>
          </w:p>
          <w:p w14:paraId="7F60F14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Zona C, Grupa A, liniile 1, 2, 3 și 4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62A3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E0A3E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BE84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D4D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5571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7F4AC3CB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42FAC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599E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ED4A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1671B" w14:textId="77777777" w:rsidR="00D37216" w:rsidRDefault="00D3721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1C4D5F7C" w14:textId="77777777" w:rsidR="00D37216" w:rsidRDefault="00D3721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4E85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3538F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986F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231+345</w:t>
            </w:r>
          </w:p>
          <w:p w14:paraId="6F0C834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5462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1670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470A65BA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648CA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36BF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232+900</w:t>
            </w:r>
          </w:p>
          <w:p w14:paraId="3A30A81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233+090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D1BEC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514F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Nord -</w:t>
            </w:r>
          </w:p>
          <w:p w14:paraId="0ED1EE5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Agigea Ecluză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B0882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4C54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1A8C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40480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8D7D3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23C304BE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D5EDE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D63B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7EB2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5186D" w14:textId="77777777" w:rsidR="00D37216" w:rsidRDefault="00D3721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78D6DE98" w14:textId="77777777" w:rsidR="00D37216" w:rsidRDefault="00D37216" w:rsidP="00D62E9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X, peste sch. 3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6549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24B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48D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233+560</w:t>
            </w:r>
          </w:p>
          <w:p w14:paraId="56C20B9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3A0BB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A0FF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22311154" w14:textId="77777777">
        <w:trPr>
          <w:cantSplit/>
          <w:trHeight w:val="61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9C598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002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  <w:p w14:paraId="5698D14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234+300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07278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446D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012EEA3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B413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134D9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5167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B9E76" w14:textId="77777777" w:rsidR="00D37216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AD66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02309E46" w14:textId="77777777">
        <w:trPr>
          <w:cantSplit/>
          <w:trHeight w:val="11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29569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ACB7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B6FE9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130F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C8015C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F2C1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EDA15F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 / 11 </w:t>
            </w:r>
          </w:p>
          <w:p w14:paraId="6F89686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69EFF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E480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DC82D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5307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din st. Agigea Nord pe firul II 813 spre staţia Ferry - Boat.</w:t>
            </w:r>
          </w:p>
        </w:tc>
      </w:tr>
      <w:tr w:rsidR="00D37216" w14:paraId="219595E6" w14:textId="77777777">
        <w:trPr>
          <w:cantSplit/>
          <w:trHeight w:val="678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48586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331F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07167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376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Agigea Ecluză</w:t>
            </w:r>
          </w:p>
          <w:p w14:paraId="3FA8A8E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595B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82E675A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– 9 /11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AC8D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B9AA7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8D533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8123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C80B32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813 spre staţia </w:t>
            </w:r>
          </w:p>
          <w:p w14:paraId="4065EF2E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Ferry - Boat.</w:t>
            </w:r>
          </w:p>
        </w:tc>
      </w:tr>
      <w:tr w:rsidR="00D37216" w14:paraId="06C77274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45866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FEB3D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245+070</w:t>
            </w:r>
          </w:p>
          <w:p w14:paraId="2A50671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245+120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0C04A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DC14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035CBE4D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D4D0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153E5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C5B2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27EE0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A33A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3CEDB86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pentru primul vehicul din compunerea trenului (locomotivă sau vagon).</w:t>
            </w:r>
          </w:p>
        </w:tc>
      </w:tr>
      <w:tr w:rsidR="00D37216" w14:paraId="39C5CC5C" w14:textId="77777777">
        <w:trPr>
          <w:cantSplit/>
          <w:trHeight w:val="1483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E805E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F60C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248+900</w:t>
            </w:r>
          </w:p>
          <w:p w14:paraId="450088D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249+000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E4BB7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B7A6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Eforie Sud -</w:t>
            </w:r>
          </w:p>
          <w:p w14:paraId="2392BF58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Costineşti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3603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F289A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550C6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87194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A16B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Se respectă numai cu primul hehicul din componența trenului (Locomotivă sau automotor)</w:t>
            </w:r>
          </w:p>
        </w:tc>
      </w:tr>
      <w:tr w:rsidR="00D37216" w14:paraId="51FE7EC3" w14:textId="77777777">
        <w:trPr>
          <w:cantSplit/>
          <w:trHeight w:val="717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3DBEA9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8400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250+500</w:t>
            </w:r>
          </w:p>
          <w:p w14:paraId="404DE081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250+550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A8E1B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A621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07322D15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Cap X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8237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80B4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42A6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B3697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A06C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D63353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 trenului (locomotivă sau vagon).</w:t>
            </w:r>
          </w:p>
        </w:tc>
      </w:tr>
      <w:tr w:rsidR="00D37216" w14:paraId="4D6B1BC4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51E69E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904D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0B1327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AACB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Costineşti</w:t>
            </w:r>
          </w:p>
          <w:p w14:paraId="79F0BF2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E2DAE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449D9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EEA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E9C26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918D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D37216" w14:paraId="00462EB0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50D5D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E767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252+000</w:t>
            </w:r>
          </w:p>
          <w:p w14:paraId="23045AC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252+500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A3A35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807E0" w14:textId="77777777" w:rsidR="00D37216" w:rsidRDefault="00D37216" w:rsidP="003921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Costineşti</w:t>
            </w:r>
          </w:p>
          <w:p w14:paraId="469309B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Tabără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7CC1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DE481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3E149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67EBE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1914F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6F0FC52B" w14:textId="77777777">
        <w:trPr>
          <w:cantSplit/>
          <w:trHeight w:val="600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9B93B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3D51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260+700</w:t>
            </w:r>
          </w:p>
          <w:p w14:paraId="42D3A91B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262+400</w:t>
            </w: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B360B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5178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Neptun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4F74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F3914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DAFC0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9C196A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C7F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0E2CFAFD" w14:textId="77777777">
        <w:trPr>
          <w:cantSplit/>
          <w:trHeight w:val="762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BEC6B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79B0F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7DE3D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57519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Neptun</w:t>
            </w:r>
          </w:p>
          <w:p w14:paraId="0849F6A2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7615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CAD50A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6 - 8 - 10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C8DB5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52D92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22B8E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C78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</w:tc>
      </w:tr>
      <w:tr w:rsidR="00D37216" w14:paraId="72DF6E94" w14:textId="77777777">
        <w:trPr>
          <w:cantSplit/>
          <w:trHeight w:val="42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56711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FE8F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A2ED2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2D9E6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799E1B7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0153F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6 </w:t>
            </w:r>
          </w:p>
          <w:p w14:paraId="4F8BDF2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25F8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97648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842C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418F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3251DFEB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081377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8 - 10.</w:t>
            </w:r>
          </w:p>
        </w:tc>
      </w:tr>
      <w:tr w:rsidR="00D37216" w14:paraId="1D424928" w14:textId="77777777">
        <w:trPr>
          <w:cantSplit/>
          <w:trHeight w:val="201"/>
          <w:jc w:val="center"/>
        </w:trPr>
        <w:tc>
          <w:tcPr>
            <w:tcW w:w="64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2265F" w14:textId="77777777" w:rsidR="00D37216" w:rsidRDefault="00D37216" w:rsidP="00D37216">
            <w:pPr>
              <w:numPr>
                <w:ilvl w:val="0"/>
                <w:numId w:val="4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6AEB3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FEF8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1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A2B4A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Mangalia</w:t>
            </w:r>
          </w:p>
          <w:p w14:paraId="754B7C63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9 abătută 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FEABE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E0D7E85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BAC21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64F5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328C" w14:textId="77777777" w:rsidR="00D37216" w:rsidRDefault="00D3721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B066A" w14:textId="77777777" w:rsidR="00D37216" w:rsidRPr="00564F54" w:rsidRDefault="00D3721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1FD60" w14:textId="77777777" w:rsidR="00D37216" w:rsidRDefault="00D37216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2FD51FC" w14:textId="77777777" w:rsidR="00D37216" w:rsidRPr="00237377" w:rsidRDefault="00D37216">
      <w:pPr>
        <w:spacing w:before="40" w:after="40" w:line="192" w:lineRule="auto"/>
        <w:ind w:right="57"/>
        <w:rPr>
          <w:sz w:val="20"/>
          <w:szCs w:val="20"/>
          <w:lang w:val="ro-RO"/>
        </w:rPr>
      </w:pPr>
    </w:p>
    <w:p w14:paraId="4F644FE6" w14:textId="77777777" w:rsidR="00D37216" w:rsidRDefault="00D37216" w:rsidP="00C33CBB">
      <w:pPr>
        <w:spacing w:before="40" w:after="40" w:line="360" w:lineRule="auto"/>
        <w:ind w:left="57" w:right="57"/>
        <w:jc w:val="center"/>
        <w:rPr>
          <w:b/>
          <w:bCs/>
          <w:spacing w:val="40"/>
          <w:lang w:val="ro-RO"/>
        </w:rPr>
      </w:pPr>
      <w:r>
        <w:rPr>
          <w:b/>
          <w:bCs/>
          <w:spacing w:val="40"/>
          <w:lang w:val="ro-RO"/>
        </w:rPr>
        <w:t>LINIA 814</w:t>
      </w:r>
    </w:p>
    <w:p w14:paraId="565A05F7" w14:textId="77777777" w:rsidR="00D37216" w:rsidRDefault="00D37216" w:rsidP="002C1023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PALAS - CONSTANŢA PORT  B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1"/>
        <w:gridCol w:w="756"/>
        <w:gridCol w:w="2203"/>
        <w:gridCol w:w="870"/>
        <w:gridCol w:w="754"/>
        <w:gridCol w:w="870"/>
        <w:gridCol w:w="755"/>
        <w:gridCol w:w="2489"/>
      </w:tblGrid>
      <w:tr w:rsidR="00D37216" w14:paraId="00361F39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3C5A5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240E0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FCDD4" w14:textId="77777777" w:rsidR="00D37216" w:rsidRPr="002B6917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832E8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BF5AF8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C495B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6E43A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1E5970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A0BC3" w14:textId="77777777" w:rsidR="00D37216" w:rsidRPr="002A6824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1E4D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0EB6403B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889E0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E2ABF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AB77A" w14:textId="77777777" w:rsidR="00D37216" w:rsidRPr="002B6917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DB835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6A0B0E1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E8999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4BE16E99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CD06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2E92F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A902" w14:textId="77777777" w:rsidR="00D37216" w:rsidRPr="002A6824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8920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3FC5E32E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AC153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2ED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DF0CF" w14:textId="77777777" w:rsidR="00D37216" w:rsidRPr="002B6917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C2BCF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87992B8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E739D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și </w:t>
            </w:r>
          </w:p>
          <w:p w14:paraId="7EA60E8B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41B/</w:t>
            </w:r>
          </w:p>
          <w:p w14:paraId="4388F9C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</w:t>
            </w:r>
          </w:p>
          <w:p w14:paraId="78E26CB4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711E7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9A20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C8BF" w14:textId="77777777" w:rsidR="00D37216" w:rsidRPr="002A6824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A0CB3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0DD78F01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91F60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5A2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141F3" w14:textId="77777777" w:rsidR="00D37216" w:rsidRPr="002B6917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BB356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A2BBC96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B83B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331EA57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E38D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F6998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2D019" w14:textId="77777777" w:rsidR="00D37216" w:rsidRPr="002A6824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62DCB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3FC83326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5CD11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8C565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95A5B" w14:textId="77777777" w:rsidR="00D37216" w:rsidRPr="002B6917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2468" w14:textId="77777777" w:rsidR="00D37216" w:rsidRDefault="00D372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134D9156" w14:textId="77777777" w:rsidR="00D37216" w:rsidRDefault="00D372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D44EB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56</w:t>
            </w:r>
          </w:p>
          <w:p w14:paraId="5AD9B972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C2E9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45171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515D2" w14:textId="77777777" w:rsidR="00D37216" w:rsidRPr="002A6824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2F4DB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D37216" w14:paraId="02AA55B2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1E7B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1412F" w14:textId="77777777" w:rsidR="00D37216" w:rsidRDefault="00D372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E5C26" w14:textId="77777777" w:rsidR="00D37216" w:rsidRPr="002B6917" w:rsidRDefault="00D372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200DC" w14:textId="77777777" w:rsidR="00D37216" w:rsidRDefault="00D372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2D7D6DB" w14:textId="77777777" w:rsidR="00D37216" w:rsidRDefault="00D37216" w:rsidP="00B1311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A6EB7" w14:textId="77777777" w:rsidR="00D37216" w:rsidRDefault="00D372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  <w:p w14:paraId="4156568B" w14:textId="77777777" w:rsidR="00D37216" w:rsidRDefault="00D372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2FA46" w14:textId="77777777" w:rsidR="00D37216" w:rsidRDefault="00D372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818DC" w14:textId="77777777" w:rsidR="00D37216" w:rsidRDefault="00D372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8A0F" w14:textId="77777777" w:rsidR="00D37216" w:rsidRPr="002A6824" w:rsidRDefault="00D37216" w:rsidP="00B1311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734EFF" w14:textId="77777777" w:rsidR="00D37216" w:rsidRDefault="00D37216" w:rsidP="00B1311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13112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B13112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D37216" w14:paraId="282D5005" w14:textId="77777777">
        <w:trPr>
          <w:cantSplit/>
          <w:trHeight w:val="7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644F6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06D29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87591" w14:textId="77777777" w:rsidR="00D37216" w:rsidRPr="002B6917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313F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7E40DD56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  <w:p w14:paraId="197835D0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532E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96F50B7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8532C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B9EE4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B7DDA" w14:textId="77777777" w:rsidR="00D37216" w:rsidRPr="002A6824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7D2C2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56E41D44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386BD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4DFF9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108BB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8CD65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02C5F0D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5AE1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29762575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/118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7CA6E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A388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77822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8525E" w14:textId="77777777" w:rsidR="00D37216" w:rsidRDefault="00D372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5BCCBD3" w14:textId="77777777" w:rsidR="00D37216" w:rsidRDefault="00D372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A și 2 A.</w:t>
            </w:r>
          </w:p>
        </w:tc>
      </w:tr>
      <w:tr w:rsidR="00D37216" w14:paraId="08E165AD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39BB7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95F13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11A17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2DB6A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138637A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CFD5D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sch.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09B8C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C1DA1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89862D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D3A46" w14:textId="77777777" w:rsidR="00D37216" w:rsidRDefault="00D372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din Fir II L 814 la liniile </w:t>
            </w:r>
            <w:r>
              <w:rPr>
                <w:b/>
                <w:bCs/>
                <w:i/>
                <w:iCs/>
                <w:sz w:val="20"/>
              </w:rPr>
              <w:br/>
              <w:t xml:space="preserve">1 - 7 </w:t>
            </w:r>
            <w:r w:rsidRPr="006A155E">
              <w:rPr>
                <w:b/>
                <w:bCs/>
                <w:i/>
                <w:iCs/>
                <w:sz w:val="20"/>
              </w:rPr>
              <w:t>Grupa Tranzit</w:t>
            </w:r>
            <w:r>
              <w:rPr>
                <w:b/>
                <w:bCs/>
                <w:i/>
                <w:iCs/>
                <w:sz w:val="20"/>
              </w:rPr>
              <w:t xml:space="preserve">,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  <w:r w:rsidRPr="006A155E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D37216" w14:paraId="35B58EF9" w14:textId="77777777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53F2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4A4C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2+200</w:t>
            </w:r>
          </w:p>
          <w:p w14:paraId="7E622836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A152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28A74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Palas -</w:t>
            </w:r>
          </w:p>
          <w:p w14:paraId="48563871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2EC018A6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E6ABA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133EA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189C0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2+000</w:t>
            </w:r>
          </w:p>
          <w:p w14:paraId="2DCE5A66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3+300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D81D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5C14E" w14:textId="77777777" w:rsidR="00D37216" w:rsidRDefault="00D37216">
            <w:pPr>
              <w:spacing w:after="20" w:line="276" w:lineRule="auto"/>
              <w:ind w:left="113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D37216" w14:paraId="48DF06DB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AC4CC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C6D86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275FD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52940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Constanţa</w:t>
            </w:r>
          </w:p>
          <w:p w14:paraId="31DC5AE3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779BF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  <w:p w14:paraId="672698EF" w14:textId="77777777" w:rsidR="00D37216" w:rsidRPr="00810F5B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5EF1A" w14:textId="77777777" w:rsidR="00D37216" w:rsidRPr="00557C88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28FF7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9B034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97A94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4A068BD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firul II 814 în firul III 813.</w:t>
            </w:r>
          </w:p>
        </w:tc>
      </w:tr>
      <w:tr w:rsidR="00D37216" w14:paraId="0A6D3435" w14:textId="77777777">
        <w:trPr>
          <w:cantSplit/>
          <w:trHeight w:val="11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6E47D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85C97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4C3C8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78899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 w:rsidRPr="00B74F39">
              <w:rPr>
                <w:b/>
                <w:bCs/>
                <w:sz w:val="20"/>
              </w:rPr>
              <w:t>Linie legatură cuprinsă între  sch.3  și sch.47  Cap X PC1  Statia Constanța Port B ( include SI 035,  SI 037, sch.15 și sch.17 )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05796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 și 17</w:t>
            </w:r>
          </w:p>
          <w:p w14:paraId="419CCEAA" w14:textId="77777777" w:rsidR="00D37216" w:rsidRDefault="00D37216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119F0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CDF49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EB7DA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01937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Nesemnalizată pe teren .</w:t>
            </w:r>
          </w:p>
          <w:p w14:paraId="4E03FF7D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B74F39">
              <w:rPr>
                <w:b/>
                <w:bCs/>
                <w:i/>
                <w:iCs/>
                <w:sz w:val="20"/>
              </w:rPr>
              <w:t>Afectează: intrări/ieșiri linii Gr.A1 Cap X si Fir I ,  Fir II  L 814.</w:t>
            </w:r>
          </w:p>
        </w:tc>
      </w:tr>
      <w:tr w:rsidR="00D37216" w14:paraId="31DDB89F" w14:textId="77777777">
        <w:trPr>
          <w:cantSplit/>
          <w:trHeight w:val="8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887E8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2A108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69E8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38D05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5EB4E" w14:textId="77777777" w:rsidR="00D37216" w:rsidRDefault="00D37216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53 /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FE28" w14:textId="77777777" w:rsidR="00D37216" w:rsidRPr="00557C88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10E1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B8B76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2144B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5166B3" w14:textId="77777777" w:rsidR="00D37216" w:rsidRPr="00D83307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19"/>
                <w:szCs w:val="19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0 - 5 F.A.D.S. și ieșirile 1 - 8 B2.</w:t>
            </w:r>
          </w:p>
        </w:tc>
      </w:tr>
      <w:tr w:rsidR="00D37216" w14:paraId="4E1C67EB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06C34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C276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7EBDB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FF2DE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41C52556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0 FADS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6234B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4BFED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3AC1B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E6CD1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13BB5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24B87D56" w14:textId="77777777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B820E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92B34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B34BE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34879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Port B</w:t>
            </w:r>
          </w:p>
          <w:p w14:paraId="2E300F91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A1, L7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1FDB4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E9592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CB7D6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5769E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45833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02A2822F" w14:textId="77777777">
        <w:trPr>
          <w:cantSplit/>
          <w:trHeight w:val="52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D19CB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35A83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41E4B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B00C3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7218E053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 1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2C5CA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AB71D" w14:textId="77777777" w:rsidR="00D37216" w:rsidRPr="00557C88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FC07C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80C91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7075E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D37216" w14:paraId="24CFA34F" w14:textId="77777777">
        <w:trPr>
          <w:cantSplit/>
          <w:trHeight w:val="1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9012B" w14:textId="77777777" w:rsidR="00D37216" w:rsidRDefault="00D37216" w:rsidP="00D37216">
            <w:pPr>
              <w:numPr>
                <w:ilvl w:val="0"/>
                <w:numId w:val="4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E9C06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47503" w14:textId="77777777" w:rsidR="00D37216" w:rsidRPr="002B6917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9BDF8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 w:rsidRPr="006315B8">
              <w:rPr>
                <w:b/>
                <w:bCs/>
                <w:sz w:val="18"/>
                <w:szCs w:val="18"/>
              </w:rPr>
              <w:t>St. Constanţa Port Mol V</w:t>
            </w:r>
          </w:p>
          <w:p w14:paraId="59D9B0AE" w14:textId="77777777" w:rsidR="00D37216" w:rsidRPr="006315B8" w:rsidRDefault="00D37216">
            <w:pPr>
              <w:spacing w:after="40" w:line="276" w:lineRule="auto"/>
              <w:ind w:left="57" w:right="5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linia 2 Z triaj zona V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D808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B760F" w14:textId="77777777" w:rsidR="00D37216" w:rsidRPr="00557C88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FE69" w14:textId="77777777" w:rsidR="00D37216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8B744" w14:textId="77777777" w:rsidR="00D37216" w:rsidRPr="002A6824" w:rsidRDefault="00D37216">
            <w:pPr>
              <w:spacing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A397" w14:textId="77777777" w:rsidR="00D37216" w:rsidRDefault="00D37216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CB8E42B" w14:textId="77777777" w:rsidR="00D37216" w:rsidRPr="00930181" w:rsidRDefault="00D37216">
      <w:pPr>
        <w:tabs>
          <w:tab w:val="left" w:pos="3183"/>
        </w:tabs>
      </w:pPr>
    </w:p>
    <w:p w14:paraId="13E311F9" w14:textId="77777777" w:rsidR="00D37216" w:rsidRDefault="00D372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0AF5741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F4224BD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2F9A1D7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65B2BFE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D1B89A5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38609E3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7E266DD3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91C6B7A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E1BD847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B6A6430" w14:textId="77777777" w:rsidR="00B00E38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5252918" w14:textId="77777777" w:rsidR="00B00E38" w:rsidRPr="00C21F42" w:rsidRDefault="00B00E38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935367B" w14:textId="77777777" w:rsidR="00D37216" w:rsidRPr="00C21F42" w:rsidRDefault="00D372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5977C8ED" w14:textId="77777777" w:rsidR="00D37216" w:rsidRPr="00C21F42" w:rsidRDefault="00D37216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364076F" w14:textId="77777777" w:rsidR="00D37216" w:rsidRPr="00C21F42" w:rsidRDefault="00D37216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0F7E1747" w14:textId="77777777" w:rsidR="00D37216" w:rsidRDefault="00D37216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734FAC1F" w14:textId="77777777" w:rsidR="00D37216" w:rsidRPr="00C21F42" w:rsidRDefault="00D37216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528B1D58" w14:textId="77777777" w:rsidR="00D37216" w:rsidRPr="00C21F42" w:rsidRDefault="00D37216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3DF18B04" w14:textId="77777777" w:rsidR="00D37216" w:rsidRPr="00C21F42" w:rsidRDefault="00D37216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766EEE51" w14:textId="77777777" w:rsidR="00D37216" w:rsidRPr="00C21F42" w:rsidRDefault="00D37216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5682FCED" w14:textId="77777777" w:rsidR="00FB37F1" w:rsidRPr="00971334" w:rsidRDefault="00FB37F1" w:rsidP="00971334"/>
    <w:sectPr w:rsidR="00FB37F1" w:rsidRPr="00971334" w:rsidSect="003C114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2001C" w14:textId="77777777" w:rsidR="007C017B" w:rsidRDefault="007C017B">
      <w:r>
        <w:separator/>
      </w:r>
    </w:p>
  </w:endnote>
  <w:endnote w:type="continuationSeparator" w:id="0">
    <w:p w14:paraId="221550D2" w14:textId="77777777" w:rsidR="007C017B" w:rsidRDefault="007C0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7A3CB" w14:textId="77777777" w:rsidR="001E482D" w:rsidRDefault="001E482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92671" w14:textId="77777777" w:rsidR="001E482D" w:rsidRDefault="001E482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0F15FD" w14:textId="77777777" w:rsidR="001E482D" w:rsidRDefault="001E48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56E83" w14:textId="77777777" w:rsidR="007C017B" w:rsidRDefault="007C017B">
      <w:r>
        <w:separator/>
      </w:r>
    </w:p>
  </w:footnote>
  <w:footnote w:type="continuationSeparator" w:id="0">
    <w:p w14:paraId="23CE610F" w14:textId="77777777" w:rsidR="007C017B" w:rsidRDefault="007C0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CD68E" w14:textId="77777777" w:rsidR="006F5073" w:rsidRDefault="00FB2EA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031EF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1FF681" w14:textId="30EAB7A2" w:rsidR="006F5073" w:rsidRDefault="008469F6" w:rsidP="003C1145">
    <w:pPr>
      <w:framePr w:w="7382" w:h="340" w:hRule="exact" w:wrap="around" w:vAnchor="page" w:hAnchor="page" w:x="1385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</w:t>
    </w:r>
    <w:r w:rsidR="00342F83">
      <w:rPr>
        <w:b/>
        <w:bCs/>
        <w:i/>
        <w:iCs/>
        <w:sz w:val="22"/>
      </w:rPr>
      <w:t>decada 1-10 august 2026</w:t>
    </w:r>
  </w:p>
  <w:p w14:paraId="24408284" w14:textId="77777777" w:rsidR="006F5073" w:rsidRDefault="006F5073">
    <w:pPr>
      <w:pStyle w:val="Header"/>
      <w:ind w:firstLine="357"/>
      <w:jc w:val="right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713BC6">
      <w:rPr>
        <w:rStyle w:val="PageNumber"/>
        <w:b/>
        <w:bCs/>
      </w:rPr>
      <w:t>BRASOV</w:t>
    </w:r>
  </w:p>
  <w:tbl>
    <w:tblPr>
      <w:tblW w:w="0" w:type="auto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0"/>
      <w:gridCol w:w="822"/>
      <w:gridCol w:w="822"/>
      <w:gridCol w:w="2155"/>
      <w:gridCol w:w="822"/>
      <w:gridCol w:w="822"/>
      <w:gridCol w:w="822"/>
      <w:gridCol w:w="822"/>
      <w:gridCol w:w="2467"/>
    </w:tblGrid>
    <w:tr w:rsidR="006F5073" w14:paraId="7070CB33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59DBB8A6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5D47A912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212DFF8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CB12F77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3476DC5F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EF0F0F7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0C592660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din staţii, aferente 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5321E0E7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55BDE851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71864291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6B49808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19393F5A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44402E5F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6D3FC1B5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1F73CBB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44E1B510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</w:tcPr>
        <w:p w14:paraId="21EC0C91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77AAE3C6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71F11F9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A56871A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7489CBC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55BA19A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</w:t>
          </w:r>
        </w:p>
        <w:p w14:paraId="07538B28" w14:textId="77777777" w:rsidR="000017A1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staţii aferente </w:t>
          </w:r>
        </w:p>
        <w:p w14:paraId="2B0E3AD3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67" w:type="dxa"/>
          <w:vMerge w:val="restart"/>
          <w:tcMar>
            <w:left w:w="0" w:type="dxa"/>
            <w:right w:w="0" w:type="dxa"/>
          </w:tcMar>
          <w:vAlign w:val="center"/>
        </w:tcPr>
        <w:p w14:paraId="5BF37A75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  <w:p w14:paraId="26ADB11F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</w:p>
      </w:tc>
    </w:tr>
    <w:tr w:rsidR="006F5073" w14:paraId="7F078B4C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323054AC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32D08C1" w14:textId="77777777" w:rsidR="006F5073" w:rsidRDefault="006F5073" w:rsidP="002E51C2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71B5856A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BCC214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4125959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59E93BF7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63AE58B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328DF9C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67" w:type="dxa"/>
          <w:vMerge/>
          <w:tcMar>
            <w:left w:w="0" w:type="dxa"/>
            <w:right w:w="0" w:type="dxa"/>
          </w:tcMar>
        </w:tcPr>
        <w:p w14:paraId="0BB377C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5F77D9AB" w14:textId="77777777" w:rsidR="006F5073" w:rsidRDefault="006F5073">
    <w:pPr>
      <w:pStyle w:val="Header"/>
      <w:rPr>
        <w:sz w:val="2"/>
        <w:lang w:val="ro-RO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0D9B66" w14:textId="77777777" w:rsidR="006F5073" w:rsidRDefault="00FB2EAA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F507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54422">
      <w:rPr>
        <w:rStyle w:val="PageNumber"/>
        <w:noProof/>
      </w:rPr>
      <w:t>3</w:t>
    </w:r>
    <w:r>
      <w:rPr>
        <w:rStyle w:val="PageNumber"/>
      </w:rPr>
      <w:fldChar w:fldCharType="end"/>
    </w:r>
  </w:p>
  <w:p w14:paraId="6A1BD7B2" w14:textId="333ED8B1" w:rsidR="0098517A" w:rsidRPr="0098517A" w:rsidRDefault="00783547" w:rsidP="00A57D9A">
    <w:pPr>
      <w:framePr w:w="7445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</w:t>
    </w:r>
    <w:r w:rsidR="00342F83">
      <w:rPr>
        <w:b/>
        <w:bCs/>
        <w:i/>
        <w:iCs/>
        <w:sz w:val="22"/>
      </w:rPr>
      <w:t>decada 1-10 august 2026</w:t>
    </w:r>
  </w:p>
  <w:p w14:paraId="492EA45A" w14:textId="77777777" w:rsidR="00583208" w:rsidRPr="00583208" w:rsidRDefault="00583208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1D63DEA0" w14:textId="77777777" w:rsidR="00C77A46" w:rsidRPr="00C77A46" w:rsidRDefault="00C77A46" w:rsidP="00A57D9A">
    <w:pPr>
      <w:framePr w:w="7445" w:h="340" w:hRule="exact" w:wrap="around" w:vAnchor="page" w:hAnchor="page" w:x="3193" w:y="891"/>
      <w:rPr>
        <w:b/>
        <w:sz w:val="28"/>
        <w:lang w:val="ro-RO"/>
      </w:rPr>
    </w:pPr>
  </w:p>
  <w:p w14:paraId="1B605002" w14:textId="77777777" w:rsidR="001E2701" w:rsidRPr="001E2701" w:rsidRDefault="001E2701" w:rsidP="00A57D9A">
    <w:pPr>
      <w:framePr w:w="7445" w:h="340" w:hRule="exact" w:wrap="around" w:vAnchor="page" w:hAnchor="page" w:x="3193" w:y="891"/>
      <w:rPr>
        <w:b/>
        <w:sz w:val="20"/>
        <w:szCs w:val="20"/>
        <w:lang w:val="ro-RO"/>
      </w:rPr>
    </w:pPr>
  </w:p>
  <w:p w14:paraId="58EA12D3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6E1080A" w14:textId="77777777" w:rsidR="00165349" w:rsidRPr="00165349" w:rsidRDefault="00165349" w:rsidP="00A57D9A">
    <w:pPr>
      <w:framePr w:w="7445" w:h="340" w:hRule="exact" w:wrap="around" w:vAnchor="page" w:hAnchor="page" w:x="3193" w:y="891"/>
      <w:rPr>
        <w:b/>
        <w:sz w:val="20"/>
        <w:szCs w:val="20"/>
      </w:rPr>
    </w:pPr>
  </w:p>
  <w:p w14:paraId="21FE23E1" w14:textId="77777777" w:rsidR="006F5073" w:rsidRDefault="006F5073" w:rsidP="00A57D9A">
    <w:pPr>
      <w:framePr w:w="7445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2DB323B7" w14:textId="77777777" w:rsidR="006F5073" w:rsidRDefault="006F5073">
    <w:pPr>
      <w:pStyle w:val="Header"/>
      <w:rPr>
        <w:rStyle w:val="PageNumber"/>
        <w:b/>
        <w:bCs/>
        <w:lang w:val="ro-RO"/>
      </w:rPr>
    </w:pPr>
    <w:r>
      <w:rPr>
        <w:rStyle w:val="PageNumber"/>
        <w:b/>
        <w:bCs/>
      </w:rPr>
      <w:t xml:space="preserve">B.A.R. </w:t>
    </w:r>
    <w:r w:rsidR="00713BC6">
      <w:rPr>
        <w:rStyle w:val="PageNumber"/>
        <w:b/>
        <w:bCs/>
      </w:rPr>
      <w:t>BRASOV</w:t>
    </w:r>
  </w:p>
  <w:tbl>
    <w:tblPr>
      <w:tblW w:w="10206" w:type="dxa"/>
      <w:jc w:val="center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64"/>
      <w:gridCol w:w="809"/>
      <w:gridCol w:w="810"/>
      <w:gridCol w:w="2197"/>
      <w:gridCol w:w="810"/>
      <w:gridCol w:w="810"/>
      <w:gridCol w:w="810"/>
      <w:gridCol w:w="810"/>
      <w:gridCol w:w="2486"/>
    </w:tblGrid>
    <w:tr w:rsidR="006F5073" w14:paraId="25DDB472" w14:textId="77777777">
      <w:trPr>
        <w:cantSplit/>
        <w:jc w:val="center"/>
      </w:trPr>
      <w:tc>
        <w:tcPr>
          <w:tcW w:w="652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4C6DE711" w14:textId="77777777" w:rsidR="006F5073" w:rsidRDefault="006F5073">
          <w:pPr>
            <w:spacing w:line="192" w:lineRule="auto"/>
            <w:ind w:left="113" w:right="113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2F464ADF" w14:textId="77777777" w:rsidR="006F5073" w:rsidRDefault="006F5073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</w:t>
          </w:r>
        </w:p>
        <w:p w14:paraId="36B322B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114831FC" w14:textId="77777777" w:rsidR="006F5073" w:rsidRDefault="006F5073">
          <w:pPr>
            <w:spacing w:after="4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LINIA SIMPLĂ</w:t>
          </w:r>
        </w:p>
        <w:p w14:paraId="19B2400E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665012B4" w14:textId="77777777" w:rsidR="00E37AAC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</w:t>
          </w:r>
        </w:p>
        <w:p w14:paraId="28EA7762" w14:textId="77777777" w:rsidR="002E51C2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din staţii, aferente </w:t>
          </w:r>
        </w:p>
        <w:p w14:paraId="45F2A4F8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I, respectiv liniei simple</w:t>
          </w:r>
        </w:p>
      </w:tc>
      <w:tc>
        <w:tcPr>
          <w:tcW w:w="2155" w:type="dxa"/>
          <w:vMerge w:val="restart"/>
          <w:tcMar>
            <w:left w:w="0" w:type="dxa"/>
            <w:right w:w="0" w:type="dxa"/>
          </w:tcMar>
          <w:vAlign w:val="center"/>
        </w:tcPr>
        <w:p w14:paraId="08AFAB0B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STAŢIA</w:t>
          </w:r>
        </w:p>
        <w:p w14:paraId="56417C84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sau</w:t>
          </w:r>
        </w:p>
        <w:p w14:paraId="2952C4A6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  <w:r>
            <w:rPr>
              <w:b/>
              <w:bCs/>
              <w:sz w:val="22"/>
              <w:lang w:val="ro-RO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674ECEF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APARATE DE CALE ÎN ABATERE</w:t>
          </w:r>
        </w:p>
        <w:p w14:paraId="556708E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şi</w:t>
          </w:r>
        </w:p>
        <w:p w14:paraId="6CCDC668" w14:textId="77777777" w:rsidR="00702F3A" w:rsidRDefault="00702F3A" w:rsidP="00702F3A">
          <w:pPr>
            <w:spacing w:before="80"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LINII </w:t>
          </w:r>
        </w:p>
        <w:p w14:paraId="2D4175F9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ABĂTUTE</w:t>
          </w:r>
        </w:p>
        <w:p w14:paraId="4357A467" w14:textId="77777777" w:rsidR="00702F3A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 xml:space="preserve">DIN </w:t>
          </w:r>
        </w:p>
        <w:p w14:paraId="144AE02F" w14:textId="77777777" w:rsidR="006F5073" w:rsidRDefault="00702F3A" w:rsidP="00702F3A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  <w:r>
            <w:rPr>
              <w:b/>
              <w:bCs/>
              <w:sz w:val="22"/>
              <w:lang w:val="ro-RO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1787199C" w14:textId="77777777" w:rsidR="006F5073" w:rsidRDefault="006F5073">
          <w:pPr>
            <w:spacing w:before="120" w:line="192" w:lineRule="auto"/>
            <w:jc w:val="center"/>
            <w:rPr>
              <w:b/>
              <w:bCs/>
              <w:spacing w:val="40"/>
              <w:sz w:val="22"/>
              <w:lang w:val="ro-RO"/>
            </w:rPr>
          </w:pPr>
          <w:r>
            <w:rPr>
              <w:b/>
              <w:bCs/>
              <w:spacing w:val="40"/>
              <w:sz w:val="22"/>
              <w:lang w:val="ro-RO"/>
            </w:rPr>
            <w:t>FIRUL II</w:t>
          </w:r>
        </w:p>
        <w:p w14:paraId="34EE216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2E8555CC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  <w:p w14:paraId="4C394EF9" w14:textId="77777777" w:rsidR="006F5073" w:rsidRDefault="006F5073">
          <w:pPr>
            <w:spacing w:line="192" w:lineRule="auto"/>
            <w:jc w:val="center"/>
            <w:rPr>
              <w:b/>
              <w:bCs/>
              <w:sz w:val="22"/>
              <w:lang w:val="ro-RO"/>
            </w:rPr>
          </w:pPr>
        </w:p>
        <w:p w14:paraId="4D977475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Linia curentă şi</w:t>
          </w:r>
        </w:p>
        <w:p w14:paraId="465B89B7" w14:textId="77777777" w:rsidR="00A84264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 xml:space="preserve"> linia directă din staţii aferente </w:t>
          </w:r>
        </w:p>
        <w:p w14:paraId="40BF09D2" w14:textId="77777777" w:rsidR="006F5073" w:rsidRDefault="006F5073">
          <w:pPr>
            <w:spacing w:line="192" w:lineRule="auto"/>
            <w:jc w:val="center"/>
            <w:rPr>
              <w:b/>
              <w:bCs/>
              <w:sz w:val="17"/>
              <w:lang w:val="ro-RO"/>
            </w:rPr>
          </w:pPr>
          <w:r>
            <w:rPr>
              <w:b/>
              <w:bCs/>
              <w:sz w:val="17"/>
              <w:lang w:val="ro-RO"/>
            </w:rPr>
            <w:t>firului II</w:t>
          </w:r>
        </w:p>
      </w:tc>
      <w:tc>
        <w:tcPr>
          <w:tcW w:w="2438" w:type="dxa"/>
          <w:vMerge w:val="restart"/>
          <w:tcMar>
            <w:left w:w="0" w:type="dxa"/>
            <w:right w:w="0" w:type="dxa"/>
          </w:tcMar>
          <w:vAlign w:val="center"/>
        </w:tcPr>
        <w:p w14:paraId="7BE89D0B" w14:textId="77777777" w:rsidR="006F5073" w:rsidRDefault="006F5073">
          <w:pPr>
            <w:spacing w:line="192" w:lineRule="auto"/>
            <w:jc w:val="center"/>
            <w:rPr>
              <w:b/>
              <w:bCs/>
              <w:i/>
              <w:iCs/>
              <w:spacing w:val="40"/>
              <w:lang w:val="ro-RO"/>
            </w:rPr>
          </w:pPr>
          <w:r>
            <w:rPr>
              <w:b/>
              <w:bCs/>
              <w:i/>
              <w:iCs/>
              <w:spacing w:val="40"/>
              <w:lang w:val="ro-RO"/>
            </w:rPr>
            <w:t>OBSERVAŢII</w:t>
          </w:r>
        </w:p>
      </w:tc>
    </w:tr>
    <w:tr w:rsidR="006F5073" w14:paraId="290BB2A9" w14:textId="77777777">
      <w:trPr>
        <w:cantSplit/>
        <w:trHeight w:val="509"/>
        <w:jc w:val="center"/>
      </w:trPr>
      <w:tc>
        <w:tcPr>
          <w:tcW w:w="652" w:type="dxa"/>
          <w:vMerge/>
          <w:tcMar>
            <w:left w:w="0" w:type="dxa"/>
            <w:right w:w="0" w:type="dxa"/>
          </w:tcMar>
        </w:tcPr>
        <w:p w14:paraId="45604039" w14:textId="77777777" w:rsidR="006F5073" w:rsidRDefault="006F5073">
          <w:pPr>
            <w:spacing w:line="192" w:lineRule="auto"/>
            <w:jc w:val="center"/>
            <w:rPr>
              <w:b/>
              <w:bCs/>
              <w:sz w:val="20"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88C972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48ED7AE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155" w:type="dxa"/>
          <w:vMerge/>
          <w:tcMar>
            <w:left w:w="0" w:type="dxa"/>
            <w:right w:w="0" w:type="dxa"/>
          </w:tcMar>
        </w:tcPr>
        <w:p w14:paraId="56F5105E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1281BE0B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66461F3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0E525D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47A7E45" w14:textId="77777777" w:rsidR="006F5073" w:rsidRDefault="006F5073">
          <w:pPr>
            <w:spacing w:before="40" w:line="192" w:lineRule="auto"/>
            <w:jc w:val="center"/>
            <w:rPr>
              <w:b/>
              <w:bCs/>
              <w:sz w:val="20"/>
              <w:lang w:val="ro-RO"/>
            </w:rPr>
          </w:pPr>
          <w:r>
            <w:rPr>
              <w:b/>
              <w:bCs/>
              <w:sz w:val="20"/>
              <w:lang w:val="ro-RO"/>
            </w:rPr>
            <w:t>Viteza redusă</w:t>
          </w:r>
        </w:p>
      </w:tc>
      <w:tc>
        <w:tcPr>
          <w:tcW w:w="2438" w:type="dxa"/>
          <w:vMerge/>
          <w:tcMar>
            <w:left w:w="0" w:type="dxa"/>
            <w:right w:w="0" w:type="dxa"/>
          </w:tcMar>
        </w:tcPr>
        <w:p w14:paraId="7A4AF7A7" w14:textId="77777777" w:rsidR="006F5073" w:rsidRDefault="006F5073">
          <w:pPr>
            <w:spacing w:line="192" w:lineRule="auto"/>
            <w:jc w:val="center"/>
            <w:rPr>
              <w:b/>
              <w:bCs/>
              <w:lang w:val="ro-RO"/>
            </w:rPr>
          </w:pPr>
        </w:p>
      </w:tc>
    </w:tr>
  </w:tbl>
  <w:p w14:paraId="40D1D3F0" w14:textId="77777777" w:rsidR="006F5073" w:rsidRDefault="006F5073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CC675" w14:textId="77777777" w:rsidR="006F5073" w:rsidRDefault="006F5073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9545FF"/>
    <w:multiLevelType w:val="hybridMultilevel"/>
    <w:tmpl w:val="0BD688D8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2" w15:restartNumberingAfterBreak="0">
    <w:nsid w:val="05FF2E43"/>
    <w:multiLevelType w:val="hybridMultilevel"/>
    <w:tmpl w:val="F9B64EF4"/>
    <w:lvl w:ilvl="0" w:tplc="A21EF69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662DC3"/>
    <w:multiLevelType w:val="hybridMultilevel"/>
    <w:tmpl w:val="BEC06E9C"/>
    <w:lvl w:ilvl="0" w:tplc="5C06CB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D662CD"/>
    <w:multiLevelType w:val="hybridMultilevel"/>
    <w:tmpl w:val="5DD407AA"/>
    <w:lvl w:ilvl="0" w:tplc="903E3020">
      <w:start w:val="1"/>
      <w:numFmt w:val="decimal"/>
      <w:lvlRestart w:val="0"/>
      <w:suff w:val="nothing"/>
      <w:lvlText w:val="%1"/>
      <w:lvlJc w:val="right"/>
      <w:pPr>
        <w:ind w:left="36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82B045A"/>
    <w:multiLevelType w:val="hybridMultilevel"/>
    <w:tmpl w:val="B11C1D36"/>
    <w:lvl w:ilvl="0" w:tplc="42FE799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8B465B"/>
    <w:multiLevelType w:val="hybridMultilevel"/>
    <w:tmpl w:val="90C66EC2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C251F7"/>
    <w:multiLevelType w:val="hybridMultilevel"/>
    <w:tmpl w:val="2C8099DE"/>
    <w:lvl w:ilvl="0" w:tplc="02D4C33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9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0" w15:restartNumberingAfterBreak="0">
    <w:nsid w:val="129A54F8"/>
    <w:multiLevelType w:val="hybridMultilevel"/>
    <w:tmpl w:val="C4462740"/>
    <w:lvl w:ilvl="0" w:tplc="B0FAFBC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4565C17"/>
    <w:multiLevelType w:val="hybridMultilevel"/>
    <w:tmpl w:val="1DC42A92"/>
    <w:lvl w:ilvl="0" w:tplc="75BAFA0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16CD7128"/>
    <w:multiLevelType w:val="hybridMultilevel"/>
    <w:tmpl w:val="D772C7B6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3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6B00CB"/>
    <w:multiLevelType w:val="hybridMultilevel"/>
    <w:tmpl w:val="20C8EE8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27A77EA1"/>
    <w:multiLevelType w:val="hybridMultilevel"/>
    <w:tmpl w:val="66E4BB5A"/>
    <w:lvl w:ilvl="0" w:tplc="B88C8318">
      <w:start w:val="1"/>
      <w:numFmt w:val="decimal"/>
      <w:lvlRestart w:val="0"/>
      <w:suff w:val="nothing"/>
      <w:lvlText w:val="%1"/>
      <w:lvlJc w:val="right"/>
      <w:pPr>
        <w:ind w:left="227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67" w:hanging="360"/>
      </w:pPr>
    </w:lvl>
    <w:lvl w:ilvl="2" w:tplc="0409001B" w:tentative="1">
      <w:start w:val="1"/>
      <w:numFmt w:val="lowerRoman"/>
      <w:lvlText w:val="%3."/>
      <w:lvlJc w:val="right"/>
      <w:pPr>
        <w:ind w:left="2387" w:hanging="180"/>
      </w:pPr>
    </w:lvl>
    <w:lvl w:ilvl="3" w:tplc="0409000F" w:tentative="1">
      <w:start w:val="1"/>
      <w:numFmt w:val="decimal"/>
      <w:lvlText w:val="%4."/>
      <w:lvlJc w:val="left"/>
      <w:pPr>
        <w:ind w:left="3107" w:hanging="360"/>
      </w:pPr>
    </w:lvl>
    <w:lvl w:ilvl="4" w:tplc="04090019" w:tentative="1">
      <w:start w:val="1"/>
      <w:numFmt w:val="lowerLetter"/>
      <w:lvlText w:val="%5."/>
      <w:lvlJc w:val="left"/>
      <w:pPr>
        <w:ind w:left="3827" w:hanging="360"/>
      </w:pPr>
    </w:lvl>
    <w:lvl w:ilvl="5" w:tplc="0409001B" w:tentative="1">
      <w:start w:val="1"/>
      <w:numFmt w:val="lowerRoman"/>
      <w:lvlText w:val="%6."/>
      <w:lvlJc w:val="right"/>
      <w:pPr>
        <w:ind w:left="4547" w:hanging="180"/>
      </w:pPr>
    </w:lvl>
    <w:lvl w:ilvl="6" w:tplc="0409000F" w:tentative="1">
      <w:start w:val="1"/>
      <w:numFmt w:val="decimal"/>
      <w:lvlText w:val="%7."/>
      <w:lvlJc w:val="left"/>
      <w:pPr>
        <w:ind w:left="5267" w:hanging="360"/>
      </w:pPr>
    </w:lvl>
    <w:lvl w:ilvl="7" w:tplc="04090019" w:tentative="1">
      <w:start w:val="1"/>
      <w:numFmt w:val="lowerLetter"/>
      <w:lvlText w:val="%8."/>
      <w:lvlJc w:val="left"/>
      <w:pPr>
        <w:ind w:left="5987" w:hanging="360"/>
      </w:pPr>
    </w:lvl>
    <w:lvl w:ilvl="8" w:tplc="040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8" w15:restartNumberingAfterBreak="0">
    <w:nsid w:val="28A20DD1"/>
    <w:multiLevelType w:val="hybridMultilevel"/>
    <w:tmpl w:val="C8C0072C"/>
    <w:lvl w:ilvl="0" w:tplc="28E8B83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2B4B1724"/>
    <w:multiLevelType w:val="hybridMultilevel"/>
    <w:tmpl w:val="67BE4150"/>
    <w:lvl w:ilvl="0" w:tplc="98F4672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D3343B4"/>
    <w:multiLevelType w:val="hybridMultilevel"/>
    <w:tmpl w:val="61903466"/>
    <w:lvl w:ilvl="0" w:tplc="F78EAE3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2" w15:restartNumberingAfterBreak="0">
    <w:nsid w:val="2DB52B92"/>
    <w:multiLevelType w:val="hybridMultilevel"/>
    <w:tmpl w:val="8B5E0428"/>
    <w:lvl w:ilvl="0" w:tplc="0120607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322A75"/>
    <w:multiLevelType w:val="hybridMultilevel"/>
    <w:tmpl w:val="6DF6E520"/>
    <w:lvl w:ilvl="0" w:tplc="900A3456">
      <w:start w:val="1"/>
      <w:numFmt w:val="decimal"/>
      <w:lvlRestart w:val="0"/>
      <w:suff w:val="nothing"/>
      <w:lvlText w:val="%1"/>
      <w:lvlJc w:val="right"/>
      <w:pPr>
        <w:ind w:left="0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3E341C4"/>
    <w:multiLevelType w:val="hybridMultilevel"/>
    <w:tmpl w:val="714E3CFA"/>
    <w:lvl w:ilvl="0" w:tplc="003068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C4F72C9"/>
    <w:multiLevelType w:val="hybridMultilevel"/>
    <w:tmpl w:val="2654C488"/>
    <w:lvl w:ilvl="0" w:tplc="402AF31C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7" w15:restartNumberingAfterBreak="0">
    <w:nsid w:val="3DA071EC"/>
    <w:multiLevelType w:val="hybridMultilevel"/>
    <w:tmpl w:val="07C44D06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8" w15:restartNumberingAfterBreak="0">
    <w:nsid w:val="3EF02C7E"/>
    <w:multiLevelType w:val="hybridMultilevel"/>
    <w:tmpl w:val="8F16DB08"/>
    <w:lvl w:ilvl="0" w:tplc="18D02684">
      <w:start w:val="1"/>
      <w:numFmt w:val="decimal"/>
      <w:lvlRestart w:val="0"/>
      <w:suff w:val="nothing"/>
      <w:lvlText w:val="%1"/>
      <w:lvlJc w:val="right"/>
      <w:pPr>
        <w:ind w:left="-170" w:firstLine="170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70" w:hanging="360"/>
      </w:pPr>
    </w:lvl>
    <w:lvl w:ilvl="2" w:tplc="0409001B" w:tentative="1">
      <w:start w:val="1"/>
      <w:numFmt w:val="lowerRoman"/>
      <w:lvlText w:val="%3."/>
      <w:lvlJc w:val="right"/>
      <w:pPr>
        <w:ind w:left="1990" w:hanging="180"/>
      </w:pPr>
    </w:lvl>
    <w:lvl w:ilvl="3" w:tplc="0409000F" w:tentative="1">
      <w:start w:val="1"/>
      <w:numFmt w:val="decimal"/>
      <w:lvlText w:val="%4."/>
      <w:lvlJc w:val="left"/>
      <w:pPr>
        <w:ind w:left="2710" w:hanging="360"/>
      </w:pPr>
    </w:lvl>
    <w:lvl w:ilvl="4" w:tplc="04090019" w:tentative="1">
      <w:start w:val="1"/>
      <w:numFmt w:val="lowerLetter"/>
      <w:lvlText w:val="%5."/>
      <w:lvlJc w:val="left"/>
      <w:pPr>
        <w:ind w:left="3430" w:hanging="360"/>
      </w:pPr>
    </w:lvl>
    <w:lvl w:ilvl="5" w:tplc="0409001B" w:tentative="1">
      <w:start w:val="1"/>
      <w:numFmt w:val="lowerRoman"/>
      <w:lvlText w:val="%6."/>
      <w:lvlJc w:val="right"/>
      <w:pPr>
        <w:ind w:left="4150" w:hanging="180"/>
      </w:pPr>
    </w:lvl>
    <w:lvl w:ilvl="6" w:tplc="0409000F" w:tentative="1">
      <w:start w:val="1"/>
      <w:numFmt w:val="decimal"/>
      <w:lvlText w:val="%7."/>
      <w:lvlJc w:val="left"/>
      <w:pPr>
        <w:ind w:left="4870" w:hanging="360"/>
      </w:pPr>
    </w:lvl>
    <w:lvl w:ilvl="7" w:tplc="04090019" w:tentative="1">
      <w:start w:val="1"/>
      <w:numFmt w:val="lowerLetter"/>
      <w:lvlText w:val="%8."/>
      <w:lvlJc w:val="left"/>
      <w:pPr>
        <w:ind w:left="5590" w:hanging="360"/>
      </w:pPr>
    </w:lvl>
    <w:lvl w:ilvl="8" w:tplc="0409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29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0" w15:restartNumberingAfterBreak="0">
    <w:nsid w:val="43234AD8"/>
    <w:multiLevelType w:val="multilevel"/>
    <w:tmpl w:val="43D0FAB0"/>
    <w:lvl w:ilvl="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1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99F10EF"/>
    <w:multiLevelType w:val="hybridMultilevel"/>
    <w:tmpl w:val="9340A384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33" w15:restartNumberingAfterBreak="0">
    <w:nsid w:val="53CD1A91"/>
    <w:multiLevelType w:val="hybridMultilevel"/>
    <w:tmpl w:val="0B12258A"/>
    <w:lvl w:ilvl="0" w:tplc="84009E22">
      <w:start w:val="1"/>
      <w:numFmt w:val="decimal"/>
      <w:lvlRestart w:val="0"/>
      <w:suff w:val="nothing"/>
      <w:lvlText w:val="%1"/>
      <w:lvlJc w:val="center"/>
      <w:pPr>
        <w:ind w:left="0" w:firstLine="284"/>
      </w:pPr>
      <w:rPr>
        <w:rFonts w:ascii="Times New Roman" w:hAnsi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62F2115"/>
    <w:multiLevelType w:val="hybridMultilevel"/>
    <w:tmpl w:val="DDEEA4A4"/>
    <w:lvl w:ilvl="0" w:tplc="AA9462D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35" w15:restartNumberingAfterBreak="0">
    <w:nsid w:val="5D2C203F"/>
    <w:multiLevelType w:val="hybridMultilevel"/>
    <w:tmpl w:val="00483D5A"/>
    <w:lvl w:ilvl="0" w:tplc="0E621C5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F0D4C68"/>
    <w:multiLevelType w:val="hybridMultilevel"/>
    <w:tmpl w:val="CA7EF4BC"/>
    <w:lvl w:ilvl="0" w:tplc="FECA14C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D94AFC"/>
    <w:multiLevelType w:val="hybridMultilevel"/>
    <w:tmpl w:val="E64A247C"/>
    <w:lvl w:ilvl="0" w:tplc="C10C70FE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38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40" w15:restartNumberingAfterBreak="0">
    <w:nsid w:val="686E0020"/>
    <w:multiLevelType w:val="hybridMultilevel"/>
    <w:tmpl w:val="BF162CBE"/>
    <w:lvl w:ilvl="0" w:tplc="5A4EFE2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1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2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CC628BB"/>
    <w:multiLevelType w:val="hybridMultilevel"/>
    <w:tmpl w:val="D62E448C"/>
    <w:lvl w:ilvl="0" w:tplc="315E4AB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4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45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68B16B3"/>
    <w:multiLevelType w:val="hybridMultilevel"/>
    <w:tmpl w:val="24425928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47" w15:restartNumberingAfterBreak="0">
    <w:nsid w:val="7F163ED4"/>
    <w:multiLevelType w:val="hybridMultilevel"/>
    <w:tmpl w:val="468CBD54"/>
    <w:lvl w:ilvl="0" w:tplc="2A7AD26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845365810">
    <w:abstractNumId w:val="31"/>
  </w:num>
  <w:num w:numId="2" w16cid:durableId="528682077">
    <w:abstractNumId w:val="30"/>
  </w:num>
  <w:num w:numId="3" w16cid:durableId="1049263936">
    <w:abstractNumId w:val="28"/>
  </w:num>
  <w:num w:numId="4" w16cid:durableId="1391685917">
    <w:abstractNumId w:val="36"/>
  </w:num>
  <w:num w:numId="5" w16cid:durableId="254679305">
    <w:abstractNumId w:val="23"/>
  </w:num>
  <w:num w:numId="6" w16cid:durableId="217740859">
    <w:abstractNumId w:val="35"/>
  </w:num>
  <w:num w:numId="7" w16cid:durableId="1679384678">
    <w:abstractNumId w:val="43"/>
  </w:num>
  <w:num w:numId="8" w16cid:durableId="1288388605">
    <w:abstractNumId w:val="17"/>
  </w:num>
  <w:num w:numId="9" w16cid:durableId="1403331679">
    <w:abstractNumId w:val="34"/>
  </w:num>
  <w:num w:numId="10" w16cid:durableId="946889578">
    <w:abstractNumId w:val="6"/>
  </w:num>
  <w:num w:numId="11" w16cid:durableId="777607632">
    <w:abstractNumId w:val="27"/>
  </w:num>
  <w:num w:numId="12" w16cid:durableId="2074769900">
    <w:abstractNumId w:val="10"/>
  </w:num>
  <w:num w:numId="13" w16cid:durableId="1184783915">
    <w:abstractNumId w:val="2"/>
  </w:num>
  <w:num w:numId="14" w16cid:durableId="1079517301">
    <w:abstractNumId w:val="42"/>
  </w:num>
  <w:num w:numId="15" w16cid:durableId="811023296">
    <w:abstractNumId w:val="47"/>
  </w:num>
  <w:num w:numId="16" w16cid:durableId="885263045">
    <w:abstractNumId w:val="19"/>
  </w:num>
  <w:num w:numId="17" w16cid:durableId="2029215308">
    <w:abstractNumId w:val="41"/>
  </w:num>
  <w:num w:numId="18" w16cid:durableId="1208643832">
    <w:abstractNumId w:val="40"/>
  </w:num>
  <w:num w:numId="19" w16cid:durableId="1139808656">
    <w:abstractNumId w:val="22"/>
  </w:num>
  <w:num w:numId="20" w16cid:durableId="2011443954">
    <w:abstractNumId w:val="5"/>
  </w:num>
  <w:num w:numId="21" w16cid:durableId="19402065">
    <w:abstractNumId w:val="8"/>
  </w:num>
  <w:num w:numId="22" w16cid:durableId="1704288517">
    <w:abstractNumId w:val="45"/>
  </w:num>
  <w:num w:numId="23" w16cid:durableId="214392657">
    <w:abstractNumId w:val="11"/>
  </w:num>
  <w:num w:numId="24" w16cid:durableId="84882993">
    <w:abstractNumId w:val="20"/>
  </w:num>
  <w:num w:numId="25" w16cid:durableId="65613399">
    <w:abstractNumId w:val="21"/>
  </w:num>
  <w:num w:numId="26" w16cid:durableId="71894456">
    <w:abstractNumId w:val="25"/>
  </w:num>
  <w:num w:numId="27" w16cid:durableId="182784983">
    <w:abstractNumId w:val="44"/>
  </w:num>
  <w:num w:numId="28" w16cid:durableId="598873749">
    <w:abstractNumId w:val="18"/>
  </w:num>
  <w:num w:numId="29" w16cid:durableId="557742951">
    <w:abstractNumId w:val="24"/>
  </w:num>
  <w:num w:numId="30" w16cid:durableId="2003316541">
    <w:abstractNumId w:val="3"/>
  </w:num>
  <w:num w:numId="31" w16cid:durableId="491726566">
    <w:abstractNumId w:val="13"/>
  </w:num>
  <w:num w:numId="32" w16cid:durableId="1374768146">
    <w:abstractNumId w:val="15"/>
  </w:num>
  <w:num w:numId="33" w16cid:durableId="2124642321">
    <w:abstractNumId w:val="9"/>
  </w:num>
  <w:num w:numId="34" w16cid:durableId="2009209847">
    <w:abstractNumId w:val="14"/>
  </w:num>
  <w:num w:numId="35" w16cid:durableId="1411655536">
    <w:abstractNumId w:val="38"/>
  </w:num>
  <w:num w:numId="36" w16cid:durableId="175312487">
    <w:abstractNumId w:val="7"/>
  </w:num>
  <w:num w:numId="37" w16cid:durableId="2137330231">
    <w:abstractNumId w:val="26"/>
  </w:num>
  <w:num w:numId="38" w16cid:durableId="104346094">
    <w:abstractNumId w:val="33"/>
  </w:num>
  <w:num w:numId="39" w16cid:durableId="554776066">
    <w:abstractNumId w:val="4"/>
  </w:num>
  <w:num w:numId="40" w16cid:durableId="1088505474">
    <w:abstractNumId w:val="46"/>
  </w:num>
  <w:num w:numId="41" w16cid:durableId="1204487216">
    <w:abstractNumId w:val="16"/>
  </w:num>
  <w:num w:numId="42" w16cid:durableId="605817473">
    <w:abstractNumId w:val="1"/>
  </w:num>
  <w:num w:numId="43" w16cid:durableId="243221892">
    <w:abstractNumId w:val="37"/>
  </w:num>
  <w:num w:numId="44" w16cid:durableId="1230266498">
    <w:abstractNumId w:val="39"/>
  </w:num>
  <w:num w:numId="45" w16cid:durableId="2051491828">
    <w:abstractNumId w:val="29"/>
  </w:num>
  <w:num w:numId="46" w16cid:durableId="1108620561">
    <w:abstractNumId w:val="32"/>
  </w:num>
  <w:num w:numId="47" w16cid:durableId="5328760">
    <w:abstractNumId w:val="12"/>
  </w:num>
  <w:num w:numId="48" w16cid:durableId="1093748570">
    <w:abstractNumId w:val="0"/>
  </w:num>
  <w:numIdMacAtCleanup w:val="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formatting="1" w:enforcement="1" w:cryptProviderType="rsaAES" w:cryptAlgorithmClass="hash" w:cryptAlgorithmType="typeAny" w:cryptAlgorithmSid="14" w:cryptSpinCount="100000" w:hash="EEbY+R5+ApVSAMy/pgCTxTtieO6c04rl7YsTJIg13ekE9/mWX35bG22WGDjlJ6lHqNN/Pjh9owqufcCtEBoTMg==" w:salt="bZn76jStNGw0llWC7aWolw=="/>
  <w:defaultTabStop w:val="720"/>
  <w:hyphenationZone w:val="425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3AB9"/>
    <w:rsid w:val="00000984"/>
    <w:rsid w:val="000010D8"/>
    <w:rsid w:val="000016B4"/>
    <w:rsid w:val="000017A1"/>
    <w:rsid w:val="00001FDE"/>
    <w:rsid w:val="0000232A"/>
    <w:rsid w:val="000026EB"/>
    <w:rsid w:val="00002B50"/>
    <w:rsid w:val="000034F1"/>
    <w:rsid w:val="00003549"/>
    <w:rsid w:val="00003587"/>
    <w:rsid w:val="00004110"/>
    <w:rsid w:val="00004597"/>
    <w:rsid w:val="0000523B"/>
    <w:rsid w:val="000052B6"/>
    <w:rsid w:val="0000589F"/>
    <w:rsid w:val="000058CE"/>
    <w:rsid w:val="00006151"/>
    <w:rsid w:val="0000637C"/>
    <w:rsid w:val="0000643E"/>
    <w:rsid w:val="00007238"/>
    <w:rsid w:val="00007475"/>
    <w:rsid w:val="0000774E"/>
    <w:rsid w:val="00007ACE"/>
    <w:rsid w:val="00007DC7"/>
    <w:rsid w:val="00010039"/>
    <w:rsid w:val="000101C2"/>
    <w:rsid w:val="000103A4"/>
    <w:rsid w:val="00010765"/>
    <w:rsid w:val="00010D90"/>
    <w:rsid w:val="000115FA"/>
    <w:rsid w:val="00011B93"/>
    <w:rsid w:val="000120BA"/>
    <w:rsid w:val="000128FF"/>
    <w:rsid w:val="00012BA4"/>
    <w:rsid w:val="000139C0"/>
    <w:rsid w:val="00013BE5"/>
    <w:rsid w:val="00013C88"/>
    <w:rsid w:val="000158FD"/>
    <w:rsid w:val="00015A4F"/>
    <w:rsid w:val="000160DD"/>
    <w:rsid w:val="0001621A"/>
    <w:rsid w:val="00016300"/>
    <w:rsid w:val="00016423"/>
    <w:rsid w:val="00016B5B"/>
    <w:rsid w:val="00016FED"/>
    <w:rsid w:val="000175FD"/>
    <w:rsid w:val="00017C4F"/>
    <w:rsid w:val="00017FDC"/>
    <w:rsid w:val="00020188"/>
    <w:rsid w:val="000209C0"/>
    <w:rsid w:val="00021498"/>
    <w:rsid w:val="00021740"/>
    <w:rsid w:val="000219E9"/>
    <w:rsid w:val="00021E69"/>
    <w:rsid w:val="0002226C"/>
    <w:rsid w:val="000223F5"/>
    <w:rsid w:val="000228D1"/>
    <w:rsid w:val="00023094"/>
    <w:rsid w:val="000234DC"/>
    <w:rsid w:val="00023674"/>
    <w:rsid w:val="00023903"/>
    <w:rsid w:val="00023B48"/>
    <w:rsid w:val="00023DBE"/>
    <w:rsid w:val="00023F1B"/>
    <w:rsid w:val="00024155"/>
    <w:rsid w:val="000242F2"/>
    <w:rsid w:val="00024496"/>
    <w:rsid w:val="000244B2"/>
    <w:rsid w:val="00024827"/>
    <w:rsid w:val="000248F9"/>
    <w:rsid w:val="00024A9E"/>
    <w:rsid w:val="0002516D"/>
    <w:rsid w:val="00025379"/>
    <w:rsid w:val="00025CC3"/>
    <w:rsid w:val="00025E2B"/>
    <w:rsid w:val="00025F47"/>
    <w:rsid w:val="0002644C"/>
    <w:rsid w:val="00026552"/>
    <w:rsid w:val="0002664E"/>
    <w:rsid w:val="00026734"/>
    <w:rsid w:val="000267E0"/>
    <w:rsid w:val="00026847"/>
    <w:rsid w:val="00026AB0"/>
    <w:rsid w:val="00026B0B"/>
    <w:rsid w:val="00026B63"/>
    <w:rsid w:val="00026D12"/>
    <w:rsid w:val="0002736F"/>
    <w:rsid w:val="00027DDB"/>
    <w:rsid w:val="00030977"/>
    <w:rsid w:val="00031192"/>
    <w:rsid w:val="00031499"/>
    <w:rsid w:val="000319AE"/>
    <w:rsid w:val="000319D3"/>
    <w:rsid w:val="00031A8B"/>
    <w:rsid w:val="0003229E"/>
    <w:rsid w:val="00032D88"/>
    <w:rsid w:val="00032E66"/>
    <w:rsid w:val="000333F8"/>
    <w:rsid w:val="00033788"/>
    <w:rsid w:val="00033C77"/>
    <w:rsid w:val="00033EB0"/>
    <w:rsid w:val="00034D92"/>
    <w:rsid w:val="000357D2"/>
    <w:rsid w:val="00035F6C"/>
    <w:rsid w:val="00036277"/>
    <w:rsid w:val="000365E1"/>
    <w:rsid w:val="000368D4"/>
    <w:rsid w:val="00036E31"/>
    <w:rsid w:val="00037203"/>
    <w:rsid w:val="0003731A"/>
    <w:rsid w:val="00037764"/>
    <w:rsid w:val="000411A1"/>
    <w:rsid w:val="000426D1"/>
    <w:rsid w:val="00042DE4"/>
    <w:rsid w:val="00043394"/>
    <w:rsid w:val="000438BC"/>
    <w:rsid w:val="000445D6"/>
    <w:rsid w:val="0004485A"/>
    <w:rsid w:val="00044E51"/>
    <w:rsid w:val="00044F5F"/>
    <w:rsid w:val="00045324"/>
    <w:rsid w:val="00045C27"/>
    <w:rsid w:val="00046178"/>
    <w:rsid w:val="000466CA"/>
    <w:rsid w:val="000469F4"/>
    <w:rsid w:val="0004724D"/>
    <w:rsid w:val="000506A8"/>
    <w:rsid w:val="00050E1D"/>
    <w:rsid w:val="00050FE4"/>
    <w:rsid w:val="000512DA"/>
    <w:rsid w:val="00051625"/>
    <w:rsid w:val="0005167E"/>
    <w:rsid w:val="00051F30"/>
    <w:rsid w:val="00051FC3"/>
    <w:rsid w:val="000521A9"/>
    <w:rsid w:val="00052B71"/>
    <w:rsid w:val="00052E84"/>
    <w:rsid w:val="0005428C"/>
    <w:rsid w:val="0005447B"/>
    <w:rsid w:val="00054A92"/>
    <w:rsid w:val="00054DD5"/>
    <w:rsid w:val="000556B2"/>
    <w:rsid w:val="000556B4"/>
    <w:rsid w:val="00055937"/>
    <w:rsid w:val="00055C1D"/>
    <w:rsid w:val="00055F71"/>
    <w:rsid w:val="000562E1"/>
    <w:rsid w:val="0005699B"/>
    <w:rsid w:val="000573E2"/>
    <w:rsid w:val="0005748A"/>
    <w:rsid w:val="000600F3"/>
    <w:rsid w:val="00060563"/>
    <w:rsid w:val="00060BDB"/>
    <w:rsid w:val="00060C7F"/>
    <w:rsid w:val="00061437"/>
    <w:rsid w:val="00061834"/>
    <w:rsid w:val="00061949"/>
    <w:rsid w:val="000621E3"/>
    <w:rsid w:val="0006346B"/>
    <w:rsid w:val="000634FE"/>
    <w:rsid w:val="00063510"/>
    <w:rsid w:val="00063C2C"/>
    <w:rsid w:val="00063DD4"/>
    <w:rsid w:val="000643C5"/>
    <w:rsid w:val="00064423"/>
    <w:rsid w:val="000644F3"/>
    <w:rsid w:val="000648D5"/>
    <w:rsid w:val="00064A0E"/>
    <w:rsid w:val="00065701"/>
    <w:rsid w:val="0006580C"/>
    <w:rsid w:val="00065EB3"/>
    <w:rsid w:val="000670AB"/>
    <w:rsid w:val="00070740"/>
    <w:rsid w:val="000708A8"/>
    <w:rsid w:val="00070A10"/>
    <w:rsid w:val="00070B88"/>
    <w:rsid w:val="00070E56"/>
    <w:rsid w:val="00071171"/>
    <w:rsid w:val="000713FD"/>
    <w:rsid w:val="0007159D"/>
    <w:rsid w:val="000719B9"/>
    <w:rsid w:val="00071B55"/>
    <w:rsid w:val="0007228D"/>
    <w:rsid w:val="00072B83"/>
    <w:rsid w:val="00072CA1"/>
    <w:rsid w:val="00072CA4"/>
    <w:rsid w:val="0007307D"/>
    <w:rsid w:val="00073A01"/>
    <w:rsid w:val="00073E2D"/>
    <w:rsid w:val="00074328"/>
    <w:rsid w:val="00074715"/>
    <w:rsid w:val="00074BEF"/>
    <w:rsid w:val="000753EF"/>
    <w:rsid w:val="00075751"/>
    <w:rsid w:val="00075CB8"/>
    <w:rsid w:val="000760FB"/>
    <w:rsid w:val="00076166"/>
    <w:rsid w:val="00076427"/>
    <w:rsid w:val="0007653A"/>
    <w:rsid w:val="000766EA"/>
    <w:rsid w:val="000769EB"/>
    <w:rsid w:val="00076A96"/>
    <w:rsid w:val="00076C8A"/>
    <w:rsid w:val="000773E1"/>
    <w:rsid w:val="000777D5"/>
    <w:rsid w:val="00077CD8"/>
    <w:rsid w:val="000801D8"/>
    <w:rsid w:val="000802CC"/>
    <w:rsid w:val="00080842"/>
    <w:rsid w:val="000825A4"/>
    <w:rsid w:val="00082704"/>
    <w:rsid w:val="00083EBE"/>
    <w:rsid w:val="00083F1D"/>
    <w:rsid w:val="000849CE"/>
    <w:rsid w:val="000851FF"/>
    <w:rsid w:val="00085588"/>
    <w:rsid w:val="00086325"/>
    <w:rsid w:val="00086881"/>
    <w:rsid w:val="00087050"/>
    <w:rsid w:val="0008788B"/>
    <w:rsid w:val="00087C80"/>
    <w:rsid w:val="000902A4"/>
    <w:rsid w:val="000907E7"/>
    <w:rsid w:val="00090A26"/>
    <w:rsid w:val="00091853"/>
    <w:rsid w:val="000918B6"/>
    <w:rsid w:val="00092696"/>
    <w:rsid w:val="00092E9C"/>
    <w:rsid w:val="00093021"/>
    <w:rsid w:val="0009306A"/>
    <w:rsid w:val="0009306D"/>
    <w:rsid w:val="0009332F"/>
    <w:rsid w:val="00093344"/>
    <w:rsid w:val="000934ED"/>
    <w:rsid w:val="000948BC"/>
    <w:rsid w:val="00094A69"/>
    <w:rsid w:val="00094F09"/>
    <w:rsid w:val="00095336"/>
    <w:rsid w:val="0009552E"/>
    <w:rsid w:val="000959A0"/>
    <w:rsid w:val="00095CE6"/>
    <w:rsid w:val="00095F9C"/>
    <w:rsid w:val="000961E6"/>
    <w:rsid w:val="00096B74"/>
    <w:rsid w:val="000973A7"/>
    <w:rsid w:val="00097AE3"/>
    <w:rsid w:val="00097F79"/>
    <w:rsid w:val="000A04BE"/>
    <w:rsid w:val="000A1454"/>
    <w:rsid w:val="000A17C5"/>
    <w:rsid w:val="000A1CB0"/>
    <w:rsid w:val="000A1ECD"/>
    <w:rsid w:val="000A2759"/>
    <w:rsid w:val="000A2E6A"/>
    <w:rsid w:val="000A3319"/>
    <w:rsid w:val="000A36D2"/>
    <w:rsid w:val="000A3712"/>
    <w:rsid w:val="000A38A0"/>
    <w:rsid w:val="000A3942"/>
    <w:rsid w:val="000A3F46"/>
    <w:rsid w:val="000A4093"/>
    <w:rsid w:val="000A4308"/>
    <w:rsid w:val="000A4481"/>
    <w:rsid w:val="000A484A"/>
    <w:rsid w:val="000A4D14"/>
    <w:rsid w:val="000A4F21"/>
    <w:rsid w:val="000A50EC"/>
    <w:rsid w:val="000A52AD"/>
    <w:rsid w:val="000A558B"/>
    <w:rsid w:val="000A661D"/>
    <w:rsid w:val="000A67BA"/>
    <w:rsid w:val="000A6B94"/>
    <w:rsid w:val="000A71EC"/>
    <w:rsid w:val="000A74F2"/>
    <w:rsid w:val="000A75DA"/>
    <w:rsid w:val="000A7A59"/>
    <w:rsid w:val="000B003F"/>
    <w:rsid w:val="000B00F9"/>
    <w:rsid w:val="000B0215"/>
    <w:rsid w:val="000B07F2"/>
    <w:rsid w:val="000B0A2E"/>
    <w:rsid w:val="000B113B"/>
    <w:rsid w:val="000B1216"/>
    <w:rsid w:val="000B154F"/>
    <w:rsid w:val="000B188F"/>
    <w:rsid w:val="000B29C5"/>
    <w:rsid w:val="000B2E97"/>
    <w:rsid w:val="000B35D0"/>
    <w:rsid w:val="000B375A"/>
    <w:rsid w:val="000B3D0C"/>
    <w:rsid w:val="000B3F11"/>
    <w:rsid w:val="000B412F"/>
    <w:rsid w:val="000B43CB"/>
    <w:rsid w:val="000B4BC0"/>
    <w:rsid w:val="000B4DA9"/>
    <w:rsid w:val="000B5246"/>
    <w:rsid w:val="000B575D"/>
    <w:rsid w:val="000B59D0"/>
    <w:rsid w:val="000B5F2E"/>
    <w:rsid w:val="000B63BF"/>
    <w:rsid w:val="000B6418"/>
    <w:rsid w:val="000B646D"/>
    <w:rsid w:val="000B69C5"/>
    <w:rsid w:val="000B7111"/>
    <w:rsid w:val="000B787E"/>
    <w:rsid w:val="000B7B54"/>
    <w:rsid w:val="000C03A6"/>
    <w:rsid w:val="000C1818"/>
    <w:rsid w:val="000C1E72"/>
    <w:rsid w:val="000C2475"/>
    <w:rsid w:val="000C25DE"/>
    <w:rsid w:val="000C2E98"/>
    <w:rsid w:val="000C2EF9"/>
    <w:rsid w:val="000C348B"/>
    <w:rsid w:val="000C3B89"/>
    <w:rsid w:val="000C40D3"/>
    <w:rsid w:val="000C41ED"/>
    <w:rsid w:val="000C4B46"/>
    <w:rsid w:val="000C4E27"/>
    <w:rsid w:val="000C53B1"/>
    <w:rsid w:val="000C5495"/>
    <w:rsid w:val="000C5571"/>
    <w:rsid w:val="000C603B"/>
    <w:rsid w:val="000C628C"/>
    <w:rsid w:val="000C6BDA"/>
    <w:rsid w:val="000C732E"/>
    <w:rsid w:val="000C7930"/>
    <w:rsid w:val="000C7A93"/>
    <w:rsid w:val="000C7DD9"/>
    <w:rsid w:val="000D039F"/>
    <w:rsid w:val="000D05E8"/>
    <w:rsid w:val="000D0964"/>
    <w:rsid w:val="000D10B3"/>
    <w:rsid w:val="000D12D6"/>
    <w:rsid w:val="000D1814"/>
    <w:rsid w:val="000D1B1A"/>
    <w:rsid w:val="000D2306"/>
    <w:rsid w:val="000D2B6F"/>
    <w:rsid w:val="000D2C54"/>
    <w:rsid w:val="000D2E65"/>
    <w:rsid w:val="000D31B0"/>
    <w:rsid w:val="000D43E1"/>
    <w:rsid w:val="000D4D0E"/>
    <w:rsid w:val="000D52D2"/>
    <w:rsid w:val="000D53F8"/>
    <w:rsid w:val="000D567E"/>
    <w:rsid w:val="000D5CB8"/>
    <w:rsid w:val="000D5E36"/>
    <w:rsid w:val="000D5EDB"/>
    <w:rsid w:val="000D6084"/>
    <w:rsid w:val="000D6208"/>
    <w:rsid w:val="000D6601"/>
    <w:rsid w:val="000D68E9"/>
    <w:rsid w:val="000D7203"/>
    <w:rsid w:val="000D7D26"/>
    <w:rsid w:val="000E0117"/>
    <w:rsid w:val="000E0541"/>
    <w:rsid w:val="000E08DC"/>
    <w:rsid w:val="000E09C7"/>
    <w:rsid w:val="000E0CB8"/>
    <w:rsid w:val="000E1564"/>
    <w:rsid w:val="000E208D"/>
    <w:rsid w:val="000E23D6"/>
    <w:rsid w:val="000E2485"/>
    <w:rsid w:val="000E263B"/>
    <w:rsid w:val="000E2853"/>
    <w:rsid w:val="000E2B67"/>
    <w:rsid w:val="000E2D91"/>
    <w:rsid w:val="000E2ECA"/>
    <w:rsid w:val="000E2F20"/>
    <w:rsid w:val="000E32E1"/>
    <w:rsid w:val="000E366E"/>
    <w:rsid w:val="000E3D8E"/>
    <w:rsid w:val="000E427A"/>
    <w:rsid w:val="000E42CD"/>
    <w:rsid w:val="000E4704"/>
    <w:rsid w:val="000E56ED"/>
    <w:rsid w:val="000E572C"/>
    <w:rsid w:val="000E5788"/>
    <w:rsid w:val="000E61CD"/>
    <w:rsid w:val="000E6449"/>
    <w:rsid w:val="000E64DA"/>
    <w:rsid w:val="000E6526"/>
    <w:rsid w:val="000E6AB2"/>
    <w:rsid w:val="000E72A7"/>
    <w:rsid w:val="000E7644"/>
    <w:rsid w:val="000E78D2"/>
    <w:rsid w:val="000F0193"/>
    <w:rsid w:val="000F0498"/>
    <w:rsid w:val="000F06BC"/>
    <w:rsid w:val="000F0820"/>
    <w:rsid w:val="000F0868"/>
    <w:rsid w:val="000F0DBD"/>
    <w:rsid w:val="000F0E0A"/>
    <w:rsid w:val="000F0E0F"/>
    <w:rsid w:val="000F168E"/>
    <w:rsid w:val="000F1F3B"/>
    <w:rsid w:val="000F1F62"/>
    <w:rsid w:val="000F2063"/>
    <w:rsid w:val="000F25B0"/>
    <w:rsid w:val="000F2836"/>
    <w:rsid w:val="000F296B"/>
    <w:rsid w:val="000F2D64"/>
    <w:rsid w:val="000F2F21"/>
    <w:rsid w:val="000F3112"/>
    <w:rsid w:val="000F32D2"/>
    <w:rsid w:val="000F3F2E"/>
    <w:rsid w:val="000F4BB6"/>
    <w:rsid w:val="000F4DDF"/>
    <w:rsid w:val="000F4E55"/>
    <w:rsid w:val="000F4FFC"/>
    <w:rsid w:val="000F52F4"/>
    <w:rsid w:val="000F543B"/>
    <w:rsid w:val="000F5BE4"/>
    <w:rsid w:val="000F5D67"/>
    <w:rsid w:val="000F6410"/>
    <w:rsid w:val="000F6D5C"/>
    <w:rsid w:val="000F7405"/>
    <w:rsid w:val="000F7D7F"/>
    <w:rsid w:val="000F7FFD"/>
    <w:rsid w:val="00100108"/>
    <w:rsid w:val="00101A16"/>
    <w:rsid w:val="00101B0C"/>
    <w:rsid w:val="001023BE"/>
    <w:rsid w:val="00102BD9"/>
    <w:rsid w:val="001034DA"/>
    <w:rsid w:val="00103B8A"/>
    <w:rsid w:val="00103C81"/>
    <w:rsid w:val="0010427A"/>
    <w:rsid w:val="00104443"/>
    <w:rsid w:val="00104ABF"/>
    <w:rsid w:val="00104E99"/>
    <w:rsid w:val="00104EF0"/>
    <w:rsid w:val="00104F89"/>
    <w:rsid w:val="00104FF0"/>
    <w:rsid w:val="001056B0"/>
    <w:rsid w:val="001058F8"/>
    <w:rsid w:val="00105B97"/>
    <w:rsid w:val="00105F21"/>
    <w:rsid w:val="00106BAB"/>
    <w:rsid w:val="00106D53"/>
    <w:rsid w:val="00107470"/>
    <w:rsid w:val="0010784B"/>
    <w:rsid w:val="00107DC3"/>
    <w:rsid w:val="001107DF"/>
    <w:rsid w:val="0011087F"/>
    <w:rsid w:val="00110BC0"/>
    <w:rsid w:val="0011161D"/>
    <w:rsid w:val="00111AE5"/>
    <w:rsid w:val="0011229F"/>
    <w:rsid w:val="001129FF"/>
    <w:rsid w:val="00112A6B"/>
    <w:rsid w:val="00112BA7"/>
    <w:rsid w:val="0011302D"/>
    <w:rsid w:val="0011321B"/>
    <w:rsid w:val="001133E1"/>
    <w:rsid w:val="00113537"/>
    <w:rsid w:val="001138BB"/>
    <w:rsid w:val="00113BA0"/>
    <w:rsid w:val="00113CC5"/>
    <w:rsid w:val="00113D6F"/>
    <w:rsid w:val="00114D82"/>
    <w:rsid w:val="00114EB4"/>
    <w:rsid w:val="001155EB"/>
    <w:rsid w:val="00115B6C"/>
    <w:rsid w:val="00115E19"/>
    <w:rsid w:val="001163E4"/>
    <w:rsid w:val="00117068"/>
    <w:rsid w:val="00117529"/>
    <w:rsid w:val="0011788B"/>
    <w:rsid w:val="0011798F"/>
    <w:rsid w:val="00117FE8"/>
    <w:rsid w:val="001212A7"/>
    <w:rsid w:val="00122446"/>
    <w:rsid w:val="00122A72"/>
    <w:rsid w:val="00122B27"/>
    <w:rsid w:val="00123438"/>
    <w:rsid w:val="0012392C"/>
    <w:rsid w:val="00123A3F"/>
    <w:rsid w:val="00123A7A"/>
    <w:rsid w:val="00123ABB"/>
    <w:rsid w:val="00123B70"/>
    <w:rsid w:val="00123C28"/>
    <w:rsid w:val="001250B1"/>
    <w:rsid w:val="00125140"/>
    <w:rsid w:val="00125670"/>
    <w:rsid w:val="0012593B"/>
    <w:rsid w:val="0012596B"/>
    <w:rsid w:val="00125BD0"/>
    <w:rsid w:val="00125D40"/>
    <w:rsid w:val="00125DE0"/>
    <w:rsid w:val="001261C2"/>
    <w:rsid w:val="001263FE"/>
    <w:rsid w:val="0012642E"/>
    <w:rsid w:val="00126761"/>
    <w:rsid w:val="0012689F"/>
    <w:rsid w:val="00126DAB"/>
    <w:rsid w:val="001274C3"/>
    <w:rsid w:val="00127719"/>
    <w:rsid w:val="00127E3E"/>
    <w:rsid w:val="001304E1"/>
    <w:rsid w:val="001305AB"/>
    <w:rsid w:val="00130B03"/>
    <w:rsid w:val="001319AF"/>
    <w:rsid w:val="00131C45"/>
    <w:rsid w:val="001322D8"/>
    <w:rsid w:val="00132A52"/>
    <w:rsid w:val="00132ACA"/>
    <w:rsid w:val="00132DF9"/>
    <w:rsid w:val="001333B4"/>
    <w:rsid w:val="0013363B"/>
    <w:rsid w:val="0013397E"/>
    <w:rsid w:val="00133B74"/>
    <w:rsid w:val="00133D4D"/>
    <w:rsid w:val="00133E0E"/>
    <w:rsid w:val="001342FE"/>
    <w:rsid w:val="00134BFC"/>
    <w:rsid w:val="0013537C"/>
    <w:rsid w:val="00135AFB"/>
    <w:rsid w:val="001360D6"/>
    <w:rsid w:val="001366B7"/>
    <w:rsid w:val="001370FC"/>
    <w:rsid w:val="00137B02"/>
    <w:rsid w:val="00137C8C"/>
    <w:rsid w:val="00137D90"/>
    <w:rsid w:val="001408C3"/>
    <w:rsid w:val="00140CBB"/>
    <w:rsid w:val="00140CE7"/>
    <w:rsid w:val="00141BC2"/>
    <w:rsid w:val="00141F1A"/>
    <w:rsid w:val="001429C7"/>
    <w:rsid w:val="00142D8C"/>
    <w:rsid w:val="00142EB5"/>
    <w:rsid w:val="00145027"/>
    <w:rsid w:val="001454E4"/>
    <w:rsid w:val="001456BA"/>
    <w:rsid w:val="0014594B"/>
    <w:rsid w:val="0014619B"/>
    <w:rsid w:val="0014665A"/>
    <w:rsid w:val="001467FB"/>
    <w:rsid w:val="00146A04"/>
    <w:rsid w:val="00146A61"/>
    <w:rsid w:val="0015014F"/>
    <w:rsid w:val="00150384"/>
    <w:rsid w:val="001504A4"/>
    <w:rsid w:val="00150542"/>
    <w:rsid w:val="00150E4A"/>
    <w:rsid w:val="001510FD"/>
    <w:rsid w:val="0015167D"/>
    <w:rsid w:val="00151B34"/>
    <w:rsid w:val="00151DB4"/>
    <w:rsid w:val="00152500"/>
    <w:rsid w:val="00152B66"/>
    <w:rsid w:val="00152F6B"/>
    <w:rsid w:val="0015316E"/>
    <w:rsid w:val="0015365C"/>
    <w:rsid w:val="00153AC3"/>
    <w:rsid w:val="00153B5E"/>
    <w:rsid w:val="00153E52"/>
    <w:rsid w:val="0015418D"/>
    <w:rsid w:val="00154FB1"/>
    <w:rsid w:val="0015515E"/>
    <w:rsid w:val="00155A29"/>
    <w:rsid w:val="00155A9B"/>
    <w:rsid w:val="00155C5D"/>
    <w:rsid w:val="001564C5"/>
    <w:rsid w:val="0015738F"/>
    <w:rsid w:val="001574C6"/>
    <w:rsid w:val="00157965"/>
    <w:rsid w:val="00157E9D"/>
    <w:rsid w:val="001616EC"/>
    <w:rsid w:val="00161B3A"/>
    <w:rsid w:val="00161EA6"/>
    <w:rsid w:val="00162E5A"/>
    <w:rsid w:val="0016339C"/>
    <w:rsid w:val="001635FE"/>
    <w:rsid w:val="001636ED"/>
    <w:rsid w:val="00164296"/>
    <w:rsid w:val="0016450F"/>
    <w:rsid w:val="00164568"/>
    <w:rsid w:val="00164728"/>
    <w:rsid w:val="00164BF0"/>
    <w:rsid w:val="00164F8C"/>
    <w:rsid w:val="00165091"/>
    <w:rsid w:val="00165349"/>
    <w:rsid w:val="0016542F"/>
    <w:rsid w:val="00165A21"/>
    <w:rsid w:val="00166018"/>
    <w:rsid w:val="00166669"/>
    <w:rsid w:val="00166A30"/>
    <w:rsid w:val="00166DF0"/>
    <w:rsid w:val="00167198"/>
    <w:rsid w:val="001672F0"/>
    <w:rsid w:val="0016764C"/>
    <w:rsid w:val="00167844"/>
    <w:rsid w:val="00170A53"/>
    <w:rsid w:val="00170D13"/>
    <w:rsid w:val="001714AE"/>
    <w:rsid w:val="0017209C"/>
    <w:rsid w:val="001720D0"/>
    <w:rsid w:val="001720E1"/>
    <w:rsid w:val="001723FD"/>
    <w:rsid w:val="001724D6"/>
    <w:rsid w:val="001725CC"/>
    <w:rsid w:val="00172B2E"/>
    <w:rsid w:val="00172DC7"/>
    <w:rsid w:val="00173DCC"/>
    <w:rsid w:val="0017418B"/>
    <w:rsid w:val="0017431A"/>
    <w:rsid w:val="001744EC"/>
    <w:rsid w:val="001747BC"/>
    <w:rsid w:val="0017502F"/>
    <w:rsid w:val="0017514C"/>
    <w:rsid w:val="00176740"/>
    <w:rsid w:val="00176E88"/>
    <w:rsid w:val="00177E24"/>
    <w:rsid w:val="00177E45"/>
    <w:rsid w:val="00180405"/>
    <w:rsid w:val="0018042B"/>
    <w:rsid w:val="001808AA"/>
    <w:rsid w:val="00180DEE"/>
    <w:rsid w:val="00180F98"/>
    <w:rsid w:val="00181532"/>
    <w:rsid w:val="00181685"/>
    <w:rsid w:val="001817C9"/>
    <w:rsid w:val="00181A45"/>
    <w:rsid w:val="00181AF7"/>
    <w:rsid w:val="00181D64"/>
    <w:rsid w:val="0018213C"/>
    <w:rsid w:val="00182373"/>
    <w:rsid w:val="001829D8"/>
    <w:rsid w:val="00182A77"/>
    <w:rsid w:val="00182B00"/>
    <w:rsid w:val="00182D35"/>
    <w:rsid w:val="001831ED"/>
    <w:rsid w:val="00184EE9"/>
    <w:rsid w:val="0018564F"/>
    <w:rsid w:val="001859C7"/>
    <w:rsid w:val="00185C84"/>
    <w:rsid w:val="00185DDB"/>
    <w:rsid w:val="0018640D"/>
    <w:rsid w:val="001866F7"/>
    <w:rsid w:val="00186784"/>
    <w:rsid w:val="0018689D"/>
    <w:rsid w:val="001869CD"/>
    <w:rsid w:val="00186ADB"/>
    <w:rsid w:val="00186AF8"/>
    <w:rsid w:val="00186C23"/>
    <w:rsid w:val="00187A32"/>
    <w:rsid w:val="00187A58"/>
    <w:rsid w:val="00187BBC"/>
    <w:rsid w:val="00187CAC"/>
    <w:rsid w:val="00187E97"/>
    <w:rsid w:val="0019025E"/>
    <w:rsid w:val="0019072E"/>
    <w:rsid w:val="001907E8"/>
    <w:rsid w:val="0019094D"/>
    <w:rsid w:val="00190BAB"/>
    <w:rsid w:val="00190E46"/>
    <w:rsid w:val="0019109A"/>
    <w:rsid w:val="001912AA"/>
    <w:rsid w:val="0019164B"/>
    <w:rsid w:val="00191B24"/>
    <w:rsid w:val="00191B48"/>
    <w:rsid w:val="00191C30"/>
    <w:rsid w:val="00191E03"/>
    <w:rsid w:val="001920CD"/>
    <w:rsid w:val="00192338"/>
    <w:rsid w:val="001939C6"/>
    <w:rsid w:val="00194502"/>
    <w:rsid w:val="00194601"/>
    <w:rsid w:val="00194672"/>
    <w:rsid w:val="00194CC8"/>
    <w:rsid w:val="00194D50"/>
    <w:rsid w:val="00194E84"/>
    <w:rsid w:val="001955B7"/>
    <w:rsid w:val="00195AB7"/>
    <w:rsid w:val="00195FBE"/>
    <w:rsid w:val="00196194"/>
    <w:rsid w:val="001966A3"/>
    <w:rsid w:val="0019777E"/>
    <w:rsid w:val="00197969"/>
    <w:rsid w:val="00197DED"/>
    <w:rsid w:val="001A0035"/>
    <w:rsid w:val="001A13B9"/>
    <w:rsid w:val="001A1940"/>
    <w:rsid w:val="001A1D5F"/>
    <w:rsid w:val="001A280C"/>
    <w:rsid w:val="001A291E"/>
    <w:rsid w:val="001A30A5"/>
    <w:rsid w:val="001A38DD"/>
    <w:rsid w:val="001A3DF2"/>
    <w:rsid w:val="001A427A"/>
    <w:rsid w:val="001A49E6"/>
    <w:rsid w:val="001A4AA7"/>
    <w:rsid w:val="001A4E20"/>
    <w:rsid w:val="001A51B6"/>
    <w:rsid w:val="001A51BA"/>
    <w:rsid w:val="001A5D7B"/>
    <w:rsid w:val="001A6196"/>
    <w:rsid w:val="001A6230"/>
    <w:rsid w:val="001A6C57"/>
    <w:rsid w:val="001A7019"/>
    <w:rsid w:val="001A7514"/>
    <w:rsid w:val="001B0306"/>
    <w:rsid w:val="001B059E"/>
    <w:rsid w:val="001B06D4"/>
    <w:rsid w:val="001B071B"/>
    <w:rsid w:val="001B0AE8"/>
    <w:rsid w:val="001B0E55"/>
    <w:rsid w:val="001B0EF5"/>
    <w:rsid w:val="001B0F39"/>
    <w:rsid w:val="001B11A2"/>
    <w:rsid w:val="001B1664"/>
    <w:rsid w:val="001B1EE6"/>
    <w:rsid w:val="001B1FC3"/>
    <w:rsid w:val="001B1FD7"/>
    <w:rsid w:val="001B2249"/>
    <w:rsid w:val="001B28D3"/>
    <w:rsid w:val="001B340C"/>
    <w:rsid w:val="001B3488"/>
    <w:rsid w:val="001B37C1"/>
    <w:rsid w:val="001B39B3"/>
    <w:rsid w:val="001B39B8"/>
    <w:rsid w:val="001B3D26"/>
    <w:rsid w:val="001B3E0B"/>
    <w:rsid w:val="001B4743"/>
    <w:rsid w:val="001B4981"/>
    <w:rsid w:val="001B5D0B"/>
    <w:rsid w:val="001B60BF"/>
    <w:rsid w:val="001B6470"/>
    <w:rsid w:val="001B6530"/>
    <w:rsid w:val="001B6E6D"/>
    <w:rsid w:val="001B73F1"/>
    <w:rsid w:val="001B74DF"/>
    <w:rsid w:val="001B7CC8"/>
    <w:rsid w:val="001C0087"/>
    <w:rsid w:val="001C020A"/>
    <w:rsid w:val="001C081B"/>
    <w:rsid w:val="001C155F"/>
    <w:rsid w:val="001C1667"/>
    <w:rsid w:val="001C16C5"/>
    <w:rsid w:val="001C2039"/>
    <w:rsid w:val="001C207D"/>
    <w:rsid w:val="001C2118"/>
    <w:rsid w:val="001C3252"/>
    <w:rsid w:val="001C39AA"/>
    <w:rsid w:val="001C3A23"/>
    <w:rsid w:val="001C3AE0"/>
    <w:rsid w:val="001C45B6"/>
    <w:rsid w:val="001C4945"/>
    <w:rsid w:val="001C5314"/>
    <w:rsid w:val="001C5A26"/>
    <w:rsid w:val="001C5DDF"/>
    <w:rsid w:val="001C602F"/>
    <w:rsid w:val="001C62EE"/>
    <w:rsid w:val="001C67AF"/>
    <w:rsid w:val="001C6A5B"/>
    <w:rsid w:val="001C6E19"/>
    <w:rsid w:val="001C72AE"/>
    <w:rsid w:val="001C7BC3"/>
    <w:rsid w:val="001D01F2"/>
    <w:rsid w:val="001D0402"/>
    <w:rsid w:val="001D0411"/>
    <w:rsid w:val="001D080F"/>
    <w:rsid w:val="001D1217"/>
    <w:rsid w:val="001D144F"/>
    <w:rsid w:val="001D152B"/>
    <w:rsid w:val="001D1F79"/>
    <w:rsid w:val="001D2107"/>
    <w:rsid w:val="001D22DC"/>
    <w:rsid w:val="001D23B0"/>
    <w:rsid w:val="001D381E"/>
    <w:rsid w:val="001D3AF6"/>
    <w:rsid w:val="001D3E4D"/>
    <w:rsid w:val="001D3F22"/>
    <w:rsid w:val="001D4803"/>
    <w:rsid w:val="001D498D"/>
    <w:rsid w:val="001D5714"/>
    <w:rsid w:val="001D5AD2"/>
    <w:rsid w:val="001D607B"/>
    <w:rsid w:val="001D60EA"/>
    <w:rsid w:val="001D6729"/>
    <w:rsid w:val="001D67EE"/>
    <w:rsid w:val="001D6909"/>
    <w:rsid w:val="001D79F0"/>
    <w:rsid w:val="001D7D60"/>
    <w:rsid w:val="001D7E24"/>
    <w:rsid w:val="001D7EA2"/>
    <w:rsid w:val="001E00FC"/>
    <w:rsid w:val="001E04B9"/>
    <w:rsid w:val="001E0672"/>
    <w:rsid w:val="001E0B96"/>
    <w:rsid w:val="001E1739"/>
    <w:rsid w:val="001E1B1B"/>
    <w:rsid w:val="001E1C21"/>
    <w:rsid w:val="001E2701"/>
    <w:rsid w:val="001E2F83"/>
    <w:rsid w:val="001E31D2"/>
    <w:rsid w:val="001E3211"/>
    <w:rsid w:val="001E3347"/>
    <w:rsid w:val="001E3429"/>
    <w:rsid w:val="001E3732"/>
    <w:rsid w:val="001E3C85"/>
    <w:rsid w:val="001E3EB6"/>
    <w:rsid w:val="001E482D"/>
    <w:rsid w:val="001E4BCB"/>
    <w:rsid w:val="001E5587"/>
    <w:rsid w:val="001E5AB2"/>
    <w:rsid w:val="001E5C07"/>
    <w:rsid w:val="001E6C67"/>
    <w:rsid w:val="001F06B1"/>
    <w:rsid w:val="001F0720"/>
    <w:rsid w:val="001F093E"/>
    <w:rsid w:val="001F1205"/>
    <w:rsid w:val="001F13BA"/>
    <w:rsid w:val="001F1451"/>
    <w:rsid w:val="001F1AC5"/>
    <w:rsid w:val="001F2BF5"/>
    <w:rsid w:val="001F2DCF"/>
    <w:rsid w:val="001F3544"/>
    <w:rsid w:val="001F35F1"/>
    <w:rsid w:val="001F394C"/>
    <w:rsid w:val="001F3A9E"/>
    <w:rsid w:val="001F407C"/>
    <w:rsid w:val="001F44A3"/>
    <w:rsid w:val="001F4D50"/>
    <w:rsid w:val="001F508B"/>
    <w:rsid w:val="001F538E"/>
    <w:rsid w:val="001F593A"/>
    <w:rsid w:val="001F59DF"/>
    <w:rsid w:val="001F6013"/>
    <w:rsid w:val="001F60E8"/>
    <w:rsid w:val="001F7F5B"/>
    <w:rsid w:val="002000F2"/>
    <w:rsid w:val="00200A17"/>
    <w:rsid w:val="00200BCC"/>
    <w:rsid w:val="00200E6F"/>
    <w:rsid w:val="002010D6"/>
    <w:rsid w:val="0020152F"/>
    <w:rsid w:val="00201B11"/>
    <w:rsid w:val="00201BE0"/>
    <w:rsid w:val="00203721"/>
    <w:rsid w:val="00203736"/>
    <w:rsid w:val="002039B5"/>
    <w:rsid w:val="00203A8D"/>
    <w:rsid w:val="00203D5B"/>
    <w:rsid w:val="002046B1"/>
    <w:rsid w:val="002048D2"/>
    <w:rsid w:val="00204930"/>
    <w:rsid w:val="00204B11"/>
    <w:rsid w:val="00204C5E"/>
    <w:rsid w:val="00205106"/>
    <w:rsid w:val="00205736"/>
    <w:rsid w:val="002057E0"/>
    <w:rsid w:val="00205AA6"/>
    <w:rsid w:val="00205CF3"/>
    <w:rsid w:val="00205DE3"/>
    <w:rsid w:val="00205EF5"/>
    <w:rsid w:val="00205FED"/>
    <w:rsid w:val="002062EF"/>
    <w:rsid w:val="00206A6D"/>
    <w:rsid w:val="00206CF9"/>
    <w:rsid w:val="002074B9"/>
    <w:rsid w:val="0020783E"/>
    <w:rsid w:val="0020797E"/>
    <w:rsid w:val="00207CC8"/>
    <w:rsid w:val="0021058E"/>
    <w:rsid w:val="002110E3"/>
    <w:rsid w:val="00212265"/>
    <w:rsid w:val="0021247E"/>
    <w:rsid w:val="002131B5"/>
    <w:rsid w:val="00213671"/>
    <w:rsid w:val="00213918"/>
    <w:rsid w:val="00213E69"/>
    <w:rsid w:val="00214EEE"/>
    <w:rsid w:val="00215495"/>
    <w:rsid w:val="00216B99"/>
    <w:rsid w:val="002170B1"/>
    <w:rsid w:val="0021721A"/>
    <w:rsid w:val="002172AC"/>
    <w:rsid w:val="00217EFF"/>
    <w:rsid w:val="0022040B"/>
    <w:rsid w:val="00220750"/>
    <w:rsid w:val="002209A9"/>
    <w:rsid w:val="00220B6C"/>
    <w:rsid w:val="00220DBE"/>
    <w:rsid w:val="00221368"/>
    <w:rsid w:val="002214ED"/>
    <w:rsid w:val="00221714"/>
    <w:rsid w:val="002217FD"/>
    <w:rsid w:val="002218F2"/>
    <w:rsid w:val="00221C7F"/>
    <w:rsid w:val="0022208B"/>
    <w:rsid w:val="00222182"/>
    <w:rsid w:val="002221CD"/>
    <w:rsid w:val="002228B8"/>
    <w:rsid w:val="00222B24"/>
    <w:rsid w:val="00223240"/>
    <w:rsid w:val="0022368A"/>
    <w:rsid w:val="00223DDD"/>
    <w:rsid w:val="00224E01"/>
    <w:rsid w:val="00224EA5"/>
    <w:rsid w:val="00224ED1"/>
    <w:rsid w:val="002255F0"/>
    <w:rsid w:val="002259D9"/>
    <w:rsid w:val="00225E66"/>
    <w:rsid w:val="0022695F"/>
    <w:rsid w:val="00226FFE"/>
    <w:rsid w:val="00227365"/>
    <w:rsid w:val="002274F1"/>
    <w:rsid w:val="002277E1"/>
    <w:rsid w:val="00227FB3"/>
    <w:rsid w:val="00230521"/>
    <w:rsid w:val="00230CC1"/>
    <w:rsid w:val="00230F6E"/>
    <w:rsid w:val="00231070"/>
    <w:rsid w:val="002322A3"/>
    <w:rsid w:val="00232586"/>
    <w:rsid w:val="0023324E"/>
    <w:rsid w:val="002333BD"/>
    <w:rsid w:val="002337CD"/>
    <w:rsid w:val="0023385B"/>
    <w:rsid w:val="00233925"/>
    <w:rsid w:val="00233E40"/>
    <w:rsid w:val="002342F8"/>
    <w:rsid w:val="002346DB"/>
    <w:rsid w:val="00234B3D"/>
    <w:rsid w:val="00234FDE"/>
    <w:rsid w:val="002354BB"/>
    <w:rsid w:val="002357E0"/>
    <w:rsid w:val="00235E6B"/>
    <w:rsid w:val="00236800"/>
    <w:rsid w:val="00236882"/>
    <w:rsid w:val="00236BF4"/>
    <w:rsid w:val="00236C91"/>
    <w:rsid w:val="00236D79"/>
    <w:rsid w:val="00236D8A"/>
    <w:rsid w:val="00237063"/>
    <w:rsid w:val="0023712C"/>
    <w:rsid w:val="002374AE"/>
    <w:rsid w:val="002379E2"/>
    <w:rsid w:val="00240324"/>
    <w:rsid w:val="00240A8B"/>
    <w:rsid w:val="00240F2C"/>
    <w:rsid w:val="0024117A"/>
    <w:rsid w:val="002413C1"/>
    <w:rsid w:val="00241CEA"/>
    <w:rsid w:val="00241EEA"/>
    <w:rsid w:val="00243052"/>
    <w:rsid w:val="00243294"/>
    <w:rsid w:val="00243CBE"/>
    <w:rsid w:val="00243FD2"/>
    <w:rsid w:val="00244823"/>
    <w:rsid w:val="002453B7"/>
    <w:rsid w:val="002455DA"/>
    <w:rsid w:val="00245744"/>
    <w:rsid w:val="00245E2A"/>
    <w:rsid w:val="00246578"/>
    <w:rsid w:val="00247CC3"/>
    <w:rsid w:val="002500D5"/>
    <w:rsid w:val="0025041E"/>
    <w:rsid w:val="00250492"/>
    <w:rsid w:val="002506F7"/>
    <w:rsid w:val="00251436"/>
    <w:rsid w:val="002515F4"/>
    <w:rsid w:val="00251CCA"/>
    <w:rsid w:val="00251F24"/>
    <w:rsid w:val="0025209E"/>
    <w:rsid w:val="00253203"/>
    <w:rsid w:val="002538BA"/>
    <w:rsid w:val="00253C10"/>
    <w:rsid w:val="0025405E"/>
    <w:rsid w:val="00254696"/>
    <w:rsid w:val="00254781"/>
    <w:rsid w:val="002547FB"/>
    <w:rsid w:val="002549F0"/>
    <w:rsid w:val="00254E49"/>
    <w:rsid w:val="00255052"/>
    <w:rsid w:val="0025511A"/>
    <w:rsid w:val="002552D8"/>
    <w:rsid w:val="002553C8"/>
    <w:rsid w:val="00255CD6"/>
    <w:rsid w:val="00255D51"/>
    <w:rsid w:val="0025696D"/>
    <w:rsid w:val="002571A4"/>
    <w:rsid w:val="00257CC8"/>
    <w:rsid w:val="00260415"/>
    <w:rsid w:val="00260534"/>
    <w:rsid w:val="00260CE3"/>
    <w:rsid w:val="00260E89"/>
    <w:rsid w:val="00260EA9"/>
    <w:rsid w:val="00261990"/>
    <w:rsid w:val="00261A5D"/>
    <w:rsid w:val="00261A6C"/>
    <w:rsid w:val="00261AAE"/>
    <w:rsid w:val="00262163"/>
    <w:rsid w:val="002623CE"/>
    <w:rsid w:val="002624FB"/>
    <w:rsid w:val="0026274A"/>
    <w:rsid w:val="00262A16"/>
    <w:rsid w:val="002631C7"/>
    <w:rsid w:val="00263D14"/>
    <w:rsid w:val="00263E03"/>
    <w:rsid w:val="00264BEC"/>
    <w:rsid w:val="00265641"/>
    <w:rsid w:val="00265692"/>
    <w:rsid w:val="0026592F"/>
    <w:rsid w:val="00265E33"/>
    <w:rsid w:val="00265F77"/>
    <w:rsid w:val="00266B66"/>
    <w:rsid w:val="00266BEC"/>
    <w:rsid w:val="00266D01"/>
    <w:rsid w:val="0027058C"/>
    <w:rsid w:val="002710EA"/>
    <w:rsid w:val="00271351"/>
    <w:rsid w:val="00271887"/>
    <w:rsid w:val="00272010"/>
    <w:rsid w:val="0027300E"/>
    <w:rsid w:val="00273D49"/>
    <w:rsid w:val="00273E1D"/>
    <w:rsid w:val="00274389"/>
    <w:rsid w:val="00274EE4"/>
    <w:rsid w:val="00276405"/>
    <w:rsid w:val="00276D6D"/>
    <w:rsid w:val="00276F30"/>
    <w:rsid w:val="00277ABE"/>
    <w:rsid w:val="002802B7"/>
    <w:rsid w:val="00281D88"/>
    <w:rsid w:val="0028267F"/>
    <w:rsid w:val="002827CE"/>
    <w:rsid w:val="002828C2"/>
    <w:rsid w:val="00282E6F"/>
    <w:rsid w:val="0028430B"/>
    <w:rsid w:val="0028453F"/>
    <w:rsid w:val="002849C0"/>
    <w:rsid w:val="00284ADC"/>
    <w:rsid w:val="00286A0B"/>
    <w:rsid w:val="00286DAB"/>
    <w:rsid w:val="00287701"/>
    <w:rsid w:val="00287E54"/>
    <w:rsid w:val="00287F03"/>
    <w:rsid w:val="00290605"/>
    <w:rsid w:val="00291207"/>
    <w:rsid w:val="002913DB"/>
    <w:rsid w:val="0029164E"/>
    <w:rsid w:val="00291AC6"/>
    <w:rsid w:val="00292553"/>
    <w:rsid w:val="00293180"/>
    <w:rsid w:val="00293C56"/>
    <w:rsid w:val="0029455D"/>
    <w:rsid w:val="00294C1D"/>
    <w:rsid w:val="00294F7F"/>
    <w:rsid w:val="00295974"/>
    <w:rsid w:val="00295DFB"/>
    <w:rsid w:val="0029611A"/>
    <w:rsid w:val="00296A7E"/>
    <w:rsid w:val="0029722D"/>
    <w:rsid w:val="002A0317"/>
    <w:rsid w:val="002A05F8"/>
    <w:rsid w:val="002A0A9F"/>
    <w:rsid w:val="002A0D3C"/>
    <w:rsid w:val="002A14A9"/>
    <w:rsid w:val="002A1A81"/>
    <w:rsid w:val="002A20E7"/>
    <w:rsid w:val="002A220F"/>
    <w:rsid w:val="002A2415"/>
    <w:rsid w:val="002A2911"/>
    <w:rsid w:val="002A31D5"/>
    <w:rsid w:val="002A3E17"/>
    <w:rsid w:val="002A400E"/>
    <w:rsid w:val="002A456F"/>
    <w:rsid w:val="002A459C"/>
    <w:rsid w:val="002A4981"/>
    <w:rsid w:val="002A4B42"/>
    <w:rsid w:val="002A4D95"/>
    <w:rsid w:val="002A569F"/>
    <w:rsid w:val="002A639C"/>
    <w:rsid w:val="002A65E5"/>
    <w:rsid w:val="002A6B3A"/>
    <w:rsid w:val="002A6C62"/>
    <w:rsid w:val="002A7AF0"/>
    <w:rsid w:val="002B03AB"/>
    <w:rsid w:val="002B131A"/>
    <w:rsid w:val="002B1D89"/>
    <w:rsid w:val="002B1F78"/>
    <w:rsid w:val="002B1FA9"/>
    <w:rsid w:val="002B217F"/>
    <w:rsid w:val="002B3339"/>
    <w:rsid w:val="002B35B5"/>
    <w:rsid w:val="002B39DC"/>
    <w:rsid w:val="002B3FAD"/>
    <w:rsid w:val="002B3FF1"/>
    <w:rsid w:val="002B40A2"/>
    <w:rsid w:val="002B423C"/>
    <w:rsid w:val="002B4368"/>
    <w:rsid w:val="002B4E64"/>
    <w:rsid w:val="002B5417"/>
    <w:rsid w:val="002B577E"/>
    <w:rsid w:val="002B6380"/>
    <w:rsid w:val="002B670F"/>
    <w:rsid w:val="002B6744"/>
    <w:rsid w:val="002B695A"/>
    <w:rsid w:val="002B767F"/>
    <w:rsid w:val="002B7AEB"/>
    <w:rsid w:val="002B7E16"/>
    <w:rsid w:val="002C0160"/>
    <w:rsid w:val="002C0860"/>
    <w:rsid w:val="002C08C3"/>
    <w:rsid w:val="002C1156"/>
    <w:rsid w:val="002C12B6"/>
    <w:rsid w:val="002C12E5"/>
    <w:rsid w:val="002C1375"/>
    <w:rsid w:val="002C1F82"/>
    <w:rsid w:val="002C24E7"/>
    <w:rsid w:val="002C2585"/>
    <w:rsid w:val="002C2A42"/>
    <w:rsid w:val="002C2B72"/>
    <w:rsid w:val="002C2D82"/>
    <w:rsid w:val="002C2EE6"/>
    <w:rsid w:val="002C3C7D"/>
    <w:rsid w:val="002C411F"/>
    <w:rsid w:val="002C41F9"/>
    <w:rsid w:val="002C4533"/>
    <w:rsid w:val="002C4542"/>
    <w:rsid w:val="002C481B"/>
    <w:rsid w:val="002C4846"/>
    <w:rsid w:val="002C5135"/>
    <w:rsid w:val="002C551B"/>
    <w:rsid w:val="002C5536"/>
    <w:rsid w:val="002C5670"/>
    <w:rsid w:val="002C5B78"/>
    <w:rsid w:val="002C6BB3"/>
    <w:rsid w:val="002C7468"/>
    <w:rsid w:val="002C749E"/>
    <w:rsid w:val="002D0357"/>
    <w:rsid w:val="002D0652"/>
    <w:rsid w:val="002D0680"/>
    <w:rsid w:val="002D1044"/>
    <w:rsid w:val="002D199D"/>
    <w:rsid w:val="002D2099"/>
    <w:rsid w:val="002D2DB5"/>
    <w:rsid w:val="002D2FE0"/>
    <w:rsid w:val="002D3124"/>
    <w:rsid w:val="002D3285"/>
    <w:rsid w:val="002D32E8"/>
    <w:rsid w:val="002D35EE"/>
    <w:rsid w:val="002D37BE"/>
    <w:rsid w:val="002D38A5"/>
    <w:rsid w:val="002D394A"/>
    <w:rsid w:val="002D3CEE"/>
    <w:rsid w:val="002D3DE9"/>
    <w:rsid w:val="002D3E51"/>
    <w:rsid w:val="002D4075"/>
    <w:rsid w:val="002D40C0"/>
    <w:rsid w:val="002D41CF"/>
    <w:rsid w:val="002D4C01"/>
    <w:rsid w:val="002D4D34"/>
    <w:rsid w:val="002D51EA"/>
    <w:rsid w:val="002D525F"/>
    <w:rsid w:val="002D5348"/>
    <w:rsid w:val="002D5C43"/>
    <w:rsid w:val="002D5D87"/>
    <w:rsid w:val="002D66F4"/>
    <w:rsid w:val="002D6AC7"/>
    <w:rsid w:val="002D7432"/>
    <w:rsid w:val="002D7CEC"/>
    <w:rsid w:val="002E0CC0"/>
    <w:rsid w:val="002E0EB3"/>
    <w:rsid w:val="002E14CD"/>
    <w:rsid w:val="002E14D1"/>
    <w:rsid w:val="002E27C5"/>
    <w:rsid w:val="002E2C07"/>
    <w:rsid w:val="002E2F32"/>
    <w:rsid w:val="002E2F7D"/>
    <w:rsid w:val="002E37C0"/>
    <w:rsid w:val="002E3B3C"/>
    <w:rsid w:val="002E4218"/>
    <w:rsid w:val="002E46CA"/>
    <w:rsid w:val="002E51C2"/>
    <w:rsid w:val="002E581A"/>
    <w:rsid w:val="002E58BF"/>
    <w:rsid w:val="002E6161"/>
    <w:rsid w:val="002E6616"/>
    <w:rsid w:val="002E6BC4"/>
    <w:rsid w:val="002E771E"/>
    <w:rsid w:val="002E7847"/>
    <w:rsid w:val="002E7A34"/>
    <w:rsid w:val="002F0654"/>
    <w:rsid w:val="002F0703"/>
    <w:rsid w:val="002F0A27"/>
    <w:rsid w:val="002F0CAA"/>
    <w:rsid w:val="002F1BE0"/>
    <w:rsid w:val="002F1E27"/>
    <w:rsid w:val="002F228A"/>
    <w:rsid w:val="002F2B58"/>
    <w:rsid w:val="002F2B8C"/>
    <w:rsid w:val="002F2D5A"/>
    <w:rsid w:val="002F2E70"/>
    <w:rsid w:val="002F2F0F"/>
    <w:rsid w:val="002F32E9"/>
    <w:rsid w:val="002F3A58"/>
    <w:rsid w:val="002F49A2"/>
    <w:rsid w:val="002F503F"/>
    <w:rsid w:val="002F53D8"/>
    <w:rsid w:val="002F5A2C"/>
    <w:rsid w:val="002F6206"/>
    <w:rsid w:val="002F6316"/>
    <w:rsid w:val="002F6485"/>
    <w:rsid w:val="002F670A"/>
    <w:rsid w:val="002F6E7B"/>
    <w:rsid w:val="002F7325"/>
    <w:rsid w:val="002F7912"/>
    <w:rsid w:val="003003CD"/>
    <w:rsid w:val="00300AD4"/>
    <w:rsid w:val="00300EEC"/>
    <w:rsid w:val="0030105C"/>
    <w:rsid w:val="00301156"/>
    <w:rsid w:val="0030139A"/>
    <w:rsid w:val="00301631"/>
    <w:rsid w:val="003021C0"/>
    <w:rsid w:val="003029E3"/>
    <w:rsid w:val="0030320F"/>
    <w:rsid w:val="0030390E"/>
    <w:rsid w:val="00303DEC"/>
    <w:rsid w:val="00303F1A"/>
    <w:rsid w:val="00304515"/>
    <w:rsid w:val="003046F5"/>
    <w:rsid w:val="00304BB9"/>
    <w:rsid w:val="00305DAA"/>
    <w:rsid w:val="00305F76"/>
    <w:rsid w:val="003061A6"/>
    <w:rsid w:val="00306BB6"/>
    <w:rsid w:val="00306D84"/>
    <w:rsid w:val="00306EA5"/>
    <w:rsid w:val="00306F80"/>
    <w:rsid w:val="003076DB"/>
    <w:rsid w:val="0031006B"/>
    <w:rsid w:val="00310233"/>
    <w:rsid w:val="00310369"/>
    <w:rsid w:val="00310DCA"/>
    <w:rsid w:val="00311279"/>
    <w:rsid w:val="003112F4"/>
    <w:rsid w:val="0031130C"/>
    <w:rsid w:val="00311785"/>
    <w:rsid w:val="00311915"/>
    <w:rsid w:val="003120EE"/>
    <w:rsid w:val="00312252"/>
    <w:rsid w:val="003122FA"/>
    <w:rsid w:val="00312F4C"/>
    <w:rsid w:val="00313091"/>
    <w:rsid w:val="0031396A"/>
    <w:rsid w:val="00313C20"/>
    <w:rsid w:val="00313DEA"/>
    <w:rsid w:val="0031423D"/>
    <w:rsid w:val="003147DC"/>
    <w:rsid w:val="00314FB2"/>
    <w:rsid w:val="00315143"/>
    <w:rsid w:val="00315291"/>
    <w:rsid w:val="003159CA"/>
    <w:rsid w:val="00315CE8"/>
    <w:rsid w:val="003160B5"/>
    <w:rsid w:val="00316115"/>
    <w:rsid w:val="00316523"/>
    <w:rsid w:val="00316770"/>
    <w:rsid w:val="0031679E"/>
    <w:rsid w:val="003169B8"/>
    <w:rsid w:val="00317427"/>
    <w:rsid w:val="0031796B"/>
    <w:rsid w:val="00317D3A"/>
    <w:rsid w:val="00317F96"/>
    <w:rsid w:val="003204E6"/>
    <w:rsid w:val="00320EB4"/>
    <w:rsid w:val="00320FB9"/>
    <w:rsid w:val="0032155C"/>
    <w:rsid w:val="00321F98"/>
    <w:rsid w:val="00322F81"/>
    <w:rsid w:val="003230D7"/>
    <w:rsid w:val="003236CD"/>
    <w:rsid w:val="0032375D"/>
    <w:rsid w:val="0032380E"/>
    <w:rsid w:val="00323D7D"/>
    <w:rsid w:val="003256AC"/>
    <w:rsid w:val="00325F7C"/>
    <w:rsid w:val="003272BF"/>
    <w:rsid w:val="003276FA"/>
    <w:rsid w:val="00327766"/>
    <w:rsid w:val="00327863"/>
    <w:rsid w:val="00327A59"/>
    <w:rsid w:val="00327D0B"/>
    <w:rsid w:val="003305EB"/>
    <w:rsid w:val="00330D6C"/>
    <w:rsid w:val="00331713"/>
    <w:rsid w:val="00331C9E"/>
    <w:rsid w:val="00331FDB"/>
    <w:rsid w:val="00332427"/>
    <w:rsid w:val="003325C5"/>
    <w:rsid w:val="003328C0"/>
    <w:rsid w:val="003331FD"/>
    <w:rsid w:val="003339B4"/>
    <w:rsid w:val="00333AE6"/>
    <w:rsid w:val="00333ECD"/>
    <w:rsid w:val="00334313"/>
    <w:rsid w:val="00334CE7"/>
    <w:rsid w:val="00334D94"/>
    <w:rsid w:val="0033572E"/>
    <w:rsid w:val="00336703"/>
    <w:rsid w:val="00336BCC"/>
    <w:rsid w:val="00336DCF"/>
    <w:rsid w:val="003372A4"/>
    <w:rsid w:val="00337CD5"/>
    <w:rsid w:val="00337DA6"/>
    <w:rsid w:val="00337DC6"/>
    <w:rsid w:val="00340547"/>
    <w:rsid w:val="0034083B"/>
    <w:rsid w:val="00340D4D"/>
    <w:rsid w:val="003410B8"/>
    <w:rsid w:val="00341F41"/>
    <w:rsid w:val="003426A8"/>
    <w:rsid w:val="003427AC"/>
    <w:rsid w:val="003427B1"/>
    <w:rsid w:val="00342829"/>
    <w:rsid w:val="00342F83"/>
    <w:rsid w:val="00343734"/>
    <w:rsid w:val="00343811"/>
    <w:rsid w:val="00344242"/>
    <w:rsid w:val="00344C67"/>
    <w:rsid w:val="00344F84"/>
    <w:rsid w:val="00345654"/>
    <w:rsid w:val="00345835"/>
    <w:rsid w:val="003458EC"/>
    <w:rsid w:val="00346394"/>
    <w:rsid w:val="003466C0"/>
    <w:rsid w:val="00346B2E"/>
    <w:rsid w:val="00346FB8"/>
    <w:rsid w:val="0034761B"/>
    <w:rsid w:val="00347678"/>
    <w:rsid w:val="00347B0F"/>
    <w:rsid w:val="00347BE3"/>
    <w:rsid w:val="00350094"/>
    <w:rsid w:val="003501EF"/>
    <w:rsid w:val="0035025B"/>
    <w:rsid w:val="003504C0"/>
    <w:rsid w:val="00350628"/>
    <w:rsid w:val="00350EBB"/>
    <w:rsid w:val="00351450"/>
    <w:rsid w:val="00351622"/>
    <w:rsid w:val="003516A8"/>
    <w:rsid w:val="003530EB"/>
    <w:rsid w:val="0035362E"/>
    <w:rsid w:val="00353AFB"/>
    <w:rsid w:val="00353B88"/>
    <w:rsid w:val="00353CF5"/>
    <w:rsid w:val="00353DCD"/>
    <w:rsid w:val="0035423B"/>
    <w:rsid w:val="0035427C"/>
    <w:rsid w:val="0035432E"/>
    <w:rsid w:val="0035439A"/>
    <w:rsid w:val="00354422"/>
    <w:rsid w:val="003550FA"/>
    <w:rsid w:val="003555E7"/>
    <w:rsid w:val="00355ACF"/>
    <w:rsid w:val="003562AB"/>
    <w:rsid w:val="00356753"/>
    <w:rsid w:val="00357663"/>
    <w:rsid w:val="00357866"/>
    <w:rsid w:val="00357A7E"/>
    <w:rsid w:val="0036032A"/>
    <w:rsid w:val="0036041F"/>
    <w:rsid w:val="00360507"/>
    <w:rsid w:val="00360532"/>
    <w:rsid w:val="003605A2"/>
    <w:rsid w:val="0036098F"/>
    <w:rsid w:val="00360DDE"/>
    <w:rsid w:val="00361B31"/>
    <w:rsid w:val="00361BDE"/>
    <w:rsid w:val="00361F67"/>
    <w:rsid w:val="003625A0"/>
    <w:rsid w:val="003625D2"/>
    <w:rsid w:val="00362A86"/>
    <w:rsid w:val="00362CF7"/>
    <w:rsid w:val="0036332B"/>
    <w:rsid w:val="00363391"/>
    <w:rsid w:val="00363AC2"/>
    <w:rsid w:val="003641A7"/>
    <w:rsid w:val="00365451"/>
    <w:rsid w:val="003656CA"/>
    <w:rsid w:val="00365AEA"/>
    <w:rsid w:val="00366046"/>
    <w:rsid w:val="00366155"/>
    <w:rsid w:val="003668F9"/>
    <w:rsid w:val="00367164"/>
    <w:rsid w:val="00367961"/>
    <w:rsid w:val="0037041B"/>
    <w:rsid w:val="00370867"/>
    <w:rsid w:val="00370EC4"/>
    <w:rsid w:val="003710FE"/>
    <w:rsid w:val="00371461"/>
    <w:rsid w:val="00371490"/>
    <w:rsid w:val="00371DF6"/>
    <w:rsid w:val="00371E42"/>
    <w:rsid w:val="003722A7"/>
    <w:rsid w:val="003723FA"/>
    <w:rsid w:val="00372B95"/>
    <w:rsid w:val="0037303C"/>
    <w:rsid w:val="0037355B"/>
    <w:rsid w:val="003740CF"/>
    <w:rsid w:val="0037439F"/>
    <w:rsid w:val="00374A1C"/>
    <w:rsid w:val="00374D5F"/>
    <w:rsid w:val="00374F10"/>
    <w:rsid w:val="003751DF"/>
    <w:rsid w:val="00375523"/>
    <w:rsid w:val="00375CC9"/>
    <w:rsid w:val="0037752A"/>
    <w:rsid w:val="0037795B"/>
    <w:rsid w:val="00377D41"/>
    <w:rsid w:val="00380361"/>
    <w:rsid w:val="00380A53"/>
    <w:rsid w:val="00380F3D"/>
    <w:rsid w:val="00381679"/>
    <w:rsid w:val="003818F5"/>
    <w:rsid w:val="003819EE"/>
    <w:rsid w:val="00382589"/>
    <w:rsid w:val="00382A4B"/>
    <w:rsid w:val="00382ED5"/>
    <w:rsid w:val="00383B81"/>
    <w:rsid w:val="00385445"/>
    <w:rsid w:val="00386BA4"/>
    <w:rsid w:val="00386BC6"/>
    <w:rsid w:val="00387650"/>
    <w:rsid w:val="00387DAE"/>
    <w:rsid w:val="00387E80"/>
    <w:rsid w:val="003900A5"/>
    <w:rsid w:val="0039013D"/>
    <w:rsid w:val="0039028E"/>
    <w:rsid w:val="003904D8"/>
    <w:rsid w:val="00390531"/>
    <w:rsid w:val="00390675"/>
    <w:rsid w:val="00390A81"/>
    <w:rsid w:val="0039155B"/>
    <w:rsid w:val="003917C3"/>
    <w:rsid w:val="0039199E"/>
    <w:rsid w:val="00391B11"/>
    <w:rsid w:val="0039239B"/>
    <w:rsid w:val="0039278F"/>
    <w:rsid w:val="003928C3"/>
    <w:rsid w:val="00392D3C"/>
    <w:rsid w:val="0039348C"/>
    <w:rsid w:val="00393747"/>
    <w:rsid w:val="003938F1"/>
    <w:rsid w:val="00393A6A"/>
    <w:rsid w:val="0039406F"/>
    <w:rsid w:val="003959CE"/>
    <w:rsid w:val="00395A19"/>
    <w:rsid w:val="00396602"/>
    <w:rsid w:val="00396815"/>
    <w:rsid w:val="00396A8B"/>
    <w:rsid w:val="0039704C"/>
    <w:rsid w:val="00397251"/>
    <w:rsid w:val="003973DE"/>
    <w:rsid w:val="003974B0"/>
    <w:rsid w:val="003978DD"/>
    <w:rsid w:val="003A03A2"/>
    <w:rsid w:val="003A0DF6"/>
    <w:rsid w:val="003A0E24"/>
    <w:rsid w:val="003A116B"/>
    <w:rsid w:val="003A1190"/>
    <w:rsid w:val="003A124B"/>
    <w:rsid w:val="003A1D0C"/>
    <w:rsid w:val="003A254C"/>
    <w:rsid w:val="003A296E"/>
    <w:rsid w:val="003A2B9E"/>
    <w:rsid w:val="003A316B"/>
    <w:rsid w:val="003A32DB"/>
    <w:rsid w:val="003A39DE"/>
    <w:rsid w:val="003A427E"/>
    <w:rsid w:val="003A49B1"/>
    <w:rsid w:val="003A4E4C"/>
    <w:rsid w:val="003A57AA"/>
    <w:rsid w:val="003A5C85"/>
    <w:rsid w:val="003A5DAF"/>
    <w:rsid w:val="003A6145"/>
    <w:rsid w:val="003A63B2"/>
    <w:rsid w:val="003A7F79"/>
    <w:rsid w:val="003B00B1"/>
    <w:rsid w:val="003B05CD"/>
    <w:rsid w:val="003B07E7"/>
    <w:rsid w:val="003B0CD5"/>
    <w:rsid w:val="003B0D9F"/>
    <w:rsid w:val="003B0F1C"/>
    <w:rsid w:val="003B10A3"/>
    <w:rsid w:val="003B1622"/>
    <w:rsid w:val="003B1923"/>
    <w:rsid w:val="003B19C8"/>
    <w:rsid w:val="003B2294"/>
    <w:rsid w:val="003B2BB0"/>
    <w:rsid w:val="003B2F39"/>
    <w:rsid w:val="003B358C"/>
    <w:rsid w:val="003B35B0"/>
    <w:rsid w:val="003B371F"/>
    <w:rsid w:val="003B3D73"/>
    <w:rsid w:val="003B3FC1"/>
    <w:rsid w:val="003B4776"/>
    <w:rsid w:val="003B47FF"/>
    <w:rsid w:val="003B4A5B"/>
    <w:rsid w:val="003B4A84"/>
    <w:rsid w:val="003B5391"/>
    <w:rsid w:val="003B53CF"/>
    <w:rsid w:val="003B5CE6"/>
    <w:rsid w:val="003B5D60"/>
    <w:rsid w:val="003B5EB2"/>
    <w:rsid w:val="003B6466"/>
    <w:rsid w:val="003B6A8B"/>
    <w:rsid w:val="003B6D9C"/>
    <w:rsid w:val="003B763B"/>
    <w:rsid w:val="003B7727"/>
    <w:rsid w:val="003B78D0"/>
    <w:rsid w:val="003B794C"/>
    <w:rsid w:val="003C001A"/>
    <w:rsid w:val="003C02C1"/>
    <w:rsid w:val="003C08F5"/>
    <w:rsid w:val="003C0FFF"/>
    <w:rsid w:val="003C1145"/>
    <w:rsid w:val="003C1289"/>
    <w:rsid w:val="003C15FF"/>
    <w:rsid w:val="003C1623"/>
    <w:rsid w:val="003C16CF"/>
    <w:rsid w:val="003C16E0"/>
    <w:rsid w:val="003C1AEC"/>
    <w:rsid w:val="003C1DF2"/>
    <w:rsid w:val="003C2086"/>
    <w:rsid w:val="003C2984"/>
    <w:rsid w:val="003C3257"/>
    <w:rsid w:val="003C3900"/>
    <w:rsid w:val="003C392D"/>
    <w:rsid w:val="003C3CA7"/>
    <w:rsid w:val="003C424C"/>
    <w:rsid w:val="003C43DA"/>
    <w:rsid w:val="003C45CF"/>
    <w:rsid w:val="003C4C3C"/>
    <w:rsid w:val="003C53F8"/>
    <w:rsid w:val="003C65CA"/>
    <w:rsid w:val="003C6837"/>
    <w:rsid w:val="003C700D"/>
    <w:rsid w:val="003C7202"/>
    <w:rsid w:val="003C7233"/>
    <w:rsid w:val="003C72C7"/>
    <w:rsid w:val="003C754A"/>
    <w:rsid w:val="003C76DD"/>
    <w:rsid w:val="003D0256"/>
    <w:rsid w:val="003D06E5"/>
    <w:rsid w:val="003D122B"/>
    <w:rsid w:val="003D12D7"/>
    <w:rsid w:val="003D15E7"/>
    <w:rsid w:val="003D1AA6"/>
    <w:rsid w:val="003D25FD"/>
    <w:rsid w:val="003D2C9B"/>
    <w:rsid w:val="003D2F1A"/>
    <w:rsid w:val="003D300F"/>
    <w:rsid w:val="003D35B9"/>
    <w:rsid w:val="003D414F"/>
    <w:rsid w:val="003D468C"/>
    <w:rsid w:val="003D4C25"/>
    <w:rsid w:val="003D4C83"/>
    <w:rsid w:val="003D4EF1"/>
    <w:rsid w:val="003D514D"/>
    <w:rsid w:val="003D55D7"/>
    <w:rsid w:val="003D6310"/>
    <w:rsid w:val="003D654C"/>
    <w:rsid w:val="003D662F"/>
    <w:rsid w:val="003D6CA3"/>
    <w:rsid w:val="003D6F3C"/>
    <w:rsid w:val="003D6FF6"/>
    <w:rsid w:val="003D70C5"/>
    <w:rsid w:val="003D7508"/>
    <w:rsid w:val="003D7B15"/>
    <w:rsid w:val="003D7C4A"/>
    <w:rsid w:val="003D7FAA"/>
    <w:rsid w:val="003E0853"/>
    <w:rsid w:val="003E08AD"/>
    <w:rsid w:val="003E0C27"/>
    <w:rsid w:val="003E0DB2"/>
    <w:rsid w:val="003E144F"/>
    <w:rsid w:val="003E17B4"/>
    <w:rsid w:val="003E1C66"/>
    <w:rsid w:val="003E1E82"/>
    <w:rsid w:val="003E20B6"/>
    <w:rsid w:val="003E20E5"/>
    <w:rsid w:val="003E212F"/>
    <w:rsid w:val="003E2458"/>
    <w:rsid w:val="003E298C"/>
    <w:rsid w:val="003E2E63"/>
    <w:rsid w:val="003E32D6"/>
    <w:rsid w:val="003E3AEA"/>
    <w:rsid w:val="003E3EF1"/>
    <w:rsid w:val="003E4219"/>
    <w:rsid w:val="003E46A0"/>
    <w:rsid w:val="003E4A40"/>
    <w:rsid w:val="003E4CB2"/>
    <w:rsid w:val="003E51BD"/>
    <w:rsid w:val="003E5456"/>
    <w:rsid w:val="003E5509"/>
    <w:rsid w:val="003E5729"/>
    <w:rsid w:val="003E5BD1"/>
    <w:rsid w:val="003E5C92"/>
    <w:rsid w:val="003E6263"/>
    <w:rsid w:val="003E6F0B"/>
    <w:rsid w:val="003E7497"/>
    <w:rsid w:val="003E78F8"/>
    <w:rsid w:val="003F070A"/>
    <w:rsid w:val="003F0998"/>
    <w:rsid w:val="003F1001"/>
    <w:rsid w:val="003F1033"/>
    <w:rsid w:val="003F196E"/>
    <w:rsid w:val="003F2C74"/>
    <w:rsid w:val="003F2D09"/>
    <w:rsid w:val="003F2F3D"/>
    <w:rsid w:val="003F3272"/>
    <w:rsid w:val="003F3737"/>
    <w:rsid w:val="003F3802"/>
    <w:rsid w:val="003F3CBC"/>
    <w:rsid w:val="003F3E21"/>
    <w:rsid w:val="003F4EA2"/>
    <w:rsid w:val="003F4EF1"/>
    <w:rsid w:val="003F575B"/>
    <w:rsid w:val="003F5B44"/>
    <w:rsid w:val="003F636D"/>
    <w:rsid w:val="003F64C8"/>
    <w:rsid w:val="003F67C5"/>
    <w:rsid w:val="003F68B9"/>
    <w:rsid w:val="003F68D4"/>
    <w:rsid w:val="003F6C2C"/>
    <w:rsid w:val="003F7096"/>
    <w:rsid w:val="003F7A90"/>
    <w:rsid w:val="003F7FCA"/>
    <w:rsid w:val="00400034"/>
    <w:rsid w:val="004004D8"/>
    <w:rsid w:val="00400D40"/>
    <w:rsid w:val="00401232"/>
    <w:rsid w:val="00401599"/>
    <w:rsid w:val="004015A9"/>
    <w:rsid w:val="004017C6"/>
    <w:rsid w:val="00401892"/>
    <w:rsid w:val="00401E9A"/>
    <w:rsid w:val="00401F4B"/>
    <w:rsid w:val="004027C0"/>
    <w:rsid w:val="0040291D"/>
    <w:rsid w:val="00402C93"/>
    <w:rsid w:val="00402FAB"/>
    <w:rsid w:val="00403168"/>
    <w:rsid w:val="004038D9"/>
    <w:rsid w:val="0040392A"/>
    <w:rsid w:val="00403A67"/>
    <w:rsid w:val="00403BC5"/>
    <w:rsid w:val="0040402C"/>
    <w:rsid w:val="00404476"/>
    <w:rsid w:val="00405144"/>
    <w:rsid w:val="00405514"/>
    <w:rsid w:val="00405579"/>
    <w:rsid w:val="004055EA"/>
    <w:rsid w:val="00405783"/>
    <w:rsid w:val="00405898"/>
    <w:rsid w:val="00405E6D"/>
    <w:rsid w:val="00405EF8"/>
    <w:rsid w:val="0040637C"/>
    <w:rsid w:val="004069B8"/>
    <w:rsid w:val="00406CCB"/>
    <w:rsid w:val="004074D5"/>
    <w:rsid w:val="0041002B"/>
    <w:rsid w:val="00410820"/>
    <w:rsid w:val="00410893"/>
    <w:rsid w:val="0041152E"/>
    <w:rsid w:val="004117A9"/>
    <w:rsid w:val="0041185E"/>
    <w:rsid w:val="00412897"/>
    <w:rsid w:val="00412B3B"/>
    <w:rsid w:val="00414046"/>
    <w:rsid w:val="0041477C"/>
    <w:rsid w:val="00414807"/>
    <w:rsid w:val="00414C19"/>
    <w:rsid w:val="00414F7E"/>
    <w:rsid w:val="004151BF"/>
    <w:rsid w:val="004152A3"/>
    <w:rsid w:val="0041536B"/>
    <w:rsid w:val="00415692"/>
    <w:rsid w:val="00415862"/>
    <w:rsid w:val="0041598D"/>
    <w:rsid w:val="00415B4C"/>
    <w:rsid w:val="0041633A"/>
    <w:rsid w:val="00417137"/>
    <w:rsid w:val="0041747A"/>
    <w:rsid w:val="004176AF"/>
    <w:rsid w:val="00420A5C"/>
    <w:rsid w:val="00420AB2"/>
    <w:rsid w:val="00420DA8"/>
    <w:rsid w:val="00421352"/>
    <w:rsid w:val="0042146D"/>
    <w:rsid w:val="00421E44"/>
    <w:rsid w:val="0042291B"/>
    <w:rsid w:val="00422F0C"/>
    <w:rsid w:val="004234F4"/>
    <w:rsid w:val="00423B29"/>
    <w:rsid w:val="0042411D"/>
    <w:rsid w:val="0042412C"/>
    <w:rsid w:val="0042419B"/>
    <w:rsid w:val="00424A20"/>
    <w:rsid w:val="00424EE8"/>
    <w:rsid w:val="004270D8"/>
    <w:rsid w:val="004274D0"/>
    <w:rsid w:val="004277B8"/>
    <w:rsid w:val="00427E63"/>
    <w:rsid w:val="004303E0"/>
    <w:rsid w:val="004305F4"/>
    <w:rsid w:val="00430E61"/>
    <w:rsid w:val="0043105A"/>
    <w:rsid w:val="00431994"/>
    <w:rsid w:val="00431BC7"/>
    <w:rsid w:val="00431E6B"/>
    <w:rsid w:val="00431E78"/>
    <w:rsid w:val="004321F1"/>
    <w:rsid w:val="004327E6"/>
    <w:rsid w:val="00432B6C"/>
    <w:rsid w:val="00433462"/>
    <w:rsid w:val="00433C9B"/>
    <w:rsid w:val="00433DBD"/>
    <w:rsid w:val="00433F2A"/>
    <w:rsid w:val="0043442D"/>
    <w:rsid w:val="00434B96"/>
    <w:rsid w:val="004350B8"/>
    <w:rsid w:val="0043512C"/>
    <w:rsid w:val="00435265"/>
    <w:rsid w:val="004352E2"/>
    <w:rsid w:val="0043563D"/>
    <w:rsid w:val="00435F86"/>
    <w:rsid w:val="00436073"/>
    <w:rsid w:val="00436B07"/>
    <w:rsid w:val="00437339"/>
    <w:rsid w:val="00437A65"/>
    <w:rsid w:val="004409F9"/>
    <w:rsid w:val="00440CA9"/>
    <w:rsid w:val="00441516"/>
    <w:rsid w:val="004415CA"/>
    <w:rsid w:val="00441671"/>
    <w:rsid w:val="00441A22"/>
    <w:rsid w:val="004421AB"/>
    <w:rsid w:val="004422D2"/>
    <w:rsid w:val="004425F5"/>
    <w:rsid w:val="00442607"/>
    <w:rsid w:val="00442790"/>
    <w:rsid w:val="00442BB6"/>
    <w:rsid w:val="0044366D"/>
    <w:rsid w:val="004436A2"/>
    <w:rsid w:val="004439F0"/>
    <w:rsid w:val="0044448F"/>
    <w:rsid w:val="00444B8C"/>
    <w:rsid w:val="00444BF5"/>
    <w:rsid w:val="00444D64"/>
    <w:rsid w:val="00444ED2"/>
    <w:rsid w:val="00444F8B"/>
    <w:rsid w:val="0044553B"/>
    <w:rsid w:val="00445771"/>
    <w:rsid w:val="00445F3C"/>
    <w:rsid w:val="004467B1"/>
    <w:rsid w:val="00447696"/>
    <w:rsid w:val="00447756"/>
    <w:rsid w:val="00450F7C"/>
    <w:rsid w:val="00451492"/>
    <w:rsid w:val="00452302"/>
    <w:rsid w:val="00452B7D"/>
    <w:rsid w:val="00452FFA"/>
    <w:rsid w:val="0045358A"/>
    <w:rsid w:val="0045361A"/>
    <w:rsid w:val="0045417A"/>
    <w:rsid w:val="004544CA"/>
    <w:rsid w:val="00454A32"/>
    <w:rsid w:val="00455B8A"/>
    <w:rsid w:val="00455E02"/>
    <w:rsid w:val="0045610B"/>
    <w:rsid w:val="00456427"/>
    <w:rsid w:val="00456A14"/>
    <w:rsid w:val="004579EE"/>
    <w:rsid w:val="00457AC1"/>
    <w:rsid w:val="00457E0C"/>
    <w:rsid w:val="00457F8F"/>
    <w:rsid w:val="00460299"/>
    <w:rsid w:val="004604C9"/>
    <w:rsid w:val="00460DB3"/>
    <w:rsid w:val="004617D9"/>
    <w:rsid w:val="00461833"/>
    <w:rsid w:val="004621F4"/>
    <w:rsid w:val="004626EA"/>
    <w:rsid w:val="00464034"/>
    <w:rsid w:val="004642B6"/>
    <w:rsid w:val="00464558"/>
    <w:rsid w:val="00464849"/>
    <w:rsid w:val="00464D1F"/>
    <w:rsid w:val="004653B2"/>
    <w:rsid w:val="004658AE"/>
    <w:rsid w:val="00465DEA"/>
    <w:rsid w:val="00465DF7"/>
    <w:rsid w:val="004666F1"/>
    <w:rsid w:val="004667D9"/>
    <w:rsid w:val="004668CA"/>
    <w:rsid w:val="00466F66"/>
    <w:rsid w:val="004672C4"/>
    <w:rsid w:val="004678CF"/>
    <w:rsid w:val="00467EE2"/>
    <w:rsid w:val="00467F06"/>
    <w:rsid w:val="00470201"/>
    <w:rsid w:val="00471463"/>
    <w:rsid w:val="00471659"/>
    <w:rsid w:val="004716DF"/>
    <w:rsid w:val="00472428"/>
    <w:rsid w:val="00472AD7"/>
    <w:rsid w:val="004730A2"/>
    <w:rsid w:val="00473864"/>
    <w:rsid w:val="00473F92"/>
    <w:rsid w:val="0047464A"/>
    <w:rsid w:val="00474786"/>
    <w:rsid w:val="00474A88"/>
    <w:rsid w:val="004750BC"/>
    <w:rsid w:val="00475231"/>
    <w:rsid w:val="00475C07"/>
    <w:rsid w:val="00475EEA"/>
    <w:rsid w:val="00476446"/>
    <w:rsid w:val="00477211"/>
    <w:rsid w:val="00477865"/>
    <w:rsid w:val="00477A22"/>
    <w:rsid w:val="00480115"/>
    <w:rsid w:val="00480489"/>
    <w:rsid w:val="0048087E"/>
    <w:rsid w:val="00480886"/>
    <w:rsid w:val="00481128"/>
    <w:rsid w:val="00481CC8"/>
    <w:rsid w:val="00482009"/>
    <w:rsid w:val="004820E3"/>
    <w:rsid w:val="00482356"/>
    <w:rsid w:val="0048241E"/>
    <w:rsid w:val="0048263B"/>
    <w:rsid w:val="004829E9"/>
    <w:rsid w:val="00483A45"/>
    <w:rsid w:val="00483C80"/>
    <w:rsid w:val="00483D4F"/>
    <w:rsid w:val="00484042"/>
    <w:rsid w:val="004841FA"/>
    <w:rsid w:val="00484DFA"/>
    <w:rsid w:val="00485193"/>
    <w:rsid w:val="0048541B"/>
    <w:rsid w:val="0048543C"/>
    <w:rsid w:val="00485727"/>
    <w:rsid w:val="00485A0B"/>
    <w:rsid w:val="00485ECB"/>
    <w:rsid w:val="00486D2E"/>
    <w:rsid w:val="00486E29"/>
    <w:rsid w:val="00487136"/>
    <w:rsid w:val="004903BD"/>
    <w:rsid w:val="00490F9C"/>
    <w:rsid w:val="00491A53"/>
    <w:rsid w:val="00491C74"/>
    <w:rsid w:val="00492268"/>
    <w:rsid w:val="00492302"/>
    <w:rsid w:val="004927E3"/>
    <w:rsid w:val="004929C2"/>
    <w:rsid w:val="0049314A"/>
    <w:rsid w:val="0049348E"/>
    <w:rsid w:val="004937DC"/>
    <w:rsid w:val="00493B18"/>
    <w:rsid w:val="00493CD8"/>
    <w:rsid w:val="004940E4"/>
    <w:rsid w:val="0049470E"/>
    <w:rsid w:val="00494A7F"/>
    <w:rsid w:val="00495C62"/>
    <w:rsid w:val="00495F6D"/>
    <w:rsid w:val="00496208"/>
    <w:rsid w:val="004962CA"/>
    <w:rsid w:val="004964E0"/>
    <w:rsid w:val="00496AF0"/>
    <w:rsid w:val="00496D4B"/>
    <w:rsid w:val="004A036B"/>
    <w:rsid w:val="004A0565"/>
    <w:rsid w:val="004A0912"/>
    <w:rsid w:val="004A14BB"/>
    <w:rsid w:val="004A16B2"/>
    <w:rsid w:val="004A19F3"/>
    <w:rsid w:val="004A1B81"/>
    <w:rsid w:val="004A2AB5"/>
    <w:rsid w:val="004A3571"/>
    <w:rsid w:val="004A3813"/>
    <w:rsid w:val="004A3AC0"/>
    <w:rsid w:val="004A444B"/>
    <w:rsid w:val="004A4813"/>
    <w:rsid w:val="004A4AA3"/>
    <w:rsid w:val="004A51EC"/>
    <w:rsid w:val="004A5CBF"/>
    <w:rsid w:val="004A5E8B"/>
    <w:rsid w:val="004A5F5C"/>
    <w:rsid w:val="004A68D7"/>
    <w:rsid w:val="004A6EF7"/>
    <w:rsid w:val="004A7123"/>
    <w:rsid w:val="004A75B9"/>
    <w:rsid w:val="004A7A18"/>
    <w:rsid w:val="004A7DC6"/>
    <w:rsid w:val="004A7F1A"/>
    <w:rsid w:val="004B08DA"/>
    <w:rsid w:val="004B0E37"/>
    <w:rsid w:val="004B10E9"/>
    <w:rsid w:val="004B12C5"/>
    <w:rsid w:val="004B1E36"/>
    <w:rsid w:val="004B2050"/>
    <w:rsid w:val="004B2258"/>
    <w:rsid w:val="004B27C5"/>
    <w:rsid w:val="004B2C73"/>
    <w:rsid w:val="004B2F4B"/>
    <w:rsid w:val="004B37D8"/>
    <w:rsid w:val="004B3E8E"/>
    <w:rsid w:val="004B3F50"/>
    <w:rsid w:val="004B4332"/>
    <w:rsid w:val="004B464C"/>
    <w:rsid w:val="004B5AEC"/>
    <w:rsid w:val="004B5D15"/>
    <w:rsid w:val="004B6619"/>
    <w:rsid w:val="004B6C12"/>
    <w:rsid w:val="004B71EC"/>
    <w:rsid w:val="004B721C"/>
    <w:rsid w:val="004B7542"/>
    <w:rsid w:val="004B763D"/>
    <w:rsid w:val="004B7AB8"/>
    <w:rsid w:val="004B7E9D"/>
    <w:rsid w:val="004B7FAF"/>
    <w:rsid w:val="004C050B"/>
    <w:rsid w:val="004C0527"/>
    <w:rsid w:val="004C0531"/>
    <w:rsid w:val="004C075B"/>
    <w:rsid w:val="004C0C76"/>
    <w:rsid w:val="004C0D6E"/>
    <w:rsid w:val="004C0E86"/>
    <w:rsid w:val="004C1954"/>
    <w:rsid w:val="004C1A33"/>
    <w:rsid w:val="004C2352"/>
    <w:rsid w:val="004C2FC0"/>
    <w:rsid w:val="004C3215"/>
    <w:rsid w:val="004C3600"/>
    <w:rsid w:val="004C38D6"/>
    <w:rsid w:val="004C428C"/>
    <w:rsid w:val="004C4312"/>
    <w:rsid w:val="004C4AB4"/>
    <w:rsid w:val="004C4CE4"/>
    <w:rsid w:val="004C4F46"/>
    <w:rsid w:val="004C4F66"/>
    <w:rsid w:val="004C5083"/>
    <w:rsid w:val="004C60B3"/>
    <w:rsid w:val="004C613E"/>
    <w:rsid w:val="004C614B"/>
    <w:rsid w:val="004C646B"/>
    <w:rsid w:val="004C7124"/>
    <w:rsid w:val="004C7371"/>
    <w:rsid w:val="004D04F1"/>
    <w:rsid w:val="004D0A9C"/>
    <w:rsid w:val="004D1D64"/>
    <w:rsid w:val="004D216A"/>
    <w:rsid w:val="004D23A5"/>
    <w:rsid w:val="004D23D6"/>
    <w:rsid w:val="004D2CD8"/>
    <w:rsid w:val="004D2E74"/>
    <w:rsid w:val="004D34DA"/>
    <w:rsid w:val="004D3C04"/>
    <w:rsid w:val="004D42BA"/>
    <w:rsid w:val="004D43DA"/>
    <w:rsid w:val="004D4789"/>
    <w:rsid w:val="004D4ED7"/>
    <w:rsid w:val="004D51A8"/>
    <w:rsid w:val="004D5393"/>
    <w:rsid w:val="004D5A1B"/>
    <w:rsid w:val="004D5BCC"/>
    <w:rsid w:val="004D6266"/>
    <w:rsid w:val="004D63C8"/>
    <w:rsid w:val="004D6787"/>
    <w:rsid w:val="004D7245"/>
    <w:rsid w:val="004D7576"/>
    <w:rsid w:val="004D75BD"/>
    <w:rsid w:val="004E016C"/>
    <w:rsid w:val="004E0235"/>
    <w:rsid w:val="004E04AC"/>
    <w:rsid w:val="004E0C41"/>
    <w:rsid w:val="004E0C57"/>
    <w:rsid w:val="004E0DD7"/>
    <w:rsid w:val="004E0EA3"/>
    <w:rsid w:val="004E117C"/>
    <w:rsid w:val="004E1AC1"/>
    <w:rsid w:val="004E2A7C"/>
    <w:rsid w:val="004E2B74"/>
    <w:rsid w:val="004E2C15"/>
    <w:rsid w:val="004E442B"/>
    <w:rsid w:val="004E481C"/>
    <w:rsid w:val="004E49AD"/>
    <w:rsid w:val="004E4B91"/>
    <w:rsid w:val="004E517F"/>
    <w:rsid w:val="004E54A3"/>
    <w:rsid w:val="004E5C55"/>
    <w:rsid w:val="004E5FE1"/>
    <w:rsid w:val="004E607C"/>
    <w:rsid w:val="004E648C"/>
    <w:rsid w:val="004E668C"/>
    <w:rsid w:val="004E67AE"/>
    <w:rsid w:val="004E67FB"/>
    <w:rsid w:val="004E6A1F"/>
    <w:rsid w:val="004E6B19"/>
    <w:rsid w:val="004E753F"/>
    <w:rsid w:val="004F0055"/>
    <w:rsid w:val="004F010C"/>
    <w:rsid w:val="004F055E"/>
    <w:rsid w:val="004F06C6"/>
    <w:rsid w:val="004F0FE9"/>
    <w:rsid w:val="004F1225"/>
    <w:rsid w:val="004F1698"/>
    <w:rsid w:val="004F1C90"/>
    <w:rsid w:val="004F2217"/>
    <w:rsid w:val="004F2A0A"/>
    <w:rsid w:val="004F2E8E"/>
    <w:rsid w:val="004F3A1C"/>
    <w:rsid w:val="004F4193"/>
    <w:rsid w:val="004F422F"/>
    <w:rsid w:val="004F4405"/>
    <w:rsid w:val="004F4492"/>
    <w:rsid w:val="004F4792"/>
    <w:rsid w:val="004F4908"/>
    <w:rsid w:val="004F5072"/>
    <w:rsid w:val="004F5281"/>
    <w:rsid w:val="004F544D"/>
    <w:rsid w:val="004F59C0"/>
    <w:rsid w:val="004F6550"/>
    <w:rsid w:val="004F69AA"/>
    <w:rsid w:val="004F6A65"/>
    <w:rsid w:val="004F6EE8"/>
    <w:rsid w:val="004F7101"/>
    <w:rsid w:val="00500041"/>
    <w:rsid w:val="00500A2A"/>
    <w:rsid w:val="00500F48"/>
    <w:rsid w:val="00501905"/>
    <w:rsid w:val="00501C25"/>
    <w:rsid w:val="005021D0"/>
    <w:rsid w:val="00502525"/>
    <w:rsid w:val="00502875"/>
    <w:rsid w:val="00502E3B"/>
    <w:rsid w:val="005032E0"/>
    <w:rsid w:val="00503381"/>
    <w:rsid w:val="00503438"/>
    <w:rsid w:val="005036E7"/>
    <w:rsid w:val="00503E38"/>
    <w:rsid w:val="0050439E"/>
    <w:rsid w:val="00504483"/>
    <w:rsid w:val="00504C8D"/>
    <w:rsid w:val="00504DC9"/>
    <w:rsid w:val="00504E77"/>
    <w:rsid w:val="005051E9"/>
    <w:rsid w:val="005056E1"/>
    <w:rsid w:val="00505754"/>
    <w:rsid w:val="00505988"/>
    <w:rsid w:val="00505A6D"/>
    <w:rsid w:val="00505CD8"/>
    <w:rsid w:val="00506EF7"/>
    <w:rsid w:val="00507AD7"/>
    <w:rsid w:val="00510486"/>
    <w:rsid w:val="00510A65"/>
    <w:rsid w:val="00510ED3"/>
    <w:rsid w:val="00510FF0"/>
    <w:rsid w:val="005110EC"/>
    <w:rsid w:val="00511499"/>
    <w:rsid w:val="00511B06"/>
    <w:rsid w:val="00511D51"/>
    <w:rsid w:val="005120B2"/>
    <w:rsid w:val="00512CE3"/>
    <w:rsid w:val="00513317"/>
    <w:rsid w:val="00513684"/>
    <w:rsid w:val="0051411C"/>
    <w:rsid w:val="0051416E"/>
    <w:rsid w:val="00514BC5"/>
    <w:rsid w:val="00514D52"/>
    <w:rsid w:val="00514E66"/>
    <w:rsid w:val="00514EAA"/>
    <w:rsid w:val="00515085"/>
    <w:rsid w:val="00515798"/>
    <w:rsid w:val="0051580F"/>
    <w:rsid w:val="005159E3"/>
    <w:rsid w:val="00515A00"/>
    <w:rsid w:val="00515A41"/>
    <w:rsid w:val="00515ECC"/>
    <w:rsid w:val="00516665"/>
    <w:rsid w:val="00516AAC"/>
    <w:rsid w:val="00516B9B"/>
    <w:rsid w:val="00516C28"/>
    <w:rsid w:val="00517194"/>
    <w:rsid w:val="005176BF"/>
    <w:rsid w:val="00517E22"/>
    <w:rsid w:val="005202A5"/>
    <w:rsid w:val="005202FA"/>
    <w:rsid w:val="00521546"/>
    <w:rsid w:val="00521D3D"/>
    <w:rsid w:val="005220D4"/>
    <w:rsid w:val="00522258"/>
    <w:rsid w:val="00523330"/>
    <w:rsid w:val="0052363E"/>
    <w:rsid w:val="00523C4D"/>
    <w:rsid w:val="00524257"/>
    <w:rsid w:val="0052589D"/>
    <w:rsid w:val="00525CC8"/>
    <w:rsid w:val="00526399"/>
    <w:rsid w:val="00526950"/>
    <w:rsid w:val="00526DCE"/>
    <w:rsid w:val="005275A5"/>
    <w:rsid w:val="005306CC"/>
    <w:rsid w:val="005309B9"/>
    <w:rsid w:val="00530FB7"/>
    <w:rsid w:val="005311B1"/>
    <w:rsid w:val="00531C3D"/>
    <w:rsid w:val="00532713"/>
    <w:rsid w:val="00532963"/>
    <w:rsid w:val="00532D66"/>
    <w:rsid w:val="00533615"/>
    <w:rsid w:val="0053465A"/>
    <w:rsid w:val="00534866"/>
    <w:rsid w:val="00534F3A"/>
    <w:rsid w:val="00535011"/>
    <w:rsid w:val="005359E6"/>
    <w:rsid w:val="00535A37"/>
    <w:rsid w:val="00535B06"/>
    <w:rsid w:val="00535C17"/>
    <w:rsid w:val="00536920"/>
    <w:rsid w:val="00536AB3"/>
    <w:rsid w:val="005379C4"/>
    <w:rsid w:val="00537ABD"/>
    <w:rsid w:val="0054001D"/>
    <w:rsid w:val="00540051"/>
    <w:rsid w:val="00540092"/>
    <w:rsid w:val="00541B37"/>
    <w:rsid w:val="00542313"/>
    <w:rsid w:val="00543747"/>
    <w:rsid w:val="00543D50"/>
    <w:rsid w:val="00543E3E"/>
    <w:rsid w:val="005446A2"/>
    <w:rsid w:val="005446DC"/>
    <w:rsid w:val="005450D6"/>
    <w:rsid w:val="00545A6E"/>
    <w:rsid w:val="00546427"/>
    <w:rsid w:val="005469E7"/>
    <w:rsid w:val="00546B74"/>
    <w:rsid w:val="005472B7"/>
    <w:rsid w:val="00547884"/>
    <w:rsid w:val="00550B78"/>
    <w:rsid w:val="00550BA8"/>
    <w:rsid w:val="00550F11"/>
    <w:rsid w:val="00551515"/>
    <w:rsid w:val="00552309"/>
    <w:rsid w:val="005523D9"/>
    <w:rsid w:val="005525AF"/>
    <w:rsid w:val="005525CC"/>
    <w:rsid w:val="005527DB"/>
    <w:rsid w:val="00552D66"/>
    <w:rsid w:val="00552EDB"/>
    <w:rsid w:val="00552FA6"/>
    <w:rsid w:val="005533B2"/>
    <w:rsid w:val="005536B8"/>
    <w:rsid w:val="00554594"/>
    <w:rsid w:val="00554696"/>
    <w:rsid w:val="0055480E"/>
    <w:rsid w:val="005552F9"/>
    <w:rsid w:val="005553BB"/>
    <w:rsid w:val="00555519"/>
    <w:rsid w:val="005557F7"/>
    <w:rsid w:val="00556BAA"/>
    <w:rsid w:val="00556BE8"/>
    <w:rsid w:val="0055736D"/>
    <w:rsid w:val="005576EE"/>
    <w:rsid w:val="005578EA"/>
    <w:rsid w:val="00557A14"/>
    <w:rsid w:val="00557EE8"/>
    <w:rsid w:val="00560995"/>
    <w:rsid w:val="00560BC7"/>
    <w:rsid w:val="005612C4"/>
    <w:rsid w:val="005613F8"/>
    <w:rsid w:val="0056157F"/>
    <w:rsid w:val="00561777"/>
    <w:rsid w:val="0056236A"/>
    <w:rsid w:val="00562B3A"/>
    <w:rsid w:val="00562D64"/>
    <w:rsid w:val="00563C02"/>
    <w:rsid w:val="00563FCF"/>
    <w:rsid w:val="005642BE"/>
    <w:rsid w:val="0056434A"/>
    <w:rsid w:val="005647B4"/>
    <w:rsid w:val="00564D8A"/>
    <w:rsid w:val="00565312"/>
    <w:rsid w:val="00565AA6"/>
    <w:rsid w:val="00565CC0"/>
    <w:rsid w:val="005664ED"/>
    <w:rsid w:val="00566D95"/>
    <w:rsid w:val="00566E6C"/>
    <w:rsid w:val="00567271"/>
    <w:rsid w:val="0056765D"/>
    <w:rsid w:val="00567920"/>
    <w:rsid w:val="0057008B"/>
    <w:rsid w:val="00570F1A"/>
    <w:rsid w:val="00571CCB"/>
    <w:rsid w:val="00571D9D"/>
    <w:rsid w:val="00572909"/>
    <w:rsid w:val="00572C65"/>
    <w:rsid w:val="00573803"/>
    <w:rsid w:val="00573997"/>
    <w:rsid w:val="00573D47"/>
    <w:rsid w:val="00573DBB"/>
    <w:rsid w:val="00573FEE"/>
    <w:rsid w:val="00574040"/>
    <w:rsid w:val="00574B87"/>
    <w:rsid w:val="00574BF2"/>
    <w:rsid w:val="005750FF"/>
    <w:rsid w:val="0057593A"/>
    <w:rsid w:val="00575AE4"/>
    <w:rsid w:val="00575F2B"/>
    <w:rsid w:val="0057616D"/>
    <w:rsid w:val="00576B76"/>
    <w:rsid w:val="00577428"/>
    <w:rsid w:val="00577DBF"/>
    <w:rsid w:val="00577E86"/>
    <w:rsid w:val="00577F4A"/>
    <w:rsid w:val="00580390"/>
    <w:rsid w:val="0058096E"/>
    <w:rsid w:val="005809A4"/>
    <w:rsid w:val="00580B46"/>
    <w:rsid w:val="00580C44"/>
    <w:rsid w:val="005818CA"/>
    <w:rsid w:val="00581A61"/>
    <w:rsid w:val="00581CAD"/>
    <w:rsid w:val="00581D25"/>
    <w:rsid w:val="00582032"/>
    <w:rsid w:val="0058221E"/>
    <w:rsid w:val="00582901"/>
    <w:rsid w:val="00583208"/>
    <w:rsid w:val="00583360"/>
    <w:rsid w:val="005837B8"/>
    <w:rsid w:val="005838E9"/>
    <w:rsid w:val="00584427"/>
    <w:rsid w:val="00584436"/>
    <w:rsid w:val="005846CF"/>
    <w:rsid w:val="005848A0"/>
    <w:rsid w:val="00584946"/>
    <w:rsid w:val="00585250"/>
    <w:rsid w:val="00585631"/>
    <w:rsid w:val="0058594D"/>
    <w:rsid w:val="00586322"/>
    <w:rsid w:val="0058650D"/>
    <w:rsid w:val="005866C8"/>
    <w:rsid w:val="00586737"/>
    <w:rsid w:val="00586915"/>
    <w:rsid w:val="0058725B"/>
    <w:rsid w:val="00587CE1"/>
    <w:rsid w:val="00590783"/>
    <w:rsid w:val="00591341"/>
    <w:rsid w:val="005919DC"/>
    <w:rsid w:val="005919F3"/>
    <w:rsid w:val="00591C02"/>
    <w:rsid w:val="00591DD0"/>
    <w:rsid w:val="00592597"/>
    <w:rsid w:val="0059269B"/>
    <w:rsid w:val="005926EF"/>
    <w:rsid w:val="005931B1"/>
    <w:rsid w:val="00593FD3"/>
    <w:rsid w:val="00594069"/>
    <w:rsid w:val="0059483D"/>
    <w:rsid w:val="00594855"/>
    <w:rsid w:val="00594955"/>
    <w:rsid w:val="00594C16"/>
    <w:rsid w:val="00594F17"/>
    <w:rsid w:val="00595492"/>
    <w:rsid w:val="005957A9"/>
    <w:rsid w:val="0059591D"/>
    <w:rsid w:val="00595C1F"/>
    <w:rsid w:val="00595DA4"/>
    <w:rsid w:val="00596665"/>
    <w:rsid w:val="005A056E"/>
    <w:rsid w:val="005A0684"/>
    <w:rsid w:val="005A07F1"/>
    <w:rsid w:val="005A08C9"/>
    <w:rsid w:val="005A0953"/>
    <w:rsid w:val="005A0B3F"/>
    <w:rsid w:val="005A0BE7"/>
    <w:rsid w:val="005A0C6B"/>
    <w:rsid w:val="005A11FD"/>
    <w:rsid w:val="005A120C"/>
    <w:rsid w:val="005A1A75"/>
    <w:rsid w:val="005A1E01"/>
    <w:rsid w:val="005A1F12"/>
    <w:rsid w:val="005A2112"/>
    <w:rsid w:val="005A2801"/>
    <w:rsid w:val="005A2901"/>
    <w:rsid w:val="005A29CD"/>
    <w:rsid w:val="005A2C3F"/>
    <w:rsid w:val="005A3BA6"/>
    <w:rsid w:val="005A3C79"/>
    <w:rsid w:val="005A3F11"/>
    <w:rsid w:val="005A4155"/>
    <w:rsid w:val="005A440C"/>
    <w:rsid w:val="005A46BC"/>
    <w:rsid w:val="005A4791"/>
    <w:rsid w:val="005A4EE2"/>
    <w:rsid w:val="005A4FB8"/>
    <w:rsid w:val="005A56CB"/>
    <w:rsid w:val="005A56DC"/>
    <w:rsid w:val="005A57BF"/>
    <w:rsid w:val="005A5B9B"/>
    <w:rsid w:val="005A5F5E"/>
    <w:rsid w:val="005A61F8"/>
    <w:rsid w:val="005A68A1"/>
    <w:rsid w:val="005A7139"/>
    <w:rsid w:val="005A7220"/>
    <w:rsid w:val="005A738C"/>
    <w:rsid w:val="005A75EE"/>
    <w:rsid w:val="005A79C5"/>
    <w:rsid w:val="005A7BD5"/>
    <w:rsid w:val="005B003A"/>
    <w:rsid w:val="005B0059"/>
    <w:rsid w:val="005B08D4"/>
    <w:rsid w:val="005B0BEC"/>
    <w:rsid w:val="005B10D0"/>
    <w:rsid w:val="005B10D4"/>
    <w:rsid w:val="005B19C1"/>
    <w:rsid w:val="005B23EB"/>
    <w:rsid w:val="005B2401"/>
    <w:rsid w:val="005B2A71"/>
    <w:rsid w:val="005B2B31"/>
    <w:rsid w:val="005B338B"/>
    <w:rsid w:val="005B36DE"/>
    <w:rsid w:val="005B3755"/>
    <w:rsid w:val="005B3AC3"/>
    <w:rsid w:val="005B3D51"/>
    <w:rsid w:val="005B40D8"/>
    <w:rsid w:val="005B41DF"/>
    <w:rsid w:val="005B4D21"/>
    <w:rsid w:val="005B4E6F"/>
    <w:rsid w:val="005B57B6"/>
    <w:rsid w:val="005B595F"/>
    <w:rsid w:val="005B5993"/>
    <w:rsid w:val="005B5C46"/>
    <w:rsid w:val="005B5F5B"/>
    <w:rsid w:val="005B6064"/>
    <w:rsid w:val="005B658D"/>
    <w:rsid w:val="005B6B94"/>
    <w:rsid w:val="005B6DC6"/>
    <w:rsid w:val="005B6EC5"/>
    <w:rsid w:val="005B7329"/>
    <w:rsid w:val="005C0369"/>
    <w:rsid w:val="005C04F1"/>
    <w:rsid w:val="005C0D2D"/>
    <w:rsid w:val="005C1688"/>
    <w:rsid w:val="005C1939"/>
    <w:rsid w:val="005C1B54"/>
    <w:rsid w:val="005C201A"/>
    <w:rsid w:val="005C2A5C"/>
    <w:rsid w:val="005C3A1C"/>
    <w:rsid w:val="005C3D71"/>
    <w:rsid w:val="005C3DBE"/>
    <w:rsid w:val="005C3EA9"/>
    <w:rsid w:val="005C4A63"/>
    <w:rsid w:val="005C4CFF"/>
    <w:rsid w:val="005C5546"/>
    <w:rsid w:val="005C58A9"/>
    <w:rsid w:val="005C58DA"/>
    <w:rsid w:val="005C5997"/>
    <w:rsid w:val="005C5E05"/>
    <w:rsid w:val="005C627F"/>
    <w:rsid w:val="005C6970"/>
    <w:rsid w:val="005C6E70"/>
    <w:rsid w:val="005C73A3"/>
    <w:rsid w:val="005C74C5"/>
    <w:rsid w:val="005C7A81"/>
    <w:rsid w:val="005D058B"/>
    <w:rsid w:val="005D0D71"/>
    <w:rsid w:val="005D161E"/>
    <w:rsid w:val="005D1F9D"/>
    <w:rsid w:val="005D246C"/>
    <w:rsid w:val="005D2778"/>
    <w:rsid w:val="005D27A8"/>
    <w:rsid w:val="005D28F6"/>
    <w:rsid w:val="005D3035"/>
    <w:rsid w:val="005D352E"/>
    <w:rsid w:val="005D3D56"/>
    <w:rsid w:val="005D3FA2"/>
    <w:rsid w:val="005D4092"/>
    <w:rsid w:val="005D409B"/>
    <w:rsid w:val="005D413A"/>
    <w:rsid w:val="005D4363"/>
    <w:rsid w:val="005D4653"/>
    <w:rsid w:val="005D4DF5"/>
    <w:rsid w:val="005D5379"/>
    <w:rsid w:val="005D587C"/>
    <w:rsid w:val="005D5CFE"/>
    <w:rsid w:val="005D5F87"/>
    <w:rsid w:val="005D60C8"/>
    <w:rsid w:val="005D6278"/>
    <w:rsid w:val="005D6910"/>
    <w:rsid w:val="005D714E"/>
    <w:rsid w:val="005D7386"/>
    <w:rsid w:val="005D73C6"/>
    <w:rsid w:val="005D7D58"/>
    <w:rsid w:val="005E0B9C"/>
    <w:rsid w:val="005E17BE"/>
    <w:rsid w:val="005E1D6E"/>
    <w:rsid w:val="005E1F23"/>
    <w:rsid w:val="005E1F70"/>
    <w:rsid w:val="005E22E3"/>
    <w:rsid w:val="005E2A94"/>
    <w:rsid w:val="005E2D3B"/>
    <w:rsid w:val="005E2EED"/>
    <w:rsid w:val="005E37C3"/>
    <w:rsid w:val="005E37DA"/>
    <w:rsid w:val="005E3A61"/>
    <w:rsid w:val="005E4358"/>
    <w:rsid w:val="005E4574"/>
    <w:rsid w:val="005E4B0F"/>
    <w:rsid w:val="005E4BAD"/>
    <w:rsid w:val="005E4D18"/>
    <w:rsid w:val="005E5059"/>
    <w:rsid w:val="005E5375"/>
    <w:rsid w:val="005E584D"/>
    <w:rsid w:val="005E5971"/>
    <w:rsid w:val="005E602E"/>
    <w:rsid w:val="005E61F0"/>
    <w:rsid w:val="005E68C9"/>
    <w:rsid w:val="005E6CDB"/>
    <w:rsid w:val="005E6D4F"/>
    <w:rsid w:val="005E7326"/>
    <w:rsid w:val="005E74E5"/>
    <w:rsid w:val="005E7DA3"/>
    <w:rsid w:val="005E7F56"/>
    <w:rsid w:val="005F00DB"/>
    <w:rsid w:val="005F0104"/>
    <w:rsid w:val="005F0444"/>
    <w:rsid w:val="005F0BA6"/>
    <w:rsid w:val="005F0C93"/>
    <w:rsid w:val="005F0D86"/>
    <w:rsid w:val="005F15C5"/>
    <w:rsid w:val="005F1E36"/>
    <w:rsid w:val="005F1EBE"/>
    <w:rsid w:val="005F24B2"/>
    <w:rsid w:val="005F264C"/>
    <w:rsid w:val="005F2B96"/>
    <w:rsid w:val="005F2FCD"/>
    <w:rsid w:val="005F3461"/>
    <w:rsid w:val="005F3752"/>
    <w:rsid w:val="005F3896"/>
    <w:rsid w:val="005F45A8"/>
    <w:rsid w:val="005F4E86"/>
    <w:rsid w:val="005F52EC"/>
    <w:rsid w:val="005F55D6"/>
    <w:rsid w:val="005F5601"/>
    <w:rsid w:val="005F5790"/>
    <w:rsid w:val="005F5963"/>
    <w:rsid w:val="005F5D2A"/>
    <w:rsid w:val="005F64DC"/>
    <w:rsid w:val="005F7375"/>
    <w:rsid w:val="005F7919"/>
    <w:rsid w:val="005F7AED"/>
    <w:rsid w:val="005F7BB7"/>
    <w:rsid w:val="006003F7"/>
    <w:rsid w:val="00600B49"/>
    <w:rsid w:val="006010A2"/>
    <w:rsid w:val="0060274E"/>
    <w:rsid w:val="006028F2"/>
    <w:rsid w:val="00602927"/>
    <w:rsid w:val="00602CCC"/>
    <w:rsid w:val="00603B7D"/>
    <w:rsid w:val="00603D53"/>
    <w:rsid w:val="00604538"/>
    <w:rsid w:val="006046CA"/>
    <w:rsid w:val="006049A2"/>
    <w:rsid w:val="006049F0"/>
    <w:rsid w:val="00604A02"/>
    <w:rsid w:val="00605133"/>
    <w:rsid w:val="006052BE"/>
    <w:rsid w:val="00606A3B"/>
    <w:rsid w:val="0060785A"/>
    <w:rsid w:val="006078FC"/>
    <w:rsid w:val="00607B02"/>
    <w:rsid w:val="0061074A"/>
    <w:rsid w:val="00610C8E"/>
    <w:rsid w:val="00610E75"/>
    <w:rsid w:val="006111CB"/>
    <w:rsid w:val="00611372"/>
    <w:rsid w:val="0061170C"/>
    <w:rsid w:val="00611A9B"/>
    <w:rsid w:val="00611BAA"/>
    <w:rsid w:val="00611BFE"/>
    <w:rsid w:val="00611FDB"/>
    <w:rsid w:val="0061232F"/>
    <w:rsid w:val="00612455"/>
    <w:rsid w:val="0061284E"/>
    <w:rsid w:val="00612BCE"/>
    <w:rsid w:val="00613C25"/>
    <w:rsid w:val="00613E25"/>
    <w:rsid w:val="006141B9"/>
    <w:rsid w:val="006142C0"/>
    <w:rsid w:val="006149AD"/>
    <w:rsid w:val="00614CC7"/>
    <w:rsid w:val="00614F82"/>
    <w:rsid w:val="00614F8C"/>
    <w:rsid w:val="006164FF"/>
    <w:rsid w:val="00616BBA"/>
    <w:rsid w:val="00617F8D"/>
    <w:rsid w:val="00620933"/>
    <w:rsid w:val="00620989"/>
    <w:rsid w:val="00620D52"/>
    <w:rsid w:val="00620ECF"/>
    <w:rsid w:val="00621769"/>
    <w:rsid w:val="00622DAF"/>
    <w:rsid w:val="00622F84"/>
    <w:rsid w:val="00623351"/>
    <w:rsid w:val="00623505"/>
    <w:rsid w:val="006238E7"/>
    <w:rsid w:val="00624152"/>
    <w:rsid w:val="006251FD"/>
    <w:rsid w:val="00625CBC"/>
    <w:rsid w:val="006273A7"/>
    <w:rsid w:val="0062765E"/>
    <w:rsid w:val="00627B0E"/>
    <w:rsid w:val="00630430"/>
    <w:rsid w:val="00630674"/>
    <w:rsid w:val="00631146"/>
    <w:rsid w:val="00631692"/>
    <w:rsid w:val="0063175C"/>
    <w:rsid w:val="00631FF1"/>
    <w:rsid w:val="00632627"/>
    <w:rsid w:val="00632C3B"/>
    <w:rsid w:val="00633A46"/>
    <w:rsid w:val="0063506B"/>
    <w:rsid w:val="006357C3"/>
    <w:rsid w:val="006359DB"/>
    <w:rsid w:val="00635CB8"/>
    <w:rsid w:val="0063651D"/>
    <w:rsid w:val="006369E4"/>
    <w:rsid w:val="00636FC5"/>
    <w:rsid w:val="006373EA"/>
    <w:rsid w:val="0063761D"/>
    <w:rsid w:val="00637841"/>
    <w:rsid w:val="00637CF2"/>
    <w:rsid w:val="00637DCD"/>
    <w:rsid w:val="00637EC3"/>
    <w:rsid w:val="00640912"/>
    <w:rsid w:val="00640996"/>
    <w:rsid w:val="00640EAE"/>
    <w:rsid w:val="0064126A"/>
    <w:rsid w:val="00641296"/>
    <w:rsid w:val="00641B30"/>
    <w:rsid w:val="00642242"/>
    <w:rsid w:val="00642B3F"/>
    <w:rsid w:val="00643903"/>
    <w:rsid w:val="006440B6"/>
    <w:rsid w:val="006452F0"/>
    <w:rsid w:val="006454E3"/>
    <w:rsid w:val="00645916"/>
    <w:rsid w:val="006459EA"/>
    <w:rsid w:val="00645C3E"/>
    <w:rsid w:val="00646370"/>
    <w:rsid w:val="00646592"/>
    <w:rsid w:val="006465E1"/>
    <w:rsid w:val="00646C40"/>
    <w:rsid w:val="00646CE0"/>
    <w:rsid w:val="00647300"/>
    <w:rsid w:val="006473CA"/>
    <w:rsid w:val="00647665"/>
    <w:rsid w:val="00647B07"/>
    <w:rsid w:val="0065072B"/>
    <w:rsid w:val="00651040"/>
    <w:rsid w:val="0065115F"/>
    <w:rsid w:val="00651B46"/>
    <w:rsid w:val="00651D62"/>
    <w:rsid w:val="00652758"/>
    <w:rsid w:val="00652AA4"/>
    <w:rsid w:val="00653269"/>
    <w:rsid w:val="0065414A"/>
    <w:rsid w:val="0065419F"/>
    <w:rsid w:val="0065456E"/>
    <w:rsid w:val="00654C3A"/>
    <w:rsid w:val="00654D4B"/>
    <w:rsid w:val="006552EA"/>
    <w:rsid w:val="006559C2"/>
    <w:rsid w:val="00655F6D"/>
    <w:rsid w:val="00656B59"/>
    <w:rsid w:val="00656CD8"/>
    <w:rsid w:val="00656E5B"/>
    <w:rsid w:val="00656F54"/>
    <w:rsid w:val="00656FC2"/>
    <w:rsid w:val="006573D8"/>
    <w:rsid w:val="006573EF"/>
    <w:rsid w:val="006576E6"/>
    <w:rsid w:val="00657CB4"/>
    <w:rsid w:val="006603B2"/>
    <w:rsid w:val="00660E35"/>
    <w:rsid w:val="0066176B"/>
    <w:rsid w:val="00661D27"/>
    <w:rsid w:val="0066294E"/>
    <w:rsid w:val="0066309E"/>
    <w:rsid w:val="0066359B"/>
    <w:rsid w:val="006637C0"/>
    <w:rsid w:val="00663882"/>
    <w:rsid w:val="00663E62"/>
    <w:rsid w:val="00664E91"/>
    <w:rsid w:val="0066572D"/>
    <w:rsid w:val="006663BA"/>
    <w:rsid w:val="00667394"/>
    <w:rsid w:val="006677A7"/>
    <w:rsid w:val="0066780F"/>
    <w:rsid w:val="00667A18"/>
    <w:rsid w:val="00667B9C"/>
    <w:rsid w:val="006708B0"/>
    <w:rsid w:val="006709CF"/>
    <w:rsid w:val="0067119A"/>
    <w:rsid w:val="00671562"/>
    <w:rsid w:val="00671FF3"/>
    <w:rsid w:val="0067208D"/>
    <w:rsid w:val="0067256B"/>
    <w:rsid w:val="006740D3"/>
    <w:rsid w:val="006740E4"/>
    <w:rsid w:val="00674BC5"/>
    <w:rsid w:val="00674FAF"/>
    <w:rsid w:val="0067501D"/>
    <w:rsid w:val="006756FE"/>
    <w:rsid w:val="00675C56"/>
    <w:rsid w:val="00676983"/>
    <w:rsid w:val="00676F93"/>
    <w:rsid w:val="00677279"/>
    <w:rsid w:val="00680488"/>
    <w:rsid w:val="00680DAF"/>
    <w:rsid w:val="00681B57"/>
    <w:rsid w:val="0068246E"/>
    <w:rsid w:val="00682961"/>
    <w:rsid w:val="00682AAA"/>
    <w:rsid w:val="00683023"/>
    <w:rsid w:val="00683549"/>
    <w:rsid w:val="006835C2"/>
    <w:rsid w:val="00683F75"/>
    <w:rsid w:val="00683FB3"/>
    <w:rsid w:val="00684069"/>
    <w:rsid w:val="00684125"/>
    <w:rsid w:val="00684D60"/>
    <w:rsid w:val="00684DF1"/>
    <w:rsid w:val="00685026"/>
    <w:rsid w:val="0068537C"/>
    <w:rsid w:val="0068645D"/>
    <w:rsid w:val="00686603"/>
    <w:rsid w:val="006867B1"/>
    <w:rsid w:val="006869A0"/>
    <w:rsid w:val="0068726C"/>
    <w:rsid w:val="006873BC"/>
    <w:rsid w:val="006874F3"/>
    <w:rsid w:val="006902E9"/>
    <w:rsid w:val="006904D2"/>
    <w:rsid w:val="006906AA"/>
    <w:rsid w:val="006907AF"/>
    <w:rsid w:val="00690BAD"/>
    <w:rsid w:val="00690EC3"/>
    <w:rsid w:val="0069167F"/>
    <w:rsid w:val="0069182F"/>
    <w:rsid w:val="00691B2A"/>
    <w:rsid w:val="00693C62"/>
    <w:rsid w:val="00693E1D"/>
    <w:rsid w:val="00693F55"/>
    <w:rsid w:val="0069423B"/>
    <w:rsid w:val="006942C5"/>
    <w:rsid w:val="006947E7"/>
    <w:rsid w:val="00694D50"/>
    <w:rsid w:val="006951EA"/>
    <w:rsid w:val="006951F5"/>
    <w:rsid w:val="006956A5"/>
    <w:rsid w:val="0069580E"/>
    <w:rsid w:val="006959FD"/>
    <w:rsid w:val="00695B9D"/>
    <w:rsid w:val="00696032"/>
    <w:rsid w:val="0069691A"/>
    <w:rsid w:val="00697302"/>
    <w:rsid w:val="006A00C2"/>
    <w:rsid w:val="006A010C"/>
    <w:rsid w:val="006A0341"/>
    <w:rsid w:val="006A0A1F"/>
    <w:rsid w:val="006A14C8"/>
    <w:rsid w:val="006A16A8"/>
    <w:rsid w:val="006A1827"/>
    <w:rsid w:val="006A2B2A"/>
    <w:rsid w:val="006A306A"/>
    <w:rsid w:val="006A3189"/>
    <w:rsid w:val="006A3409"/>
    <w:rsid w:val="006A3D84"/>
    <w:rsid w:val="006A3F30"/>
    <w:rsid w:val="006A4187"/>
    <w:rsid w:val="006A431C"/>
    <w:rsid w:val="006A43C7"/>
    <w:rsid w:val="006A4681"/>
    <w:rsid w:val="006A470A"/>
    <w:rsid w:val="006A471A"/>
    <w:rsid w:val="006A4C53"/>
    <w:rsid w:val="006A5B25"/>
    <w:rsid w:val="006A6AD7"/>
    <w:rsid w:val="006B0113"/>
    <w:rsid w:val="006B0200"/>
    <w:rsid w:val="006B0426"/>
    <w:rsid w:val="006B12A8"/>
    <w:rsid w:val="006B1583"/>
    <w:rsid w:val="006B19C4"/>
    <w:rsid w:val="006B20B4"/>
    <w:rsid w:val="006B29D5"/>
    <w:rsid w:val="006B2CF0"/>
    <w:rsid w:val="006B2F4D"/>
    <w:rsid w:val="006B3952"/>
    <w:rsid w:val="006B3A84"/>
    <w:rsid w:val="006B4443"/>
    <w:rsid w:val="006B4989"/>
    <w:rsid w:val="006B4B0D"/>
    <w:rsid w:val="006B4EDD"/>
    <w:rsid w:val="006B4F4B"/>
    <w:rsid w:val="006B54B5"/>
    <w:rsid w:val="006B58F0"/>
    <w:rsid w:val="006B5A7E"/>
    <w:rsid w:val="006B639C"/>
    <w:rsid w:val="006B67C4"/>
    <w:rsid w:val="006B6E68"/>
    <w:rsid w:val="006B6F4D"/>
    <w:rsid w:val="006B77B9"/>
    <w:rsid w:val="006B7F1E"/>
    <w:rsid w:val="006C0047"/>
    <w:rsid w:val="006C0341"/>
    <w:rsid w:val="006C05EB"/>
    <w:rsid w:val="006C0A6A"/>
    <w:rsid w:val="006C0BCD"/>
    <w:rsid w:val="006C0DF0"/>
    <w:rsid w:val="006C1223"/>
    <w:rsid w:val="006C141A"/>
    <w:rsid w:val="006C1EF1"/>
    <w:rsid w:val="006C22C7"/>
    <w:rsid w:val="006C28BB"/>
    <w:rsid w:val="006C2A30"/>
    <w:rsid w:val="006C3BF6"/>
    <w:rsid w:val="006C3D7A"/>
    <w:rsid w:val="006C3DA2"/>
    <w:rsid w:val="006C3F5E"/>
    <w:rsid w:val="006C4388"/>
    <w:rsid w:val="006C4585"/>
    <w:rsid w:val="006C4966"/>
    <w:rsid w:val="006C556E"/>
    <w:rsid w:val="006C5A9F"/>
    <w:rsid w:val="006C62C5"/>
    <w:rsid w:val="006C69D9"/>
    <w:rsid w:val="006C6BB9"/>
    <w:rsid w:val="006C7287"/>
    <w:rsid w:val="006C7651"/>
    <w:rsid w:val="006C773B"/>
    <w:rsid w:val="006C77ED"/>
    <w:rsid w:val="006C78C2"/>
    <w:rsid w:val="006C7B34"/>
    <w:rsid w:val="006C7C96"/>
    <w:rsid w:val="006C7CC9"/>
    <w:rsid w:val="006D00A8"/>
    <w:rsid w:val="006D010E"/>
    <w:rsid w:val="006D0D35"/>
    <w:rsid w:val="006D0E49"/>
    <w:rsid w:val="006D0EBC"/>
    <w:rsid w:val="006D0F30"/>
    <w:rsid w:val="006D0F6F"/>
    <w:rsid w:val="006D13CA"/>
    <w:rsid w:val="006D18AB"/>
    <w:rsid w:val="006D18C1"/>
    <w:rsid w:val="006D1A38"/>
    <w:rsid w:val="006D281C"/>
    <w:rsid w:val="006D2900"/>
    <w:rsid w:val="006D3539"/>
    <w:rsid w:val="006D50D5"/>
    <w:rsid w:val="006D51B9"/>
    <w:rsid w:val="006D5D92"/>
    <w:rsid w:val="006D6C3C"/>
    <w:rsid w:val="006D6CDA"/>
    <w:rsid w:val="006D6DE0"/>
    <w:rsid w:val="006D6F9B"/>
    <w:rsid w:val="006D7944"/>
    <w:rsid w:val="006D7BC5"/>
    <w:rsid w:val="006E003A"/>
    <w:rsid w:val="006E0A7B"/>
    <w:rsid w:val="006E0B92"/>
    <w:rsid w:val="006E12B4"/>
    <w:rsid w:val="006E1A58"/>
    <w:rsid w:val="006E1F1C"/>
    <w:rsid w:val="006E2C52"/>
    <w:rsid w:val="006E2CFD"/>
    <w:rsid w:val="006E2D2D"/>
    <w:rsid w:val="006E320A"/>
    <w:rsid w:val="006E37B4"/>
    <w:rsid w:val="006E3DD5"/>
    <w:rsid w:val="006E3F88"/>
    <w:rsid w:val="006E413E"/>
    <w:rsid w:val="006E42A5"/>
    <w:rsid w:val="006E4384"/>
    <w:rsid w:val="006E523C"/>
    <w:rsid w:val="006E6D3E"/>
    <w:rsid w:val="006E7F6A"/>
    <w:rsid w:val="006F0596"/>
    <w:rsid w:val="006F0894"/>
    <w:rsid w:val="006F0FA4"/>
    <w:rsid w:val="006F13AB"/>
    <w:rsid w:val="006F18D7"/>
    <w:rsid w:val="006F2001"/>
    <w:rsid w:val="006F2328"/>
    <w:rsid w:val="006F2DB9"/>
    <w:rsid w:val="006F31C9"/>
    <w:rsid w:val="006F3372"/>
    <w:rsid w:val="006F3490"/>
    <w:rsid w:val="006F3604"/>
    <w:rsid w:val="006F377D"/>
    <w:rsid w:val="006F397D"/>
    <w:rsid w:val="006F39B6"/>
    <w:rsid w:val="006F3DA9"/>
    <w:rsid w:val="006F3F00"/>
    <w:rsid w:val="006F4519"/>
    <w:rsid w:val="006F4C7C"/>
    <w:rsid w:val="006F5073"/>
    <w:rsid w:val="006F5212"/>
    <w:rsid w:val="006F54A1"/>
    <w:rsid w:val="006F68D7"/>
    <w:rsid w:val="006F68FE"/>
    <w:rsid w:val="006F6965"/>
    <w:rsid w:val="006F6CA7"/>
    <w:rsid w:val="006F73B3"/>
    <w:rsid w:val="006F74CD"/>
    <w:rsid w:val="006F74FC"/>
    <w:rsid w:val="006F790C"/>
    <w:rsid w:val="006F7A80"/>
    <w:rsid w:val="006F7D7C"/>
    <w:rsid w:val="00700354"/>
    <w:rsid w:val="0070062B"/>
    <w:rsid w:val="00700A39"/>
    <w:rsid w:val="00701051"/>
    <w:rsid w:val="007014F9"/>
    <w:rsid w:val="00701989"/>
    <w:rsid w:val="00701E64"/>
    <w:rsid w:val="00701FEA"/>
    <w:rsid w:val="0070210A"/>
    <w:rsid w:val="00702458"/>
    <w:rsid w:val="007026E9"/>
    <w:rsid w:val="00702F3A"/>
    <w:rsid w:val="00703082"/>
    <w:rsid w:val="0070439E"/>
    <w:rsid w:val="007052DC"/>
    <w:rsid w:val="0070534B"/>
    <w:rsid w:val="00705CDB"/>
    <w:rsid w:val="00705E09"/>
    <w:rsid w:val="007061FC"/>
    <w:rsid w:val="0070673C"/>
    <w:rsid w:val="00706BE9"/>
    <w:rsid w:val="00706F6C"/>
    <w:rsid w:val="00710034"/>
    <w:rsid w:val="007109C7"/>
    <w:rsid w:val="00710A81"/>
    <w:rsid w:val="00710CE2"/>
    <w:rsid w:val="00711D9D"/>
    <w:rsid w:val="00711EA0"/>
    <w:rsid w:val="00712573"/>
    <w:rsid w:val="00713189"/>
    <w:rsid w:val="00713243"/>
    <w:rsid w:val="007132B0"/>
    <w:rsid w:val="007132F6"/>
    <w:rsid w:val="00713BC6"/>
    <w:rsid w:val="00713F65"/>
    <w:rsid w:val="007141E4"/>
    <w:rsid w:val="00714223"/>
    <w:rsid w:val="00714964"/>
    <w:rsid w:val="00716717"/>
    <w:rsid w:val="00716828"/>
    <w:rsid w:val="007169AB"/>
    <w:rsid w:val="00716ADE"/>
    <w:rsid w:val="00716C4F"/>
    <w:rsid w:val="007173B9"/>
    <w:rsid w:val="007174BA"/>
    <w:rsid w:val="007204DD"/>
    <w:rsid w:val="00720AE9"/>
    <w:rsid w:val="00720B18"/>
    <w:rsid w:val="00721340"/>
    <w:rsid w:val="007219B0"/>
    <w:rsid w:val="00722513"/>
    <w:rsid w:val="00722B35"/>
    <w:rsid w:val="00723AA9"/>
    <w:rsid w:val="00723EEF"/>
    <w:rsid w:val="007251DE"/>
    <w:rsid w:val="007256AA"/>
    <w:rsid w:val="00725750"/>
    <w:rsid w:val="00725DC0"/>
    <w:rsid w:val="00726BD7"/>
    <w:rsid w:val="007275B5"/>
    <w:rsid w:val="00727FC0"/>
    <w:rsid w:val="00730064"/>
    <w:rsid w:val="00730467"/>
    <w:rsid w:val="007305E1"/>
    <w:rsid w:val="00730803"/>
    <w:rsid w:val="007309F9"/>
    <w:rsid w:val="00730A81"/>
    <w:rsid w:val="00730AD1"/>
    <w:rsid w:val="00730B73"/>
    <w:rsid w:val="00730FE5"/>
    <w:rsid w:val="00731543"/>
    <w:rsid w:val="007318A7"/>
    <w:rsid w:val="00731918"/>
    <w:rsid w:val="007319D1"/>
    <w:rsid w:val="00731B9D"/>
    <w:rsid w:val="00731C44"/>
    <w:rsid w:val="007320BD"/>
    <w:rsid w:val="00732262"/>
    <w:rsid w:val="0073247F"/>
    <w:rsid w:val="007325F4"/>
    <w:rsid w:val="00732637"/>
    <w:rsid w:val="00732806"/>
    <w:rsid w:val="00732E48"/>
    <w:rsid w:val="00732EF6"/>
    <w:rsid w:val="0073340E"/>
    <w:rsid w:val="007339C3"/>
    <w:rsid w:val="0073400B"/>
    <w:rsid w:val="0073480B"/>
    <w:rsid w:val="007348E4"/>
    <w:rsid w:val="00734B29"/>
    <w:rsid w:val="007353D8"/>
    <w:rsid w:val="007357D0"/>
    <w:rsid w:val="00735917"/>
    <w:rsid w:val="0073689F"/>
    <w:rsid w:val="007368DE"/>
    <w:rsid w:val="0073694C"/>
    <w:rsid w:val="00736FB7"/>
    <w:rsid w:val="00737135"/>
    <w:rsid w:val="007375FF"/>
    <w:rsid w:val="007377FC"/>
    <w:rsid w:val="00737B8C"/>
    <w:rsid w:val="00740278"/>
    <w:rsid w:val="00740757"/>
    <w:rsid w:val="00740C89"/>
    <w:rsid w:val="00741105"/>
    <w:rsid w:val="0074124C"/>
    <w:rsid w:val="00741A4A"/>
    <w:rsid w:val="00741F56"/>
    <w:rsid w:val="00742814"/>
    <w:rsid w:val="0074292C"/>
    <w:rsid w:val="00742A3E"/>
    <w:rsid w:val="00742F4B"/>
    <w:rsid w:val="007434B9"/>
    <w:rsid w:val="007438D3"/>
    <w:rsid w:val="00743CDC"/>
    <w:rsid w:val="00743D68"/>
    <w:rsid w:val="00743F74"/>
    <w:rsid w:val="00744042"/>
    <w:rsid w:val="00744512"/>
    <w:rsid w:val="007446AE"/>
    <w:rsid w:val="0074470F"/>
    <w:rsid w:val="00745D5D"/>
    <w:rsid w:val="007461AC"/>
    <w:rsid w:val="007463A0"/>
    <w:rsid w:val="00746A44"/>
    <w:rsid w:val="00746A4D"/>
    <w:rsid w:val="00746FDA"/>
    <w:rsid w:val="00747074"/>
    <w:rsid w:val="00747AF9"/>
    <w:rsid w:val="00747D1C"/>
    <w:rsid w:val="00747D71"/>
    <w:rsid w:val="00751224"/>
    <w:rsid w:val="00751BF8"/>
    <w:rsid w:val="00751D6E"/>
    <w:rsid w:val="00751EF2"/>
    <w:rsid w:val="0075230E"/>
    <w:rsid w:val="00752944"/>
    <w:rsid w:val="00753004"/>
    <w:rsid w:val="00753028"/>
    <w:rsid w:val="00753350"/>
    <w:rsid w:val="007534C6"/>
    <w:rsid w:val="0075372D"/>
    <w:rsid w:val="00753AA0"/>
    <w:rsid w:val="00753C70"/>
    <w:rsid w:val="00753EC3"/>
    <w:rsid w:val="0075408A"/>
    <w:rsid w:val="00754566"/>
    <w:rsid w:val="007545C4"/>
    <w:rsid w:val="0075468B"/>
    <w:rsid w:val="0075491A"/>
    <w:rsid w:val="0075526B"/>
    <w:rsid w:val="007555CE"/>
    <w:rsid w:val="00755756"/>
    <w:rsid w:val="00755796"/>
    <w:rsid w:val="00755AD7"/>
    <w:rsid w:val="007564CA"/>
    <w:rsid w:val="00756A23"/>
    <w:rsid w:val="007578BC"/>
    <w:rsid w:val="00757B41"/>
    <w:rsid w:val="00757C9B"/>
    <w:rsid w:val="00757E40"/>
    <w:rsid w:val="0076008E"/>
    <w:rsid w:val="0076025D"/>
    <w:rsid w:val="007603CD"/>
    <w:rsid w:val="007607A3"/>
    <w:rsid w:val="00760EDA"/>
    <w:rsid w:val="007610AB"/>
    <w:rsid w:val="00761FBA"/>
    <w:rsid w:val="00762631"/>
    <w:rsid w:val="007626A7"/>
    <w:rsid w:val="00762AAF"/>
    <w:rsid w:val="00763379"/>
    <w:rsid w:val="007636B1"/>
    <w:rsid w:val="007638C3"/>
    <w:rsid w:val="00763CEE"/>
    <w:rsid w:val="00763EDE"/>
    <w:rsid w:val="00763F3E"/>
    <w:rsid w:val="00764718"/>
    <w:rsid w:val="00764780"/>
    <w:rsid w:val="007648B5"/>
    <w:rsid w:val="00764DA8"/>
    <w:rsid w:val="007655E8"/>
    <w:rsid w:val="00767505"/>
    <w:rsid w:val="007676DF"/>
    <w:rsid w:val="00770813"/>
    <w:rsid w:val="007709D9"/>
    <w:rsid w:val="00770B9C"/>
    <w:rsid w:val="00770C75"/>
    <w:rsid w:val="007718E1"/>
    <w:rsid w:val="00771C28"/>
    <w:rsid w:val="00771DE3"/>
    <w:rsid w:val="00771EC2"/>
    <w:rsid w:val="00771FD8"/>
    <w:rsid w:val="00772235"/>
    <w:rsid w:val="00772780"/>
    <w:rsid w:val="00772F13"/>
    <w:rsid w:val="00772F37"/>
    <w:rsid w:val="00772FCE"/>
    <w:rsid w:val="007732B5"/>
    <w:rsid w:val="007737CC"/>
    <w:rsid w:val="007739E7"/>
    <w:rsid w:val="0077415D"/>
    <w:rsid w:val="007741F4"/>
    <w:rsid w:val="007747DC"/>
    <w:rsid w:val="0077487B"/>
    <w:rsid w:val="0077508A"/>
    <w:rsid w:val="007752C7"/>
    <w:rsid w:val="00775994"/>
    <w:rsid w:val="00775E23"/>
    <w:rsid w:val="00775EF8"/>
    <w:rsid w:val="00776A95"/>
    <w:rsid w:val="0077739A"/>
    <w:rsid w:val="00777492"/>
    <w:rsid w:val="007775D3"/>
    <w:rsid w:val="00777724"/>
    <w:rsid w:val="0077780D"/>
    <w:rsid w:val="007801D1"/>
    <w:rsid w:val="00780616"/>
    <w:rsid w:val="00780641"/>
    <w:rsid w:val="00780820"/>
    <w:rsid w:val="00781B60"/>
    <w:rsid w:val="00782B4F"/>
    <w:rsid w:val="00782F35"/>
    <w:rsid w:val="00783547"/>
    <w:rsid w:val="0078411E"/>
    <w:rsid w:val="007854AE"/>
    <w:rsid w:val="00785F86"/>
    <w:rsid w:val="007862BA"/>
    <w:rsid w:val="007864F9"/>
    <w:rsid w:val="00786E6F"/>
    <w:rsid w:val="00786F8B"/>
    <w:rsid w:val="0078760B"/>
    <w:rsid w:val="0078764A"/>
    <w:rsid w:val="007905D2"/>
    <w:rsid w:val="00790C11"/>
    <w:rsid w:val="00790D61"/>
    <w:rsid w:val="0079148B"/>
    <w:rsid w:val="00791CED"/>
    <w:rsid w:val="007920E5"/>
    <w:rsid w:val="00792196"/>
    <w:rsid w:val="007926A9"/>
    <w:rsid w:val="00792B2A"/>
    <w:rsid w:val="00792C16"/>
    <w:rsid w:val="00792E79"/>
    <w:rsid w:val="00792EDA"/>
    <w:rsid w:val="007931B0"/>
    <w:rsid w:val="00793355"/>
    <w:rsid w:val="0079355E"/>
    <w:rsid w:val="00793886"/>
    <w:rsid w:val="007938EC"/>
    <w:rsid w:val="0079392B"/>
    <w:rsid w:val="00793AA5"/>
    <w:rsid w:val="00793BB3"/>
    <w:rsid w:val="00793D14"/>
    <w:rsid w:val="00793D46"/>
    <w:rsid w:val="00793E30"/>
    <w:rsid w:val="00793E8E"/>
    <w:rsid w:val="00794089"/>
    <w:rsid w:val="007944BD"/>
    <w:rsid w:val="007955C8"/>
    <w:rsid w:val="0079582A"/>
    <w:rsid w:val="00796144"/>
    <w:rsid w:val="00796406"/>
    <w:rsid w:val="00796A09"/>
    <w:rsid w:val="00797323"/>
    <w:rsid w:val="007A0591"/>
    <w:rsid w:val="007A0751"/>
    <w:rsid w:val="007A09EC"/>
    <w:rsid w:val="007A0BA7"/>
    <w:rsid w:val="007A0D9B"/>
    <w:rsid w:val="007A0FFE"/>
    <w:rsid w:val="007A1536"/>
    <w:rsid w:val="007A18B2"/>
    <w:rsid w:val="007A1AF6"/>
    <w:rsid w:val="007A22B6"/>
    <w:rsid w:val="007A22DF"/>
    <w:rsid w:val="007A2626"/>
    <w:rsid w:val="007A29C8"/>
    <w:rsid w:val="007A3428"/>
    <w:rsid w:val="007A3B6A"/>
    <w:rsid w:val="007A3E41"/>
    <w:rsid w:val="007A4BAC"/>
    <w:rsid w:val="007A57F6"/>
    <w:rsid w:val="007A581E"/>
    <w:rsid w:val="007A5CD7"/>
    <w:rsid w:val="007A6238"/>
    <w:rsid w:val="007A6932"/>
    <w:rsid w:val="007A761D"/>
    <w:rsid w:val="007A7CBC"/>
    <w:rsid w:val="007A7EEF"/>
    <w:rsid w:val="007B0D66"/>
    <w:rsid w:val="007B171A"/>
    <w:rsid w:val="007B1763"/>
    <w:rsid w:val="007B1BA5"/>
    <w:rsid w:val="007B1C21"/>
    <w:rsid w:val="007B227C"/>
    <w:rsid w:val="007B2B9C"/>
    <w:rsid w:val="007B49DA"/>
    <w:rsid w:val="007B4AC7"/>
    <w:rsid w:val="007B4B22"/>
    <w:rsid w:val="007B503D"/>
    <w:rsid w:val="007B567B"/>
    <w:rsid w:val="007B5680"/>
    <w:rsid w:val="007B66EE"/>
    <w:rsid w:val="007B7584"/>
    <w:rsid w:val="007B7751"/>
    <w:rsid w:val="007C000B"/>
    <w:rsid w:val="007C017B"/>
    <w:rsid w:val="007C01B9"/>
    <w:rsid w:val="007C02FC"/>
    <w:rsid w:val="007C0B87"/>
    <w:rsid w:val="007C1008"/>
    <w:rsid w:val="007C1036"/>
    <w:rsid w:val="007C168B"/>
    <w:rsid w:val="007C1772"/>
    <w:rsid w:val="007C1BCF"/>
    <w:rsid w:val="007C1CAF"/>
    <w:rsid w:val="007C1ED2"/>
    <w:rsid w:val="007C1F0F"/>
    <w:rsid w:val="007C25A7"/>
    <w:rsid w:val="007C28C6"/>
    <w:rsid w:val="007C3495"/>
    <w:rsid w:val="007C34B8"/>
    <w:rsid w:val="007C385D"/>
    <w:rsid w:val="007C4597"/>
    <w:rsid w:val="007C533F"/>
    <w:rsid w:val="007C594A"/>
    <w:rsid w:val="007C6414"/>
    <w:rsid w:val="007C76EF"/>
    <w:rsid w:val="007C7A29"/>
    <w:rsid w:val="007C7C69"/>
    <w:rsid w:val="007C7D93"/>
    <w:rsid w:val="007D068D"/>
    <w:rsid w:val="007D0759"/>
    <w:rsid w:val="007D0EE1"/>
    <w:rsid w:val="007D1937"/>
    <w:rsid w:val="007D1FC8"/>
    <w:rsid w:val="007D20C5"/>
    <w:rsid w:val="007D2429"/>
    <w:rsid w:val="007D366F"/>
    <w:rsid w:val="007D369D"/>
    <w:rsid w:val="007D3EFD"/>
    <w:rsid w:val="007D4174"/>
    <w:rsid w:val="007D49E5"/>
    <w:rsid w:val="007D4A3F"/>
    <w:rsid w:val="007D4C75"/>
    <w:rsid w:val="007D52D2"/>
    <w:rsid w:val="007D5B5F"/>
    <w:rsid w:val="007D6598"/>
    <w:rsid w:val="007D6641"/>
    <w:rsid w:val="007D78CE"/>
    <w:rsid w:val="007E05B3"/>
    <w:rsid w:val="007E08B8"/>
    <w:rsid w:val="007E0C35"/>
    <w:rsid w:val="007E1022"/>
    <w:rsid w:val="007E1096"/>
    <w:rsid w:val="007E1681"/>
    <w:rsid w:val="007E1713"/>
    <w:rsid w:val="007E1A1D"/>
    <w:rsid w:val="007E1B4A"/>
    <w:rsid w:val="007E1ED6"/>
    <w:rsid w:val="007E2020"/>
    <w:rsid w:val="007E2488"/>
    <w:rsid w:val="007E258E"/>
    <w:rsid w:val="007E277F"/>
    <w:rsid w:val="007E27E5"/>
    <w:rsid w:val="007E28F5"/>
    <w:rsid w:val="007E29F4"/>
    <w:rsid w:val="007E3261"/>
    <w:rsid w:val="007E346C"/>
    <w:rsid w:val="007E409A"/>
    <w:rsid w:val="007E41BC"/>
    <w:rsid w:val="007E4448"/>
    <w:rsid w:val="007E4CED"/>
    <w:rsid w:val="007E55AF"/>
    <w:rsid w:val="007E55D2"/>
    <w:rsid w:val="007E5794"/>
    <w:rsid w:val="007E5EA8"/>
    <w:rsid w:val="007E601C"/>
    <w:rsid w:val="007E62F4"/>
    <w:rsid w:val="007E63FD"/>
    <w:rsid w:val="007E6A1B"/>
    <w:rsid w:val="007E6B27"/>
    <w:rsid w:val="007E7F37"/>
    <w:rsid w:val="007F0260"/>
    <w:rsid w:val="007F030B"/>
    <w:rsid w:val="007F068A"/>
    <w:rsid w:val="007F0A54"/>
    <w:rsid w:val="007F0C12"/>
    <w:rsid w:val="007F0E95"/>
    <w:rsid w:val="007F0F89"/>
    <w:rsid w:val="007F115B"/>
    <w:rsid w:val="007F11BB"/>
    <w:rsid w:val="007F13EC"/>
    <w:rsid w:val="007F1415"/>
    <w:rsid w:val="007F170B"/>
    <w:rsid w:val="007F1758"/>
    <w:rsid w:val="007F1ACB"/>
    <w:rsid w:val="007F23FA"/>
    <w:rsid w:val="007F2424"/>
    <w:rsid w:val="007F2488"/>
    <w:rsid w:val="007F2DE9"/>
    <w:rsid w:val="007F31D6"/>
    <w:rsid w:val="007F399E"/>
    <w:rsid w:val="007F4486"/>
    <w:rsid w:val="007F44FA"/>
    <w:rsid w:val="007F46A2"/>
    <w:rsid w:val="007F5867"/>
    <w:rsid w:val="007F6039"/>
    <w:rsid w:val="007F6616"/>
    <w:rsid w:val="007F687A"/>
    <w:rsid w:val="007F6A41"/>
    <w:rsid w:val="007F6FFB"/>
    <w:rsid w:val="007F73C9"/>
    <w:rsid w:val="007F7903"/>
    <w:rsid w:val="007F7C9C"/>
    <w:rsid w:val="007F7FCF"/>
    <w:rsid w:val="00800952"/>
    <w:rsid w:val="00800E89"/>
    <w:rsid w:val="008016AC"/>
    <w:rsid w:val="008016F1"/>
    <w:rsid w:val="00801A7D"/>
    <w:rsid w:val="00801BAA"/>
    <w:rsid w:val="00802462"/>
    <w:rsid w:val="00802485"/>
    <w:rsid w:val="008024B7"/>
    <w:rsid w:val="0080287A"/>
    <w:rsid w:val="00802CA1"/>
    <w:rsid w:val="00803A75"/>
    <w:rsid w:val="00804848"/>
    <w:rsid w:val="00804A35"/>
    <w:rsid w:val="00806484"/>
    <w:rsid w:val="00806B0F"/>
    <w:rsid w:val="00806F53"/>
    <w:rsid w:val="0080770C"/>
    <w:rsid w:val="00807998"/>
    <w:rsid w:val="008102A4"/>
    <w:rsid w:val="00810485"/>
    <w:rsid w:val="0081067E"/>
    <w:rsid w:val="0081070F"/>
    <w:rsid w:val="00810785"/>
    <w:rsid w:val="008118F3"/>
    <w:rsid w:val="0081201C"/>
    <w:rsid w:val="008122F4"/>
    <w:rsid w:val="00812424"/>
    <w:rsid w:val="00812884"/>
    <w:rsid w:val="00812C71"/>
    <w:rsid w:val="00813307"/>
    <w:rsid w:val="0081337B"/>
    <w:rsid w:val="008138C7"/>
    <w:rsid w:val="008143F9"/>
    <w:rsid w:val="00814547"/>
    <w:rsid w:val="008146C3"/>
    <w:rsid w:val="008146C8"/>
    <w:rsid w:val="008149D3"/>
    <w:rsid w:val="00814BAF"/>
    <w:rsid w:val="00814C4E"/>
    <w:rsid w:val="008150DE"/>
    <w:rsid w:val="00815C5C"/>
    <w:rsid w:val="00816154"/>
    <w:rsid w:val="00816310"/>
    <w:rsid w:val="0081637B"/>
    <w:rsid w:val="00816790"/>
    <w:rsid w:val="00816835"/>
    <w:rsid w:val="00816862"/>
    <w:rsid w:val="00816BF8"/>
    <w:rsid w:val="00816C14"/>
    <w:rsid w:val="00816C37"/>
    <w:rsid w:val="00817345"/>
    <w:rsid w:val="00817AB1"/>
    <w:rsid w:val="00817BEE"/>
    <w:rsid w:val="008202CD"/>
    <w:rsid w:val="00820FFF"/>
    <w:rsid w:val="008210D7"/>
    <w:rsid w:val="0082116C"/>
    <w:rsid w:val="0082141D"/>
    <w:rsid w:val="0082150D"/>
    <w:rsid w:val="00821E59"/>
    <w:rsid w:val="00822600"/>
    <w:rsid w:val="008226CD"/>
    <w:rsid w:val="008226FC"/>
    <w:rsid w:val="00822764"/>
    <w:rsid w:val="00823AE4"/>
    <w:rsid w:val="00823C26"/>
    <w:rsid w:val="008240EA"/>
    <w:rsid w:val="00824324"/>
    <w:rsid w:val="00824662"/>
    <w:rsid w:val="00824A66"/>
    <w:rsid w:val="0082514A"/>
    <w:rsid w:val="008253D7"/>
    <w:rsid w:val="0082541C"/>
    <w:rsid w:val="0082580F"/>
    <w:rsid w:val="00825979"/>
    <w:rsid w:val="008268C8"/>
    <w:rsid w:val="008269C8"/>
    <w:rsid w:val="00827349"/>
    <w:rsid w:val="008277D5"/>
    <w:rsid w:val="008302C1"/>
    <w:rsid w:val="008302C9"/>
    <w:rsid w:val="00830CD5"/>
    <w:rsid w:val="00831A48"/>
    <w:rsid w:val="00831B3A"/>
    <w:rsid w:val="00831BDB"/>
    <w:rsid w:val="0083224E"/>
    <w:rsid w:val="008324F8"/>
    <w:rsid w:val="008325BF"/>
    <w:rsid w:val="00832AD4"/>
    <w:rsid w:val="008337F9"/>
    <w:rsid w:val="00833848"/>
    <w:rsid w:val="00833C6E"/>
    <w:rsid w:val="00833CE1"/>
    <w:rsid w:val="00834A12"/>
    <w:rsid w:val="008353C7"/>
    <w:rsid w:val="00835540"/>
    <w:rsid w:val="008356DB"/>
    <w:rsid w:val="00835C74"/>
    <w:rsid w:val="00835D99"/>
    <w:rsid w:val="00835EA8"/>
    <w:rsid w:val="00836103"/>
    <w:rsid w:val="0083610E"/>
    <w:rsid w:val="00836B0B"/>
    <w:rsid w:val="00836B50"/>
    <w:rsid w:val="00837AE4"/>
    <w:rsid w:val="0084052A"/>
    <w:rsid w:val="00841488"/>
    <w:rsid w:val="008424DC"/>
    <w:rsid w:val="0084254B"/>
    <w:rsid w:val="0084289B"/>
    <w:rsid w:val="00842D6F"/>
    <w:rsid w:val="00843060"/>
    <w:rsid w:val="008436CD"/>
    <w:rsid w:val="00843845"/>
    <w:rsid w:val="00843AC9"/>
    <w:rsid w:val="00843BEA"/>
    <w:rsid w:val="00843F07"/>
    <w:rsid w:val="0084419E"/>
    <w:rsid w:val="00844329"/>
    <w:rsid w:val="008445E9"/>
    <w:rsid w:val="00844C31"/>
    <w:rsid w:val="00845062"/>
    <w:rsid w:val="0084545B"/>
    <w:rsid w:val="008454CE"/>
    <w:rsid w:val="00846421"/>
    <w:rsid w:val="0084652F"/>
    <w:rsid w:val="008469F6"/>
    <w:rsid w:val="00846D8F"/>
    <w:rsid w:val="00846E75"/>
    <w:rsid w:val="00847816"/>
    <w:rsid w:val="008478D7"/>
    <w:rsid w:val="00847E2A"/>
    <w:rsid w:val="00847E9B"/>
    <w:rsid w:val="0085031A"/>
    <w:rsid w:val="00851173"/>
    <w:rsid w:val="0085160C"/>
    <w:rsid w:val="008519E9"/>
    <w:rsid w:val="00852783"/>
    <w:rsid w:val="008527CC"/>
    <w:rsid w:val="00852F75"/>
    <w:rsid w:val="008530A6"/>
    <w:rsid w:val="00853172"/>
    <w:rsid w:val="0085329F"/>
    <w:rsid w:val="008540C7"/>
    <w:rsid w:val="00854BD6"/>
    <w:rsid w:val="0085545B"/>
    <w:rsid w:val="00855CEA"/>
    <w:rsid w:val="00855D96"/>
    <w:rsid w:val="00855E41"/>
    <w:rsid w:val="008561F0"/>
    <w:rsid w:val="0085688F"/>
    <w:rsid w:val="00856A3A"/>
    <w:rsid w:val="00856F88"/>
    <w:rsid w:val="00857420"/>
    <w:rsid w:val="00857FD1"/>
    <w:rsid w:val="008603DF"/>
    <w:rsid w:val="008606D0"/>
    <w:rsid w:val="008606F0"/>
    <w:rsid w:val="008608A3"/>
    <w:rsid w:val="00861269"/>
    <w:rsid w:val="00861771"/>
    <w:rsid w:val="008618A8"/>
    <w:rsid w:val="00861DD7"/>
    <w:rsid w:val="008622AB"/>
    <w:rsid w:val="00863335"/>
    <w:rsid w:val="008633F9"/>
    <w:rsid w:val="00863809"/>
    <w:rsid w:val="00863B35"/>
    <w:rsid w:val="00863EF1"/>
    <w:rsid w:val="00864103"/>
    <w:rsid w:val="00864877"/>
    <w:rsid w:val="00864B4F"/>
    <w:rsid w:val="0086548E"/>
    <w:rsid w:val="00865B14"/>
    <w:rsid w:val="00865D7F"/>
    <w:rsid w:val="00865EE0"/>
    <w:rsid w:val="008661A9"/>
    <w:rsid w:val="00866C4B"/>
    <w:rsid w:val="008674F3"/>
    <w:rsid w:val="008676B7"/>
    <w:rsid w:val="00867BE8"/>
    <w:rsid w:val="00867FBF"/>
    <w:rsid w:val="00870B3D"/>
    <w:rsid w:val="00870D08"/>
    <w:rsid w:val="00871152"/>
    <w:rsid w:val="00871D5E"/>
    <w:rsid w:val="00871E73"/>
    <w:rsid w:val="00872832"/>
    <w:rsid w:val="00872855"/>
    <w:rsid w:val="00872A89"/>
    <w:rsid w:val="00872BD3"/>
    <w:rsid w:val="00872BFA"/>
    <w:rsid w:val="00874336"/>
    <w:rsid w:val="00874763"/>
    <w:rsid w:val="008747C2"/>
    <w:rsid w:val="00874959"/>
    <w:rsid w:val="0087498C"/>
    <w:rsid w:val="00874F84"/>
    <w:rsid w:val="00874FBD"/>
    <w:rsid w:val="00876406"/>
    <w:rsid w:val="0087699A"/>
    <w:rsid w:val="00876A61"/>
    <w:rsid w:val="00877273"/>
    <w:rsid w:val="00877474"/>
    <w:rsid w:val="00877A5F"/>
    <w:rsid w:val="00877B8D"/>
    <w:rsid w:val="00877D8C"/>
    <w:rsid w:val="00880181"/>
    <w:rsid w:val="008803CA"/>
    <w:rsid w:val="00880415"/>
    <w:rsid w:val="008805CB"/>
    <w:rsid w:val="0088064B"/>
    <w:rsid w:val="00880F4B"/>
    <w:rsid w:val="00881528"/>
    <w:rsid w:val="00881D53"/>
    <w:rsid w:val="00882112"/>
    <w:rsid w:val="008827D1"/>
    <w:rsid w:val="00882CDE"/>
    <w:rsid w:val="00882F70"/>
    <w:rsid w:val="008831F9"/>
    <w:rsid w:val="008834B7"/>
    <w:rsid w:val="008836E8"/>
    <w:rsid w:val="008838F2"/>
    <w:rsid w:val="008841E2"/>
    <w:rsid w:val="0088443A"/>
    <w:rsid w:val="008848F4"/>
    <w:rsid w:val="00884B1D"/>
    <w:rsid w:val="00885C8D"/>
    <w:rsid w:val="008861AC"/>
    <w:rsid w:val="0088628D"/>
    <w:rsid w:val="0088642D"/>
    <w:rsid w:val="00886458"/>
    <w:rsid w:val="008866B8"/>
    <w:rsid w:val="008867AB"/>
    <w:rsid w:val="008902AA"/>
    <w:rsid w:val="008906E7"/>
    <w:rsid w:val="008910A1"/>
    <w:rsid w:val="008910AC"/>
    <w:rsid w:val="00891858"/>
    <w:rsid w:val="00891C46"/>
    <w:rsid w:val="0089282A"/>
    <w:rsid w:val="00892DB8"/>
    <w:rsid w:val="00893846"/>
    <w:rsid w:val="00893AD0"/>
    <w:rsid w:val="00894001"/>
    <w:rsid w:val="00894388"/>
    <w:rsid w:val="008949CF"/>
    <w:rsid w:val="00894AFD"/>
    <w:rsid w:val="00894D27"/>
    <w:rsid w:val="008952A1"/>
    <w:rsid w:val="00895D78"/>
    <w:rsid w:val="008965E8"/>
    <w:rsid w:val="00896819"/>
    <w:rsid w:val="00896D00"/>
    <w:rsid w:val="00897147"/>
    <w:rsid w:val="0089723E"/>
    <w:rsid w:val="00897A47"/>
    <w:rsid w:val="008A00A5"/>
    <w:rsid w:val="008A025A"/>
    <w:rsid w:val="008A055A"/>
    <w:rsid w:val="008A0EE0"/>
    <w:rsid w:val="008A1531"/>
    <w:rsid w:val="008A1BF2"/>
    <w:rsid w:val="008A1F0F"/>
    <w:rsid w:val="008A2210"/>
    <w:rsid w:val="008A230F"/>
    <w:rsid w:val="008A2466"/>
    <w:rsid w:val="008A2DA3"/>
    <w:rsid w:val="008A2E80"/>
    <w:rsid w:val="008A2EC9"/>
    <w:rsid w:val="008A3F7A"/>
    <w:rsid w:val="008A41DA"/>
    <w:rsid w:val="008A4360"/>
    <w:rsid w:val="008A47A5"/>
    <w:rsid w:val="008A54BC"/>
    <w:rsid w:val="008A5D5C"/>
    <w:rsid w:val="008A5F29"/>
    <w:rsid w:val="008A62EF"/>
    <w:rsid w:val="008A6449"/>
    <w:rsid w:val="008A65A6"/>
    <w:rsid w:val="008A6925"/>
    <w:rsid w:val="008A69DD"/>
    <w:rsid w:val="008A7FF7"/>
    <w:rsid w:val="008B04E1"/>
    <w:rsid w:val="008B09D0"/>
    <w:rsid w:val="008B1488"/>
    <w:rsid w:val="008B15D1"/>
    <w:rsid w:val="008B1FDE"/>
    <w:rsid w:val="008B24E0"/>
    <w:rsid w:val="008B33DF"/>
    <w:rsid w:val="008B4863"/>
    <w:rsid w:val="008B5C8A"/>
    <w:rsid w:val="008B6047"/>
    <w:rsid w:val="008B65C9"/>
    <w:rsid w:val="008B67E0"/>
    <w:rsid w:val="008B6F70"/>
    <w:rsid w:val="008B7375"/>
    <w:rsid w:val="008B73AA"/>
    <w:rsid w:val="008B79AC"/>
    <w:rsid w:val="008B7E53"/>
    <w:rsid w:val="008C019C"/>
    <w:rsid w:val="008C01CA"/>
    <w:rsid w:val="008C0468"/>
    <w:rsid w:val="008C0F28"/>
    <w:rsid w:val="008C1696"/>
    <w:rsid w:val="008C17B3"/>
    <w:rsid w:val="008C17B4"/>
    <w:rsid w:val="008C1E98"/>
    <w:rsid w:val="008C1F5B"/>
    <w:rsid w:val="008C2145"/>
    <w:rsid w:val="008C2732"/>
    <w:rsid w:val="008C2C04"/>
    <w:rsid w:val="008C2FBD"/>
    <w:rsid w:val="008C3505"/>
    <w:rsid w:val="008C3552"/>
    <w:rsid w:val="008C3C9D"/>
    <w:rsid w:val="008C40EC"/>
    <w:rsid w:val="008C451A"/>
    <w:rsid w:val="008C4528"/>
    <w:rsid w:val="008C486C"/>
    <w:rsid w:val="008C4B85"/>
    <w:rsid w:val="008C569A"/>
    <w:rsid w:val="008C5703"/>
    <w:rsid w:val="008C5857"/>
    <w:rsid w:val="008C5907"/>
    <w:rsid w:val="008C5E33"/>
    <w:rsid w:val="008C5E50"/>
    <w:rsid w:val="008C5FB3"/>
    <w:rsid w:val="008C6D20"/>
    <w:rsid w:val="008C7233"/>
    <w:rsid w:val="008C78FC"/>
    <w:rsid w:val="008C7C63"/>
    <w:rsid w:val="008C7C7A"/>
    <w:rsid w:val="008D0418"/>
    <w:rsid w:val="008D054E"/>
    <w:rsid w:val="008D09DB"/>
    <w:rsid w:val="008D0EA4"/>
    <w:rsid w:val="008D11E2"/>
    <w:rsid w:val="008D1344"/>
    <w:rsid w:val="008D199F"/>
    <w:rsid w:val="008D1C01"/>
    <w:rsid w:val="008D2387"/>
    <w:rsid w:val="008D263F"/>
    <w:rsid w:val="008D27C5"/>
    <w:rsid w:val="008D2F58"/>
    <w:rsid w:val="008D3423"/>
    <w:rsid w:val="008D3742"/>
    <w:rsid w:val="008D386A"/>
    <w:rsid w:val="008D38AB"/>
    <w:rsid w:val="008D3C32"/>
    <w:rsid w:val="008D3C76"/>
    <w:rsid w:val="008D3FF7"/>
    <w:rsid w:val="008D4086"/>
    <w:rsid w:val="008D4209"/>
    <w:rsid w:val="008D4E84"/>
    <w:rsid w:val="008D4EA5"/>
    <w:rsid w:val="008D4F2B"/>
    <w:rsid w:val="008D52D9"/>
    <w:rsid w:val="008D5338"/>
    <w:rsid w:val="008D5E40"/>
    <w:rsid w:val="008D5ED9"/>
    <w:rsid w:val="008D6AC9"/>
    <w:rsid w:val="008D7699"/>
    <w:rsid w:val="008D773F"/>
    <w:rsid w:val="008D791D"/>
    <w:rsid w:val="008D7C13"/>
    <w:rsid w:val="008E0542"/>
    <w:rsid w:val="008E13ED"/>
    <w:rsid w:val="008E1AAC"/>
    <w:rsid w:val="008E1F1C"/>
    <w:rsid w:val="008E235C"/>
    <w:rsid w:val="008E2FF5"/>
    <w:rsid w:val="008E31B5"/>
    <w:rsid w:val="008E32AC"/>
    <w:rsid w:val="008E347E"/>
    <w:rsid w:val="008E38AE"/>
    <w:rsid w:val="008E55DE"/>
    <w:rsid w:val="008E56FA"/>
    <w:rsid w:val="008E5A70"/>
    <w:rsid w:val="008E623F"/>
    <w:rsid w:val="008E6ADE"/>
    <w:rsid w:val="008E705D"/>
    <w:rsid w:val="008F06A2"/>
    <w:rsid w:val="008F1250"/>
    <w:rsid w:val="008F175C"/>
    <w:rsid w:val="008F1C06"/>
    <w:rsid w:val="008F208C"/>
    <w:rsid w:val="008F2602"/>
    <w:rsid w:val="008F28B3"/>
    <w:rsid w:val="008F28D4"/>
    <w:rsid w:val="008F2B61"/>
    <w:rsid w:val="008F4049"/>
    <w:rsid w:val="008F413B"/>
    <w:rsid w:val="008F4E06"/>
    <w:rsid w:val="008F4FCE"/>
    <w:rsid w:val="008F514B"/>
    <w:rsid w:val="008F58B5"/>
    <w:rsid w:val="008F59A9"/>
    <w:rsid w:val="008F5AAA"/>
    <w:rsid w:val="008F60BA"/>
    <w:rsid w:val="008F7F27"/>
    <w:rsid w:val="00900015"/>
    <w:rsid w:val="00900086"/>
    <w:rsid w:val="009003A4"/>
    <w:rsid w:val="00900928"/>
    <w:rsid w:val="00900A5F"/>
    <w:rsid w:val="00900B0A"/>
    <w:rsid w:val="00900BF3"/>
    <w:rsid w:val="0090130C"/>
    <w:rsid w:val="00901432"/>
    <w:rsid w:val="00901660"/>
    <w:rsid w:val="00901822"/>
    <w:rsid w:val="00901EB0"/>
    <w:rsid w:val="00902216"/>
    <w:rsid w:val="00902429"/>
    <w:rsid w:val="009025A5"/>
    <w:rsid w:val="009025B4"/>
    <w:rsid w:val="00902C33"/>
    <w:rsid w:val="00903A3B"/>
    <w:rsid w:val="00903C86"/>
    <w:rsid w:val="00903FAA"/>
    <w:rsid w:val="00904200"/>
    <w:rsid w:val="009046E3"/>
    <w:rsid w:val="0090476C"/>
    <w:rsid w:val="009056A1"/>
    <w:rsid w:val="00906790"/>
    <w:rsid w:val="00906A92"/>
    <w:rsid w:val="00907C41"/>
    <w:rsid w:val="00910149"/>
    <w:rsid w:val="009101B5"/>
    <w:rsid w:val="00910A28"/>
    <w:rsid w:val="00910B41"/>
    <w:rsid w:val="00911333"/>
    <w:rsid w:val="009113AE"/>
    <w:rsid w:val="00911493"/>
    <w:rsid w:val="009115F4"/>
    <w:rsid w:val="00911771"/>
    <w:rsid w:val="009118DC"/>
    <w:rsid w:val="00911C30"/>
    <w:rsid w:val="0091214D"/>
    <w:rsid w:val="0091232A"/>
    <w:rsid w:val="0091248E"/>
    <w:rsid w:val="009127C9"/>
    <w:rsid w:val="009129D5"/>
    <w:rsid w:val="00912B8F"/>
    <w:rsid w:val="009138CD"/>
    <w:rsid w:val="0091397B"/>
    <w:rsid w:val="00913E81"/>
    <w:rsid w:val="0091418D"/>
    <w:rsid w:val="00914308"/>
    <w:rsid w:val="00914311"/>
    <w:rsid w:val="00914E89"/>
    <w:rsid w:val="0091560B"/>
    <w:rsid w:val="009156EF"/>
    <w:rsid w:val="009158AB"/>
    <w:rsid w:val="00915AEE"/>
    <w:rsid w:val="00915C03"/>
    <w:rsid w:val="00915C8C"/>
    <w:rsid w:val="009162C4"/>
    <w:rsid w:val="009166BF"/>
    <w:rsid w:val="009168EE"/>
    <w:rsid w:val="00917C44"/>
    <w:rsid w:val="00917C48"/>
    <w:rsid w:val="00920C08"/>
    <w:rsid w:val="009210E6"/>
    <w:rsid w:val="00921119"/>
    <w:rsid w:val="009214A4"/>
    <w:rsid w:val="00921597"/>
    <w:rsid w:val="009221F0"/>
    <w:rsid w:val="009222C2"/>
    <w:rsid w:val="0092265D"/>
    <w:rsid w:val="00922CD9"/>
    <w:rsid w:val="009235A9"/>
    <w:rsid w:val="009239FE"/>
    <w:rsid w:val="00923E27"/>
    <w:rsid w:val="0092474A"/>
    <w:rsid w:val="0092545C"/>
    <w:rsid w:val="00925ABB"/>
    <w:rsid w:val="00925B39"/>
    <w:rsid w:val="00926533"/>
    <w:rsid w:val="00926D5F"/>
    <w:rsid w:val="00926DCE"/>
    <w:rsid w:val="00926E3B"/>
    <w:rsid w:val="00926F9C"/>
    <w:rsid w:val="00926FCA"/>
    <w:rsid w:val="00926FFD"/>
    <w:rsid w:val="0092721F"/>
    <w:rsid w:val="00927E2D"/>
    <w:rsid w:val="0093006B"/>
    <w:rsid w:val="00931A0E"/>
    <w:rsid w:val="00931C8F"/>
    <w:rsid w:val="00931EAB"/>
    <w:rsid w:val="00931F82"/>
    <w:rsid w:val="009331EE"/>
    <w:rsid w:val="009334DC"/>
    <w:rsid w:val="00933625"/>
    <w:rsid w:val="009336B6"/>
    <w:rsid w:val="00933DC8"/>
    <w:rsid w:val="00934B89"/>
    <w:rsid w:val="00934C51"/>
    <w:rsid w:val="00935142"/>
    <w:rsid w:val="00935360"/>
    <w:rsid w:val="00935391"/>
    <w:rsid w:val="0093542C"/>
    <w:rsid w:val="0093563F"/>
    <w:rsid w:val="0093576B"/>
    <w:rsid w:val="009358E4"/>
    <w:rsid w:val="00936674"/>
    <w:rsid w:val="00936DED"/>
    <w:rsid w:val="00936E9C"/>
    <w:rsid w:val="009370E1"/>
    <w:rsid w:val="00937107"/>
    <w:rsid w:val="00937868"/>
    <w:rsid w:val="00937E8C"/>
    <w:rsid w:val="009402C2"/>
    <w:rsid w:val="009405A0"/>
    <w:rsid w:val="009406A7"/>
    <w:rsid w:val="00941D36"/>
    <w:rsid w:val="00942428"/>
    <w:rsid w:val="009424AE"/>
    <w:rsid w:val="0094281B"/>
    <w:rsid w:val="00942BEF"/>
    <w:rsid w:val="009431E7"/>
    <w:rsid w:val="009432A7"/>
    <w:rsid w:val="0094332D"/>
    <w:rsid w:val="009434E0"/>
    <w:rsid w:val="00943C96"/>
    <w:rsid w:val="00943E1B"/>
    <w:rsid w:val="00943EE8"/>
    <w:rsid w:val="00943F0A"/>
    <w:rsid w:val="00944718"/>
    <w:rsid w:val="00944897"/>
    <w:rsid w:val="00944C29"/>
    <w:rsid w:val="00944FA3"/>
    <w:rsid w:val="0094571D"/>
    <w:rsid w:val="00945D6D"/>
    <w:rsid w:val="00945DEB"/>
    <w:rsid w:val="00947790"/>
    <w:rsid w:val="00947A5C"/>
    <w:rsid w:val="009506C8"/>
    <w:rsid w:val="00950768"/>
    <w:rsid w:val="009508F7"/>
    <w:rsid w:val="0095098A"/>
    <w:rsid w:val="009517BC"/>
    <w:rsid w:val="0095183F"/>
    <w:rsid w:val="00951C6A"/>
    <w:rsid w:val="00951C77"/>
    <w:rsid w:val="0095294C"/>
    <w:rsid w:val="009530FD"/>
    <w:rsid w:val="0095338F"/>
    <w:rsid w:val="0095395D"/>
    <w:rsid w:val="00953B8C"/>
    <w:rsid w:val="00954876"/>
    <w:rsid w:val="009549C5"/>
    <w:rsid w:val="00954AB0"/>
    <w:rsid w:val="00954DE1"/>
    <w:rsid w:val="0095503C"/>
    <w:rsid w:val="00955219"/>
    <w:rsid w:val="00955B9A"/>
    <w:rsid w:val="00955E5B"/>
    <w:rsid w:val="009561E9"/>
    <w:rsid w:val="009562B3"/>
    <w:rsid w:val="009562D7"/>
    <w:rsid w:val="00956641"/>
    <w:rsid w:val="00956D7D"/>
    <w:rsid w:val="00956F5B"/>
    <w:rsid w:val="0095723D"/>
    <w:rsid w:val="009603AD"/>
    <w:rsid w:val="009604A7"/>
    <w:rsid w:val="00960876"/>
    <w:rsid w:val="00960AC8"/>
    <w:rsid w:val="0096106D"/>
    <w:rsid w:val="00961372"/>
    <w:rsid w:val="00961840"/>
    <w:rsid w:val="009619B1"/>
    <w:rsid w:val="00961A62"/>
    <w:rsid w:val="00961AFD"/>
    <w:rsid w:val="00961B52"/>
    <w:rsid w:val="0096231E"/>
    <w:rsid w:val="00962A81"/>
    <w:rsid w:val="00962BED"/>
    <w:rsid w:val="009634D7"/>
    <w:rsid w:val="0096388A"/>
    <w:rsid w:val="00963E48"/>
    <w:rsid w:val="009647AF"/>
    <w:rsid w:val="00964A0E"/>
    <w:rsid w:val="00964BFA"/>
    <w:rsid w:val="0096521B"/>
    <w:rsid w:val="00965247"/>
    <w:rsid w:val="00965B91"/>
    <w:rsid w:val="009667DB"/>
    <w:rsid w:val="00966D26"/>
    <w:rsid w:val="0096768B"/>
    <w:rsid w:val="00967AAC"/>
    <w:rsid w:val="00967B7C"/>
    <w:rsid w:val="00970154"/>
    <w:rsid w:val="009703B5"/>
    <w:rsid w:val="0097096A"/>
    <w:rsid w:val="00970EE8"/>
    <w:rsid w:val="00971334"/>
    <w:rsid w:val="0097188D"/>
    <w:rsid w:val="00971B72"/>
    <w:rsid w:val="00971D87"/>
    <w:rsid w:val="00971F38"/>
    <w:rsid w:val="00971F43"/>
    <w:rsid w:val="009721DB"/>
    <w:rsid w:val="00972919"/>
    <w:rsid w:val="00972E3E"/>
    <w:rsid w:val="009738D0"/>
    <w:rsid w:val="009739E1"/>
    <w:rsid w:val="00974059"/>
    <w:rsid w:val="00974C57"/>
    <w:rsid w:val="00974E68"/>
    <w:rsid w:val="00974F6C"/>
    <w:rsid w:val="00975512"/>
    <w:rsid w:val="009757C1"/>
    <w:rsid w:val="00975946"/>
    <w:rsid w:val="00976041"/>
    <w:rsid w:val="00976073"/>
    <w:rsid w:val="00976412"/>
    <w:rsid w:val="00976665"/>
    <w:rsid w:val="009774AA"/>
    <w:rsid w:val="00977787"/>
    <w:rsid w:val="00977BF3"/>
    <w:rsid w:val="00977ED0"/>
    <w:rsid w:val="00980121"/>
    <w:rsid w:val="0098015F"/>
    <w:rsid w:val="00980994"/>
    <w:rsid w:val="0098213D"/>
    <w:rsid w:val="0098233A"/>
    <w:rsid w:val="0098287A"/>
    <w:rsid w:val="00982883"/>
    <w:rsid w:val="009828B4"/>
    <w:rsid w:val="0098373B"/>
    <w:rsid w:val="009837B7"/>
    <w:rsid w:val="00983B30"/>
    <w:rsid w:val="00983BDC"/>
    <w:rsid w:val="0098517A"/>
    <w:rsid w:val="0098599E"/>
    <w:rsid w:val="009859D4"/>
    <w:rsid w:val="00985C10"/>
    <w:rsid w:val="00985F1D"/>
    <w:rsid w:val="009868AA"/>
    <w:rsid w:val="00987AC4"/>
    <w:rsid w:val="009907BB"/>
    <w:rsid w:val="00990F63"/>
    <w:rsid w:val="0099114F"/>
    <w:rsid w:val="00991885"/>
    <w:rsid w:val="00991C33"/>
    <w:rsid w:val="009921A3"/>
    <w:rsid w:val="00992720"/>
    <w:rsid w:val="0099292C"/>
    <w:rsid w:val="00992C38"/>
    <w:rsid w:val="00992ECC"/>
    <w:rsid w:val="00993104"/>
    <w:rsid w:val="0099335C"/>
    <w:rsid w:val="00993E89"/>
    <w:rsid w:val="00993F0E"/>
    <w:rsid w:val="0099416A"/>
    <w:rsid w:val="009949BA"/>
    <w:rsid w:val="00995D02"/>
    <w:rsid w:val="00996144"/>
    <w:rsid w:val="00996930"/>
    <w:rsid w:val="00997109"/>
    <w:rsid w:val="00997E23"/>
    <w:rsid w:val="009A070D"/>
    <w:rsid w:val="009A0BC9"/>
    <w:rsid w:val="009A0EB9"/>
    <w:rsid w:val="009A0EE3"/>
    <w:rsid w:val="009A193B"/>
    <w:rsid w:val="009A1E87"/>
    <w:rsid w:val="009A24C5"/>
    <w:rsid w:val="009A2C72"/>
    <w:rsid w:val="009A2FBE"/>
    <w:rsid w:val="009A3042"/>
    <w:rsid w:val="009A3339"/>
    <w:rsid w:val="009A37DD"/>
    <w:rsid w:val="009A3863"/>
    <w:rsid w:val="009A3F58"/>
    <w:rsid w:val="009A43E8"/>
    <w:rsid w:val="009A443C"/>
    <w:rsid w:val="009A46FA"/>
    <w:rsid w:val="009A47E4"/>
    <w:rsid w:val="009A4E7D"/>
    <w:rsid w:val="009A5157"/>
    <w:rsid w:val="009A52AB"/>
    <w:rsid w:val="009A5C22"/>
    <w:rsid w:val="009A624F"/>
    <w:rsid w:val="009A6502"/>
    <w:rsid w:val="009A677E"/>
    <w:rsid w:val="009A6922"/>
    <w:rsid w:val="009A69DE"/>
    <w:rsid w:val="009A708E"/>
    <w:rsid w:val="009A7508"/>
    <w:rsid w:val="009A7916"/>
    <w:rsid w:val="009A7AE7"/>
    <w:rsid w:val="009B001F"/>
    <w:rsid w:val="009B0263"/>
    <w:rsid w:val="009B055D"/>
    <w:rsid w:val="009B07C7"/>
    <w:rsid w:val="009B0C96"/>
    <w:rsid w:val="009B0D02"/>
    <w:rsid w:val="009B0D60"/>
    <w:rsid w:val="009B1AAB"/>
    <w:rsid w:val="009B1B45"/>
    <w:rsid w:val="009B239E"/>
    <w:rsid w:val="009B37AA"/>
    <w:rsid w:val="009B3929"/>
    <w:rsid w:val="009B3977"/>
    <w:rsid w:val="009B4494"/>
    <w:rsid w:val="009B4D94"/>
    <w:rsid w:val="009B518D"/>
    <w:rsid w:val="009B700B"/>
    <w:rsid w:val="009B78EE"/>
    <w:rsid w:val="009B7A10"/>
    <w:rsid w:val="009B7C54"/>
    <w:rsid w:val="009C02E9"/>
    <w:rsid w:val="009C037A"/>
    <w:rsid w:val="009C079D"/>
    <w:rsid w:val="009C0853"/>
    <w:rsid w:val="009C0C5A"/>
    <w:rsid w:val="009C0D86"/>
    <w:rsid w:val="009C122A"/>
    <w:rsid w:val="009C14F7"/>
    <w:rsid w:val="009C2577"/>
    <w:rsid w:val="009C2BD9"/>
    <w:rsid w:val="009C3716"/>
    <w:rsid w:val="009C382C"/>
    <w:rsid w:val="009C3BA4"/>
    <w:rsid w:val="009C3BBB"/>
    <w:rsid w:val="009C49F0"/>
    <w:rsid w:val="009C4D96"/>
    <w:rsid w:val="009C502E"/>
    <w:rsid w:val="009C5AC1"/>
    <w:rsid w:val="009C5ADA"/>
    <w:rsid w:val="009C623E"/>
    <w:rsid w:val="009C6470"/>
    <w:rsid w:val="009C6A3D"/>
    <w:rsid w:val="009C6D05"/>
    <w:rsid w:val="009C7326"/>
    <w:rsid w:val="009C7868"/>
    <w:rsid w:val="009C7924"/>
    <w:rsid w:val="009C7C4B"/>
    <w:rsid w:val="009C7C61"/>
    <w:rsid w:val="009C7ECA"/>
    <w:rsid w:val="009D058F"/>
    <w:rsid w:val="009D18C6"/>
    <w:rsid w:val="009D18DB"/>
    <w:rsid w:val="009D1B80"/>
    <w:rsid w:val="009D1BCE"/>
    <w:rsid w:val="009D1C08"/>
    <w:rsid w:val="009D1C63"/>
    <w:rsid w:val="009D1FE7"/>
    <w:rsid w:val="009D2330"/>
    <w:rsid w:val="009D2ABE"/>
    <w:rsid w:val="009D2AE6"/>
    <w:rsid w:val="009D2B74"/>
    <w:rsid w:val="009D3429"/>
    <w:rsid w:val="009D3AB5"/>
    <w:rsid w:val="009D3D12"/>
    <w:rsid w:val="009D4F41"/>
    <w:rsid w:val="009D4FBE"/>
    <w:rsid w:val="009D5AD3"/>
    <w:rsid w:val="009D6054"/>
    <w:rsid w:val="009D63B7"/>
    <w:rsid w:val="009D63C0"/>
    <w:rsid w:val="009D7260"/>
    <w:rsid w:val="009D7A1C"/>
    <w:rsid w:val="009D7FE0"/>
    <w:rsid w:val="009E08D3"/>
    <w:rsid w:val="009E09F9"/>
    <w:rsid w:val="009E0A73"/>
    <w:rsid w:val="009E190D"/>
    <w:rsid w:val="009E1999"/>
    <w:rsid w:val="009E1B65"/>
    <w:rsid w:val="009E1B68"/>
    <w:rsid w:val="009E1F51"/>
    <w:rsid w:val="009E2A22"/>
    <w:rsid w:val="009E36E3"/>
    <w:rsid w:val="009E372A"/>
    <w:rsid w:val="009E3DE8"/>
    <w:rsid w:val="009E4154"/>
    <w:rsid w:val="009E57A1"/>
    <w:rsid w:val="009E5ABD"/>
    <w:rsid w:val="009E63B9"/>
    <w:rsid w:val="009E6703"/>
    <w:rsid w:val="009E6EBC"/>
    <w:rsid w:val="009E78E2"/>
    <w:rsid w:val="009E7A62"/>
    <w:rsid w:val="009F01EF"/>
    <w:rsid w:val="009F0241"/>
    <w:rsid w:val="009F03D8"/>
    <w:rsid w:val="009F061E"/>
    <w:rsid w:val="009F0B89"/>
    <w:rsid w:val="009F0BA4"/>
    <w:rsid w:val="009F13FD"/>
    <w:rsid w:val="009F15E0"/>
    <w:rsid w:val="009F1CC7"/>
    <w:rsid w:val="009F2C2C"/>
    <w:rsid w:val="009F34A4"/>
    <w:rsid w:val="009F5415"/>
    <w:rsid w:val="009F5B60"/>
    <w:rsid w:val="009F5DA1"/>
    <w:rsid w:val="009F64C3"/>
    <w:rsid w:val="009F6EA2"/>
    <w:rsid w:val="009F728E"/>
    <w:rsid w:val="00A01CBD"/>
    <w:rsid w:val="00A01D26"/>
    <w:rsid w:val="00A01F75"/>
    <w:rsid w:val="00A02136"/>
    <w:rsid w:val="00A02B5A"/>
    <w:rsid w:val="00A03102"/>
    <w:rsid w:val="00A039C2"/>
    <w:rsid w:val="00A03D7B"/>
    <w:rsid w:val="00A03D89"/>
    <w:rsid w:val="00A03DC9"/>
    <w:rsid w:val="00A03EAB"/>
    <w:rsid w:val="00A055B8"/>
    <w:rsid w:val="00A057FE"/>
    <w:rsid w:val="00A05C1F"/>
    <w:rsid w:val="00A068E7"/>
    <w:rsid w:val="00A06B77"/>
    <w:rsid w:val="00A06E4C"/>
    <w:rsid w:val="00A07355"/>
    <w:rsid w:val="00A07CFA"/>
    <w:rsid w:val="00A10AAD"/>
    <w:rsid w:val="00A10AF4"/>
    <w:rsid w:val="00A117BC"/>
    <w:rsid w:val="00A11E7D"/>
    <w:rsid w:val="00A122A4"/>
    <w:rsid w:val="00A124A9"/>
    <w:rsid w:val="00A12E25"/>
    <w:rsid w:val="00A12ED5"/>
    <w:rsid w:val="00A13B55"/>
    <w:rsid w:val="00A14093"/>
    <w:rsid w:val="00A14E7D"/>
    <w:rsid w:val="00A1506E"/>
    <w:rsid w:val="00A1603E"/>
    <w:rsid w:val="00A16071"/>
    <w:rsid w:val="00A1723E"/>
    <w:rsid w:val="00A173B4"/>
    <w:rsid w:val="00A176E5"/>
    <w:rsid w:val="00A1797D"/>
    <w:rsid w:val="00A203E1"/>
    <w:rsid w:val="00A2066F"/>
    <w:rsid w:val="00A206B7"/>
    <w:rsid w:val="00A21172"/>
    <w:rsid w:val="00A211D2"/>
    <w:rsid w:val="00A214EF"/>
    <w:rsid w:val="00A21609"/>
    <w:rsid w:val="00A21D1A"/>
    <w:rsid w:val="00A21F36"/>
    <w:rsid w:val="00A21F5F"/>
    <w:rsid w:val="00A226D0"/>
    <w:rsid w:val="00A22E43"/>
    <w:rsid w:val="00A22F44"/>
    <w:rsid w:val="00A23936"/>
    <w:rsid w:val="00A23ED1"/>
    <w:rsid w:val="00A24446"/>
    <w:rsid w:val="00A24B62"/>
    <w:rsid w:val="00A250DE"/>
    <w:rsid w:val="00A257C8"/>
    <w:rsid w:val="00A25ACC"/>
    <w:rsid w:val="00A25AFA"/>
    <w:rsid w:val="00A25C15"/>
    <w:rsid w:val="00A2692F"/>
    <w:rsid w:val="00A269E5"/>
    <w:rsid w:val="00A27436"/>
    <w:rsid w:val="00A2765E"/>
    <w:rsid w:val="00A278EA"/>
    <w:rsid w:val="00A279BA"/>
    <w:rsid w:val="00A27B68"/>
    <w:rsid w:val="00A27E0D"/>
    <w:rsid w:val="00A305A1"/>
    <w:rsid w:val="00A3085F"/>
    <w:rsid w:val="00A30C65"/>
    <w:rsid w:val="00A30F2C"/>
    <w:rsid w:val="00A31144"/>
    <w:rsid w:val="00A31BFD"/>
    <w:rsid w:val="00A323D2"/>
    <w:rsid w:val="00A32F61"/>
    <w:rsid w:val="00A33790"/>
    <w:rsid w:val="00A34352"/>
    <w:rsid w:val="00A34720"/>
    <w:rsid w:val="00A34C51"/>
    <w:rsid w:val="00A34EEC"/>
    <w:rsid w:val="00A35718"/>
    <w:rsid w:val="00A35B5F"/>
    <w:rsid w:val="00A36E23"/>
    <w:rsid w:val="00A36E5F"/>
    <w:rsid w:val="00A37095"/>
    <w:rsid w:val="00A37239"/>
    <w:rsid w:val="00A40014"/>
    <w:rsid w:val="00A40A4E"/>
    <w:rsid w:val="00A40E58"/>
    <w:rsid w:val="00A4129E"/>
    <w:rsid w:val="00A4154F"/>
    <w:rsid w:val="00A41581"/>
    <w:rsid w:val="00A42952"/>
    <w:rsid w:val="00A42A17"/>
    <w:rsid w:val="00A42ED6"/>
    <w:rsid w:val="00A4329D"/>
    <w:rsid w:val="00A4365C"/>
    <w:rsid w:val="00A436DB"/>
    <w:rsid w:val="00A43DB9"/>
    <w:rsid w:val="00A43E60"/>
    <w:rsid w:val="00A445DF"/>
    <w:rsid w:val="00A4461D"/>
    <w:rsid w:val="00A44C5B"/>
    <w:rsid w:val="00A44E76"/>
    <w:rsid w:val="00A45A45"/>
    <w:rsid w:val="00A463AC"/>
    <w:rsid w:val="00A4649D"/>
    <w:rsid w:val="00A46E0E"/>
    <w:rsid w:val="00A4728E"/>
    <w:rsid w:val="00A47DDF"/>
    <w:rsid w:val="00A506E3"/>
    <w:rsid w:val="00A507E7"/>
    <w:rsid w:val="00A5131F"/>
    <w:rsid w:val="00A5142A"/>
    <w:rsid w:val="00A51AA5"/>
    <w:rsid w:val="00A5281D"/>
    <w:rsid w:val="00A5379F"/>
    <w:rsid w:val="00A538B6"/>
    <w:rsid w:val="00A539D7"/>
    <w:rsid w:val="00A53AB2"/>
    <w:rsid w:val="00A540FC"/>
    <w:rsid w:val="00A54356"/>
    <w:rsid w:val="00A543CC"/>
    <w:rsid w:val="00A54635"/>
    <w:rsid w:val="00A547C8"/>
    <w:rsid w:val="00A54CE2"/>
    <w:rsid w:val="00A559B1"/>
    <w:rsid w:val="00A56425"/>
    <w:rsid w:val="00A5670F"/>
    <w:rsid w:val="00A569A3"/>
    <w:rsid w:val="00A56FA5"/>
    <w:rsid w:val="00A57D9A"/>
    <w:rsid w:val="00A60475"/>
    <w:rsid w:val="00A6125A"/>
    <w:rsid w:val="00A61A90"/>
    <w:rsid w:val="00A61C5C"/>
    <w:rsid w:val="00A61D27"/>
    <w:rsid w:val="00A625C1"/>
    <w:rsid w:val="00A6271B"/>
    <w:rsid w:val="00A62D72"/>
    <w:rsid w:val="00A62E66"/>
    <w:rsid w:val="00A630B1"/>
    <w:rsid w:val="00A63D43"/>
    <w:rsid w:val="00A646DC"/>
    <w:rsid w:val="00A64A73"/>
    <w:rsid w:val="00A64D02"/>
    <w:rsid w:val="00A65A34"/>
    <w:rsid w:val="00A65D80"/>
    <w:rsid w:val="00A6617F"/>
    <w:rsid w:val="00A669E9"/>
    <w:rsid w:val="00A673EE"/>
    <w:rsid w:val="00A67DCB"/>
    <w:rsid w:val="00A67DE4"/>
    <w:rsid w:val="00A701C6"/>
    <w:rsid w:val="00A70351"/>
    <w:rsid w:val="00A703FC"/>
    <w:rsid w:val="00A707BA"/>
    <w:rsid w:val="00A71061"/>
    <w:rsid w:val="00A71550"/>
    <w:rsid w:val="00A71E1D"/>
    <w:rsid w:val="00A724B6"/>
    <w:rsid w:val="00A728A5"/>
    <w:rsid w:val="00A73685"/>
    <w:rsid w:val="00A73698"/>
    <w:rsid w:val="00A7382C"/>
    <w:rsid w:val="00A73F5C"/>
    <w:rsid w:val="00A744AB"/>
    <w:rsid w:val="00A752E7"/>
    <w:rsid w:val="00A76147"/>
    <w:rsid w:val="00A7636D"/>
    <w:rsid w:val="00A76668"/>
    <w:rsid w:val="00A76F8C"/>
    <w:rsid w:val="00A772FB"/>
    <w:rsid w:val="00A8001A"/>
    <w:rsid w:val="00A80B6A"/>
    <w:rsid w:val="00A81474"/>
    <w:rsid w:val="00A82160"/>
    <w:rsid w:val="00A83001"/>
    <w:rsid w:val="00A833EA"/>
    <w:rsid w:val="00A8386C"/>
    <w:rsid w:val="00A839F0"/>
    <w:rsid w:val="00A83B5E"/>
    <w:rsid w:val="00A83E04"/>
    <w:rsid w:val="00A840F1"/>
    <w:rsid w:val="00A84264"/>
    <w:rsid w:val="00A84D7F"/>
    <w:rsid w:val="00A84F2D"/>
    <w:rsid w:val="00A850D0"/>
    <w:rsid w:val="00A855EA"/>
    <w:rsid w:val="00A857C6"/>
    <w:rsid w:val="00A85941"/>
    <w:rsid w:val="00A8595D"/>
    <w:rsid w:val="00A8610E"/>
    <w:rsid w:val="00A86A6A"/>
    <w:rsid w:val="00A86AFF"/>
    <w:rsid w:val="00A87B36"/>
    <w:rsid w:val="00A9068F"/>
    <w:rsid w:val="00A90882"/>
    <w:rsid w:val="00A90C0D"/>
    <w:rsid w:val="00A914AA"/>
    <w:rsid w:val="00A9162E"/>
    <w:rsid w:val="00A918BA"/>
    <w:rsid w:val="00A91A03"/>
    <w:rsid w:val="00A91DB6"/>
    <w:rsid w:val="00A91E78"/>
    <w:rsid w:val="00A92329"/>
    <w:rsid w:val="00A92AB0"/>
    <w:rsid w:val="00A92C6A"/>
    <w:rsid w:val="00A93588"/>
    <w:rsid w:val="00A936B7"/>
    <w:rsid w:val="00A94CE5"/>
    <w:rsid w:val="00A94F7C"/>
    <w:rsid w:val="00A96222"/>
    <w:rsid w:val="00AA0316"/>
    <w:rsid w:val="00AA058B"/>
    <w:rsid w:val="00AA0DE0"/>
    <w:rsid w:val="00AA0F7A"/>
    <w:rsid w:val="00AA1233"/>
    <w:rsid w:val="00AA164E"/>
    <w:rsid w:val="00AA16A3"/>
    <w:rsid w:val="00AA1A78"/>
    <w:rsid w:val="00AA1A82"/>
    <w:rsid w:val="00AA230D"/>
    <w:rsid w:val="00AA357C"/>
    <w:rsid w:val="00AA415A"/>
    <w:rsid w:val="00AA466A"/>
    <w:rsid w:val="00AA541D"/>
    <w:rsid w:val="00AA5606"/>
    <w:rsid w:val="00AA59B6"/>
    <w:rsid w:val="00AA64FF"/>
    <w:rsid w:val="00AA651A"/>
    <w:rsid w:val="00AA6A94"/>
    <w:rsid w:val="00AA7039"/>
    <w:rsid w:val="00AA79BF"/>
    <w:rsid w:val="00AA7B8E"/>
    <w:rsid w:val="00AB04E6"/>
    <w:rsid w:val="00AB0548"/>
    <w:rsid w:val="00AB0B37"/>
    <w:rsid w:val="00AB0CDB"/>
    <w:rsid w:val="00AB0D0D"/>
    <w:rsid w:val="00AB1011"/>
    <w:rsid w:val="00AB1669"/>
    <w:rsid w:val="00AB1C9B"/>
    <w:rsid w:val="00AB2357"/>
    <w:rsid w:val="00AB2834"/>
    <w:rsid w:val="00AB2E79"/>
    <w:rsid w:val="00AB30E1"/>
    <w:rsid w:val="00AB30FB"/>
    <w:rsid w:val="00AB3345"/>
    <w:rsid w:val="00AB33A8"/>
    <w:rsid w:val="00AB35A0"/>
    <w:rsid w:val="00AB3AA9"/>
    <w:rsid w:val="00AB47BA"/>
    <w:rsid w:val="00AB4EE4"/>
    <w:rsid w:val="00AB577A"/>
    <w:rsid w:val="00AB57EF"/>
    <w:rsid w:val="00AB57F8"/>
    <w:rsid w:val="00AB5C06"/>
    <w:rsid w:val="00AB5C3B"/>
    <w:rsid w:val="00AB5E2C"/>
    <w:rsid w:val="00AB646A"/>
    <w:rsid w:val="00AB6699"/>
    <w:rsid w:val="00AB6B5D"/>
    <w:rsid w:val="00AB6C0E"/>
    <w:rsid w:val="00AB6DA2"/>
    <w:rsid w:val="00AB6FD2"/>
    <w:rsid w:val="00AB7769"/>
    <w:rsid w:val="00AC0117"/>
    <w:rsid w:val="00AC0383"/>
    <w:rsid w:val="00AC06A1"/>
    <w:rsid w:val="00AC0A34"/>
    <w:rsid w:val="00AC1E51"/>
    <w:rsid w:val="00AC1F49"/>
    <w:rsid w:val="00AC2007"/>
    <w:rsid w:val="00AC2206"/>
    <w:rsid w:val="00AC2460"/>
    <w:rsid w:val="00AC2A70"/>
    <w:rsid w:val="00AC2F7D"/>
    <w:rsid w:val="00AC3BE0"/>
    <w:rsid w:val="00AC3C86"/>
    <w:rsid w:val="00AC3E10"/>
    <w:rsid w:val="00AC3F6F"/>
    <w:rsid w:val="00AC40FE"/>
    <w:rsid w:val="00AC5511"/>
    <w:rsid w:val="00AC56B9"/>
    <w:rsid w:val="00AC5743"/>
    <w:rsid w:val="00AC5AC8"/>
    <w:rsid w:val="00AC5FDB"/>
    <w:rsid w:val="00AC655B"/>
    <w:rsid w:val="00AC6807"/>
    <w:rsid w:val="00AC6966"/>
    <w:rsid w:val="00AC69AF"/>
    <w:rsid w:val="00AC6E6E"/>
    <w:rsid w:val="00AC7002"/>
    <w:rsid w:val="00AC7278"/>
    <w:rsid w:val="00AC79D2"/>
    <w:rsid w:val="00AD082B"/>
    <w:rsid w:val="00AD0B01"/>
    <w:rsid w:val="00AD12DE"/>
    <w:rsid w:val="00AD1721"/>
    <w:rsid w:val="00AD2136"/>
    <w:rsid w:val="00AD27BB"/>
    <w:rsid w:val="00AD355A"/>
    <w:rsid w:val="00AD38FA"/>
    <w:rsid w:val="00AD3AB9"/>
    <w:rsid w:val="00AD3E19"/>
    <w:rsid w:val="00AD421F"/>
    <w:rsid w:val="00AD46DE"/>
    <w:rsid w:val="00AD4A6A"/>
    <w:rsid w:val="00AD4DDC"/>
    <w:rsid w:val="00AD5467"/>
    <w:rsid w:val="00AD547B"/>
    <w:rsid w:val="00AD57A0"/>
    <w:rsid w:val="00AD5AC3"/>
    <w:rsid w:val="00AD5C97"/>
    <w:rsid w:val="00AD5D69"/>
    <w:rsid w:val="00AD61EA"/>
    <w:rsid w:val="00AD6567"/>
    <w:rsid w:val="00AD6A60"/>
    <w:rsid w:val="00AD6C19"/>
    <w:rsid w:val="00AD7675"/>
    <w:rsid w:val="00AD7AE7"/>
    <w:rsid w:val="00AD7B01"/>
    <w:rsid w:val="00AE03BA"/>
    <w:rsid w:val="00AE0694"/>
    <w:rsid w:val="00AE07BC"/>
    <w:rsid w:val="00AE0A85"/>
    <w:rsid w:val="00AE1A53"/>
    <w:rsid w:val="00AE1D32"/>
    <w:rsid w:val="00AE2332"/>
    <w:rsid w:val="00AE2E3B"/>
    <w:rsid w:val="00AE3CA3"/>
    <w:rsid w:val="00AE3D59"/>
    <w:rsid w:val="00AE4F69"/>
    <w:rsid w:val="00AE5223"/>
    <w:rsid w:val="00AE5395"/>
    <w:rsid w:val="00AE56F4"/>
    <w:rsid w:val="00AE58F6"/>
    <w:rsid w:val="00AE6151"/>
    <w:rsid w:val="00AE79D4"/>
    <w:rsid w:val="00AE7BED"/>
    <w:rsid w:val="00AF0388"/>
    <w:rsid w:val="00AF0678"/>
    <w:rsid w:val="00AF0D80"/>
    <w:rsid w:val="00AF14D1"/>
    <w:rsid w:val="00AF1A16"/>
    <w:rsid w:val="00AF20E3"/>
    <w:rsid w:val="00AF245C"/>
    <w:rsid w:val="00AF2A60"/>
    <w:rsid w:val="00AF327F"/>
    <w:rsid w:val="00AF3CAA"/>
    <w:rsid w:val="00AF3EFB"/>
    <w:rsid w:val="00AF4375"/>
    <w:rsid w:val="00AF4EA9"/>
    <w:rsid w:val="00AF5093"/>
    <w:rsid w:val="00AF556F"/>
    <w:rsid w:val="00AF5828"/>
    <w:rsid w:val="00AF6422"/>
    <w:rsid w:val="00AF67E3"/>
    <w:rsid w:val="00AF6E2A"/>
    <w:rsid w:val="00B002E4"/>
    <w:rsid w:val="00B00693"/>
    <w:rsid w:val="00B00B4C"/>
    <w:rsid w:val="00B00E38"/>
    <w:rsid w:val="00B00FA5"/>
    <w:rsid w:val="00B0150C"/>
    <w:rsid w:val="00B028BC"/>
    <w:rsid w:val="00B029C2"/>
    <w:rsid w:val="00B03639"/>
    <w:rsid w:val="00B03E0C"/>
    <w:rsid w:val="00B044F8"/>
    <w:rsid w:val="00B04A9C"/>
    <w:rsid w:val="00B04B41"/>
    <w:rsid w:val="00B04C53"/>
    <w:rsid w:val="00B04C8E"/>
    <w:rsid w:val="00B06006"/>
    <w:rsid w:val="00B06E04"/>
    <w:rsid w:val="00B07358"/>
    <w:rsid w:val="00B077FE"/>
    <w:rsid w:val="00B10579"/>
    <w:rsid w:val="00B1109C"/>
    <w:rsid w:val="00B1130A"/>
    <w:rsid w:val="00B11619"/>
    <w:rsid w:val="00B1198A"/>
    <w:rsid w:val="00B12006"/>
    <w:rsid w:val="00B12EC7"/>
    <w:rsid w:val="00B135E8"/>
    <w:rsid w:val="00B1390B"/>
    <w:rsid w:val="00B13A92"/>
    <w:rsid w:val="00B14206"/>
    <w:rsid w:val="00B142A5"/>
    <w:rsid w:val="00B146D4"/>
    <w:rsid w:val="00B14753"/>
    <w:rsid w:val="00B149BC"/>
    <w:rsid w:val="00B14AD0"/>
    <w:rsid w:val="00B1522D"/>
    <w:rsid w:val="00B154F4"/>
    <w:rsid w:val="00B1557E"/>
    <w:rsid w:val="00B159DE"/>
    <w:rsid w:val="00B15E7C"/>
    <w:rsid w:val="00B164E1"/>
    <w:rsid w:val="00B16AC0"/>
    <w:rsid w:val="00B16C1E"/>
    <w:rsid w:val="00B171FE"/>
    <w:rsid w:val="00B1763D"/>
    <w:rsid w:val="00B17647"/>
    <w:rsid w:val="00B1790E"/>
    <w:rsid w:val="00B17FF2"/>
    <w:rsid w:val="00B202DB"/>
    <w:rsid w:val="00B20ABC"/>
    <w:rsid w:val="00B2104E"/>
    <w:rsid w:val="00B21214"/>
    <w:rsid w:val="00B215CF"/>
    <w:rsid w:val="00B215EB"/>
    <w:rsid w:val="00B216CC"/>
    <w:rsid w:val="00B21D8C"/>
    <w:rsid w:val="00B21FFB"/>
    <w:rsid w:val="00B2289C"/>
    <w:rsid w:val="00B22D6B"/>
    <w:rsid w:val="00B233B4"/>
    <w:rsid w:val="00B23780"/>
    <w:rsid w:val="00B23C8B"/>
    <w:rsid w:val="00B23E54"/>
    <w:rsid w:val="00B245B1"/>
    <w:rsid w:val="00B25082"/>
    <w:rsid w:val="00B2542B"/>
    <w:rsid w:val="00B25C6B"/>
    <w:rsid w:val="00B25CDF"/>
    <w:rsid w:val="00B25EDA"/>
    <w:rsid w:val="00B26F85"/>
    <w:rsid w:val="00B271B8"/>
    <w:rsid w:val="00B31508"/>
    <w:rsid w:val="00B3200E"/>
    <w:rsid w:val="00B328F0"/>
    <w:rsid w:val="00B32A2F"/>
    <w:rsid w:val="00B32E60"/>
    <w:rsid w:val="00B33459"/>
    <w:rsid w:val="00B33461"/>
    <w:rsid w:val="00B3346E"/>
    <w:rsid w:val="00B3444F"/>
    <w:rsid w:val="00B34572"/>
    <w:rsid w:val="00B34608"/>
    <w:rsid w:val="00B34B89"/>
    <w:rsid w:val="00B34F4E"/>
    <w:rsid w:val="00B350D6"/>
    <w:rsid w:val="00B35BC8"/>
    <w:rsid w:val="00B35D0D"/>
    <w:rsid w:val="00B36191"/>
    <w:rsid w:val="00B36AE2"/>
    <w:rsid w:val="00B3785F"/>
    <w:rsid w:val="00B37C7D"/>
    <w:rsid w:val="00B37F05"/>
    <w:rsid w:val="00B40333"/>
    <w:rsid w:val="00B4064D"/>
    <w:rsid w:val="00B4087A"/>
    <w:rsid w:val="00B409C9"/>
    <w:rsid w:val="00B40A9F"/>
    <w:rsid w:val="00B40B76"/>
    <w:rsid w:val="00B414D4"/>
    <w:rsid w:val="00B419F5"/>
    <w:rsid w:val="00B41AE3"/>
    <w:rsid w:val="00B42691"/>
    <w:rsid w:val="00B42AF6"/>
    <w:rsid w:val="00B42BBD"/>
    <w:rsid w:val="00B42C67"/>
    <w:rsid w:val="00B431F7"/>
    <w:rsid w:val="00B43490"/>
    <w:rsid w:val="00B4354B"/>
    <w:rsid w:val="00B43623"/>
    <w:rsid w:val="00B43C4E"/>
    <w:rsid w:val="00B43CB8"/>
    <w:rsid w:val="00B43E6A"/>
    <w:rsid w:val="00B4473E"/>
    <w:rsid w:val="00B45038"/>
    <w:rsid w:val="00B451D8"/>
    <w:rsid w:val="00B45AF8"/>
    <w:rsid w:val="00B462CB"/>
    <w:rsid w:val="00B46C0A"/>
    <w:rsid w:val="00B47551"/>
    <w:rsid w:val="00B50B17"/>
    <w:rsid w:val="00B50D05"/>
    <w:rsid w:val="00B51D0F"/>
    <w:rsid w:val="00B53AE1"/>
    <w:rsid w:val="00B53CFF"/>
    <w:rsid w:val="00B5490C"/>
    <w:rsid w:val="00B54A45"/>
    <w:rsid w:val="00B54B8E"/>
    <w:rsid w:val="00B550FD"/>
    <w:rsid w:val="00B5544A"/>
    <w:rsid w:val="00B558A6"/>
    <w:rsid w:val="00B55A13"/>
    <w:rsid w:val="00B55A35"/>
    <w:rsid w:val="00B55B87"/>
    <w:rsid w:val="00B562F2"/>
    <w:rsid w:val="00B56785"/>
    <w:rsid w:val="00B568EF"/>
    <w:rsid w:val="00B56A62"/>
    <w:rsid w:val="00B575B1"/>
    <w:rsid w:val="00B57AEC"/>
    <w:rsid w:val="00B60034"/>
    <w:rsid w:val="00B6007D"/>
    <w:rsid w:val="00B6025B"/>
    <w:rsid w:val="00B60E1B"/>
    <w:rsid w:val="00B6104F"/>
    <w:rsid w:val="00B61256"/>
    <w:rsid w:val="00B614D3"/>
    <w:rsid w:val="00B614E5"/>
    <w:rsid w:val="00B623E7"/>
    <w:rsid w:val="00B62531"/>
    <w:rsid w:val="00B62702"/>
    <w:rsid w:val="00B627EF"/>
    <w:rsid w:val="00B62C2E"/>
    <w:rsid w:val="00B63E92"/>
    <w:rsid w:val="00B64607"/>
    <w:rsid w:val="00B64A72"/>
    <w:rsid w:val="00B64E3A"/>
    <w:rsid w:val="00B653DA"/>
    <w:rsid w:val="00B66101"/>
    <w:rsid w:val="00B66B4E"/>
    <w:rsid w:val="00B66C3E"/>
    <w:rsid w:val="00B66E00"/>
    <w:rsid w:val="00B670B3"/>
    <w:rsid w:val="00B67211"/>
    <w:rsid w:val="00B673BD"/>
    <w:rsid w:val="00B67CC0"/>
    <w:rsid w:val="00B70672"/>
    <w:rsid w:val="00B70BAE"/>
    <w:rsid w:val="00B71678"/>
    <w:rsid w:val="00B71A50"/>
    <w:rsid w:val="00B71C04"/>
    <w:rsid w:val="00B71C8F"/>
    <w:rsid w:val="00B71F0F"/>
    <w:rsid w:val="00B71FF8"/>
    <w:rsid w:val="00B72217"/>
    <w:rsid w:val="00B7272E"/>
    <w:rsid w:val="00B72939"/>
    <w:rsid w:val="00B73138"/>
    <w:rsid w:val="00B73638"/>
    <w:rsid w:val="00B73B7D"/>
    <w:rsid w:val="00B740DE"/>
    <w:rsid w:val="00B743F1"/>
    <w:rsid w:val="00B74473"/>
    <w:rsid w:val="00B74A7D"/>
    <w:rsid w:val="00B74EC6"/>
    <w:rsid w:val="00B76391"/>
    <w:rsid w:val="00B764B3"/>
    <w:rsid w:val="00B77376"/>
    <w:rsid w:val="00B7759A"/>
    <w:rsid w:val="00B77984"/>
    <w:rsid w:val="00B77FEB"/>
    <w:rsid w:val="00B80FE2"/>
    <w:rsid w:val="00B81130"/>
    <w:rsid w:val="00B81182"/>
    <w:rsid w:val="00B82195"/>
    <w:rsid w:val="00B822CD"/>
    <w:rsid w:val="00B823FB"/>
    <w:rsid w:val="00B8255F"/>
    <w:rsid w:val="00B82E86"/>
    <w:rsid w:val="00B830EF"/>
    <w:rsid w:val="00B845F7"/>
    <w:rsid w:val="00B846C8"/>
    <w:rsid w:val="00B84B1D"/>
    <w:rsid w:val="00B85224"/>
    <w:rsid w:val="00B85BB1"/>
    <w:rsid w:val="00B86416"/>
    <w:rsid w:val="00B8687A"/>
    <w:rsid w:val="00B86C42"/>
    <w:rsid w:val="00B86CC3"/>
    <w:rsid w:val="00B86FD1"/>
    <w:rsid w:val="00B87007"/>
    <w:rsid w:val="00B871A7"/>
    <w:rsid w:val="00B87201"/>
    <w:rsid w:val="00B87F36"/>
    <w:rsid w:val="00B90038"/>
    <w:rsid w:val="00B904BE"/>
    <w:rsid w:val="00B906D2"/>
    <w:rsid w:val="00B90768"/>
    <w:rsid w:val="00B90CEA"/>
    <w:rsid w:val="00B90DA6"/>
    <w:rsid w:val="00B912AD"/>
    <w:rsid w:val="00B91FDC"/>
    <w:rsid w:val="00B92584"/>
    <w:rsid w:val="00B92B01"/>
    <w:rsid w:val="00B9499C"/>
    <w:rsid w:val="00B94FBE"/>
    <w:rsid w:val="00B95AB6"/>
    <w:rsid w:val="00B95C43"/>
    <w:rsid w:val="00B967C2"/>
    <w:rsid w:val="00B96EC2"/>
    <w:rsid w:val="00B96EE4"/>
    <w:rsid w:val="00B97064"/>
    <w:rsid w:val="00B974A2"/>
    <w:rsid w:val="00B974ED"/>
    <w:rsid w:val="00B97571"/>
    <w:rsid w:val="00B975FE"/>
    <w:rsid w:val="00B97851"/>
    <w:rsid w:val="00B979A5"/>
    <w:rsid w:val="00B97AAE"/>
    <w:rsid w:val="00B97CE4"/>
    <w:rsid w:val="00BA0624"/>
    <w:rsid w:val="00BA0749"/>
    <w:rsid w:val="00BA0BB4"/>
    <w:rsid w:val="00BA0FD1"/>
    <w:rsid w:val="00BA17D8"/>
    <w:rsid w:val="00BA1A8D"/>
    <w:rsid w:val="00BA1D7D"/>
    <w:rsid w:val="00BA1E22"/>
    <w:rsid w:val="00BA2983"/>
    <w:rsid w:val="00BA29BA"/>
    <w:rsid w:val="00BA2A05"/>
    <w:rsid w:val="00BA2B52"/>
    <w:rsid w:val="00BA3A79"/>
    <w:rsid w:val="00BA3DF0"/>
    <w:rsid w:val="00BA3EBB"/>
    <w:rsid w:val="00BA3F04"/>
    <w:rsid w:val="00BA4DEE"/>
    <w:rsid w:val="00BA5049"/>
    <w:rsid w:val="00BA5139"/>
    <w:rsid w:val="00BA51F8"/>
    <w:rsid w:val="00BA559A"/>
    <w:rsid w:val="00BA5F25"/>
    <w:rsid w:val="00BA61B0"/>
    <w:rsid w:val="00BA6E21"/>
    <w:rsid w:val="00BA6F9C"/>
    <w:rsid w:val="00BA78C2"/>
    <w:rsid w:val="00BA7E79"/>
    <w:rsid w:val="00BB03DA"/>
    <w:rsid w:val="00BB06C9"/>
    <w:rsid w:val="00BB0B25"/>
    <w:rsid w:val="00BB0C0C"/>
    <w:rsid w:val="00BB0EB1"/>
    <w:rsid w:val="00BB0ED3"/>
    <w:rsid w:val="00BB10D2"/>
    <w:rsid w:val="00BB1457"/>
    <w:rsid w:val="00BB14C0"/>
    <w:rsid w:val="00BB17B7"/>
    <w:rsid w:val="00BB1D61"/>
    <w:rsid w:val="00BB27FB"/>
    <w:rsid w:val="00BB2DA3"/>
    <w:rsid w:val="00BB3BB8"/>
    <w:rsid w:val="00BB426F"/>
    <w:rsid w:val="00BB441A"/>
    <w:rsid w:val="00BB4C82"/>
    <w:rsid w:val="00BB53AE"/>
    <w:rsid w:val="00BB548B"/>
    <w:rsid w:val="00BB5E72"/>
    <w:rsid w:val="00BB669C"/>
    <w:rsid w:val="00BB6AAE"/>
    <w:rsid w:val="00BB6B04"/>
    <w:rsid w:val="00BB78D6"/>
    <w:rsid w:val="00BB7942"/>
    <w:rsid w:val="00BC03EA"/>
    <w:rsid w:val="00BC0493"/>
    <w:rsid w:val="00BC0C11"/>
    <w:rsid w:val="00BC15E8"/>
    <w:rsid w:val="00BC1D9D"/>
    <w:rsid w:val="00BC1E79"/>
    <w:rsid w:val="00BC1EDA"/>
    <w:rsid w:val="00BC1F25"/>
    <w:rsid w:val="00BC2034"/>
    <w:rsid w:val="00BC343C"/>
    <w:rsid w:val="00BC3652"/>
    <w:rsid w:val="00BC37D9"/>
    <w:rsid w:val="00BC3B8B"/>
    <w:rsid w:val="00BC41D9"/>
    <w:rsid w:val="00BC47ED"/>
    <w:rsid w:val="00BC4F64"/>
    <w:rsid w:val="00BC5123"/>
    <w:rsid w:val="00BC5154"/>
    <w:rsid w:val="00BC51A5"/>
    <w:rsid w:val="00BC51D5"/>
    <w:rsid w:val="00BC610C"/>
    <w:rsid w:val="00BC630A"/>
    <w:rsid w:val="00BC6372"/>
    <w:rsid w:val="00BC6820"/>
    <w:rsid w:val="00BC698A"/>
    <w:rsid w:val="00BC6ED2"/>
    <w:rsid w:val="00BC6F80"/>
    <w:rsid w:val="00BC74E3"/>
    <w:rsid w:val="00BD0617"/>
    <w:rsid w:val="00BD0797"/>
    <w:rsid w:val="00BD0941"/>
    <w:rsid w:val="00BD0C0A"/>
    <w:rsid w:val="00BD1782"/>
    <w:rsid w:val="00BD1AE5"/>
    <w:rsid w:val="00BD1D31"/>
    <w:rsid w:val="00BD1F63"/>
    <w:rsid w:val="00BD216E"/>
    <w:rsid w:val="00BD2566"/>
    <w:rsid w:val="00BD2864"/>
    <w:rsid w:val="00BD2B2E"/>
    <w:rsid w:val="00BD3310"/>
    <w:rsid w:val="00BD36B9"/>
    <w:rsid w:val="00BD3D6C"/>
    <w:rsid w:val="00BD4374"/>
    <w:rsid w:val="00BD4BD4"/>
    <w:rsid w:val="00BD544E"/>
    <w:rsid w:val="00BD625D"/>
    <w:rsid w:val="00BD6264"/>
    <w:rsid w:val="00BD633C"/>
    <w:rsid w:val="00BD69FD"/>
    <w:rsid w:val="00BD6D27"/>
    <w:rsid w:val="00BD75AB"/>
    <w:rsid w:val="00BD7716"/>
    <w:rsid w:val="00BE0007"/>
    <w:rsid w:val="00BE02A2"/>
    <w:rsid w:val="00BE0824"/>
    <w:rsid w:val="00BE0DDC"/>
    <w:rsid w:val="00BE1441"/>
    <w:rsid w:val="00BE178B"/>
    <w:rsid w:val="00BE188C"/>
    <w:rsid w:val="00BE1B0A"/>
    <w:rsid w:val="00BE1C94"/>
    <w:rsid w:val="00BE231D"/>
    <w:rsid w:val="00BE23BB"/>
    <w:rsid w:val="00BE2538"/>
    <w:rsid w:val="00BE3031"/>
    <w:rsid w:val="00BE31E8"/>
    <w:rsid w:val="00BE3484"/>
    <w:rsid w:val="00BE39DE"/>
    <w:rsid w:val="00BE3A16"/>
    <w:rsid w:val="00BE3A90"/>
    <w:rsid w:val="00BE4E94"/>
    <w:rsid w:val="00BE5406"/>
    <w:rsid w:val="00BE5B5C"/>
    <w:rsid w:val="00BE6B0C"/>
    <w:rsid w:val="00BE6D5F"/>
    <w:rsid w:val="00BE6EBB"/>
    <w:rsid w:val="00BE715C"/>
    <w:rsid w:val="00BE7A01"/>
    <w:rsid w:val="00BE7C30"/>
    <w:rsid w:val="00BE7D6E"/>
    <w:rsid w:val="00BF0983"/>
    <w:rsid w:val="00BF1202"/>
    <w:rsid w:val="00BF12E1"/>
    <w:rsid w:val="00BF18AC"/>
    <w:rsid w:val="00BF193C"/>
    <w:rsid w:val="00BF1B7D"/>
    <w:rsid w:val="00BF1BDB"/>
    <w:rsid w:val="00BF1C40"/>
    <w:rsid w:val="00BF1E05"/>
    <w:rsid w:val="00BF23EC"/>
    <w:rsid w:val="00BF2410"/>
    <w:rsid w:val="00BF318F"/>
    <w:rsid w:val="00BF3548"/>
    <w:rsid w:val="00BF3A03"/>
    <w:rsid w:val="00BF3DC8"/>
    <w:rsid w:val="00BF403E"/>
    <w:rsid w:val="00BF405C"/>
    <w:rsid w:val="00BF40E2"/>
    <w:rsid w:val="00BF44E8"/>
    <w:rsid w:val="00BF4A5F"/>
    <w:rsid w:val="00BF5544"/>
    <w:rsid w:val="00BF6031"/>
    <w:rsid w:val="00BF6A48"/>
    <w:rsid w:val="00BF6CC9"/>
    <w:rsid w:val="00BF7142"/>
    <w:rsid w:val="00BF784B"/>
    <w:rsid w:val="00BF7922"/>
    <w:rsid w:val="00BF7F87"/>
    <w:rsid w:val="00C00185"/>
    <w:rsid w:val="00C001DD"/>
    <w:rsid w:val="00C003CA"/>
    <w:rsid w:val="00C00402"/>
    <w:rsid w:val="00C007EC"/>
    <w:rsid w:val="00C008DB"/>
    <w:rsid w:val="00C00B5F"/>
    <w:rsid w:val="00C01512"/>
    <w:rsid w:val="00C01B1C"/>
    <w:rsid w:val="00C01E36"/>
    <w:rsid w:val="00C02067"/>
    <w:rsid w:val="00C0294D"/>
    <w:rsid w:val="00C02D1C"/>
    <w:rsid w:val="00C031EF"/>
    <w:rsid w:val="00C037AA"/>
    <w:rsid w:val="00C03AFB"/>
    <w:rsid w:val="00C04B83"/>
    <w:rsid w:val="00C04EE8"/>
    <w:rsid w:val="00C058BE"/>
    <w:rsid w:val="00C05A58"/>
    <w:rsid w:val="00C06701"/>
    <w:rsid w:val="00C06779"/>
    <w:rsid w:val="00C067D2"/>
    <w:rsid w:val="00C06BC1"/>
    <w:rsid w:val="00C0744D"/>
    <w:rsid w:val="00C1014B"/>
    <w:rsid w:val="00C1051C"/>
    <w:rsid w:val="00C10C09"/>
    <w:rsid w:val="00C111F4"/>
    <w:rsid w:val="00C114A7"/>
    <w:rsid w:val="00C12244"/>
    <w:rsid w:val="00C12320"/>
    <w:rsid w:val="00C12C23"/>
    <w:rsid w:val="00C12CDF"/>
    <w:rsid w:val="00C13220"/>
    <w:rsid w:val="00C145BC"/>
    <w:rsid w:val="00C14BB8"/>
    <w:rsid w:val="00C156BE"/>
    <w:rsid w:val="00C161C5"/>
    <w:rsid w:val="00C1682A"/>
    <w:rsid w:val="00C16D36"/>
    <w:rsid w:val="00C17147"/>
    <w:rsid w:val="00C17954"/>
    <w:rsid w:val="00C20F50"/>
    <w:rsid w:val="00C2114B"/>
    <w:rsid w:val="00C21E47"/>
    <w:rsid w:val="00C21FE6"/>
    <w:rsid w:val="00C22933"/>
    <w:rsid w:val="00C22B89"/>
    <w:rsid w:val="00C22D67"/>
    <w:rsid w:val="00C2320B"/>
    <w:rsid w:val="00C2391B"/>
    <w:rsid w:val="00C23926"/>
    <w:rsid w:val="00C23D2A"/>
    <w:rsid w:val="00C23DD7"/>
    <w:rsid w:val="00C24C41"/>
    <w:rsid w:val="00C24D9F"/>
    <w:rsid w:val="00C24EED"/>
    <w:rsid w:val="00C2500C"/>
    <w:rsid w:val="00C25319"/>
    <w:rsid w:val="00C2546D"/>
    <w:rsid w:val="00C256D0"/>
    <w:rsid w:val="00C25AA3"/>
    <w:rsid w:val="00C25BA0"/>
    <w:rsid w:val="00C25F04"/>
    <w:rsid w:val="00C2602B"/>
    <w:rsid w:val="00C26808"/>
    <w:rsid w:val="00C274E7"/>
    <w:rsid w:val="00C278AC"/>
    <w:rsid w:val="00C300F2"/>
    <w:rsid w:val="00C30D2A"/>
    <w:rsid w:val="00C30D6B"/>
    <w:rsid w:val="00C30F81"/>
    <w:rsid w:val="00C310FB"/>
    <w:rsid w:val="00C313BB"/>
    <w:rsid w:val="00C31CA0"/>
    <w:rsid w:val="00C32D23"/>
    <w:rsid w:val="00C33058"/>
    <w:rsid w:val="00C3320D"/>
    <w:rsid w:val="00C337CC"/>
    <w:rsid w:val="00C338FA"/>
    <w:rsid w:val="00C33FD9"/>
    <w:rsid w:val="00C3452B"/>
    <w:rsid w:val="00C345EF"/>
    <w:rsid w:val="00C34D79"/>
    <w:rsid w:val="00C34E09"/>
    <w:rsid w:val="00C355EE"/>
    <w:rsid w:val="00C35682"/>
    <w:rsid w:val="00C3591C"/>
    <w:rsid w:val="00C35A43"/>
    <w:rsid w:val="00C35FE5"/>
    <w:rsid w:val="00C36017"/>
    <w:rsid w:val="00C37188"/>
    <w:rsid w:val="00C40968"/>
    <w:rsid w:val="00C4126C"/>
    <w:rsid w:val="00C41E8A"/>
    <w:rsid w:val="00C41FDA"/>
    <w:rsid w:val="00C42228"/>
    <w:rsid w:val="00C4234B"/>
    <w:rsid w:val="00C428D5"/>
    <w:rsid w:val="00C42954"/>
    <w:rsid w:val="00C42AA3"/>
    <w:rsid w:val="00C42F75"/>
    <w:rsid w:val="00C43F49"/>
    <w:rsid w:val="00C443FD"/>
    <w:rsid w:val="00C44787"/>
    <w:rsid w:val="00C44977"/>
    <w:rsid w:val="00C45202"/>
    <w:rsid w:val="00C45C6F"/>
    <w:rsid w:val="00C46AB9"/>
    <w:rsid w:val="00C46C37"/>
    <w:rsid w:val="00C47952"/>
    <w:rsid w:val="00C50114"/>
    <w:rsid w:val="00C50202"/>
    <w:rsid w:val="00C50739"/>
    <w:rsid w:val="00C50A5D"/>
    <w:rsid w:val="00C51101"/>
    <w:rsid w:val="00C51B4E"/>
    <w:rsid w:val="00C51B6B"/>
    <w:rsid w:val="00C51BA8"/>
    <w:rsid w:val="00C522F0"/>
    <w:rsid w:val="00C52427"/>
    <w:rsid w:val="00C52DD4"/>
    <w:rsid w:val="00C52E86"/>
    <w:rsid w:val="00C53071"/>
    <w:rsid w:val="00C5311D"/>
    <w:rsid w:val="00C5321B"/>
    <w:rsid w:val="00C533C5"/>
    <w:rsid w:val="00C53426"/>
    <w:rsid w:val="00C53AC6"/>
    <w:rsid w:val="00C53E18"/>
    <w:rsid w:val="00C53EB8"/>
    <w:rsid w:val="00C54623"/>
    <w:rsid w:val="00C547C3"/>
    <w:rsid w:val="00C55190"/>
    <w:rsid w:val="00C55E15"/>
    <w:rsid w:val="00C576B9"/>
    <w:rsid w:val="00C579C2"/>
    <w:rsid w:val="00C57CA2"/>
    <w:rsid w:val="00C60353"/>
    <w:rsid w:val="00C603A7"/>
    <w:rsid w:val="00C6049E"/>
    <w:rsid w:val="00C604D0"/>
    <w:rsid w:val="00C6077A"/>
    <w:rsid w:val="00C609CB"/>
    <w:rsid w:val="00C60BE8"/>
    <w:rsid w:val="00C610BB"/>
    <w:rsid w:val="00C6131B"/>
    <w:rsid w:val="00C61BBA"/>
    <w:rsid w:val="00C61CEC"/>
    <w:rsid w:val="00C62A45"/>
    <w:rsid w:val="00C62C3A"/>
    <w:rsid w:val="00C62DEE"/>
    <w:rsid w:val="00C64159"/>
    <w:rsid w:val="00C6446B"/>
    <w:rsid w:val="00C645AF"/>
    <w:rsid w:val="00C652B2"/>
    <w:rsid w:val="00C65C1E"/>
    <w:rsid w:val="00C65ECE"/>
    <w:rsid w:val="00C66091"/>
    <w:rsid w:val="00C66C41"/>
    <w:rsid w:val="00C6734E"/>
    <w:rsid w:val="00C6758C"/>
    <w:rsid w:val="00C67641"/>
    <w:rsid w:val="00C67649"/>
    <w:rsid w:val="00C67886"/>
    <w:rsid w:val="00C679E0"/>
    <w:rsid w:val="00C7064A"/>
    <w:rsid w:val="00C7080F"/>
    <w:rsid w:val="00C70AE1"/>
    <w:rsid w:val="00C7103F"/>
    <w:rsid w:val="00C71A90"/>
    <w:rsid w:val="00C71B9D"/>
    <w:rsid w:val="00C724A4"/>
    <w:rsid w:val="00C72B55"/>
    <w:rsid w:val="00C72B8B"/>
    <w:rsid w:val="00C7350F"/>
    <w:rsid w:val="00C74113"/>
    <w:rsid w:val="00C74148"/>
    <w:rsid w:val="00C745EF"/>
    <w:rsid w:val="00C7461A"/>
    <w:rsid w:val="00C748B3"/>
    <w:rsid w:val="00C74924"/>
    <w:rsid w:val="00C7513A"/>
    <w:rsid w:val="00C76048"/>
    <w:rsid w:val="00C76A5D"/>
    <w:rsid w:val="00C76A78"/>
    <w:rsid w:val="00C76A94"/>
    <w:rsid w:val="00C76F71"/>
    <w:rsid w:val="00C77310"/>
    <w:rsid w:val="00C77430"/>
    <w:rsid w:val="00C77477"/>
    <w:rsid w:val="00C774C2"/>
    <w:rsid w:val="00C77508"/>
    <w:rsid w:val="00C775D3"/>
    <w:rsid w:val="00C77A46"/>
    <w:rsid w:val="00C8165A"/>
    <w:rsid w:val="00C81A22"/>
    <w:rsid w:val="00C81AA3"/>
    <w:rsid w:val="00C81F1E"/>
    <w:rsid w:val="00C827DD"/>
    <w:rsid w:val="00C82E9B"/>
    <w:rsid w:val="00C83173"/>
    <w:rsid w:val="00C8336A"/>
    <w:rsid w:val="00C83537"/>
    <w:rsid w:val="00C83684"/>
    <w:rsid w:val="00C83CB6"/>
    <w:rsid w:val="00C83DC2"/>
    <w:rsid w:val="00C83EBB"/>
    <w:rsid w:val="00C8511D"/>
    <w:rsid w:val="00C85210"/>
    <w:rsid w:val="00C8561D"/>
    <w:rsid w:val="00C85906"/>
    <w:rsid w:val="00C86651"/>
    <w:rsid w:val="00C86FF4"/>
    <w:rsid w:val="00C8726D"/>
    <w:rsid w:val="00C872FB"/>
    <w:rsid w:val="00C90BA3"/>
    <w:rsid w:val="00C927D3"/>
    <w:rsid w:val="00C92C66"/>
    <w:rsid w:val="00C92F0F"/>
    <w:rsid w:val="00C932A2"/>
    <w:rsid w:val="00C9394F"/>
    <w:rsid w:val="00C946EB"/>
    <w:rsid w:val="00C9479E"/>
    <w:rsid w:val="00C94A48"/>
    <w:rsid w:val="00C94A4F"/>
    <w:rsid w:val="00C94AD5"/>
    <w:rsid w:val="00C94CC9"/>
    <w:rsid w:val="00C94F22"/>
    <w:rsid w:val="00C95026"/>
    <w:rsid w:val="00C95117"/>
    <w:rsid w:val="00C953BB"/>
    <w:rsid w:val="00C958A6"/>
    <w:rsid w:val="00C95B2A"/>
    <w:rsid w:val="00C95D6E"/>
    <w:rsid w:val="00C96B55"/>
    <w:rsid w:val="00C96F05"/>
    <w:rsid w:val="00C97437"/>
    <w:rsid w:val="00C97CAD"/>
    <w:rsid w:val="00CA0316"/>
    <w:rsid w:val="00CA06F8"/>
    <w:rsid w:val="00CA11E7"/>
    <w:rsid w:val="00CA1FA6"/>
    <w:rsid w:val="00CA27F8"/>
    <w:rsid w:val="00CA281E"/>
    <w:rsid w:val="00CA2C58"/>
    <w:rsid w:val="00CA4229"/>
    <w:rsid w:val="00CA49EF"/>
    <w:rsid w:val="00CA4BE1"/>
    <w:rsid w:val="00CA4E6F"/>
    <w:rsid w:val="00CA54C4"/>
    <w:rsid w:val="00CA55F2"/>
    <w:rsid w:val="00CA5934"/>
    <w:rsid w:val="00CA5D48"/>
    <w:rsid w:val="00CA651C"/>
    <w:rsid w:val="00CA69A4"/>
    <w:rsid w:val="00CA6A0A"/>
    <w:rsid w:val="00CA6ACB"/>
    <w:rsid w:val="00CA6C58"/>
    <w:rsid w:val="00CA71E1"/>
    <w:rsid w:val="00CA7570"/>
    <w:rsid w:val="00CA79CE"/>
    <w:rsid w:val="00CA7B99"/>
    <w:rsid w:val="00CA7CF3"/>
    <w:rsid w:val="00CB01FD"/>
    <w:rsid w:val="00CB021C"/>
    <w:rsid w:val="00CB0976"/>
    <w:rsid w:val="00CB0A5E"/>
    <w:rsid w:val="00CB1073"/>
    <w:rsid w:val="00CB134B"/>
    <w:rsid w:val="00CB2044"/>
    <w:rsid w:val="00CB2447"/>
    <w:rsid w:val="00CB2C6D"/>
    <w:rsid w:val="00CB2FCB"/>
    <w:rsid w:val="00CB3FB1"/>
    <w:rsid w:val="00CB4045"/>
    <w:rsid w:val="00CB5015"/>
    <w:rsid w:val="00CB53F6"/>
    <w:rsid w:val="00CB55C9"/>
    <w:rsid w:val="00CB5AE8"/>
    <w:rsid w:val="00CB5B1A"/>
    <w:rsid w:val="00CB61A9"/>
    <w:rsid w:val="00CB6A9D"/>
    <w:rsid w:val="00CB6F0B"/>
    <w:rsid w:val="00CB7429"/>
    <w:rsid w:val="00CB7AEF"/>
    <w:rsid w:val="00CB7EC5"/>
    <w:rsid w:val="00CC0023"/>
    <w:rsid w:val="00CC018D"/>
    <w:rsid w:val="00CC04D4"/>
    <w:rsid w:val="00CC0AE4"/>
    <w:rsid w:val="00CC0C5D"/>
    <w:rsid w:val="00CC157C"/>
    <w:rsid w:val="00CC2531"/>
    <w:rsid w:val="00CC2568"/>
    <w:rsid w:val="00CC276D"/>
    <w:rsid w:val="00CC2EEE"/>
    <w:rsid w:val="00CC457A"/>
    <w:rsid w:val="00CC51E1"/>
    <w:rsid w:val="00CC52A6"/>
    <w:rsid w:val="00CC5A3D"/>
    <w:rsid w:val="00CC5BD8"/>
    <w:rsid w:val="00CC5D0F"/>
    <w:rsid w:val="00CC5F40"/>
    <w:rsid w:val="00CC64A1"/>
    <w:rsid w:val="00CC6712"/>
    <w:rsid w:val="00CC6F5C"/>
    <w:rsid w:val="00CC7527"/>
    <w:rsid w:val="00CC7877"/>
    <w:rsid w:val="00CD003C"/>
    <w:rsid w:val="00CD0123"/>
    <w:rsid w:val="00CD0FAE"/>
    <w:rsid w:val="00CD1185"/>
    <w:rsid w:val="00CD1229"/>
    <w:rsid w:val="00CD15E9"/>
    <w:rsid w:val="00CD1661"/>
    <w:rsid w:val="00CD238D"/>
    <w:rsid w:val="00CD277B"/>
    <w:rsid w:val="00CD2B9A"/>
    <w:rsid w:val="00CD30D0"/>
    <w:rsid w:val="00CD3BC2"/>
    <w:rsid w:val="00CD4607"/>
    <w:rsid w:val="00CD4844"/>
    <w:rsid w:val="00CD4868"/>
    <w:rsid w:val="00CD4A0E"/>
    <w:rsid w:val="00CD4AF7"/>
    <w:rsid w:val="00CD4E46"/>
    <w:rsid w:val="00CD55DB"/>
    <w:rsid w:val="00CD5E08"/>
    <w:rsid w:val="00CD6194"/>
    <w:rsid w:val="00CD662D"/>
    <w:rsid w:val="00CD6C0C"/>
    <w:rsid w:val="00CD721E"/>
    <w:rsid w:val="00CD7F65"/>
    <w:rsid w:val="00CE0A92"/>
    <w:rsid w:val="00CE0B55"/>
    <w:rsid w:val="00CE248A"/>
    <w:rsid w:val="00CE2CAB"/>
    <w:rsid w:val="00CE3A23"/>
    <w:rsid w:val="00CE3BD9"/>
    <w:rsid w:val="00CE404C"/>
    <w:rsid w:val="00CE4482"/>
    <w:rsid w:val="00CE4C22"/>
    <w:rsid w:val="00CE4C25"/>
    <w:rsid w:val="00CE4D1D"/>
    <w:rsid w:val="00CE4F40"/>
    <w:rsid w:val="00CE5027"/>
    <w:rsid w:val="00CE5473"/>
    <w:rsid w:val="00CE597F"/>
    <w:rsid w:val="00CE5EAD"/>
    <w:rsid w:val="00CE60ED"/>
    <w:rsid w:val="00CE6427"/>
    <w:rsid w:val="00CE6552"/>
    <w:rsid w:val="00CE65F6"/>
    <w:rsid w:val="00CE6CDC"/>
    <w:rsid w:val="00CE76C9"/>
    <w:rsid w:val="00CF038A"/>
    <w:rsid w:val="00CF1261"/>
    <w:rsid w:val="00CF1484"/>
    <w:rsid w:val="00CF229A"/>
    <w:rsid w:val="00CF24BD"/>
    <w:rsid w:val="00CF383E"/>
    <w:rsid w:val="00CF39EE"/>
    <w:rsid w:val="00CF3FCB"/>
    <w:rsid w:val="00CF417F"/>
    <w:rsid w:val="00CF462D"/>
    <w:rsid w:val="00CF4A48"/>
    <w:rsid w:val="00CF4B5A"/>
    <w:rsid w:val="00CF58F0"/>
    <w:rsid w:val="00CF6113"/>
    <w:rsid w:val="00CF685F"/>
    <w:rsid w:val="00CF6C64"/>
    <w:rsid w:val="00CF6C76"/>
    <w:rsid w:val="00CF7575"/>
    <w:rsid w:val="00CF7784"/>
    <w:rsid w:val="00CF79C3"/>
    <w:rsid w:val="00CF7B1B"/>
    <w:rsid w:val="00D00663"/>
    <w:rsid w:val="00D0070A"/>
    <w:rsid w:val="00D00CFD"/>
    <w:rsid w:val="00D00E56"/>
    <w:rsid w:val="00D02052"/>
    <w:rsid w:val="00D0221C"/>
    <w:rsid w:val="00D02855"/>
    <w:rsid w:val="00D03587"/>
    <w:rsid w:val="00D03BC7"/>
    <w:rsid w:val="00D0411D"/>
    <w:rsid w:val="00D04E8A"/>
    <w:rsid w:val="00D057C0"/>
    <w:rsid w:val="00D0634A"/>
    <w:rsid w:val="00D06B23"/>
    <w:rsid w:val="00D0785B"/>
    <w:rsid w:val="00D10596"/>
    <w:rsid w:val="00D10886"/>
    <w:rsid w:val="00D110D8"/>
    <w:rsid w:val="00D11A1B"/>
    <w:rsid w:val="00D12959"/>
    <w:rsid w:val="00D130B2"/>
    <w:rsid w:val="00D1316C"/>
    <w:rsid w:val="00D13834"/>
    <w:rsid w:val="00D14996"/>
    <w:rsid w:val="00D14F89"/>
    <w:rsid w:val="00D1542C"/>
    <w:rsid w:val="00D1549C"/>
    <w:rsid w:val="00D15A0F"/>
    <w:rsid w:val="00D162FA"/>
    <w:rsid w:val="00D166DC"/>
    <w:rsid w:val="00D16B06"/>
    <w:rsid w:val="00D16E5F"/>
    <w:rsid w:val="00D20123"/>
    <w:rsid w:val="00D2035F"/>
    <w:rsid w:val="00D20543"/>
    <w:rsid w:val="00D20B3F"/>
    <w:rsid w:val="00D20C3E"/>
    <w:rsid w:val="00D20FEB"/>
    <w:rsid w:val="00D210FB"/>
    <w:rsid w:val="00D21345"/>
    <w:rsid w:val="00D21958"/>
    <w:rsid w:val="00D223FD"/>
    <w:rsid w:val="00D22965"/>
    <w:rsid w:val="00D2398F"/>
    <w:rsid w:val="00D23CD8"/>
    <w:rsid w:val="00D2517B"/>
    <w:rsid w:val="00D25D3F"/>
    <w:rsid w:val="00D267D8"/>
    <w:rsid w:val="00D267FC"/>
    <w:rsid w:val="00D26959"/>
    <w:rsid w:val="00D2698C"/>
    <w:rsid w:val="00D26EEA"/>
    <w:rsid w:val="00D27009"/>
    <w:rsid w:val="00D27422"/>
    <w:rsid w:val="00D27B0A"/>
    <w:rsid w:val="00D300C8"/>
    <w:rsid w:val="00D3040A"/>
    <w:rsid w:val="00D30E88"/>
    <w:rsid w:val="00D3190B"/>
    <w:rsid w:val="00D31B2C"/>
    <w:rsid w:val="00D32170"/>
    <w:rsid w:val="00D322E7"/>
    <w:rsid w:val="00D32C32"/>
    <w:rsid w:val="00D3313F"/>
    <w:rsid w:val="00D332C3"/>
    <w:rsid w:val="00D338A3"/>
    <w:rsid w:val="00D3391C"/>
    <w:rsid w:val="00D33CA4"/>
    <w:rsid w:val="00D33CFB"/>
    <w:rsid w:val="00D345FE"/>
    <w:rsid w:val="00D348BB"/>
    <w:rsid w:val="00D354B3"/>
    <w:rsid w:val="00D35F5F"/>
    <w:rsid w:val="00D35FB6"/>
    <w:rsid w:val="00D36FD7"/>
    <w:rsid w:val="00D37152"/>
    <w:rsid w:val="00D37216"/>
    <w:rsid w:val="00D3730C"/>
    <w:rsid w:val="00D37D86"/>
    <w:rsid w:val="00D405C2"/>
    <w:rsid w:val="00D408D4"/>
    <w:rsid w:val="00D40F67"/>
    <w:rsid w:val="00D410AE"/>
    <w:rsid w:val="00D41311"/>
    <w:rsid w:val="00D41396"/>
    <w:rsid w:val="00D4163B"/>
    <w:rsid w:val="00D41BF1"/>
    <w:rsid w:val="00D41FFF"/>
    <w:rsid w:val="00D4222F"/>
    <w:rsid w:val="00D4230D"/>
    <w:rsid w:val="00D4284C"/>
    <w:rsid w:val="00D43026"/>
    <w:rsid w:val="00D43046"/>
    <w:rsid w:val="00D438C0"/>
    <w:rsid w:val="00D43DCE"/>
    <w:rsid w:val="00D44211"/>
    <w:rsid w:val="00D44740"/>
    <w:rsid w:val="00D44E28"/>
    <w:rsid w:val="00D45388"/>
    <w:rsid w:val="00D453EC"/>
    <w:rsid w:val="00D45AEC"/>
    <w:rsid w:val="00D46065"/>
    <w:rsid w:val="00D46EE6"/>
    <w:rsid w:val="00D47167"/>
    <w:rsid w:val="00D4752E"/>
    <w:rsid w:val="00D47812"/>
    <w:rsid w:val="00D47923"/>
    <w:rsid w:val="00D506FA"/>
    <w:rsid w:val="00D50749"/>
    <w:rsid w:val="00D508C3"/>
    <w:rsid w:val="00D50C71"/>
    <w:rsid w:val="00D514D4"/>
    <w:rsid w:val="00D514F7"/>
    <w:rsid w:val="00D515B9"/>
    <w:rsid w:val="00D51A19"/>
    <w:rsid w:val="00D51F6D"/>
    <w:rsid w:val="00D52585"/>
    <w:rsid w:val="00D53C63"/>
    <w:rsid w:val="00D5521C"/>
    <w:rsid w:val="00D55555"/>
    <w:rsid w:val="00D55718"/>
    <w:rsid w:val="00D55803"/>
    <w:rsid w:val="00D56011"/>
    <w:rsid w:val="00D5690F"/>
    <w:rsid w:val="00D56E18"/>
    <w:rsid w:val="00D56FA2"/>
    <w:rsid w:val="00D57066"/>
    <w:rsid w:val="00D57353"/>
    <w:rsid w:val="00D57378"/>
    <w:rsid w:val="00D57782"/>
    <w:rsid w:val="00D57962"/>
    <w:rsid w:val="00D57B74"/>
    <w:rsid w:val="00D57F67"/>
    <w:rsid w:val="00D602BC"/>
    <w:rsid w:val="00D6031C"/>
    <w:rsid w:val="00D60883"/>
    <w:rsid w:val="00D60AD8"/>
    <w:rsid w:val="00D60E1E"/>
    <w:rsid w:val="00D61818"/>
    <w:rsid w:val="00D62931"/>
    <w:rsid w:val="00D62A0C"/>
    <w:rsid w:val="00D62B26"/>
    <w:rsid w:val="00D62D2B"/>
    <w:rsid w:val="00D6355F"/>
    <w:rsid w:val="00D641E0"/>
    <w:rsid w:val="00D64DE0"/>
    <w:rsid w:val="00D650E0"/>
    <w:rsid w:val="00D650E1"/>
    <w:rsid w:val="00D6514E"/>
    <w:rsid w:val="00D656BB"/>
    <w:rsid w:val="00D65C39"/>
    <w:rsid w:val="00D65E0D"/>
    <w:rsid w:val="00D66202"/>
    <w:rsid w:val="00D667DA"/>
    <w:rsid w:val="00D669DE"/>
    <w:rsid w:val="00D66C3E"/>
    <w:rsid w:val="00D671B2"/>
    <w:rsid w:val="00D6754D"/>
    <w:rsid w:val="00D67ADB"/>
    <w:rsid w:val="00D7043E"/>
    <w:rsid w:val="00D70A35"/>
    <w:rsid w:val="00D70B7C"/>
    <w:rsid w:val="00D70C9B"/>
    <w:rsid w:val="00D71D25"/>
    <w:rsid w:val="00D7216B"/>
    <w:rsid w:val="00D7232E"/>
    <w:rsid w:val="00D7270C"/>
    <w:rsid w:val="00D731CD"/>
    <w:rsid w:val="00D7348C"/>
    <w:rsid w:val="00D73E14"/>
    <w:rsid w:val="00D744B3"/>
    <w:rsid w:val="00D74BA3"/>
    <w:rsid w:val="00D7528E"/>
    <w:rsid w:val="00D7561D"/>
    <w:rsid w:val="00D75811"/>
    <w:rsid w:val="00D76119"/>
    <w:rsid w:val="00D76783"/>
    <w:rsid w:val="00D76B7F"/>
    <w:rsid w:val="00D76C1E"/>
    <w:rsid w:val="00D76F29"/>
    <w:rsid w:val="00D77079"/>
    <w:rsid w:val="00D77104"/>
    <w:rsid w:val="00D7717B"/>
    <w:rsid w:val="00D775D3"/>
    <w:rsid w:val="00D77C57"/>
    <w:rsid w:val="00D80488"/>
    <w:rsid w:val="00D804F3"/>
    <w:rsid w:val="00D805E7"/>
    <w:rsid w:val="00D80CB4"/>
    <w:rsid w:val="00D80DA8"/>
    <w:rsid w:val="00D8154D"/>
    <w:rsid w:val="00D822F1"/>
    <w:rsid w:val="00D824C9"/>
    <w:rsid w:val="00D824EF"/>
    <w:rsid w:val="00D82C82"/>
    <w:rsid w:val="00D82DAD"/>
    <w:rsid w:val="00D844AA"/>
    <w:rsid w:val="00D84999"/>
    <w:rsid w:val="00D85318"/>
    <w:rsid w:val="00D85414"/>
    <w:rsid w:val="00D85444"/>
    <w:rsid w:val="00D85C4C"/>
    <w:rsid w:val="00D85D4D"/>
    <w:rsid w:val="00D863B7"/>
    <w:rsid w:val="00D86714"/>
    <w:rsid w:val="00D868E7"/>
    <w:rsid w:val="00D86AB4"/>
    <w:rsid w:val="00D86FCB"/>
    <w:rsid w:val="00D877C7"/>
    <w:rsid w:val="00D87935"/>
    <w:rsid w:val="00D87A41"/>
    <w:rsid w:val="00D87ACB"/>
    <w:rsid w:val="00D90A2A"/>
    <w:rsid w:val="00D91AB0"/>
    <w:rsid w:val="00D91D7B"/>
    <w:rsid w:val="00D91F3B"/>
    <w:rsid w:val="00D922F4"/>
    <w:rsid w:val="00D9292F"/>
    <w:rsid w:val="00D92BA7"/>
    <w:rsid w:val="00D92F70"/>
    <w:rsid w:val="00D932AE"/>
    <w:rsid w:val="00D933D2"/>
    <w:rsid w:val="00D93501"/>
    <w:rsid w:val="00D93B5F"/>
    <w:rsid w:val="00D9418F"/>
    <w:rsid w:val="00D942EE"/>
    <w:rsid w:val="00D95AF1"/>
    <w:rsid w:val="00D96452"/>
    <w:rsid w:val="00D96E07"/>
    <w:rsid w:val="00D971FA"/>
    <w:rsid w:val="00D97498"/>
    <w:rsid w:val="00D976A9"/>
    <w:rsid w:val="00D97E85"/>
    <w:rsid w:val="00DA0E79"/>
    <w:rsid w:val="00DA14D9"/>
    <w:rsid w:val="00DA1650"/>
    <w:rsid w:val="00DA19F5"/>
    <w:rsid w:val="00DA1F15"/>
    <w:rsid w:val="00DA22FD"/>
    <w:rsid w:val="00DA27A1"/>
    <w:rsid w:val="00DA27E9"/>
    <w:rsid w:val="00DA320D"/>
    <w:rsid w:val="00DA32D6"/>
    <w:rsid w:val="00DA34E1"/>
    <w:rsid w:val="00DA3665"/>
    <w:rsid w:val="00DA45B6"/>
    <w:rsid w:val="00DA45E8"/>
    <w:rsid w:val="00DA493E"/>
    <w:rsid w:val="00DA4ADD"/>
    <w:rsid w:val="00DA4AE4"/>
    <w:rsid w:val="00DA4B72"/>
    <w:rsid w:val="00DA5697"/>
    <w:rsid w:val="00DA5B76"/>
    <w:rsid w:val="00DA5C6D"/>
    <w:rsid w:val="00DA62AA"/>
    <w:rsid w:val="00DA64EF"/>
    <w:rsid w:val="00DA650E"/>
    <w:rsid w:val="00DA70B5"/>
    <w:rsid w:val="00DA7FFB"/>
    <w:rsid w:val="00DB0E67"/>
    <w:rsid w:val="00DB1EB1"/>
    <w:rsid w:val="00DB1FFD"/>
    <w:rsid w:val="00DB274B"/>
    <w:rsid w:val="00DB294E"/>
    <w:rsid w:val="00DB2DCD"/>
    <w:rsid w:val="00DB328A"/>
    <w:rsid w:val="00DB35A4"/>
    <w:rsid w:val="00DB44C8"/>
    <w:rsid w:val="00DB456E"/>
    <w:rsid w:val="00DB4BC9"/>
    <w:rsid w:val="00DB51CC"/>
    <w:rsid w:val="00DB5410"/>
    <w:rsid w:val="00DB5DED"/>
    <w:rsid w:val="00DB5EBD"/>
    <w:rsid w:val="00DB63D4"/>
    <w:rsid w:val="00DB6583"/>
    <w:rsid w:val="00DB670A"/>
    <w:rsid w:val="00DB6939"/>
    <w:rsid w:val="00DB699A"/>
    <w:rsid w:val="00DB6A40"/>
    <w:rsid w:val="00DB6CB0"/>
    <w:rsid w:val="00DB6DE2"/>
    <w:rsid w:val="00DC0659"/>
    <w:rsid w:val="00DC0E1B"/>
    <w:rsid w:val="00DC1047"/>
    <w:rsid w:val="00DC12DA"/>
    <w:rsid w:val="00DC14B9"/>
    <w:rsid w:val="00DC182D"/>
    <w:rsid w:val="00DC1B82"/>
    <w:rsid w:val="00DC2208"/>
    <w:rsid w:val="00DC2543"/>
    <w:rsid w:val="00DC27CB"/>
    <w:rsid w:val="00DC2C33"/>
    <w:rsid w:val="00DC2F5B"/>
    <w:rsid w:val="00DC35E2"/>
    <w:rsid w:val="00DC3905"/>
    <w:rsid w:val="00DC393C"/>
    <w:rsid w:val="00DC3BF6"/>
    <w:rsid w:val="00DC4068"/>
    <w:rsid w:val="00DC4239"/>
    <w:rsid w:val="00DC43C6"/>
    <w:rsid w:val="00DC453F"/>
    <w:rsid w:val="00DC4A41"/>
    <w:rsid w:val="00DC4B33"/>
    <w:rsid w:val="00DC4D36"/>
    <w:rsid w:val="00DC4F19"/>
    <w:rsid w:val="00DC5032"/>
    <w:rsid w:val="00DC5B1A"/>
    <w:rsid w:val="00DC635C"/>
    <w:rsid w:val="00DC6749"/>
    <w:rsid w:val="00DC695A"/>
    <w:rsid w:val="00DC6C34"/>
    <w:rsid w:val="00DC6EF1"/>
    <w:rsid w:val="00DC75B3"/>
    <w:rsid w:val="00DC7C32"/>
    <w:rsid w:val="00DD0401"/>
    <w:rsid w:val="00DD0DDA"/>
    <w:rsid w:val="00DD0EEB"/>
    <w:rsid w:val="00DD158C"/>
    <w:rsid w:val="00DD1ABA"/>
    <w:rsid w:val="00DD2B27"/>
    <w:rsid w:val="00DD2CA2"/>
    <w:rsid w:val="00DD3327"/>
    <w:rsid w:val="00DD3908"/>
    <w:rsid w:val="00DD4288"/>
    <w:rsid w:val="00DD48E9"/>
    <w:rsid w:val="00DD4B3F"/>
    <w:rsid w:val="00DD4C32"/>
    <w:rsid w:val="00DD5870"/>
    <w:rsid w:val="00DD5D31"/>
    <w:rsid w:val="00DD679D"/>
    <w:rsid w:val="00DD6A3C"/>
    <w:rsid w:val="00DD6BB3"/>
    <w:rsid w:val="00DD6CFD"/>
    <w:rsid w:val="00DD6E67"/>
    <w:rsid w:val="00DD72F8"/>
    <w:rsid w:val="00DD7426"/>
    <w:rsid w:val="00DD7496"/>
    <w:rsid w:val="00DD76A1"/>
    <w:rsid w:val="00DD7E19"/>
    <w:rsid w:val="00DE012E"/>
    <w:rsid w:val="00DE0136"/>
    <w:rsid w:val="00DE07A8"/>
    <w:rsid w:val="00DE0A27"/>
    <w:rsid w:val="00DE0A83"/>
    <w:rsid w:val="00DE10FF"/>
    <w:rsid w:val="00DE13A3"/>
    <w:rsid w:val="00DE1D2C"/>
    <w:rsid w:val="00DE1DDA"/>
    <w:rsid w:val="00DE2227"/>
    <w:rsid w:val="00DE2527"/>
    <w:rsid w:val="00DE2973"/>
    <w:rsid w:val="00DE32E6"/>
    <w:rsid w:val="00DE3A4A"/>
    <w:rsid w:val="00DE4768"/>
    <w:rsid w:val="00DE6513"/>
    <w:rsid w:val="00DE6673"/>
    <w:rsid w:val="00DE69A4"/>
    <w:rsid w:val="00DE7B82"/>
    <w:rsid w:val="00DE7C3B"/>
    <w:rsid w:val="00DF08C1"/>
    <w:rsid w:val="00DF0F24"/>
    <w:rsid w:val="00DF17B8"/>
    <w:rsid w:val="00DF1B5C"/>
    <w:rsid w:val="00DF1C9D"/>
    <w:rsid w:val="00DF210D"/>
    <w:rsid w:val="00DF3D32"/>
    <w:rsid w:val="00DF3E32"/>
    <w:rsid w:val="00DF4376"/>
    <w:rsid w:val="00DF4531"/>
    <w:rsid w:val="00DF4C1C"/>
    <w:rsid w:val="00DF5235"/>
    <w:rsid w:val="00DF5427"/>
    <w:rsid w:val="00DF55CF"/>
    <w:rsid w:val="00DF57DA"/>
    <w:rsid w:val="00DF5B81"/>
    <w:rsid w:val="00DF6606"/>
    <w:rsid w:val="00DF6790"/>
    <w:rsid w:val="00DF6DC1"/>
    <w:rsid w:val="00DF6F5B"/>
    <w:rsid w:val="00DF6FCF"/>
    <w:rsid w:val="00DF78FA"/>
    <w:rsid w:val="00DF7F90"/>
    <w:rsid w:val="00E00039"/>
    <w:rsid w:val="00E00075"/>
    <w:rsid w:val="00E00941"/>
    <w:rsid w:val="00E00E7F"/>
    <w:rsid w:val="00E01643"/>
    <w:rsid w:val="00E016FC"/>
    <w:rsid w:val="00E01772"/>
    <w:rsid w:val="00E01F99"/>
    <w:rsid w:val="00E02873"/>
    <w:rsid w:val="00E02AA3"/>
    <w:rsid w:val="00E02ED4"/>
    <w:rsid w:val="00E036F4"/>
    <w:rsid w:val="00E03AAD"/>
    <w:rsid w:val="00E03E6A"/>
    <w:rsid w:val="00E04387"/>
    <w:rsid w:val="00E04404"/>
    <w:rsid w:val="00E04B46"/>
    <w:rsid w:val="00E05285"/>
    <w:rsid w:val="00E053CD"/>
    <w:rsid w:val="00E0700C"/>
    <w:rsid w:val="00E07745"/>
    <w:rsid w:val="00E1023D"/>
    <w:rsid w:val="00E10388"/>
    <w:rsid w:val="00E114FF"/>
    <w:rsid w:val="00E119BC"/>
    <w:rsid w:val="00E11EF9"/>
    <w:rsid w:val="00E1207F"/>
    <w:rsid w:val="00E1242C"/>
    <w:rsid w:val="00E125AC"/>
    <w:rsid w:val="00E12CA7"/>
    <w:rsid w:val="00E13202"/>
    <w:rsid w:val="00E13654"/>
    <w:rsid w:val="00E1369B"/>
    <w:rsid w:val="00E136FC"/>
    <w:rsid w:val="00E13705"/>
    <w:rsid w:val="00E1393A"/>
    <w:rsid w:val="00E13E50"/>
    <w:rsid w:val="00E14222"/>
    <w:rsid w:val="00E14675"/>
    <w:rsid w:val="00E14D21"/>
    <w:rsid w:val="00E14E97"/>
    <w:rsid w:val="00E1502E"/>
    <w:rsid w:val="00E155FD"/>
    <w:rsid w:val="00E157BE"/>
    <w:rsid w:val="00E159EA"/>
    <w:rsid w:val="00E160DF"/>
    <w:rsid w:val="00E1621E"/>
    <w:rsid w:val="00E16C42"/>
    <w:rsid w:val="00E16D3E"/>
    <w:rsid w:val="00E172EE"/>
    <w:rsid w:val="00E174C2"/>
    <w:rsid w:val="00E17A46"/>
    <w:rsid w:val="00E17D4E"/>
    <w:rsid w:val="00E17E91"/>
    <w:rsid w:val="00E2060D"/>
    <w:rsid w:val="00E208CE"/>
    <w:rsid w:val="00E20B84"/>
    <w:rsid w:val="00E20DC5"/>
    <w:rsid w:val="00E223E0"/>
    <w:rsid w:val="00E22C93"/>
    <w:rsid w:val="00E23C75"/>
    <w:rsid w:val="00E23FC3"/>
    <w:rsid w:val="00E24142"/>
    <w:rsid w:val="00E2504B"/>
    <w:rsid w:val="00E2507D"/>
    <w:rsid w:val="00E25D48"/>
    <w:rsid w:val="00E25F45"/>
    <w:rsid w:val="00E260E7"/>
    <w:rsid w:val="00E2663B"/>
    <w:rsid w:val="00E26A3C"/>
    <w:rsid w:val="00E27519"/>
    <w:rsid w:val="00E30280"/>
    <w:rsid w:val="00E30708"/>
    <w:rsid w:val="00E3091E"/>
    <w:rsid w:val="00E309AC"/>
    <w:rsid w:val="00E310E8"/>
    <w:rsid w:val="00E311BE"/>
    <w:rsid w:val="00E312BE"/>
    <w:rsid w:val="00E314B5"/>
    <w:rsid w:val="00E31CF8"/>
    <w:rsid w:val="00E329C5"/>
    <w:rsid w:val="00E32CCF"/>
    <w:rsid w:val="00E330F2"/>
    <w:rsid w:val="00E3333D"/>
    <w:rsid w:val="00E3354A"/>
    <w:rsid w:val="00E33570"/>
    <w:rsid w:val="00E338FE"/>
    <w:rsid w:val="00E339B4"/>
    <w:rsid w:val="00E3426C"/>
    <w:rsid w:val="00E34280"/>
    <w:rsid w:val="00E34772"/>
    <w:rsid w:val="00E349CD"/>
    <w:rsid w:val="00E34DFF"/>
    <w:rsid w:val="00E34EB2"/>
    <w:rsid w:val="00E3500C"/>
    <w:rsid w:val="00E352E5"/>
    <w:rsid w:val="00E3537E"/>
    <w:rsid w:val="00E358CE"/>
    <w:rsid w:val="00E36AB7"/>
    <w:rsid w:val="00E3708A"/>
    <w:rsid w:val="00E370E1"/>
    <w:rsid w:val="00E37679"/>
    <w:rsid w:val="00E37AAC"/>
    <w:rsid w:val="00E37B73"/>
    <w:rsid w:val="00E37D21"/>
    <w:rsid w:val="00E4004B"/>
    <w:rsid w:val="00E40460"/>
    <w:rsid w:val="00E4047E"/>
    <w:rsid w:val="00E412A7"/>
    <w:rsid w:val="00E4176B"/>
    <w:rsid w:val="00E41D33"/>
    <w:rsid w:val="00E422AC"/>
    <w:rsid w:val="00E424BD"/>
    <w:rsid w:val="00E4319F"/>
    <w:rsid w:val="00E438A8"/>
    <w:rsid w:val="00E43A74"/>
    <w:rsid w:val="00E43E0E"/>
    <w:rsid w:val="00E44077"/>
    <w:rsid w:val="00E44F09"/>
    <w:rsid w:val="00E45471"/>
    <w:rsid w:val="00E455CB"/>
    <w:rsid w:val="00E4563D"/>
    <w:rsid w:val="00E45892"/>
    <w:rsid w:val="00E468E7"/>
    <w:rsid w:val="00E46EA7"/>
    <w:rsid w:val="00E470BA"/>
    <w:rsid w:val="00E472AA"/>
    <w:rsid w:val="00E474CA"/>
    <w:rsid w:val="00E5030D"/>
    <w:rsid w:val="00E50511"/>
    <w:rsid w:val="00E50BA6"/>
    <w:rsid w:val="00E512F1"/>
    <w:rsid w:val="00E51AF5"/>
    <w:rsid w:val="00E522FD"/>
    <w:rsid w:val="00E52444"/>
    <w:rsid w:val="00E527B6"/>
    <w:rsid w:val="00E52891"/>
    <w:rsid w:val="00E52C3B"/>
    <w:rsid w:val="00E5321C"/>
    <w:rsid w:val="00E53AEB"/>
    <w:rsid w:val="00E54D5F"/>
    <w:rsid w:val="00E54F8E"/>
    <w:rsid w:val="00E55170"/>
    <w:rsid w:val="00E555F1"/>
    <w:rsid w:val="00E55A9F"/>
    <w:rsid w:val="00E55BE7"/>
    <w:rsid w:val="00E55D0D"/>
    <w:rsid w:val="00E569AC"/>
    <w:rsid w:val="00E57153"/>
    <w:rsid w:val="00E5728C"/>
    <w:rsid w:val="00E572FC"/>
    <w:rsid w:val="00E57C63"/>
    <w:rsid w:val="00E60362"/>
    <w:rsid w:val="00E60B11"/>
    <w:rsid w:val="00E61130"/>
    <w:rsid w:val="00E61240"/>
    <w:rsid w:val="00E613D1"/>
    <w:rsid w:val="00E6167D"/>
    <w:rsid w:val="00E61951"/>
    <w:rsid w:val="00E6204B"/>
    <w:rsid w:val="00E62635"/>
    <w:rsid w:val="00E62953"/>
    <w:rsid w:val="00E62C52"/>
    <w:rsid w:val="00E62D97"/>
    <w:rsid w:val="00E62E7F"/>
    <w:rsid w:val="00E63328"/>
    <w:rsid w:val="00E63925"/>
    <w:rsid w:val="00E63BBE"/>
    <w:rsid w:val="00E65A10"/>
    <w:rsid w:val="00E65C38"/>
    <w:rsid w:val="00E65CF8"/>
    <w:rsid w:val="00E666C4"/>
    <w:rsid w:val="00E66725"/>
    <w:rsid w:val="00E6676A"/>
    <w:rsid w:val="00E668C6"/>
    <w:rsid w:val="00E670DE"/>
    <w:rsid w:val="00E67436"/>
    <w:rsid w:val="00E67A3B"/>
    <w:rsid w:val="00E67DC9"/>
    <w:rsid w:val="00E70A7D"/>
    <w:rsid w:val="00E71249"/>
    <w:rsid w:val="00E713D3"/>
    <w:rsid w:val="00E71982"/>
    <w:rsid w:val="00E72453"/>
    <w:rsid w:val="00E724EE"/>
    <w:rsid w:val="00E7270A"/>
    <w:rsid w:val="00E7331B"/>
    <w:rsid w:val="00E733A1"/>
    <w:rsid w:val="00E73565"/>
    <w:rsid w:val="00E7363F"/>
    <w:rsid w:val="00E73853"/>
    <w:rsid w:val="00E73FBA"/>
    <w:rsid w:val="00E74928"/>
    <w:rsid w:val="00E7601F"/>
    <w:rsid w:val="00E76299"/>
    <w:rsid w:val="00E76918"/>
    <w:rsid w:val="00E76970"/>
    <w:rsid w:val="00E769D7"/>
    <w:rsid w:val="00E7707D"/>
    <w:rsid w:val="00E77149"/>
    <w:rsid w:val="00E77282"/>
    <w:rsid w:val="00E77521"/>
    <w:rsid w:val="00E7776B"/>
    <w:rsid w:val="00E77C54"/>
    <w:rsid w:val="00E805B0"/>
    <w:rsid w:val="00E813D4"/>
    <w:rsid w:val="00E826F0"/>
    <w:rsid w:val="00E82B5D"/>
    <w:rsid w:val="00E82F24"/>
    <w:rsid w:val="00E833D3"/>
    <w:rsid w:val="00E83435"/>
    <w:rsid w:val="00E83735"/>
    <w:rsid w:val="00E8373C"/>
    <w:rsid w:val="00E83741"/>
    <w:rsid w:val="00E83A48"/>
    <w:rsid w:val="00E841C9"/>
    <w:rsid w:val="00E84391"/>
    <w:rsid w:val="00E84596"/>
    <w:rsid w:val="00E849AC"/>
    <w:rsid w:val="00E8519C"/>
    <w:rsid w:val="00E85931"/>
    <w:rsid w:val="00E85BE7"/>
    <w:rsid w:val="00E864A5"/>
    <w:rsid w:val="00E86509"/>
    <w:rsid w:val="00E86C82"/>
    <w:rsid w:val="00E86D96"/>
    <w:rsid w:val="00E870E4"/>
    <w:rsid w:val="00E8752D"/>
    <w:rsid w:val="00E9031E"/>
    <w:rsid w:val="00E904AA"/>
    <w:rsid w:val="00E905B2"/>
    <w:rsid w:val="00E90873"/>
    <w:rsid w:val="00E909FE"/>
    <w:rsid w:val="00E9115E"/>
    <w:rsid w:val="00E91375"/>
    <w:rsid w:val="00E91417"/>
    <w:rsid w:val="00E91C37"/>
    <w:rsid w:val="00E922F0"/>
    <w:rsid w:val="00E9237E"/>
    <w:rsid w:val="00E92B62"/>
    <w:rsid w:val="00E92B74"/>
    <w:rsid w:val="00E92BE7"/>
    <w:rsid w:val="00E93401"/>
    <w:rsid w:val="00E93AB9"/>
    <w:rsid w:val="00E93D66"/>
    <w:rsid w:val="00E95572"/>
    <w:rsid w:val="00E95868"/>
    <w:rsid w:val="00E95C49"/>
    <w:rsid w:val="00E95D07"/>
    <w:rsid w:val="00E95D6F"/>
    <w:rsid w:val="00E96482"/>
    <w:rsid w:val="00E967EF"/>
    <w:rsid w:val="00E9697D"/>
    <w:rsid w:val="00E96F0D"/>
    <w:rsid w:val="00E97608"/>
    <w:rsid w:val="00E978FB"/>
    <w:rsid w:val="00E979CB"/>
    <w:rsid w:val="00EA0446"/>
    <w:rsid w:val="00EA0803"/>
    <w:rsid w:val="00EA0C63"/>
    <w:rsid w:val="00EA12E9"/>
    <w:rsid w:val="00EA16C9"/>
    <w:rsid w:val="00EA1A17"/>
    <w:rsid w:val="00EA2335"/>
    <w:rsid w:val="00EA3078"/>
    <w:rsid w:val="00EA35D6"/>
    <w:rsid w:val="00EA362F"/>
    <w:rsid w:val="00EA3A5A"/>
    <w:rsid w:val="00EA4839"/>
    <w:rsid w:val="00EA4902"/>
    <w:rsid w:val="00EA4FB9"/>
    <w:rsid w:val="00EA57A1"/>
    <w:rsid w:val="00EA5A08"/>
    <w:rsid w:val="00EA5A3B"/>
    <w:rsid w:val="00EA67D7"/>
    <w:rsid w:val="00EA6A34"/>
    <w:rsid w:val="00EA6A36"/>
    <w:rsid w:val="00EB0496"/>
    <w:rsid w:val="00EB0B00"/>
    <w:rsid w:val="00EB0EA4"/>
    <w:rsid w:val="00EB101D"/>
    <w:rsid w:val="00EB10EE"/>
    <w:rsid w:val="00EB1110"/>
    <w:rsid w:val="00EB17BC"/>
    <w:rsid w:val="00EB23D2"/>
    <w:rsid w:val="00EB25A3"/>
    <w:rsid w:val="00EB25A4"/>
    <w:rsid w:val="00EB2902"/>
    <w:rsid w:val="00EB30D0"/>
    <w:rsid w:val="00EB3237"/>
    <w:rsid w:val="00EB33EA"/>
    <w:rsid w:val="00EB3DA5"/>
    <w:rsid w:val="00EB43CB"/>
    <w:rsid w:val="00EB4BAD"/>
    <w:rsid w:val="00EB4E78"/>
    <w:rsid w:val="00EB5BB0"/>
    <w:rsid w:val="00EB615A"/>
    <w:rsid w:val="00EB6D9A"/>
    <w:rsid w:val="00EB77CC"/>
    <w:rsid w:val="00EB7AAF"/>
    <w:rsid w:val="00EC0749"/>
    <w:rsid w:val="00EC0C23"/>
    <w:rsid w:val="00EC0E52"/>
    <w:rsid w:val="00EC18A0"/>
    <w:rsid w:val="00EC1AB2"/>
    <w:rsid w:val="00EC1CB7"/>
    <w:rsid w:val="00EC1F7C"/>
    <w:rsid w:val="00EC21DF"/>
    <w:rsid w:val="00EC2282"/>
    <w:rsid w:val="00EC248D"/>
    <w:rsid w:val="00EC2B14"/>
    <w:rsid w:val="00EC2C6C"/>
    <w:rsid w:val="00EC2DE9"/>
    <w:rsid w:val="00EC34D0"/>
    <w:rsid w:val="00EC399C"/>
    <w:rsid w:val="00EC44E8"/>
    <w:rsid w:val="00EC452F"/>
    <w:rsid w:val="00EC4B47"/>
    <w:rsid w:val="00EC5313"/>
    <w:rsid w:val="00EC5AA1"/>
    <w:rsid w:val="00EC6258"/>
    <w:rsid w:val="00EC63EC"/>
    <w:rsid w:val="00EC6881"/>
    <w:rsid w:val="00EC6A83"/>
    <w:rsid w:val="00EC70F3"/>
    <w:rsid w:val="00EC73DB"/>
    <w:rsid w:val="00EC759E"/>
    <w:rsid w:val="00ED0481"/>
    <w:rsid w:val="00ED0AD9"/>
    <w:rsid w:val="00ED16AA"/>
    <w:rsid w:val="00ED1D02"/>
    <w:rsid w:val="00ED1F85"/>
    <w:rsid w:val="00ED20D6"/>
    <w:rsid w:val="00ED2788"/>
    <w:rsid w:val="00ED2B6E"/>
    <w:rsid w:val="00ED2C12"/>
    <w:rsid w:val="00ED2FC4"/>
    <w:rsid w:val="00ED3100"/>
    <w:rsid w:val="00ED36E3"/>
    <w:rsid w:val="00ED37CA"/>
    <w:rsid w:val="00ED491C"/>
    <w:rsid w:val="00ED4951"/>
    <w:rsid w:val="00ED532E"/>
    <w:rsid w:val="00ED59E4"/>
    <w:rsid w:val="00ED5B64"/>
    <w:rsid w:val="00ED68D8"/>
    <w:rsid w:val="00ED7342"/>
    <w:rsid w:val="00ED74A4"/>
    <w:rsid w:val="00ED7904"/>
    <w:rsid w:val="00EE03F9"/>
    <w:rsid w:val="00EE04B5"/>
    <w:rsid w:val="00EE0771"/>
    <w:rsid w:val="00EE07AD"/>
    <w:rsid w:val="00EE1455"/>
    <w:rsid w:val="00EE1AEE"/>
    <w:rsid w:val="00EE1DEC"/>
    <w:rsid w:val="00EE20F0"/>
    <w:rsid w:val="00EE23B1"/>
    <w:rsid w:val="00EE28B4"/>
    <w:rsid w:val="00EE2C28"/>
    <w:rsid w:val="00EE3814"/>
    <w:rsid w:val="00EE3BF2"/>
    <w:rsid w:val="00EE4190"/>
    <w:rsid w:val="00EE4DA0"/>
    <w:rsid w:val="00EE51BA"/>
    <w:rsid w:val="00EE542C"/>
    <w:rsid w:val="00EE56B1"/>
    <w:rsid w:val="00EE5DAA"/>
    <w:rsid w:val="00EE6173"/>
    <w:rsid w:val="00EE6657"/>
    <w:rsid w:val="00EE6BC8"/>
    <w:rsid w:val="00EE7541"/>
    <w:rsid w:val="00EE7777"/>
    <w:rsid w:val="00EE7BF5"/>
    <w:rsid w:val="00EE7DA8"/>
    <w:rsid w:val="00EF01CD"/>
    <w:rsid w:val="00EF0474"/>
    <w:rsid w:val="00EF0C84"/>
    <w:rsid w:val="00EF131B"/>
    <w:rsid w:val="00EF1993"/>
    <w:rsid w:val="00EF1EED"/>
    <w:rsid w:val="00EF2364"/>
    <w:rsid w:val="00EF2571"/>
    <w:rsid w:val="00EF2621"/>
    <w:rsid w:val="00EF29CD"/>
    <w:rsid w:val="00EF2A68"/>
    <w:rsid w:val="00EF33F9"/>
    <w:rsid w:val="00EF38E5"/>
    <w:rsid w:val="00EF3D25"/>
    <w:rsid w:val="00EF4597"/>
    <w:rsid w:val="00EF493E"/>
    <w:rsid w:val="00EF4DA5"/>
    <w:rsid w:val="00EF50A9"/>
    <w:rsid w:val="00EF5BA7"/>
    <w:rsid w:val="00EF6BE1"/>
    <w:rsid w:val="00EF6E00"/>
    <w:rsid w:val="00EF752F"/>
    <w:rsid w:val="00EF7948"/>
    <w:rsid w:val="00EF7BF5"/>
    <w:rsid w:val="00EF7D83"/>
    <w:rsid w:val="00F00632"/>
    <w:rsid w:val="00F00DD7"/>
    <w:rsid w:val="00F00F72"/>
    <w:rsid w:val="00F0134E"/>
    <w:rsid w:val="00F01E4E"/>
    <w:rsid w:val="00F02379"/>
    <w:rsid w:val="00F0249A"/>
    <w:rsid w:val="00F02EC6"/>
    <w:rsid w:val="00F02FF1"/>
    <w:rsid w:val="00F035C2"/>
    <w:rsid w:val="00F03765"/>
    <w:rsid w:val="00F03E86"/>
    <w:rsid w:val="00F0419F"/>
    <w:rsid w:val="00F04E17"/>
    <w:rsid w:val="00F0573E"/>
    <w:rsid w:val="00F05BA7"/>
    <w:rsid w:val="00F05FB0"/>
    <w:rsid w:val="00F06610"/>
    <w:rsid w:val="00F06942"/>
    <w:rsid w:val="00F06A4A"/>
    <w:rsid w:val="00F06A69"/>
    <w:rsid w:val="00F0723B"/>
    <w:rsid w:val="00F073E3"/>
    <w:rsid w:val="00F10501"/>
    <w:rsid w:val="00F10B7D"/>
    <w:rsid w:val="00F10CB6"/>
    <w:rsid w:val="00F10EA0"/>
    <w:rsid w:val="00F110AF"/>
    <w:rsid w:val="00F11346"/>
    <w:rsid w:val="00F1243D"/>
    <w:rsid w:val="00F125BF"/>
    <w:rsid w:val="00F12BD4"/>
    <w:rsid w:val="00F12DA2"/>
    <w:rsid w:val="00F12FB5"/>
    <w:rsid w:val="00F13066"/>
    <w:rsid w:val="00F13190"/>
    <w:rsid w:val="00F134A7"/>
    <w:rsid w:val="00F134CA"/>
    <w:rsid w:val="00F13CFD"/>
    <w:rsid w:val="00F13F73"/>
    <w:rsid w:val="00F14910"/>
    <w:rsid w:val="00F1498F"/>
    <w:rsid w:val="00F1506E"/>
    <w:rsid w:val="00F1508D"/>
    <w:rsid w:val="00F1560E"/>
    <w:rsid w:val="00F1570A"/>
    <w:rsid w:val="00F15A20"/>
    <w:rsid w:val="00F165F5"/>
    <w:rsid w:val="00F1674A"/>
    <w:rsid w:val="00F16A4E"/>
    <w:rsid w:val="00F16C86"/>
    <w:rsid w:val="00F16E26"/>
    <w:rsid w:val="00F17AB2"/>
    <w:rsid w:val="00F17BC2"/>
    <w:rsid w:val="00F20825"/>
    <w:rsid w:val="00F20D13"/>
    <w:rsid w:val="00F20EB5"/>
    <w:rsid w:val="00F21252"/>
    <w:rsid w:val="00F216A6"/>
    <w:rsid w:val="00F216AD"/>
    <w:rsid w:val="00F235FC"/>
    <w:rsid w:val="00F239A0"/>
    <w:rsid w:val="00F23A53"/>
    <w:rsid w:val="00F24450"/>
    <w:rsid w:val="00F260A4"/>
    <w:rsid w:val="00F26224"/>
    <w:rsid w:val="00F26957"/>
    <w:rsid w:val="00F26B25"/>
    <w:rsid w:val="00F2757D"/>
    <w:rsid w:val="00F27591"/>
    <w:rsid w:val="00F275E2"/>
    <w:rsid w:val="00F27CB1"/>
    <w:rsid w:val="00F27D2D"/>
    <w:rsid w:val="00F3055B"/>
    <w:rsid w:val="00F30F15"/>
    <w:rsid w:val="00F31722"/>
    <w:rsid w:val="00F32010"/>
    <w:rsid w:val="00F3210D"/>
    <w:rsid w:val="00F32273"/>
    <w:rsid w:val="00F326ED"/>
    <w:rsid w:val="00F32AC4"/>
    <w:rsid w:val="00F32D1F"/>
    <w:rsid w:val="00F3319E"/>
    <w:rsid w:val="00F3363B"/>
    <w:rsid w:val="00F338AE"/>
    <w:rsid w:val="00F33966"/>
    <w:rsid w:val="00F33FF7"/>
    <w:rsid w:val="00F3417B"/>
    <w:rsid w:val="00F3417C"/>
    <w:rsid w:val="00F3419F"/>
    <w:rsid w:val="00F34649"/>
    <w:rsid w:val="00F34883"/>
    <w:rsid w:val="00F358A4"/>
    <w:rsid w:val="00F35961"/>
    <w:rsid w:val="00F35B99"/>
    <w:rsid w:val="00F366A9"/>
    <w:rsid w:val="00F36FF3"/>
    <w:rsid w:val="00F371A6"/>
    <w:rsid w:val="00F37721"/>
    <w:rsid w:val="00F37D6D"/>
    <w:rsid w:val="00F40A47"/>
    <w:rsid w:val="00F40A98"/>
    <w:rsid w:val="00F40C11"/>
    <w:rsid w:val="00F413CA"/>
    <w:rsid w:val="00F41888"/>
    <w:rsid w:val="00F41A54"/>
    <w:rsid w:val="00F42292"/>
    <w:rsid w:val="00F45387"/>
    <w:rsid w:val="00F45961"/>
    <w:rsid w:val="00F46606"/>
    <w:rsid w:val="00F466C3"/>
    <w:rsid w:val="00F47101"/>
    <w:rsid w:val="00F47109"/>
    <w:rsid w:val="00F47168"/>
    <w:rsid w:val="00F47358"/>
    <w:rsid w:val="00F4739F"/>
    <w:rsid w:val="00F47CF1"/>
    <w:rsid w:val="00F47DD7"/>
    <w:rsid w:val="00F47E90"/>
    <w:rsid w:val="00F500AA"/>
    <w:rsid w:val="00F5012F"/>
    <w:rsid w:val="00F505C7"/>
    <w:rsid w:val="00F51196"/>
    <w:rsid w:val="00F51933"/>
    <w:rsid w:val="00F51E88"/>
    <w:rsid w:val="00F5201F"/>
    <w:rsid w:val="00F5230C"/>
    <w:rsid w:val="00F52431"/>
    <w:rsid w:val="00F52A21"/>
    <w:rsid w:val="00F52A97"/>
    <w:rsid w:val="00F52EC2"/>
    <w:rsid w:val="00F5320D"/>
    <w:rsid w:val="00F536FA"/>
    <w:rsid w:val="00F53CC8"/>
    <w:rsid w:val="00F53FF5"/>
    <w:rsid w:val="00F54545"/>
    <w:rsid w:val="00F5471C"/>
    <w:rsid w:val="00F54EA2"/>
    <w:rsid w:val="00F55384"/>
    <w:rsid w:val="00F553A2"/>
    <w:rsid w:val="00F55D2B"/>
    <w:rsid w:val="00F55E21"/>
    <w:rsid w:val="00F56198"/>
    <w:rsid w:val="00F56291"/>
    <w:rsid w:val="00F56497"/>
    <w:rsid w:val="00F5650A"/>
    <w:rsid w:val="00F5784B"/>
    <w:rsid w:val="00F57B3A"/>
    <w:rsid w:val="00F57EEC"/>
    <w:rsid w:val="00F6045D"/>
    <w:rsid w:val="00F60B51"/>
    <w:rsid w:val="00F6135C"/>
    <w:rsid w:val="00F615A3"/>
    <w:rsid w:val="00F6196E"/>
    <w:rsid w:val="00F61A28"/>
    <w:rsid w:val="00F61A71"/>
    <w:rsid w:val="00F6204C"/>
    <w:rsid w:val="00F62144"/>
    <w:rsid w:val="00F622AF"/>
    <w:rsid w:val="00F62BB2"/>
    <w:rsid w:val="00F63338"/>
    <w:rsid w:val="00F63379"/>
    <w:rsid w:val="00F637F1"/>
    <w:rsid w:val="00F63CA4"/>
    <w:rsid w:val="00F63DC9"/>
    <w:rsid w:val="00F63ED3"/>
    <w:rsid w:val="00F640AE"/>
    <w:rsid w:val="00F649C7"/>
    <w:rsid w:val="00F65A30"/>
    <w:rsid w:val="00F66548"/>
    <w:rsid w:val="00F6659B"/>
    <w:rsid w:val="00F66A48"/>
    <w:rsid w:val="00F66A89"/>
    <w:rsid w:val="00F66D44"/>
    <w:rsid w:val="00F675DC"/>
    <w:rsid w:val="00F678BD"/>
    <w:rsid w:val="00F67B90"/>
    <w:rsid w:val="00F67F9C"/>
    <w:rsid w:val="00F67FCF"/>
    <w:rsid w:val="00F7027F"/>
    <w:rsid w:val="00F70B25"/>
    <w:rsid w:val="00F70ECE"/>
    <w:rsid w:val="00F7170E"/>
    <w:rsid w:val="00F71A68"/>
    <w:rsid w:val="00F71FEA"/>
    <w:rsid w:val="00F7211D"/>
    <w:rsid w:val="00F7247C"/>
    <w:rsid w:val="00F7303B"/>
    <w:rsid w:val="00F73708"/>
    <w:rsid w:val="00F7393D"/>
    <w:rsid w:val="00F73ACF"/>
    <w:rsid w:val="00F73B05"/>
    <w:rsid w:val="00F73E66"/>
    <w:rsid w:val="00F73F22"/>
    <w:rsid w:val="00F74A18"/>
    <w:rsid w:val="00F74B5C"/>
    <w:rsid w:val="00F74D3A"/>
    <w:rsid w:val="00F74E1D"/>
    <w:rsid w:val="00F751C2"/>
    <w:rsid w:val="00F754C4"/>
    <w:rsid w:val="00F757D6"/>
    <w:rsid w:val="00F75F31"/>
    <w:rsid w:val="00F75F86"/>
    <w:rsid w:val="00F7614E"/>
    <w:rsid w:val="00F76302"/>
    <w:rsid w:val="00F765B8"/>
    <w:rsid w:val="00F769FB"/>
    <w:rsid w:val="00F77D7E"/>
    <w:rsid w:val="00F77FE5"/>
    <w:rsid w:val="00F805D2"/>
    <w:rsid w:val="00F807F4"/>
    <w:rsid w:val="00F8111A"/>
    <w:rsid w:val="00F81287"/>
    <w:rsid w:val="00F81E8F"/>
    <w:rsid w:val="00F81FA6"/>
    <w:rsid w:val="00F82049"/>
    <w:rsid w:val="00F82124"/>
    <w:rsid w:val="00F82394"/>
    <w:rsid w:val="00F82A9C"/>
    <w:rsid w:val="00F830B8"/>
    <w:rsid w:val="00F8314A"/>
    <w:rsid w:val="00F83579"/>
    <w:rsid w:val="00F837B0"/>
    <w:rsid w:val="00F83C09"/>
    <w:rsid w:val="00F83C1D"/>
    <w:rsid w:val="00F8425C"/>
    <w:rsid w:val="00F8434E"/>
    <w:rsid w:val="00F84607"/>
    <w:rsid w:val="00F84635"/>
    <w:rsid w:val="00F84819"/>
    <w:rsid w:val="00F85098"/>
    <w:rsid w:val="00F85DE3"/>
    <w:rsid w:val="00F860AC"/>
    <w:rsid w:val="00F86342"/>
    <w:rsid w:val="00F86346"/>
    <w:rsid w:val="00F866BA"/>
    <w:rsid w:val="00F86ACB"/>
    <w:rsid w:val="00F87F55"/>
    <w:rsid w:val="00F9034A"/>
    <w:rsid w:val="00F906AC"/>
    <w:rsid w:val="00F907C9"/>
    <w:rsid w:val="00F90CE0"/>
    <w:rsid w:val="00F91120"/>
    <w:rsid w:val="00F914B9"/>
    <w:rsid w:val="00F92014"/>
    <w:rsid w:val="00F9242C"/>
    <w:rsid w:val="00F92AB9"/>
    <w:rsid w:val="00F92E92"/>
    <w:rsid w:val="00F93677"/>
    <w:rsid w:val="00F9481D"/>
    <w:rsid w:val="00F95EB8"/>
    <w:rsid w:val="00F9608A"/>
    <w:rsid w:val="00F9642F"/>
    <w:rsid w:val="00F964F3"/>
    <w:rsid w:val="00F9657A"/>
    <w:rsid w:val="00F96DC4"/>
    <w:rsid w:val="00F97446"/>
    <w:rsid w:val="00F9772A"/>
    <w:rsid w:val="00F97CBD"/>
    <w:rsid w:val="00F97E34"/>
    <w:rsid w:val="00FA0310"/>
    <w:rsid w:val="00FA128E"/>
    <w:rsid w:val="00FA199D"/>
    <w:rsid w:val="00FA1C19"/>
    <w:rsid w:val="00FA2013"/>
    <w:rsid w:val="00FA269C"/>
    <w:rsid w:val="00FA28C3"/>
    <w:rsid w:val="00FA2B0E"/>
    <w:rsid w:val="00FA2E69"/>
    <w:rsid w:val="00FA3094"/>
    <w:rsid w:val="00FA3886"/>
    <w:rsid w:val="00FA4367"/>
    <w:rsid w:val="00FA4539"/>
    <w:rsid w:val="00FA47D0"/>
    <w:rsid w:val="00FA4D0A"/>
    <w:rsid w:val="00FA537C"/>
    <w:rsid w:val="00FA5463"/>
    <w:rsid w:val="00FA585E"/>
    <w:rsid w:val="00FA5B44"/>
    <w:rsid w:val="00FA689D"/>
    <w:rsid w:val="00FA690C"/>
    <w:rsid w:val="00FA7087"/>
    <w:rsid w:val="00FA7464"/>
    <w:rsid w:val="00FA7905"/>
    <w:rsid w:val="00FA7BB1"/>
    <w:rsid w:val="00FB0D6C"/>
    <w:rsid w:val="00FB1026"/>
    <w:rsid w:val="00FB1647"/>
    <w:rsid w:val="00FB1838"/>
    <w:rsid w:val="00FB1A38"/>
    <w:rsid w:val="00FB2040"/>
    <w:rsid w:val="00FB26E2"/>
    <w:rsid w:val="00FB2DB2"/>
    <w:rsid w:val="00FB2EAA"/>
    <w:rsid w:val="00FB35C6"/>
    <w:rsid w:val="00FB3678"/>
    <w:rsid w:val="00FB37F1"/>
    <w:rsid w:val="00FB3BA2"/>
    <w:rsid w:val="00FB4418"/>
    <w:rsid w:val="00FB4621"/>
    <w:rsid w:val="00FB4AB5"/>
    <w:rsid w:val="00FB543F"/>
    <w:rsid w:val="00FB5E0C"/>
    <w:rsid w:val="00FB6090"/>
    <w:rsid w:val="00FB7599"/>
    <w:rsid w:val="00FB7719"/>
    <w:rsid w:val="00FB7A20"/>
    <w:rsid w:val="00FB7D05"/>
    <w:rsid w:val="00FC0665"/>
    <w:rsid w:val="00FC0A71"/>
    <w:rsid w:val="00FC0C2B"/>
    <w:rsid w:val="00FC122A"/>
    <w:rsid w:val="00FC1612"/>
    <w:rsid w:val="00FC1BB1"/>
    <w:rsid w:val="00FC1D25"/>
    <w:rsid w:val="00FC1F84"/>
    <w:rsid w:val="00FC267E"/>
    <w:rsid w:val="00FC2712"/>
    <w:rsid w:val="00FC28FC"/>
    <w:rsid w:val="00FC33DA"/>
    <w:rsid w:val="00FC3837"/>
    <w:rsid w:val="00FC3B83"/>
    <w:rsid w:val="00FC4907"/>
    <w:rsid w:val="00FC53D0"/>
    <w:rsid w:val="00FC57CC"/>
    <w:rsid w:val="00FC5AE5"/>
    <w:rsid w:val="00FC6BF4"/>
    <w:rsid w:val="00FC7030"/>
    <w:rsid w:val="00FC7D57"/>
    <w:rsid w:val="00FD035F"/>
    <w:rsid w:val="00FD05D1"/>
    <w:rsid w:val="00FD0A24"/>
    <w:rsid w:val="00FD0C33"/>
    <w:rsid w:val="00FD1773"/>
    <w:rsid w:val="00FD1FF1"/>
    <w:rsid w:val="00FD259D"/>
    <w:rsid w:val="00FD2E4E"/>
    <w:rsid w:val="00FD334E"/>
    <w:rsid w:val="00FD3439"/>
    <w:rsid w:val="00FD385B"/>
    <w:rsid w:val="00FD3A7C"/>
    <w:rsid w:val="00FD3D3D"/>
    <w:rsid w:val="00FD4124"/>
    <w:rsid w:val="00FD43A0"/>
    <w:rsid w:val="00FD4806"/>
    <w:rsid w:val="00FD4DB9"/>
    <w:rsid w:val="00FD5112"/>
    <w:rsid w:val="00FD64C2"/>
    <w:rsid w:val="00FD684F"/>
    <w:rsid w:val="00FD6C01"/>
    <w:rsid w:val="00FD7585"/>
    <w:rsid w:val="00FD7941"/>
    <w:rsid w:val="00FD797F"/>
    <w:rsid w:val="00FD7C78"/>
    <w:rsid w:val="00FE038D"/>
    <w:rsid w:val="00FE059D"/>
    <w:rsid w:val="00FE085F"/>
    <w:rsid w:val="00FE0D65"/>
    <w:rsid w:val="00FE217F"/>
    <w:rsid w:val="00FE2D1E"/>
    <w:rsid w:val="00FE2F31"/>
    <w:rsid w:val="00FE315D"/>
    <w:rsid w:val="00FE3510"/>
    <w:rsid w:val="00FE3C64"/>
    <w:rsid w:val="00FE4646"/>
    <w:rsid w:val="00FE49FB"/>
    <w:rsid w:val="00FE4D3C"/>
    <w:rsid w:val="00FE4D88"/>
    <w:rsid w:val="00FE51F4"/>
    <w:rsid w:val="00FE51FC"/>
    <w:rsid w:val="00FE53E6"/>
    <w:rsid w:val="00FE57FB"/>
    <w:rsid w:val="00FE5AB4"/>
    <w:rsid w:val="00FE5B8E"/>
    <w:rsid w:val="00FE63BA"/>
    <w:rsid w:val="00FE66B5"/>
    <w:rsid w:val="00FE66D0"/>
    <w:rsid w:val="00FE732E"/>
    <w:rsid w:val="00FE74CB"/>
    <w:rsid w:val="00FE7FF0"/>
    <w:rsid w:val="00FF01AC"/>
    <w:rsid w:val="00FF05FB"/>
    <w:rsid w:val="00FF06F9"/>
    <w:rsid w:val="00FF0E30"/>
    <w:rsid w:val="00FF14A9"/>
    <w:rsid w:val="00FF1969"/>
    <w:rsid w:val="00FF1FEB"/>
    <w:rsid w:val="00FF2707"/>
    <w:rsid w:val="00FF2932"/>
    <w:rsid w:val="00FF346C"/>
    <w:rsid w:val="00FF380B"/>
    <w:rsid w:val="00FF3B03"/>
    <w:rsid w:val="00FF3CCC"/>
    <w:rsid w:val="00FF41E3"/>
    <w:rsid w:val="00FF4454"/>
    <w:rsid w:val="00FF45B7"/>
    <w:rsid w:val="00FF46BC"/>
    <w:rsid w:val="00FF4CC6"/>
    <w:rsid w:val="00FF562E"/>
    <w:rsid w:val="00FF5932"/>
    <w:rsid w:val="00FF5B65"/>
    <w:rsid w:val="00FF6E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7788D618"/>
  <w15:docId w15:val="{702F1570-9976-440B-9EC1-54CDDE02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3BDC"/>
    <w:rPr>
      <w:sz w:val="24"/>
      <w:szCs w:val="24"/>
      <w:lang w:val="en-GB"/>
    </w:rPr>
  </w:style>
  <w:style w:type="paragraph" w:styleId="Heading1">
    <w:name w:val="heading 1"/>
    <w:aliases w:val="BAR"/>
    <w:basedOn w:val="Normal"/>
    <w:next w:val="Normal"/>
    <w:link w:val="Heading1Char"/>
    <w:qFormat/>
    <w:rsid w:val="00983BDC"/>
    <w:pPr>
      <w:keepNext/>
      <w:jc w:val="center"/>
      <w:outlineLvl w:val="0"/>
    </w:pPr>
    <w:rPr>
      <w:b/>
      <w:bCs/>
      <w:lang w:val="ro-RO"/>
    </w:rPr>
  </w:style>
  <w:style w:type="paragraph" w:styleId="Heading2">
    <w:name w:val="heading 2"/>
    <w:basedOn w:val="Normal"/>
    <w:next w:val="Normal"/>
    <w:link w:val="Heading2Char"/>
    <w:qFormat/>
    <w:rsid w:val="00983BDC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983BDC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983BDC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983BDC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983BDC"/>
    <w:pPr>
      <w:keepNext/>
      <w:jc w:val="right"/>
      <w:outlineLvl w:val="5"/>
    </w:pPr>
    <w:rPr>
      <w:b/>
      <w:bCs/>
      <w:i/>
      <w:iCs/>
      <w:sz w:val="20"/>
      <w:lang w:val="ro-RO"/>
    </w:rPr>
  </w:style>
  <w:style w:type="paragraph" w:styleId="Heading7">
    <w:name w:val="heading 7"/>
    <w:basedOn w:val="Normal"/>
    <w:next w:val="Normal"/>
    <w:link w:val="Heading7Char"/>
    <w:qFormat/>
    <w:rsid w:val="00983BDC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983BDC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val="ro-RO" w:eastAsia="ro-RO"/>
    </w:rPr>
  </w:style>
  <w:style w:type="paragraph" w:styleId="Heading9">
    <w:name w:val="heading 9"/>
    <w:basedOn w:val="Normal"/>
    <w:next w:val="Normal"/>
    <w:link w:val="Heading9Char"/>
    <w:qFormat/>
    <w:rsid w:val="00983BDC"/>
    <w:pPr>
      <w:keepNext/>
      <w:outlineLvl w:val="8"/>
    </w:pPr>
    <w:rPr>
      <w:b/>
      <w:bCs/>
      <w:i/>
      <w:iCs/>
      <w:sz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BAR Char"/>
    <w:link w:val="Heading1"/>
    <w:rsid w:val="007C1F0F"/>
    <w:rPr>
      <w:b/>
      <w:bCs/>
      <w:sz w:val="24"/>
      <w:szCs w:val="24"/>
      <w:lang w:val="ro-RO"/>
    </w:rPr>
  </w:style>
  <w:style w:type="paragraph" w:customStyle="1" w:styleId="BARSTYLE">
    <w:name w:val="BARSTYLE"/>
    <w:basedOn w:val="Normal"/>
    <w:rsid w:val="00983BDC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noProof/>
      <w:sz w:val="22"/>
      <w:szCs w:val="20"/>
      <w:lang w:val="nl-NL"/>
    </w:rPr>
  </w:style>
  <w:style w:type="paragraph" w:styleId="Header">
    <w:name w:val="header"/>
    <w:basedOn w:val="Normal"/>
    <w:link w:val="HeaderChar"/>
    <w:rsid w:val="00983BD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983BDC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983BDC"/>
  </w:style>
  <w:style w:type="paragraph" w:styleId="BlockText">
    <w:name w:val="Block Text"/>
    <w:basedOn w:val="Normal"/>
    <w:rsid w:val="00983BDC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983BDC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983BDC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983BDC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F1E05"/>
    <w:rPr>
      <w:color w:val="0000FF"/>
      <w:u w:val="single"/>
    </w:rPr>
  </w:style>
  <w:style w:type="character" w:styleId="FollowedHyperlink">
    <w:name w:val="FollowedHyperlink"/>
    <w:rsid w:val="00BF1E05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45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C4528"/>
    <w:rPr>
      <w:rFonts w:ascii="Tahoma" w:hAnsi="Tahoma" w:cs="Tahoma"/>
      <w:sz w:val="16"/>
      <w:szCs w:val="16"/>
      <w:lang w:val="en-GB"/>
    </w:rPr>
  </w:style>
  <w:style w:type="character" w:customStyle="1" w:styleId="Heading7Char">
    <w:name w:val="Heading 7 Char"/>
    <w:link w:val="Heading7"/>
    <w:rsid w:val="00871E73"/>
    <w:rPr>
      <w:rFonts w:ascii="Helvetica-R" w:hAnsi="Helvetica-R"/>
      <w:b/>
      <w:bCs/>
      <w:sz w:val="28"/>
      <w:szCs w:val="24"/>
      <w:lang w:val="en-GB"/>
    </w:rPr>
  </w:style>
  <w:style w:type="character" w:customStyle="1" w:styleId="Heading8Char">
    <w:name w:val="Heading 8 Char"/>
    <w:link w:val="Heading8"/>
    <w:rsid w:val="00871E73"/>
    <w:rPr>
      <w:rFonts w:ascii="Helvetica-R" w:hAnsi="Helvetica-R"/>
      <w:b/>
      <w:bCs/>
      <w:i/>
      <w:iCs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871E73"/>
    <w:rPr>
      <w:b/>
      <w:bCs/>
      <w:i/>
      <w:iCs/>
      <w:szCs w:val="24"/>
      <w:lang w:val="ro-RO"/>
    </w:rPr>
  </w:style>
  <w:style w:type="character" w:customStyle="1" w:styleId="HeaderChar">
    <w:name w:val="Header Char"/>
    <w:link w:val="Header"/>
    <w:rsid w:val="00871E73"/>
    <w:rPr>
      <w:sz w:val="24"/>
      <w:szCs w:val="24"/>
      <w:lang w:val="en-GB"/>
    </w:rPr>
  </w:style>
  <w:style w:type="character" w:customStyle="1" w:styleId="FooterChar">
    <w:name w:val="Footer Char"/>
    <w:link w:val="Footer"/>
    <w:rsid w:val="00871E73"/>
    <w:rPr>
      <w:sz w:val="24"/>
      <w:szCs w:val="24"/>
      <w:lang w:val="en-GB"/>
    </w:rPr>
  </w:style>
  <w:style w:type="character" w:customStyle="1" w:styleId="BodyTextChar">
    <w:name w:val="Body Text Char"/>
    <w:link w:val="BodyText"/>
    <w:rsid w:val="00871E73"/>
    <w:rPr>
      <w:rFonts w:ascii="Helvetica-R" w:hAnsi="Helvetica-R"/>
      <w:b/>
      <w:bCs/>
      <w:szCs w:val="24"/>
      <w:lang w:val="en-GB"/>
    </w:rPr>
  </w:style>
  <w:style w:type="character" w:customStyle="1" w:styleId="Heading2Char">
    <w:name w:val="Heading 2 Char"/>
    <w:link w:val="Heading2"/>
    <w:rsid w:val="0008788B"/>
    <w:rPr>
      <w:rFonts w:ascii="Helvetica-R" w:hAnsi="Helvetica-R"/>
      <w:b/>
      <w:bCs/>
      <w:szCs w:val="24"/>
      <w:lang w:val="en-GB"/>
    </w:rPr>
  </w:style>
  <w:style w:type="paragraph" w:customStyle="1" w:styleId="Style1">
    <w:name w:val="Style1"/>
    <w:basedOn w:val="Normal"/>
    <w:rsid w:val="0008788B"/>
    <w:pPr>
      <w:numPr>
        <w:numId w:val="1"/>
      </w:numPr>
      <w:tabs>
        <w:tab w:val="clear" w:pos="96"/>
        <w:tab w:val="num" w:pos="870"/>
      </w:tabs>
      <w:ind w:left="870" w:hanging="360"/>
    </w:pPr>
  </w:style>
  <w:style w:type="paragraph" w:styleId="ListBullet">
    <w:name w:val="List Bullet"/>
    <w:basedOn w:val="Normal"/>
    <w:uiPriority w:val="99"/>
    <w:unhideWhenUsed/>
    <w:rsid w:val="004F06C6"/>
    <w:pPr>
      <w:numPr>
        <w:numId w:val="48"/>
      </w:numPr>
      <w:tabs>
        <w:tab w:val="clear" w:pos="360"/>
      </w:tabs>
      <w:ind w:left="0" w:firstLine="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6</TotalTime>
  <Pages>125</Pages>
  <Words>18252</Words>
  <Characters>104043</Characters>
  <Application>Microsoft Office Word</Application>
  <DocSecurity>8</DocSecurity>
  <Lines>867</Lines>
  <Paragraphs>244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122051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5</cp:revision>
  <cp:lastPrinted>2012-08-09T05:47:00Z</cp:lastPrinted>
  <dcterms:created xsi:type="dcterms:W3CDTF">2026-07-23T06:38:00Z</dcterms:created>
  <dcterms:modified xsi:type="dcterms:W3CDTF">2026-07-23T08:32:00Z</dcterms:modified>
</cp:coreProperties>
</file>