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F41C" w14:textId="77777777" w:rsidR="00877D8C" w:rsidRPr="00112589" w:rsidRDefault="00877D8C" w:rsidP="00883759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1258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BD2B641" w14:textId="484B9E78" w:rsidR="00877D8C" w:rsidRPr="00112589" w:rsidRDefault="00877D8C" w:rsidP="00883759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12589">
        <w:rPr>
          <w:b/>
          <w:sz w:val="16"/>
          <w:szCs w:val="16"/>
          <w:lang w:val="ro-RO"/>
        </w:rPr>
        <w:t xml:space="preserve"> (de la pagina 1 la pagina )</w:t>
      </w:r>
    </w:p>
    <w:p w14:paraId="5DA6D49F" w14:textId="77777777" w:rsidR="00877D8C" w:rsidRDefault="00877D8C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6437BF16" w14:textId="77777777" w:rsidR="00877D8C" w:rsidRDefault="00877D8C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49AA9B57" w14:textId="77777777" w:rsidR="00877D8C" w:rsidRDefault="00877D8C">
      <w:pPr>
        <w:jc w:val="center"/>
        <w:rPr>
          <w:sz w:val="28"/>
        </w:rPr>
      </w:pPr>
    </w:p>
    <w:p w14:paraId="3116251C" w14:textId="77777777" w:rsidR="00877D8C" w:rsidRDefault="00877D8C">
      <w:pPr>
        <w:jc w:val="center"/>
        <w:rPr>
          <w:sz w:val="28"/>
        </w:rPr>
      </w:pPr>
    </w:p>
    <w:p w14:paraId="399A681B" w14:textId="77777777" w:rsidR="00877D8C" w:rsidRDefault="00877D8C">
      <w:pPr>
        <w:jc w:val="center"/>
        <w:rPr>
          <w:sz w:val="28"/>
        </w:rPr>
      </w:pPr>
    </w:p>
    <w:p w14:paraId="43EB83BC" w14:textId="77777777" w:rsidR="00877D8C" w:rsidRDefault="00877D8C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3D299C3D" w14:textId="77777777" w:rsidR="00877D8C" w:rsidRDefault="00877D8C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BRAŞOV</w:t>
      </w:r>
    </w:p>
    <w:p w14:paraId="005B9AF1" w14:textId="77777777" w:rsidR="00877D8C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1FB9890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1.1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553CDAA" w14:textId="77777777" w:rsidR="00877D8C" w:rsidRDefault="00877D8C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B05E2DB" w14:textId="77777777" w:rsidR="00877D8C" w:rsidRDefault="00877D8C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7BDCA33A" w14:textId="77777777" w:rsidR="00877D8C" w:rsidRPr="00304457" w:rsidRDefault="00877D8C" w:rsidP="00304457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5A6EE6B3" w14:textId="77777777" w:rsidR="00877D8C" w:rsidRDefault="00877D8C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877D8C" w14:paraId="172CF1C4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B9539F7" w14:textId="77777777" w:rsidR="00877D8C" w:rsidRDefault="00877D8C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6DDA9DF" w14:textId="77777777" w:rsidR="00877D8C" w:rsidRDefault="00877D8C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10CAB4A5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B80CF3E" w14:textId="77777777" w:rsidR="00877D8C" w:rsidRDefault="00877D8C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279B6B4C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106FFA0F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2D8D4D0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4368EE5A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2B8CD4C7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4CBA737" w14:textId="77777777" w:rsidR="00877D8C" w:rsidRDefault="00877D8C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23DAC96A" w14:textId="77777777" w:rsidR="00877D8C" w:rsidRDefault="00877D8C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1B6DB895" w14:textId="77777777" w:rsidR="00877D8C" w:rsidRDefault="00877D8C" w:rsidP="002A2B4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5B4EF422" w14:textId="77777777" w:rsidR="00877D8C" w:rsidRDefault="00877D8C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7EF8AB8B" w14:textId="77777777" w:rsidR="00877D8C" w:rsidRDefault="00877D8C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24D9E29E" w14:textId="77777777" w:rsidR="00877D8C" w:rsidRDefault="00877D8C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55D78942" w14:textId="77777777" w:rsidR="00877D8C" w:rsidRDefault="00877D8C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48B99C37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13AAD1C2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1B3DC8E9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C51466C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4507646B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7A425C7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7F4A1303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57C8647B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DC3AF68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877D8C" w14:paraId="335ABA95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2439C88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66D8ED50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2B150316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024217B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5255841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4B79705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722979BF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C3099E9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2F8D4D7F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AE2D069" w14:textId="77777777" w:rsidR="00877D8C" w:rsidRDefault="00877D8C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4A622CBA" w14:textId="77777777" w:rsidR="00877D8C" w:rsidRDefault="00877D8C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3AB4A5E5" w14:textId="77777777" w:rsidR="00877D8C" w:rsidRDefault="00877D8C">
      <w:pPr>
        <w:spacing w:line="192" w:lineRule="auto"/>
        <w:jc w:val="center"/>
      </w:pPr>
    </w:p>
    <w:p w14:paraId="3F4D0BC5" w14:textId="77777777" w:rsidR="00877D8C" w:rsidRDefault="00877D8C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09C96CA5" w14:textId="77777777" w:rsidR="00877D8C" w:rsidRPr="00C40B51" w:rsidRDefault="00877D8C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F59B4E2" w14:textId="77777777" w:rsidR="00877D8C" w:rsidRPr="00C40B51" w:rsidRDefault="00877D8C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F7D0BC1" w14:textId="77777777" w:rsidR="00877D8C" w:rsidRPr="00C40B51" w:rsidRDefault="00877D8C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61C296A4" w14:textId="77777777" w:rsidR="00877D8C" w:rsidRDefault="00877D8C" w:rsidP="004C7D25">
      <w:pPr>
        <w:pStyle w:val="Heading1"/>
        <w:spacing w:line="360" w:lineRule="auto"/>
      </w:pPr>
      <w:r>
        <w:t>LINIA 101</w:t>
      </w:r>
    </w:p>
    <w:p w14:paraId="011A0CC4" w14:textId="77777777" w:rsidR="00877D8C" w:rsidRDefault="00877D8C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09914AD0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5FFE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743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6472E26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B97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11B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54E6E97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D06C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8B6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171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7BB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0C1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094DA8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4741BD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FBD2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F50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72BFFD6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8654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0E9F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0664B5E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B448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B20C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088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00E6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4EB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C3E60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5C221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3495734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877D8C" w14:paraId="1D47A87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12E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058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B476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3DC3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2E3449E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2703080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85687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4C4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852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2E8C13F1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D82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DEB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128004C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B2B9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346B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C965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B33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225736F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06E5802D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DFE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2B04FC3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56A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EC4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8FD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329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0E1AD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877D8C" w14:paraId="30ABC887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02FC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70DF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6B10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41F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5B66A16D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BB8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7364DC5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C4D5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12B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FF1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148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877D8C" w14:paraId="5892D9A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8A71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E8169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3367562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5103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A0D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48F6BC75" w14:textId="77777777" w:rsidR="00877D8C" w:rsidRDefault="00877D8C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AD72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B93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7714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A0E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F41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48B926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6CE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D15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9E49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478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F4322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415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DC0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29ABC2E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0EC23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DAD9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68120CD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C052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A37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837F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627E" w14:textId="77777777" w:rsidR="00877D8C" w:rsidRDefault="00877D8C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874A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041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AB64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23A819E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C4E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791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0E0A067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159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0A44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B19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B98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172D5BB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2FE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AF176E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486B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1C2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7BA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B44D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BD4CF08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4C4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6CB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704ED801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9B6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37D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1E8F9A3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DDC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14C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1A8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10D3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4FB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2EBBD9E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334E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298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38FDF2F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B0AD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8B61" w14:textId="77777777" w:rsidR="00877D8C" w:rsidRDefault="00877D8C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DA5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E3B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040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4A6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350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026E2D0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08FA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299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CE0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22D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2FF262A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0BF84A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AD7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8E2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86F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FFD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690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2ECA1E2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402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AB9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4BC001F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393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070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3812E17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CCC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B940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B1D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DDBA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E0C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B3F0E6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3D69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A49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C8BE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3F33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2668F2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7C8C" w14:textId="77777777" w:rsidR="00877D8C" w:rsidRPr="00A165AE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D53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387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D725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881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BC2435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7209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921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4DB77FD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C60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FF3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153953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FDCF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8085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15C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4F1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D42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877D8C" w14:paraId="443F6E2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424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11B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036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89C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2780E0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021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3D3A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8501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5446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E44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EEA84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BB29CD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877D8C" w14:paraId="24D6A2B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598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D40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2D76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43F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F60477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1C3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E3E5A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CA8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647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93D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B4215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7064C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877D8C" w14:paraId="263500D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6B4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F3E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1F6B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035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B7C242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AAF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5B3D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EBA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643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B09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2FF23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6CF66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877D8C" w14:paraId="01FF4DD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1FE1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EA8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3D8B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0EB0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585CDE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E6A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059C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F7F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3403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584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D013C7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93826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877D8C" w14:paraId="5CA159F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EEF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CE0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972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53A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DCFA08F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499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9C7162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7A9D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B0B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B0C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5FE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D0A41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3411F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877D8C" w14:paraId="2FB6DD8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258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B33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1287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C52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AD8F3D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443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4B7D16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7AE9792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9DA4DC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6E76997" w14:textId="77777777" w:rsidR="00877D8C" w:rsidRPr="00A165AE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C7E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DBE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478EB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A6F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A5122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877D8C" w14:paraId="2204FDB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539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F0B6" w14:textId="77777777" w:rsidR="00877D8C" w:rsidRDefault="00877D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7F76CCD" w14:textId="77777777" w:rsidR="00877D8C" w:rsidRDefault="00877D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E9E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7537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FB15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77AB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D60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BA0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A9E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82BD6C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7127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B6B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46376FC1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15A8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A00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C85154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8F7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D5AA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BF0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B147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CCCF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877D8C" w14:paraId="3724D8B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3EE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D6A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50A9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1944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3E4368C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619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AC2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7359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6E9DE2F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0793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6BF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877D8C" w14:paraId="50EC540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A7FE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8801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41D6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A6C8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841F9D5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3C8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40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6D8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2494B4D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DCBE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652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877D8C" w14:paraId="7970A87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2F4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095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1216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AF88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E60D092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348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D1F4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311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7D32349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BBBB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9D9F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877D8C" w14:paraId="7229079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BC0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708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C63C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A172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58D6E5A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47A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1DD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E68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98F6519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3A90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6EE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877D8C" w14:paraId="2F65E52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D3A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25C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289F008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8A84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2E8BC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5CC734A9" w14:textId="77777777" w:rsidR="00877D8C" w:rsidRDefault="00877D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125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1A87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9559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24D0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2337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E090D4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B97E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1D0B" w14:textId="77777777" w:rsidR="00877D8C" w:rsidRDefault="00877D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01C04" w14:textId="77777777" w:rsidR="00877D8C" w:rsidRDefault="00877D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AA61" w14:textId="77777777" w:rsidR="00877D8C" w:rsidRDefault="00877D8C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34E83EC7" w14:textId="77777777" w:rsidR="00877D8C" w:rsidRDefault="00877D8C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35BA" w14:textId="77777777" w:rsidR="00877D8C" w:rsidRDefault="00877D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0DD2" w14:textId="77777777" w:rsidR="00877D8C" w:rsidRPr="000625F2" w:rsidRDefault="00877D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DE53" w14:textId="77777777" w:rsidR="00877D8C" w:rsidRDefault="00877D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2D5ED000" w14:textId="77777777" w:rsidR="00877D8C" w:rsidRDefault="00877D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4C2C" w14:textId="77777777" w:rsidR="00877D8C" w:rsidRDefault="00877D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F8FF" w14:textId="77777777" w:rsidR="00877D8C" w:rsidRDefault="00877D8C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0BDC82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30F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5405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9C60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0D5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97B26E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A41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7BF3F25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58A4508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2B297AC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08717DA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4EE0CD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7AA7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328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76E6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2EF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AE4FC6A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D8D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2F5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96F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701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CDE382F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2E2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682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A624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843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740C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70B53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877D8C" w14:paraId="573C11DF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248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4DD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5804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6C6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8ED0BF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18F15E2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9F1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7248B27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492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74B4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F50F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07D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303A5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877D8C" w14:paraId="28CF5D8A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7D2A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965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0588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1379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D050065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03ECEAD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5D9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9E59D7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7A6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A6A6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F0F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0D13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DB72C9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877D8C" w14:paraId="14FB5F6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4CC7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395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CB8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CD2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6B225C30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20378EA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883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B3D8C6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F3124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0BF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E7EA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AD147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877D8C" w14:paraId="3C06C4A7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76DE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D479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E25A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599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1C9D710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7AE5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7048983A" w14:textId="77777777" w:rsidR="00877D8C" w:rsidRPr="00FA5543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DEA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C68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863B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6711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877D8C" w14:paraId="2B2A1692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0D7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5D0D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BF39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2BF2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BFC2604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734B420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6AA0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67D452AA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3C17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339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1881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DA1E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5F6ECB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877D8C" w14:paraId="06851D98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BB0E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BDA8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D15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B606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7DBEAE8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A13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5A69B4FE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5C93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473F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1F8A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E14D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78398C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02CC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116E3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E6F2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9BA4" w14:textId="77777777" w:rsidR="00877D8C" w:rsidRPr="006E4185" w:rsidRDefault="00877D8C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D898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F5EB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02C7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5C294DEE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81CC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3CE2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7D3E0A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A259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EF9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199B9992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2E3D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967A" w14:textId="77777777" w:rsidR="00877D8C" w:rsidRDefault="00877D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A8A0" w14:textId="77777777" w:rsidR="00877D8C" w:rsidRPr="009E41CA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F36A" w14:textId="77777777" w:rsidR="00877D8C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1BEB" w14:textId="77777777" w:rsidR="00877D8C" w:rsidRDefault="00877D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14A8" w14:textId="77777777" w:rsidR="00877D8C" w:rsidRPr="000625F2" w:rsidRDefault="00877D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76ED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877D8C" w14:paraId="5AC2E2E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645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B52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491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53E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1512" w14:textId="77777777" w:rsidR="00877D8C" w:rsidRPr="009E41CA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1E18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4E4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60A0695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FD22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C29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877D8C" w14:paraId="3DFD582B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275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C8C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DB7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CFE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886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BA1679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61C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D93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2A8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E19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877D8C" w14:paraId="09468F8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476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30B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8EB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57A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57A872A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CB2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B0D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3D4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0C2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574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E675E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877D8C" w14:paraId="19B9234C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77F1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533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FF6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FD6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DA9FA4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7A2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455BF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3A9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C81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ADB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0D8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84F70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0541C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877D8C" w14:paraId="44844F26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D05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2FC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02D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D81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44FBA5E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7E6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40A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2D3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DD3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38B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CF34FF5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5041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933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C1BB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FC7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8A1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8AC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9AA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234EF8D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54A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96F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619A926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F35C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E1F7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860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68B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4B3870A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419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0B4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689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ED47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8BD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877D8C" w14:paraId="554494A3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DBF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5F4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25C1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1E9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CA5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67F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1C7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7CAEECF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144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BF7E" w14:textId="77777777" w:rsidR="00877D8C" w:rsidRDefault="00877D8C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5E8FFF5E" w14:textId="77777777" w:rsidR="00877D8C" w:rsidRPr="003A43BB" w:rsidRDefault="00877D8C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877D8C" w14:paraId="1CF654BC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02B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D81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A700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9C8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78F54E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0B94A4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8B9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28EFEF9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0AF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5970A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CF73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305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9D50F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0E383282" w14:textId="77777777" w:rsidR="00877D8C" w:rsidRPr="002C6BE4" w:rsidRDefault="00877D8C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877D8C" w14:paraId="3D68AB8D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69E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529F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FC5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8F1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7BC699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29A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333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DA5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D2F5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1B5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A04726E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A1CF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C47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F54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55B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F573F0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576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A96B13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4218DBA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4EAE6AC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61F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A07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B78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F9B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E825F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877D8C" w14:paraId="08456A5C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C4AC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C4B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60B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7FC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D990F0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0EB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8B81D4E" w14:textId="77777777" w:rsidR="00877D8C" w:rsidRPr="00164983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143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B53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9EA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265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9FD89A" w14:textId="77777777" w:rsidR="00877D8C" w:rsidRPr="0058349B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877D8C" w14:paraId="4825317F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F9C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180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5CE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984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7456BD6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EAC124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C25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379AE13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EC9A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AB1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337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48D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05E7F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1DA1181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77D8C" w14:paraId="0C1D5372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AF8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9D9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666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27E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5C57A26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5EC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B2A7FB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873686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8083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0CC1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CC6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04B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9742E8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FF2C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351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9C9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F47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204162F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35E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643253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DAC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47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8882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B587" w14:textId="77777777" w:rsidR="00877D8C" w:rsidRPr="00860983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0FDDD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68BDC31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52F12DB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877D8C" w14:paraId="569D4F98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9075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A35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21281BB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10C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1E21" w14:textId="77777777" w:rsidR="00877D8C" w:rsidRDefault="00877D8C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9E6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652E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8EB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8102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2DF8" w14:textId="77777777" w:rsidR="00877D8C" w:rsidRPr="00860983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0F56A8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658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56F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79C8003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7703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66F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C00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FCD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FA0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DFA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958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A808350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8FC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1A1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2F5092B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FAC0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7F2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C81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415B8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001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7BA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A012" w14:textId="77777777" w:rsidR="00877D8C" w:rsidRPr="00860983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5710C3D0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9DC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D61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721F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DE9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1BB7EE3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DB9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F073CB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4B4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432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AD62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C14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4302A21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877D8C" w14:paraId="162508D5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E7A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59B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8B05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000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63C7E12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614D85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D57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5D5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EEE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EA4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9D0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E2B9F4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825C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D8F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06024C6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29B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0A5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F35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1A5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4AF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804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491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6BE8D8D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D2F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3BF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7824BA8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EAC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48A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B140F2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3B954F9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FFB7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0CD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432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586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5A5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286FD3C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0F9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517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E8F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486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3FD0C79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2DA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B5B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EB7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7CA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5B5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0FDE69A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77D8C" w14:paraId="0301A18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C607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F59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EC22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A53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1D5C6EF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E1ADB7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523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F9476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D79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CC88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87A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F18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C1E929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92B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B18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C4B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3C1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E0972B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2B826B9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220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398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734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CA4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BFB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B1ADDA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87A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B36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ACC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9FD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70C9BD4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66EC27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B39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33F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817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DB0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C08D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ED701D9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B54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20B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8C0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E54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0AC07F0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46D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0C960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78A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AC2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6BC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239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3BCA3D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A411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0FE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975D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961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4D4B8E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AFB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AB6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DFE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E90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51B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3955A7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D70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486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BD9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B8D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82D2DD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056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0490A6D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3C5CB50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DF9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0B47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8CD2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089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877D8C" w14:paraId="176C1C5B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F20F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30C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D13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975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2861AE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6DC30D7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AB7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B50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457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5B6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181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F8EAABE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804A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575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8C6B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C6A4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C15A25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FCB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3847A2F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911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69F7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E23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A49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877D8C" w14:paraId="75261932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00D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B67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A69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A5C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DB2A2A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A97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CCA27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0C4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86C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BC9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8BF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9C8B8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09A0B40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877D8C" w14:paraId="3B8A5B3C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920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913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158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52A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E459C0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8E1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51D8C8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DDA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471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9ED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80C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877D8C" w14:paraId="62E48ECB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CE9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166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32F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B83B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908215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48F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20C9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917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33D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55C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1AC3C18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877D8C" w14:paraId="61993FD4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DC6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79B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408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907A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6676991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970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9B72F7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2BD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ED9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7CF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C66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1F8A5FE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880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35A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1BDB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8D8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6B346BB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5166F1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334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AACCD1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D29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43A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D10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1EE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06D435F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B07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22C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038AA3D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E7C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2B6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12F653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124BA5F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AB5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25E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45D2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04B8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436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CC733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877D8C" w14:paraId="2C113183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8267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A30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15D1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B75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629731D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BA09" w14:textId="77777777" w:rsidR="00877D8C" w:rsidRDefault="00877D8C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2CDC16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BB2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B737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9B3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457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877D8C" w14:paraId="4427853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406A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E37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5EF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100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40EEAE1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B3B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690945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19D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EC9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CE6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F67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FE23600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C7D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EDF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611F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98C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254F200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9CC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67A89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1720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0182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FE0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7AC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877D8C" w14:paraId="15AC1123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6974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5D9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70F3F4A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63D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1F6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29A29D0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4E9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A9C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4317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2561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C5FE" w14:textId="77777777" w:rsidR="00877D8C" w:rsidRPr="006064A3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F406D4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B2CF14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19F3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3586" w14:textId="77777777" w:rsidR="00877D8C" w:rsidRPr="006064A3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33AC430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315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98E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1DCA85F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391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1FCB3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34A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7591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EF4D" w14:textId="77777777" w:rsidR="00877D8C" w:rsidRPr="006064A3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A7C3C9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A813463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FFC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ED6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3A3145A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672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CEDC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74038E48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617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994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153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8439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3CD2" w14:textId="77777777" w:rsidR="00877D8C" w:rsidRPr="001D28D8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877D8C" w14:paraId="359F2CE6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6EB6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3787" w14:textId="77777777" w:rsidR="00877D8C" w:rsidRPr="006064A3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EFBD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FA4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09376C3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2E3FB407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4AE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348825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330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70E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5A4B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9E1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2CD537F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3FE8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84A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71676DD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422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92A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3244061D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B456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431B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2FC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143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940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1EB032C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E8C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0EC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B9E3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324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1EED9399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41FF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F8AEFD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E6C6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0C9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4AA7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CE33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877D8C" w14:paraId="4956305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A5C2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E1A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5D75F69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1C22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01F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81D603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17D91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FE1E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819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5CA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D0E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0A06FE4B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877D8C" w14:paraId="56092AB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9D3E0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F06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133F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E85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433A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5DEDE32E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0A31571F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F9F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0099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CA31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A72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877D8C" w14:paraId="097B582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F815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1C6B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DFBB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DEE1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1E5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7515460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25ED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D58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937B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19DB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877D8C" w14:paraId="464E369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D91B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C8F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B4B46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A854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D9D6792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29B4" w14:textId="77777777" w:rsidR="00877D8C" w:rsidRDefault="00877D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D9B93D0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7FF5" w14:textId="77777777" w:rsidR="00877D8C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BB56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AA35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9688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C7D318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06FA2AF2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877D8C" w14:paraId="6237CAEC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27C9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2270" w14:textId="77777777" w:rsidR="00877D8C" w:rsidRDefault="00877D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EE30D" w14:textId="77777777" w:rsidR="00877D8C" w:rsidRPr="000625F2" w:rsidRDefault="00877D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944AF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51CDB0B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1D4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CCC075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300005CC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0BEB2CEB" w14:textId="77777777" w:rsidR="00877D8C" w:rsidRDefault="00877D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E3A0" w14:textId="77777777" w:rsidR="00877D8C" w:rsidRDefault="00877D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74A10" w14:textId="77777777" w:rsidR="00877D8C" w:rsidRDefault="00877D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38F4" w14:textId="77777777" w:rsidR="00877D8C" w:rsidRPr="000625F2" w:rsidRDefault="00877D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CD1E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93E7FE" w14:textId="77777777" w:rsidR="00877D8C" w:rsidRDefault="00877D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877D8C" w14:paraId="2145DF7E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9CCC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0884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719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58C31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0BF0019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5313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674BE3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77B32F2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FB42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D1D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0E28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E155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0A5AB0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877D8C" w14:paraId="66B34BA6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982D" w14:textId="77777777" w:rsidR="00877D8C" w:rsidRDefault="00877D8C" w:rsidP="00877D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C10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ED3C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E4A6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6AFC8394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A558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266A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9DAD" w14:textId="77777777" w:rsidR="00877D8C" w:rsidRDefault="00877D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E8A4" w14:textId="77777777" w:rsidR="00877D8C" w:rsidRPr="000625F2" w:rsidRDefault="00877D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998A" w14:textId="77777777" w:rsidR="00877D8C" w:rsidRDefault="00877D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76A1DB6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CE897FE" w14:textId="77777777" w:rsidR="00877D8C" w:rsidRDefault="00877D8C" w:rsidP="00DB78D2">
      <w:pPr>
        <w:pStyle w:val="Heading1"/>
        <w:spacing w:line="360" w:lineRule="auto"/>
      </w:pPr>
      <w:r>
        <w:t>LINIA 112</w:t>
      </w:r>
    </w:p>
    <w:p w14:paraId="521B9768" w14:textId="77777777" w:rsidR="00877D8C" w:rsidRDefault="00877D8C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877D8C" w14:paraId="303199DB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4A19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68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A17B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B74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8DD4F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F9DB" w14:textId="77777777" w:rsidR="00877D8C" w:rsidRDefault="00877D8C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3140B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A322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E51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7728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EB9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877D8C" w14:paraId="5690A45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4185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78C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9F6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C0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A4CF46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B73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AA4B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54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8BB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FE89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A39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15EAFF9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FC44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76B2" w14:textId="77777777" w:rsidR="00877D8C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56E47B21" w14:textId="77777777" w:rsidR="00877D8C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937B" w14:textId="77777777" w:rsidR="00877D8C" w:rsidRPr="00483148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9E24" w14:textId="77777777" w:rsidR="00877D8C" w:rsidRDefault="00877D8C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975B" w14:textId="77777777" w:rsidR="00877D8C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5474" w14:textId="77777777" w:rsidR="00877D8C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AA2E" w14:textId="77777777" w:rsidR="00877D8C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577D" w14:textId="77777777" w:rsidR="00877D8C" w:rsidRPr="00483148" w:rsidRDefault="00877D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39C4" w14:textId="77777777" w:rsidR="00877D8C" w:rsidRDefault="00877D8C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1FCA23C6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8F7A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C3CC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76D533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3F39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68D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DE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9D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652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4DEB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33A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77D8C" w14:paraId="5298B870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2CD0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DE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58A999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984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FCF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38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E6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E7E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619A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39F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75B6E0F6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8817F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B2B0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E3B5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3B18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033AE53C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D6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C17DC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CC53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52D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C804" w14:textId="77777777" w:rsidR="00877D8C" w:rsidRPr="00483148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06FD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65BC4CC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4165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754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86AB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4D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EE698E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F85E3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636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8A84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E634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47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7E32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F05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0446A0A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0841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467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D93A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7C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40BBEE9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D0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3E3F9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8508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637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B03C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9A8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A717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77D8C" w14:paraId="4CDD7FAD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DFCC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4B8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76598F1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6A62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0E7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1DF0BA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813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44EC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C3B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FCE1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07ED" w14:textId="77777777" w:rsidR="00877D8C" w:rsidRPr="00EB0A86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1D4DCDD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6588558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7E4E4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4DE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1C377F1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3F10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0FC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100BD2E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7D08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6DC4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C9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D12F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F3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78E614B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72245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A8A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0798B8F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95E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B08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BBC532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D68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17D1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82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9CBB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9CD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6185F1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0005C86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877D8C" w14:paraId="68EB464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E57B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67D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79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46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B5C5B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E4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F1D30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A207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D55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1D11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C53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877D8C" w14:paraId="368DC1A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5C07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358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9D1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55E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AF3C9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358419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92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B85A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1E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1478ABE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3B7E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3FA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F3156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CB26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877D8C" w14:paraId="6681940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AA8F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251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AD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CE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68FB03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1D2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588F56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981B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F1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C7CC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AF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6E676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877D8C" w14:paraId="54A0FB82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1CBA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BD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E2F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34F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508A3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07CF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746B78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6EFB2E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5246BB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53D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76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DDF7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0F4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5B88E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877D8C" w14:paraId="6E47871B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9D64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E62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9A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FC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64C52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0B1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4FD721C" w14:textId="77777777" w:rsidR="00877D8C" w:rsidRPr="000A20AF" w:rsidRDefault="00877D8C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F91CF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92F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A168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F0A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FFB1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877D8C" w14:paraId="62086ED4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FA3D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D1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DF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22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2598FA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8F21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BF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5B5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BFDD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886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91DE4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877D8C" w14:paraId="175D71BA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A795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06E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84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8E9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43444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EE5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6EE28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AD7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93C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7A34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F8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877D8C" w14:paraId="7BCCA609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BD6A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8B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37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4B1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87268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1AD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CD0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4E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1B48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550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877D8C" w14:paraId="717FB9EF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A5D2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618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263A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6E4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5AC8EF7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43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B0B49F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681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DD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F305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0E29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221B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877D8C" w14:paraId="027CDAE9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D0428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46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744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62F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2DE81A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1D20427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0A4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ECD21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124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CF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303BE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666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56ABFD0B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CD6D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8B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0B25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593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1E982F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1652399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12F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87DA2D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FD9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1C5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AF074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75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653898AF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69BD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29D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1892D1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3A3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17D6" w14:textId="77777777" w:rsidR="00877D8C" w:rsidRPr="002F2938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4E0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26F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EC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0896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2A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256A00B2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4C16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D2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BE1D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56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66FCD84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0D02CC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3F5BE7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D6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CC3C1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C805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523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DF1F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8B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0D95457F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6D79" w14:textId="77777777" w:rsidR="00877D8C" w:rsidRDefault="00877D8C" w:rsidP="00877D8C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BFB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3DAD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007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0A2E7A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49D5591" w14:textId="77777777" w:rsidR="00877D8C" w:rsidRPr="007D0C03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97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00740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130A5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9307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75B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F4C5" w14:textId="77777777" w:rsidR="00877D8C" w:rsidRPr="0048314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11D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3297D66E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260E91DD" w14:textId="77777777" w:rsidR="00877D8C" w:rsidRPr="005905D7" w:rsidRDefault="00877D8C" w:rsidP="006B4CB8">
      <w:pPr>
        <w:pStyle w:val="Heading1"/>
        <w:spacing w:line="360" w:lineRule="auto"/>
      </w:pPr>
      <w:r w:rsidRPr="005905D7">
        <w:t>LINIA 116</w:t>
      </w:r>
    </w:p>
    <w:p w14:paraId="17FE9312" w14:textId="77777777" w:rsidR="00877D8C" w:rsidRPr="005905D7" w:rsidRDefault="00877D8C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877D8C" w:rsidRPr="00743905" w14:paraId="58E99FA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CD78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235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F45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3DE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8D9572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4325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6D06CE8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484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76E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5A3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174B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7DD895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877D8C" w:rsidRPr="00743905" w14:paraId="55FDC8D5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7820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2EC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694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097E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7E1FBEE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4D4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5E5EA6F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2933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7BF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B47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83B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77D8C" w:rsidRPr="00743905" w14:paraId="0A103C10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81AD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8BB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91F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A50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292AD2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60098B4E" w14:textId="77777777" w:rsidR="00877D8C" w:rsidRPr="00743905" w:rsidRDefault="00877D8C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1CE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D302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C37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F6C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297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3887990E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CE64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77D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968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98AE" w14:textId="77777777" w:rsidR="00877D8C" w:rsidRPr="00743905" w:rsidRDefault="00877D8C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645735FB" w14:textId="77777777" w:rsidR="00877D8C" w:rsidRPr="00743905" w:rsidRDefault="00877D8C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ED82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B85F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EAA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F63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1B28" w14:textId="77777777" w:rsidR="00877D8C" w:rsidRPr="00743905" w:rsidRDefault="00877D8C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9BFA772" w14:textId="77777777" w:rsidR="00877D8C" w:rsidRPr="00743905" w:rsidRDefault="00877D8C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77D8C" w:rsidRPr="00743905" w14:paraId="56511FB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835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08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03A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EED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AF750A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E64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D4B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165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173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612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C08527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77D8C" w:rsidRPr="00743905" w14:paraId="08E64A5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5998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D2D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2D246BE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748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4EC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66C21BC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DDE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2E92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807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1E9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33A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E09CC0F" w14:textId="77777777" w:rsidR="00877D8C" w:rsidRPr="0007721B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7619A8F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E538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414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5F101F0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FCC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133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56D347E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31D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F52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BB6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2DE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5F7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30B5DC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2B4DB23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9187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DB0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583A15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9CBB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98E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740B061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69BF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4DE2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AF1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027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0FD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54D233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7F783E6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379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1BA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759F00E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937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2893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946756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3686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26A5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43F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FAC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5A6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FB3CAD0" w14:textId="77777777" w:rsidR="00877D8C" w:rsidRPr="00537749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7E0185E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52D5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85A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6628399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65D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ADBE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4866142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37D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70F3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BED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308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462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39A4B005" w14:textId="77777777" w:rsidR="00877D8C" w:rsidRPr="005A7670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3016F9C9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0A2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FB3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81B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386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3A16B43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140C71E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8A0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A6B353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5BF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7D67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4EC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AB5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18E2913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562E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0B7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854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009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122D7E7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43B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E08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907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A44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43F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305DC88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77D8C" w:rsidRPr="00743905" w14:paraId="77567053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32A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CA3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53F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A06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0F0819B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44CF4A1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A083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1BF9A76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398059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0A1A5BC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303F9B7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33AEFB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70B9CD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ED7E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E65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9E0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6D3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6034AB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877D8C" w:rsidRPr="00743905" w14:paraId="32D3374C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072E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404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07E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1B2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22A4FA4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E22A40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79E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01236DF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1E15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E07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2D7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DC9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77D8C" w:rsidRPr="00743905" w14:paraId="61E8EA4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244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283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81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C72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32E9C53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FADD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E94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DA6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954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FDD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24C4FA4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33C32ED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77D8C" w:rsidRPr="00743905" w14:paraId="4186596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E55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A5C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26EBB03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3384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7B3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9DCF59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A10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D30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779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3FE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8AA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CD06382" w14:textId="77777777" w:rsidR="00877D8C" w:rsidRPr="001D7D9E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7DFD5AC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A2D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73C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C40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FF4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235621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E16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DD3E61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652FD22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769D35E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805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3DA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1F4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527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47956A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877D8C" w:rsidRPr="00743905" w14:paraId="665A330A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04B2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E10B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D25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C8A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FDE0E0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0E7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9AFCE1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2BF79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3A6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88A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903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007D5CBC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E9E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835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3F1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E9F8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40F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62B8F3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3022D786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43B30AA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230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6BA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063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35D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877D8C" w:rsidRPr="00743905" w14:paraId="3ABB737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488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222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695A7B8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B9F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F1C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6789355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BF6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7B1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867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2E6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A3E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1829C84" w14:textId="77777777" w:rsidR="00877D8C" w:rsidRPr="0007721B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78893F1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158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4F0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4A6BC25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497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329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C5BA49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78B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3EE3F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DFD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5BB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59947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036272A" w14:textId="77777777" w:rsidR="00877D8C" w:rsidRPr="00951746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00A243D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1E1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E006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15E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333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749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9EFE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63D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5861385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65A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AD47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38D8695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D6F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598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70BAE568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63+980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B96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3AC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0AD0B645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1D9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810D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9CF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6E0B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814E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6A4162F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574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C70A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08BE7D5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C0B24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419F4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7484701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E1DD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A7F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774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D25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0A41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79AED07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613D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5440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F51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4507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6B4F6EE" w14:textId="77777777" w:rsidR="00877D8C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FD0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6B05A77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BF5F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877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AB0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09FB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877D8C" w:rsidRPr="00743905" w14:paraId="61FC1B6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C08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87CF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FEF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4F39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0A2184B" w14:textId="77777777" w:rsidR="00877D8C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AE63D" w14:textId="77777777" w:rsidR="00877D8C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7CAF88B3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335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45D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EE7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44A1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877D8C" w:rsidRPr="00743905" w14:paraId="4E27219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4AC6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4DF8" w14:textId="77777777" w:rsidR="00877D8C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1489" w14:textId="77777777" w:rsidR="00877D8C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A5E9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183A2D5" w14:textId="77777777" w:rsidR="00877D8C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67EC" w14:textId="77777777" w:rsidR="00877D8C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54419875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B008" w14:textId="77777777" w:rsidR="00877D8C" w:rsidRPr="00743905" w:rsidRDefault="00877D8C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1E3C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E367" w14:textId="77777777" w:rsidR="00877D8C" w:rsidRPr="00743905" w:rsidRDefault="00877D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A6C8" w14:textId="77777777" w:rsidR="00877D8C" w:rsidRDefault="00877D8C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877D8C" w:rsidRPr="00743905" w14:paraId="15F9C78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97DE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07F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C91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8DE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6C23A2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A6F6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2982AA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D344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95D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630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8677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EAC605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877D8C" w:rsidRPr="00743905" w14:paraId="57D8777C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1D33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E5D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8CA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D6A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034A5A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0EC4806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4C0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F3872C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71C65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371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621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E65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167B545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A385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E62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4C8E5E6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43C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D3A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4E0DB91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425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9F6E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414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7C4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BBC9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7D80D19" w14:textId="77777777" w:rsidR="00877D8C" w:rsidRPr="00351657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63A49294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E9845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57A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1DA43BB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102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797E" w14:textId="77777777" w:rsidR="00877D8C" w:rsidRPr="00743905" w:rsidRDefault="00877D8C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12A1CD3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574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12361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041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608D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989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28476796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25E9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35E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E6F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929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03B4083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CACE92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1A3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0F0824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E21E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75A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A94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24E0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4DE93C1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BC8F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965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39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C8C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72B9957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D74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F9EC1A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CFE1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A4A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AA8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F3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3B3FA6B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F456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4BE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35B8B8E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384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DFA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D85EE6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84AE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279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75E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81D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296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0CCC35F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759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547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0CB4F41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BE1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765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D55554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64E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DB3B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12C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5FB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BA2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C0E547E" w14:textId="77777777" w:rsidR="00877D8C" w:rsidRPr="003B409E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7AD6463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E6C65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0C40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48CFB78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E245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6E6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290FA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B53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723F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AA0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07B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9E8B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4956FD1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62DD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5D8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49F2C21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C88C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27E2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6F1E5C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4FC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2D2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F234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739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8FE5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D83EE3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77D8C" w:rsidRPr="00743905" w14:paraId="43AF9661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22E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306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4DC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E41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0291947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5FA272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B47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4063E4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DA8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168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EB1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DE7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79903A99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CE7F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AE0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73CE74B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8EB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788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0F0633B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1CE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4B1D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942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059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3E6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77D8C" w:rsidRPr="00743905" w14:paraId="4F8AC0A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E93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5AC4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0558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C96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4F9426E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01A435C5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8A9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0650D1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F3D9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AEB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598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A9B1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10D56B6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4F83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18B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34B0692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42F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B38F3" w14:textId="77777777" w:rsidR="00877D8C" w:rsidRPr="00743905" w:rsidRDefault="00877D8C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3647FA4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ADB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21821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6AF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D8A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3EA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7D73BD29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EC4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EB5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F4A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275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62E687D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0F7655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2AC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48CE7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050E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A89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FBF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60F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71277477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D643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B8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E99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F03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61F0536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7AD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8C0B36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FBD4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297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219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33E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877D8C" w:rsidRPr="00743905" w14:paraId="4C2D54AA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FEF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9F8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D3C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6BA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7A412CD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933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628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80D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CF1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590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877D8C" w:rsidRPr="00743905" w14:paraId="2996DEEF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CAC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505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0DB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7DE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7DC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3515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3A06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602CD86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307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4C8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877D8C" w:rsidRPr="00743905" w14:paraId="35536D3B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4A26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046A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67D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5D47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5E7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9D66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254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CD3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AE4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877D8C" w:rsidRPr="00743905" w14:paraId="086F4477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3F2F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C43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540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010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366B791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1DB8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C20626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BDE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F34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B2A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6B8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2EE58D6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31EB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1D00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47B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B60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78DE6C33" w14:textId="77777777" w:rsidR="00877D8C" w:rsidRPr="00D73778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DBF0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1A73FF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7590" w14:textId="77777777" w:rsidR="00877D8C" w:rsidRPr="00D73778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142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7D0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535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5DCA887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2706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F34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224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44C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3100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7BB60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F45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9CB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4D5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877D8C" w:rsidRPr="00743905" w14:paraId="31F89E7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AA27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815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EB6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EBCFB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BC4D3C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71E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7463C21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3219E82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26EB634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2F4B749A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166D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A55A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8DE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091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7F3DBA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13F3C4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877D8C" w:rsidRPr="00743905" w14:paraId="36D30BD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8B21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334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E14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EFA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896F21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187E9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DAA6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E67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0574A2F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D73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F0E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877D8C" w:rsidRPr="00743905" w14:paraId="400DF10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E25E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1C1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A14A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470F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F1CE69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7D88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3FAA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61734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50C4F37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0FD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8FA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7ACCC2D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5AD9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2C78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25B3D854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ED518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FDF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1038DD8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6392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D20D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0A9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E1778A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6595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CBC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52276C4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D196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229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A09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027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D74773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DCAA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4251EF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6F210A6B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199A946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CCC0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D84A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4FFF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BD8F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935DB35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877D8C" w:rsidRPr="00743905" w14:paraId="33866132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9CF7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852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DF5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F2F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F557F7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BA1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1DB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CE7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89C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ED1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236825E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8199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9A8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2AB025F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C84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36B0" w14:textId="77777777" w:rsidR="00877D8C" w:rsidRDefault="00877D8C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2A86C5F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9DB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7125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5A3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4F5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A88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63721FB1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8607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BCB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BFC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D0DE" w14:textId="77777777" w:rsidR="00877D8C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2426A87F" w14:textId="77777777" w:rsidR="00877D8C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7A1ACD6D" w14:textId="77777777" w:rsidR="00877D8C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7147BEC3" w14:textId="77777777" w:rsidR="00877D8C" w:rsidRPr="00743905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3BE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A02C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ABF9" w14:textId="77777777" w:rsidR="00877D8C" w:rsidRDefault="00877D8C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5F675030" w14:textId="77777777" w:rsidR="00877D8C" w:rsidRPr="004E7F11" w:rsidRDefault="00877D8C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2E6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437C" w14:textId="77777777" w:rsidR="00877D8C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0D85DCBE" w14:textId="77777777" w:rsidR="00877D8C" w:rsidRPr="00743905" w:rsidRDefault="00877D8C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1B4C2E6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ABC2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FEE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C99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92A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0553BA8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77B92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1DBC888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64CE598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F8D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37E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85C5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1B0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0C3B52DA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9169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563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4DF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7EA2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2362EEA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984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3341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3A8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541D095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36F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7EFE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75522F91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6382E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256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7FD5174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40E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DC93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65E8E5BE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8AE8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BACC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201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AEA0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D5C1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223358C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C170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D7F3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559D85A1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512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DD1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FC8F94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C40E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390E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C48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0F5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613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52CA664D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0104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B79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099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F6D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0F0D822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E92A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9F4F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9C9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800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B22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64C87E31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7ED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33BC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695B722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77F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4BB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3FC28C5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258FA04E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1205A5F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594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3954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2B3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01BA5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53C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6BF7DFDB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09C5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C0F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2A2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02E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47A0F09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A6EF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0CD3F06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39BB31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CC60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709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2CE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42A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877D8C" w:rsidRPr="00743905" w14:paraId="5ED4107C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BBE3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B98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1D2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21FC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1AF47899" w14:textId="77777777" w:rsidR="00877D8C" w:rsidRPr="00CD295A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33F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4EEA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4C1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24A8C32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497B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7025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77D8C" w:rsidRPr="00743905" w14:paraId="568B5E1A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451C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F16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D90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CED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CB3CEB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90E7243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531F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0D7BC3D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601531C6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5FE2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2A9B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5D6A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94E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509CA46F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FE29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4841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CBE4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C15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03C2CC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F8F9A8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EFA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E21C5D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9437" w14:textId="77777777" w:rsidR="00877D8C" w:rsidRPr="00743905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CF28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0ED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473D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30DD2AEF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15CA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9A3C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BDF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D81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1B2ADE9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6A427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4436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8F80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1112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A4DA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38BAF359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771660FD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093CAF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877D8C" w:rsidRPr="00743905" w14:paraId="4D219185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F32F" w14:textId="77777777" w:rsidR="00877D8C" w:rsidRPr="00743905" w:rsidRDefault="00877D8C" w:rsidP="00877D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1C2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FDCD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EC90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63B1C96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A33F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16B7925D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B76B189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33858DA4" w14:textId="77777777" w:rsidR="00877D8C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A140" w14:textId="77777777" w:rsidR="00877D8C" w:rsidRDefault="00877D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D177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AB6E" w14:textId="77777777" w:rsidR="00877D8C" w:rsidRPr="00743905" w:rsidRDefault="00877D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675B3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69E2C98" w14:textId="77777777" w:rsidR="00877D8C" w:rsidRDefault="00877D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1BD86E0A" w14:textId="77777777" w:rsidR="00877D8C" w:rsidRPr="005905D7" w:rsidRDefault="00877D8C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02A4FC07" w14:textId="77777777" w:rsidR="00877D8C" w:rsidRDefault="00877D8C" w:rsidP="00F078FE">
      <w:pPr>
        <w:pStyle w:val="Heading1"/>
        <w:spacing w:line="360" w:lineRule="auto"/>
      </w:pPr>
      <w:r>
        <w:t>LINIA 124</w:t>
      </w:r>
    </w:p>
    <w:p w14:paraId="0E655550" w14:textId="77777777" w:rsidR="00877D8C" w:rsidRDefault="00877D8C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77D8C" w14:paraId="6B684FF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69D74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4F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3F12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AFF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69984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DE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6EF3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89F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B55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527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C89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:rsidRPr="001F08D5" w14:paraId="1F53AC2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C401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103C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BEA3" w14:textId="77777777" w:rsidR="00877D8C" w:rsidRPr="001F08D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6230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D797F4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08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06E2060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F1730" w14:textId="77777777" w:rsidR="00877D8C" w:rsidRPr="001F08D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469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9A2C" w14:textId="77777777" w:rsidR="00877D8C" w:rsidRPr="001F08D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4DE0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602D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9B382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6A55250" w14:textId="77777777" w:rsidR="00877D8C" w:rsidRPr="001F08D5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77D8C" w14:paraId="57FFED7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BC3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78D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D68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5CDA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DEC2D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05F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FBD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838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9C8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894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7D8FB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77D8C" w:rsidRPr="00A8307A" w14:paraId="67D1D23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1991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7969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91A8" w14:textId="77777777" w:rsidR="00877D8C" w:rsidRPr="001775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8BB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AC4890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8CB93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8293" w14:textId="77777777" w:rsidR="00877D8C" w:rsidRPr="001775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EF6A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56DB" w14:textId="77777777" w:rsidR="00877D8C" w:rsidRPr="001775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D38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CB2EDE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77D8C" w:rsidRPr="00A8307A" w14:paraId="43707B4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54F5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434C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A408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B68E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EA0B6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24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03C257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3403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179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57D8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DEB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BB3BB7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8EEA84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6BAB2F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77D8C" w:rsidRPr="00A8307A" w14:paraId="3B3826C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52EB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F270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9034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C26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D28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D85CC2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0F692F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0066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38F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76DD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C93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A4DF18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77D8C" w:rsidRPr="00A8307A" w14:paraId="74D54D4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59E59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C3A7" w14:textId="77777777" w:rsidR="00877D8C" w:rsidRPr="00A8307A" w:rsidRDefault="00877D8C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B94F" w14:textId="77777777" w:rsidR="00877D8C" w:rsidRPr="00AF6A38" w:rsidRDefault="00877D8C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C4CC" w14:textId="77777777" w:rsidR="00877D8C" w:rsidRPr="00A8307A" w:rsidRDefault="00877D8C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8951" w14:textId="77777777" w:rsidR="00877D8C" w:rsidRDefault="00877D8C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D39E602" w14:textId="77777777" w:rsidR="00877D8C" w:rsidRDefault="00877D8C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1399EB0" w14:textId="77777777" w:rsidR="00877D8C" w:rsidRDefault="00877D8C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9961D" w14:textId="77777777" w:rsidR="00877D8C" w:rsidRDefault="00877D8C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97A5" w14:textId="77777777" w:rsidR="00877D8C" w:rsidRPr="00A8307A" w:rsidRDefault="00877D8C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8F39" w14:textId="77777777" w:rsidR="00877D8C" w:rsidRPr="00AF6A38" w:rsidRDefault="00877D8C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6855" w14:textId="77777777" w:rsidR="00877D8C" w:rsidRPr="00D66AFF" w:rsidRDefault="00877D8C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674C4A8F" w14:textId="77777777" w:rsidR="00877D8C" w:rsidRDefault="00877D8C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77D8C" w:rsidRPr="00A8307A" w14:paraId="4CC0B5D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7EC1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8EA6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5CA9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778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DEA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8F6062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1E86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F8A2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45BA" w14:textId="77777777" w:rsidR="00877D8C" w:rsidRPr="00AF6A3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D97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77D8C" w:rsidRPr="00A8307A" w14:paraId="095C3A4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2257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3069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E696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1FC68" w14:textId="77777777" w:rsidR="00877D8C" w:rsidRPr="00A8307A" w:rsidRDefault="00877D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0CFB9E" w14:textId="77777777" w:rsidR="00877D8C" w:rsidRPr="00A8307A" w:rsidRDefault="00877D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D46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7FDE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1D72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884A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4BA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68596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E39D22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3FFBF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0B0CAAE" w14:textId="77777777" w:rsidR="00877D8C" w:rsidRPr="00A8307A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77D8C" w:rsidRPr="00A8307A" w14:paraId="22AC1F6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3B38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A35E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26B0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0A19" w14:textId="77777777" w:rsidR="00877D8C" w:rsidRPr="00A8307A" w:rsidRDefault="00877D8C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30E4AF6" w14:textId="77777777" w:rsidR="00877D8C" w:rsidRPr="00A8307A" w:rsidRDefault="00877D8C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65BB" w14:textId="77777777" w:rsidR="00877D8C" w:rsidRDefault="00877D8C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7190C5" w14:textId="77777777" w:rsidR="00877D8C" w:rsidRDefault="00877D8C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5CBE49A" w14:textId="77777777" w:rsidR="00877D8C" w:rsidRPr="002F4F92" w:rsidRDefault="00877D8C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DEB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9BC5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C27C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FAC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77D8C" w:rsidRPr="00A8307A" w14:paraId="2645C5C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C99CA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B425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E082" w14:textId="77777777" w:rsidR="00877D8C" w:rsidRPr="001033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B8D0" w14:textId="77777777" w:rsidR="00877D8C" w:rsidRPr="00A8307A" w:rsidRDefault="00877D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22D861" w14:textId="77777777" w:rsidR="00877D8C" w:rsidRPr="00A8307A" w:rsidRDefault="00877D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F2C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B713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0908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2310" w14:textId="77777777" w:rsidR="00877D8C" w:rsidRPr="001033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0EA1" w14:textId="77777777" w:rsidR="00877D8C" w:rsidRPr="00A8307A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330CF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0A84DE03" w14:textId="77777777" w:rsidR="00877D8C" w:rsidRPr="00A8307A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77D8C" w:rsidRPr="00A8307A" w14:paraId="1832A42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0141D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93AC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FFFB" w14:textId="77777777" w:rsidR="00877D8C" w:rsidRPr="001033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21980" w14:textId="77777777" w:rsidR="00877D8C" w:rsidRPr="00A8307A" w:rsidRDefault="00877D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0AC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1CE845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AB83C4C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140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A038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31BF" w14:textId="77777777" w:rsidR="00877D8C" w:rsidRPr="001033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6F6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6EDE9B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502AE226" w14:textId="77777777" w:rsidR="00877D8C" w:rsidRPr="00A8307A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77D8C" w14:paraId="46A679D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FF33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269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1B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21A0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0D40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42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97C2C7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353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34B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E66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858D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E58A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0F0B7C2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877D8C" w:rsidRPr="00A8307A" w14:paraId="336CE9E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5A15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CDF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6932" w14:textId="77777777" w:rsidR="00877D8C" w:rsidRPr="00B8526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D8A6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63EA0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39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7EB55CD8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BAB7" w14:textId="77777777" w:rsidR="00877D8C" w:rsidRPr="00B8526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B5DA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4EF3" w14:textId="77777777" w:rsidR="00877D8C" w:rsidRPr="00B8526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A98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3167E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77D8C" w:rsidRPr="00A8307A" w14:paraId="6F301C0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37F4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813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8194" w14:textId="77777777" w:rsidR="00877D8C" w:rsidRPr="00DD47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F4D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DCBA3E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3BD9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C6A1" w14:textId="77777777" w:rsidR="00877D8C" w:rsidRPr="00DD47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DD5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2333" w14:textId="77777777" w:rsidR="00877D8C" w:rsidRPr="00DD472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2CE6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9D576F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77D8C" w:rsidRPr="00A8307A" w14:paraId="00CADA5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4F87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A1D2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BC78" w14:textId="77777777" w:rsidR="00877D8C" w:rsidRPr="0080537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36D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B38C1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ECA0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9EA6" w14:textId="77777777" w:rsidR="00877D8C" w:rsidRPr="0080537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2F0E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80361" w14:textId="77777777" w:rsidR="00877D8C" w:rsidRPr="0080537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6B2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1A1CA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77D8C" w:rsidRPr="00A8307A" w14:paraId="7F506EA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E5A5" w14:textId="77777777" w:rsidR="00877D8C" w:rsidRPr="00A75A00" w:rsidRDefault="00877D8C" w:rsidP="00877D8C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9A99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B2A2" w14:textId="77777777" w:rsidR="00877D8C" w:rsidRPr="00AA776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FAA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90C6747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F8BD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64DD" w14:textId="77777777" w:rsidR="00877D8C" w:rsidRPr="00AA776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7C60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6616" w14:textId="77777777" w:rsidR="00877D8C" w:rsidRPr="00AA776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43376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16E4B2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77D8C" w14:paraId="49C4CAEC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15BF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1D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EE8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D1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8A518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6F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8D460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BF5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A67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493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E9D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877D8C" w14:paraId="7C57148B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98AF7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E7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4A69FF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FBE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C7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F2C1F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197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6B9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17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AC8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A556" w14:textId="77777777" w:rsidR="00877D8C" w:rsidRPr="00E462C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07CBC7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877D8C" w:rsidRPr="00E462CC" w14:paraId="2AD225A0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0751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7A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4F8001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49F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A0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0B407B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00C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7B1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7C0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439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784E" w14:textId="77777777" w:rsidR="00877D8C" w:rsidRPr="00E462C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13E6116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2412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A22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35C877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036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AA5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13875B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F0A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654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E48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148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12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6A52418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32E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A9D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B88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DC3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0ED28EB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8B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F1A13A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670B1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FD7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17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403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D5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700C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877D8C" w14:paraId="4016C867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9578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F3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166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ECB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24931C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8DC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496BAF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EC3D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BAE2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E34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28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877D8C" w14:paraId="4E1DF448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DE6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E33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773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8EDE" w14:textId="77777777" w:rsidR="00877D8C" w:rsidRDefault="00877D8C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16CBB2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54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60F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F49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3CC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CA4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877D8C" w14:paraId="2E5A237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51BC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82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1CD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0960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2F97EC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23C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BC6E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27F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0F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6833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62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3E07051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877D8C" w14:paraId="6C0F8AF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27E1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BD8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A9C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41A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1FBD9D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BF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9FC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74B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198C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2E8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877D8C" w14:paraId="66BB8DC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0E83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8225" w14:textId="77777777" w:rsidR="00877D8C" w:rsidRDefault="00877D8C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9504" w14:textId="77777777" w:rsidR="00877D8C" w:rsidRDefault="00877D8C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908D" w14:textId="77777777" w:rsidR="00877D8C" w:rsidRDefault="00877D8C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72591962" w14:textId="77777777" w:rsidR="00877D8C" w:rsidRDefault="00877D8C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AC3A" w14:textId="77777777" w:rsidR="00877D8C" w:rsidRDefault="00877D8C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0F00" w14:textId="77777777" w:rsidR="00877D8C" w:rsidRDefault="00877D8C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5C59" w14:textId="77777777" w:rsidR="00877D8C" w:rsidRDefault="00877D8C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AB02" w14:textId="77777777" w:rsidR="00877D8C" w:rsidRPr="00ED5B96" w:rsidRDefault="00877D8C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3C0C" w14:textId="77777777" w:rsidR="00877D8C" w:rsidRDefault="00877D8C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877D8C" w14:paraId="0228B31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B09B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15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993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A7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456C4F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D81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96DC4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F41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4E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7D05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D27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1F9A6B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877D8C" w14:paraId="185724E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168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1F9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D4C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7F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577A4D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7E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E8A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C9F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5E33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B75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9DBB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4B1FA70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877D8C" w14:paraId="2523056E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E989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21B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FCE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3F6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6563144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DB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A9A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680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C880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4C4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D1C94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877D8C" w14:paraId="6B7B266D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0AA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88C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D5F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595D" w14:textId="77777777" w:rsidR="00877D8C" w:rsidRDefault="00877D8C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BC824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627F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283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A4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9F5D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AC05" w14:textId="77777777" w:rsidR="00877D8C" w:rsidRDefault="00877D8C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8911C1" w14:textId="77777777" w:rsidR="00877D8C" w:rsidRDefault="00877D8C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877D8C" w14:paraId="2B08D6CA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139D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5D2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2D9896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B4A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E653" w14:textId="77777777" w:rsidR="00877D8C" w:rsidRDefault="00877D8C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C3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606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753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0C01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53F6" w14:textId="77777777" w:rsidR="00877D8C" w:rsidRDefault="00877D8C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877D8C" w14:paraId="157BB3DD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D5BC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324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761EF6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C17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B8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28BE7C2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E35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5DC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39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51F8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5D9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4505A7D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F3BC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53F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7B6F9D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986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97B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2BAEEBD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DA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4EB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C6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7F1D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55E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0E034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35BF129F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17E6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85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533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9FC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68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284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EC1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B5A0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865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E673C1A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3520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04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407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2AC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50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36D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A8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3B7C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CD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6D09090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B399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BBB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1A8C37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F30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510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2F69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086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4A2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917E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4CE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56293A9E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8D9A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03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219F9B5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66F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16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372747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FCF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91B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92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CFC5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B2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12D9F3E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AA2D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2D9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620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AF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15E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61AF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321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3B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7A19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E2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877D8C" w14:paraId="570532D4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F9DE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C3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612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10B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511C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8E46DED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E59CCE8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8F6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92A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CC88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82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877D8C" w14:paraId="63AB4D98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CEC5" w14:textId="77777777" w:rsidR="00877D8C" w:rsidRDefault="00877D8C" w:rsidP="00877D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61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9D4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DF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4688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B2AB18F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FEAB95A" w14:textId="77777777" w:rsidR="00877D8C" w:rsidRDefault="00877D8C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9C0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3BF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4063" w14:textId="77777777" w:rsidR="00877D8C" w:rsidRPr="00ED5B9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E9F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3DCCA825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5B9A333B" w14:textId="77777777" w:rsidR="00877D8C" w:rsidRDefault="00877D8C" w:rsidP="00C13E1E">
      <w:pPr>
        <w:pStyle w:val="Heading1"/>
        <w:spacing w:line="360" w:lineRule="auto"/>
      </w:pPr>
      <w:r>
        <w:t>LINIA 125</w:t>
      </w:r>
    </w:p>
    <w:p w14:paraId="45AC574B" w14:textId="77777777" w:rsidR="00877D8C" w:rsidRDefault="00877D8C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7F9DB18F" w14:textId="77777777" w:rsidR="00877D8C" w:rsidRDefault="00877D8C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77D8C" w14:paraId="1412E176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A891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B8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947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12F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A96773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E2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7CD1B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ABC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B8C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68B5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CD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877D8C" w14:paraId="75597490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1FF2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439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304C701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19F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087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D5FB0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78F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B90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F9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F199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A59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7305C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877D8C" w14:paraId="01993796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9EE5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5DE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49C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3A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93DA6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2C9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942DB3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4E0C8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DD8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88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E92B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F4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01C9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877D8C" w14:paraId="15BECC5B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38ED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C83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F5E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0F9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143CD7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3D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A7AF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DEE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633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1543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94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32B757A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8724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3FE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625A5F5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A80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61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5116F1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EE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C9C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856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3C54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2F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547163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076BEE9C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7FB8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E8A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193D5D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BBD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F0F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175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D4A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C9C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152A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3AA5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C3AA0E7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7FF5" w14:textId="77777777" w:rsidR="00877D8C" w:rsidRDefault="00877D8C" w:rsidP="00877D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2B71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D19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02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54E4F7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36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30D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C9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B1C4" w14:textId="77777777" w:rsidR="00877D8C" w:rsidRPr="00CE363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63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603B7896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7ABBAC5" w14:textId="77777777" w:rsidR="00877D8C" w:rsidRDefault="00877D8C" w:rsidP="00E56A6A">
      <w:pPr>
        <w:pStyle w:val="Heading1"/>
        <w:spacing w:line="360" w:lineRule="auto"/>
      </w:pPr>
      <w:r>
        <w:t>LINIA 200</w:t>
      </w:r>
    </w:p>
    <w:p w14:paraId="6228C412" w14:textId="77777777" w:rsidR="00877D8C" w:rsidRDefault="00877D8C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77D8C" w14:paraId="09DC9B89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E2B2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9F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AF1A7F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5425D" w14:textId="77777777" w:rsidR="00877D8C" w:rsidRPr="00032DF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B3E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70F4FD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68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433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98B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4412E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4AF0" w14:textId="77777777" w:rsidR="00877D8C" w:rsidRPr="00032DF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938E" w14:textId="77777777" w:rsidR="00877D8C" w:rsidRPr="00F716C0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877D8C" w14:paraId="7F7635A5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8E4A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9D94" w14:textId="77777777" w:rsidR="00877D8C" w:rsidRDefault="00877D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8EBF170" w14:textId="77777777" w:rsidR="00877D8C" w:rsidRDefault="00877D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11C7" w14:textId="77777777" w:rsidR="00877D8C" w:rsidRDefault="00877D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F30E" w14:textId="77777777" w:rsidR="00877D8C" w:rsidRDefault="00877D8C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1525A" w14:textId="77777777" w:rsidR="00877D8C" w:rsidRDefault="00877D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20B0" w14:textId="77777777" w:rsidR="00877D8C" w:rsidRDefault="00877D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B930" w14:textId="77777777" w:rsidR="00877D8C" w:rsidRDefault="00877D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0CC0113A" w14:textId="77777777" w:rsidR="00877D8C" w:rsidRDefault="00877D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86AF" w14:textId="77777777" w:rsidR="00877D8C" w:rsidRDefault="00877D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AC49" w14:textId="77777777" w:rsidR="00877D8C" w:rsidRDefault="00877D8C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5FDBF18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05EE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7990" w14:textId="77777777" w:rsidR="00877D8C" w:rsidRDefault="00877D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8D17E21" w14:textId="77777777" w:rsidR="00877D8C" w:rsidRDefault="00877D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725C" w14:textId="77777777" w:rsidR="00877D8C" w:rsidRDefault="00877D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FA01" w14:textId="77777777" w:rsidR="00877D8C" w:rsidRDefault="00877D8C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676D63F" w14:textId="77777777" w:rsidR="00877D8C" w:rsidRDefault="00877D8C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1F95" w14:textId="77777777" w:rsidR="00877D8C" w:rsidRDefault="00877D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51CD" w14:textId="77777777" w:rsidR="00877D8C" w:rsidRDefault="00877D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E191" w14:textId="77777777" w:rsidR="00877D8C" w:rsidRDefault="00877D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C564514" w14:textId="77777777" w:rsidR="00877D8C" w:rsidRDefault="00877D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DC19" w14:textId="77777777" w:rsidR="00877D8C" w:rsidRDefault="00877D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57AA" w14:textId="77777777" w:rsidR="00877D8C" w:rsidRDefault="00877D8C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77D8C" w14:paraId="70361DB5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5037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F9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5C9BA4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277F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660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EB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4EF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ECC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D3E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F1E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44D9C97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8D15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40D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16C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CE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2C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E9F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A19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5651D4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7EA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114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552C391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2C9E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621F" w14:textId="77777777" w:rsidR="00877D8C" w:rsidRDefault="00877D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E3205FF" w14:textId="77777777" w:rsidR="00877D8C" w:rsidRDefault="00877D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CD19" w14:textId="77777777" w:rsidR="00877D8C" w:rsidRDefault="00877D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FA2B" w14:textId="77777777" w:rsidR="00877D8C" w:rsidRDefault="00877D8C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2567" w14:textId="77777777" w:rsidR="00877D8C" w:rsidRDefault="00877D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DBBD4" w14:textId="77777777" w:rsidR="00877D8C" w:rsidRDefault="00877D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A4EE" w14:textId="77777777" w:rsidR="00877D8C" w:rsidRDefault="00877D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6BF33465" w14:textId="77777777" w:rsidR="00877D8C" w:rsidRDefault="00877D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E0325" w14:textId="77777777" w:rsidR="00877D8C" w:rsidRDefault="00877D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9768" w14:textId="77777777" w:rsidR="00877D8C" w:rsidRDefault="00877D8C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12B3F0E1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E5B3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BC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9943" w14:textId="77777777" w:rsidR="00877D8C" w:rsidRPr="00032DF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57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27C2A6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DDA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BC54D7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CDE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04C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4B65" w14:textId="77777777" w:rsidR="00877D8C" w:rsidRPr="00032DF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457F" w14:textId="77777777" w:rsidR="00877D8C" w:rsidRPr="00F716C0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107B6E98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B61E" w14:textId="77777777" w:rsidR="00877D8C" w:rsidRDefault="00877D8C" w:rsidP="00877D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5039" w14:textId="77777777" w:rsidR="00877D8C" w:rsidRDefault="00877D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693984CE" w14:textId="77777777" w:rsidR="00877D8C" w:rsidRDefault="00877D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B477" w14:textId="77777777" w:rsidR="00877D8C" w:rsidRDefault="00877D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2D13" w14:textId="77777777" w:rsidR="00877D8C" w:rsidRDefault="00877D8C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326DDE56" w14:textId="77777777" w:rsidR="00877D8C" w:rsidRDefault="00877D8C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5811" w14:textId="77777777" w:rsidR="00877D8C" w:rsidRDefault="00877D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6150" w14:textId="77777777" w:rsidR="00877D8C" w:rsidRDefault="00877D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0B70" w14:textId="77777777" w:rsidR="00877D8C" w:rsidRDefault="00877D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08E78535" w14:textId="77777777" w:rsidR="00877D8C" w:rsidRDefault="00877D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FA9A" w14:textId="77777777" w:rsidR="00877D8C" w:rsidRDefault="00877D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B033" w14:textId="77777777" w:rsidR="00877D8C" w:rsidRDefault="00877D8C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A4E7D6E" w14:textId="77777777" w:rsidR="00877D8C" w:rsidRDefault="00877D8C" w:rsidP="00623FF6">
      <w:pPr>
        <w:spacing w:before="40" w:after="40" w:line="192" w:lineRule="auto"/>
        <w:ind w:right="57"/>
        <w:rPr>
          <w:lang w:val="ro-RO"/>
        </w:rPr>
      </w:pPr>
    </w:p>
    <w:p w14:paraId="6CE3932D" w14:textId="77777777" w:rsidR="00877D8C" w:rsidRDefault="00877D8C" w:rsidP="006D4098">
      <w:pPr>
        <w:pStyle w:val="Heading1"/>
        <w:spacing w:line="360" w:lineRule="auto"/>
      </w:pPr>
      <w:r>
        <w:lastRenderedPageBreak/>
        <w:t>LINIA 201</w:t>
      </w:r>
    </w:p>
    <w:p w14:paraId="71921CB5" w14:textId="77777777" w:rsidR="00877D8C" w:rsidRDefault="00877D8C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877D8C" w14:paraId="4BF8BC35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333C" w14:textId="77777777" w:rsidR="00877D8C" w:rsidRDefault="00877D8C" w:rsidP="00877D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326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7131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265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2DC952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CB1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A45131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56FADB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70B1B52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3437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11D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9303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CA7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318D2C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09D5" w14:textId="77777777" w:rsidR="00877D8C" w:rsidRDefault="00877D8C" w:rsidP="00877D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FC4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D3011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9FB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B25E90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93B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BB238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850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19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4FC3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EBF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D75F5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7142B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877D8C" w14:paraId="6991B6D2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D89D" w14:textId="77777777" w:rsidR="00877D8C" w:rsidRDefault="00877D8C" w:rsidP="00877D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BB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CE85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94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29FC74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A8B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8D137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78A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407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C5A3" w14:textId="77777777" w:rsidR="00877D8C" w:rsidRPr="00C937B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BEB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4CA4CE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161F7F57" w14:textId="77777777" w:rsidR="00877D8C" w:rsidRPr="003012FC" w:rsidRDefault="00877D8C">
      <w:pPr>
        <w:spacing w:before="40" w:after="40" w:line="192" w:lineRule="auto"/>
        <w:ind w:right="57"/>
      </w:pPr>
    </w:p>
    <w:p w14:paraId="3630065E" w14:textId="77777777" w:rsidR="00877D8C" w:rsidRDefault="00877D8C" w:rsidP="00C53936">
      <w:pPr>
        <w:pStyle w:val="Heading1"/>
        <w:spacing w:line="360" w:lineRule="auto"/>
      </w:pPr>
      <w:r>
        <w:t>LINIA 202 A</w:t>
      </w:r>
    </w:p>
    <w:p w14:paraId="6B710974" w14:textId="77777777" w:rsidR="00877D8C" w:rsidRDefault="00877D8C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877D8C" w14:paraId="3317B093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A804" w14:textId="77777777" w:rsidR="00877D8C" w:rsidRDefault="00877D8C" w:rsidP="00877D8C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8B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A1FB" w14:textId="77777777" w:rsidR="00877D8C" w:rsidRPr="0087494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12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2A79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304AF6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41A3" w14:textId="77777777" w:rsidR="00877D8C" w:rsidRPr="0048429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D2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DC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FB6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877D8C" w14:paraId="528DDD33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C674" w14:textId="77777777" w:rsidR="00877D8C" w:rsidRDefault="00877D8C" w:rsidP="00877D8C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1BD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0C4D" w14:textId="77777777" w:rsidR="00877D8C" w:rsidRPr="0087494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A4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EF2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90E0" w14:textId="77777777" w:rsidR="00877D8C" w:rsidRPr="0048429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C1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F44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3D4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59C9EBF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6E751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77D8C" w:rsidRPr="00743905" w14:paraId="595A9F92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C712" w14:textId="77777777" w:rsidR="00877D8C" w:rsidRPr="00743905" w:rsidRDefault="00877D8C" w:rsidP="00877D8C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B356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37ACD41E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4FB2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66D5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F1DED4B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2A253016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6FB28DA9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2FF18C26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5C1A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4A88" w14:textId="77777777" w:rsidR="00877D8C" w:rsidRPr="00743905" w:rsidRDefault="00877D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0B43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EA9A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C094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7A0CD52A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877D8C" w:rsidRPr="00743905" w14:paraId="4359CE1B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92DD" w14:textId="77777777" w:rsidR="00877D8C" w:rsidRPr="00743905" w:rsidRDefault="00877D8C" w:rsidP="00877D8C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6CE33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50EB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A31C4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D1429B5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4990E82F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2E56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B867C39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6E86" w14:textId="77777777" w:rsidR="00877D8C" w:rsidRPr="00743905" w:rsidRDefault="00877D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E006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1BBF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C58DC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77D8C" w:rsidRPr="00743905" w14:paraId="2AC08635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C802" w14:textId="77777777" w:rsidR="00877D8C" w:rsidRPr="00743905" w:rsidRDefault="00877D8C" w:rsidP="00877D8C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EBA3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B02A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474D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45C1B2E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C8B951E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7ED6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5E29089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CBD5" w14:textId="77777777" w:rsidR="00877D8C" w:rsidRPr="00743905" w:rsidRDefault="00877D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9215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F217" w14:textId="77777777" w:rsidR="00877D8C" w:rsidRPr="00743905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3A9D" w14:textId="77777777" w:rsidR="00877D8C" w:rsidRPr="00743905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36E96BC2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73D9263C" w14:textId="77777777" w:rsidR="00877D8C" w:rsidRDefault="00877D8C" w:rsidP="00BD3926">
      <w:pPr>
        <w:pStyle w:val="Heading1"/>
        <w:spacing w:line="360" w:lineRule="auto"/>
      </w:pPr>
      <w:r>
        <w:t>LINIA 202 B</w:t>
      </w:r>
    </w:p>
    <w:p w14:paraId="6C9CBCC9" w14:textId="77777777" w:rsidR="00877D8C" w:rsidRDefault="00877D8C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877D8C" w14:paraId="387A8AD7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67ED" w14:textId="77777777" w:rsidR="00877D8C" w:rsidRDefault="00877D8C" w:rsidP="00877D8C">
            <w:pPr>
              <w:numPr>
                <w:ilvl w:val="0"/>
                <w:numId w:val="8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C12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7E4E" w14:textId="77777777" w:rsidR="00877D8C" w:rsidRPr="007C5BF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7CB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528A134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4C2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6FF76D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E7D3" w14:textId="77777777" w:rsidR="00877D8C" w:rsidRPr="007C5BF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50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8B4C" w14:textId="77777777" w:rsidR="00877D8C" w:rsidRPr="00BD268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A0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0B09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502D367E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2880C4E0" w14:textId="77777777" w:rsidR="00877D8C" w:rsidRDefault="00877D8C" w:rsidP="002A4CB1">
      <w:pPr>
        <w:pStyle w:val="Heading1"/>
        <w:spacing w:line="360" w:lineRule="auto"/>
      </w:pPr>
      <w:r>
        <w:t>LINIA 203</w:t>
      </w:r>
    </w:p>
    <w:p w14:paraId="6F0D8570" w14:textId="77777777" w:rsidR="00877D8C" w:rsidRDefault="00877D8C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877D8C" w:rsidRPr="007126D7" w14:paraId="7914159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FF23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DFD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49B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B85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07BBE16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0E6C" w14:textId="77777777" w:rsidR="00877D8C" w:rsidRDefault="00877D8C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4F0D358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46C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10F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ABC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B4E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877D8C" w:rsidRPr="007126D7" w14:paraId="0CD47CC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8F50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A5E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B2A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12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04F743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44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487410C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25A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CB44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C7B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2AE4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77D8C" w:rsidRPr="007126D7" w14:paraId="1D61FB88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FE30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691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7AFBF95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51D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EA8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3A63A1E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DDE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A97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662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780B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EBA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8DE42D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1B6D04D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1537DCC4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56EA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25E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7B5C38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B28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58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10EBE73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C454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AFD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D4F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109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78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8B0D172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25FEDEF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38BECD0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171C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40B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5F1BD1D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471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7F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3CB8B79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7F99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EF89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461F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629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423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CCABA0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84E8E88" w14:textId="77777777" w:rsidR="00877D8C" w:rsidRPr="008F5A6B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0828658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36CE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307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379BFE7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5F7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4D9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3DA99EE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B49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142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CE3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211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8A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4BF3DF9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7B93B65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2A65704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1C6D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4B6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0C38850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833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84E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1809385C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DBD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A13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FB4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36F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E5C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E7B443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9F58113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506D36B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F404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F4F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7ADBE52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C3D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CB4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C3610CC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502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C81B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940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B3FF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7A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AC25114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BAD3F96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5A1A3CC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8A97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6707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383636A4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F32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837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5F57E4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B8B1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FA5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D744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33ED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FE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9BC112A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EEB75FC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694522B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9935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4F1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5953C7B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D28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BE0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59CE719A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175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F16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720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86C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73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E07507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9A5D0B8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14FDF4E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D5A0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259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3BE173E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B23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02D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415C76B5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CDD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04B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456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773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1B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5F332E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DF40202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42B22C5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7E973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C3D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546CA15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593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CAD68" w14:textId="77777777" w:rsidR="00877D8C" w:rsidRPr="007126D7" w:rsidRDefault="00877D8C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8C5567C" w14:textId="77777777" w:rsidR="00877D8C" w:rsidRPr="007126D7" w:rsidRDefault="00877D8C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958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7A7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D43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34C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4DE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66AE6FF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2A39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A90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507CF64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533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330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2A65E2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948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9D10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555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41C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22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968F789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AED24ED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5878C57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1939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712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73A8D00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040B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E4B4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1068489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6FF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E5D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89E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0F0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18F2" w14:textId="77777777" w:rsidR="00877D8C" w:rsidRPr="00F13EC0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32B5059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5ADA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31C2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65EB345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E93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DDF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1FAD695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B0E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40A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0FC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2FF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C9D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05CC592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2146009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1CAA10C3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821F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C58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091016A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BE2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82AC4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1FD8A2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CC9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B56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CD8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DA4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F05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163F1E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2442E1E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176BC294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D6D7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D35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1BD6A2C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18F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747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3C94CD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F2D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BDD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4FC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208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7F3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034F05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9F642C2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0571C68E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60CA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E1A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12C9927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A2D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FF9E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EE94C7A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DCB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C7E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C35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370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C9B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F46962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1FB6C2C" w14:textId="77777777" w:rsidR="00877D8C" w:rsidRPr="00744E1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2171519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DEA5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4E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2A7ADBB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9CA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5E3B" w14:textId="77777777" w:rsidR="00877D8C" w:rsidRPr="007126D7" w:rsidRDefault="00877D8C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E19DEEB" w14:textId="77777777" w:rsidR="00877D8C" w:rsidRPr="007126D7" w:rsidRDefault="00877D8C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9CE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71A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14A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08A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11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20F6B92A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4F6B7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9759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002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2FF7C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4FD002A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7A037D6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374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37CC540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34C035E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4CE1DDC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1006E25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919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B06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774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7F9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77D8C" w:rsidRPr="007126D7" w14:paraId="698753EA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51DB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10F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3F8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50FC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0FAB618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FA84" w14:textId="77777777" w:rsidR="00877D8C" w:rsidRPr="007126D7" w:rsidRDefault="00877D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053F7392" w14:textId="77777777" w:rsidR="00877D8C" w:rsidRPr="007126D7" w:rsidRDefault="00877D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6E4164CE" w14:textId="77777777" w:rsidR="00877D8C" w:rsidRPr="007126D7" w:rsidRDefault="00877D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5DC51896" w14:textId="77777777" w:rsidR="00877D8C" w:rsidRPr="007126D7" w:rsidRDefault="00877D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261B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BE1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472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66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4DFFCDC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877D8C" w:rsidRPr="007126D7" w14:paraId="0E41E86B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306C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4EB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88A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EF9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47236E6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78B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4D755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3F633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672F536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C59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C725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8C2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D3D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C87BBF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877D8C" w:rsidRPr="007126D7" w14:paraId="49F446C8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F883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707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510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594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1450BE0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0C2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C182C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467145E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0294A4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1B6F62C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1B2D597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35CE0DA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3CEEE7A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9FB0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79E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8E9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65B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FFA21EC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877D8C" w:rsidRPr="007126D7" w14:paraId="3DF245F1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491D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AAE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850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BD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Râureni</w:t>
            </w:r>
          </w:p>
          <w:p w14:paraId="6928CED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FCD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AF9D66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DA356F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 și 16, </w:t>
            </w:r>
          </w:p>
          <w:p w14:paraId="4E4CB71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 6/8,</w:t>
            </w:r>
          </w:p>
          <w:p w14:paraId="7019F5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10/12 </w:t>
            </w:r>
          </w:p>
          <w:p w14:paraId="2EE1B18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23643A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22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F0C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AED5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EA5B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A21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0AB128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2 - 6,  Cap Y.</w:t>
            </w:r>
          </w:p>
        </w:tc>
      </w:tr>
      <w:tr w:rsidR="00877D8C" w:rsidRPr="007126D7" w14:paraId="2315BCA7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0F4A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359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D18B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A17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09B6B95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41EFEC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24E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4CEAB6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59F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A04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D92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A0E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77D8C" w:rsidRPr="007126D7" w14:paraId="53F9B8A6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259E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D4C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6B0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D78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60396CC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FFDB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42E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A48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65BD1FB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849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A283" w14:textId="77777777" w:rsidR="00877D8C" w:rsidRDefault="00877D8C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324674C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6BF2280E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9C69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3566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47F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EA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0488C37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DBF527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AB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D1B1C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341B0E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0CFE5C2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392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95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52D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CB0A" w14:textId="77777777" w:rsidR="00877D8C" w:rsidRDefault="00877D8C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877D8C" w:rsidRPr="007126D7" w14:paraId="7F767C17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90BB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224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1AC827E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C90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75F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1B548AEE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8C2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76C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9C7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4C5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7E4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7FC1CCE2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6993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29E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23328CB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FD7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435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179587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5E6AD370" w14:textId="77777777" w:rsidR="00877D8C" w:rsidRPr="00F87E98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681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5CF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B64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F5F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E57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877D8C" w:rsidRPr="007126D7" w14:paraId="7641974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0551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E12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37C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F0B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02F75608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5AC113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B66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098DAAD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C5E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0EA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E1E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54A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77D8C" w:rsidRPr="007126D7" w14:paraId="49DD5A30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631F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7E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29A986A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CD0A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F0D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11F6941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A89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C21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8AE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842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E49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04FBE15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C6A4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6E4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48F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8F7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592E4F8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D2D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A7E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BB5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709E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403A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77D8C" w:rsidRPr="007126D7" w14:paraId="0E0A9BE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97A6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901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29CAE6C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414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0FBE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972F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B18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5E8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929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A43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70D689A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4A9A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C870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705D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8D69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79EA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5EA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684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8C1D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E9CF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5500D83C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F29B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18D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1B8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47A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3CD5D46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E54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084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33E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4714D92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515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4C3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0197BD12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5230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1AD7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7B2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C8A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169082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40E445C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A44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640D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3744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5D44FEC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C2CF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4BDA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3B66FD5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0AF8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A51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006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F7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2403543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2EC2CE53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201C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B91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7F5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209E20D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0DA7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C44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5CC6383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877D8C" w:rsidRPr="007126D7" w14:paraId="6D4F0B1F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6291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F59D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C4F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7B3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70DFC3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5352F7F2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DCA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AF10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BB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431189E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AA7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F2D0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0877F325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A43E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9B4A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4BA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F7976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0A13AE7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A6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6310E78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DFEC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101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1468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894A" w14:textId="77777777" w:rsidR="00877D8C" w:rsidRPr="007126D7" w:rsidRDefault="00877D8C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FDA95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FA6437D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877D8C" w:rsidRPr="007126D7" w14:paraId="4EA491A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9905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5911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AB95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34C4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0C67218B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78E8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4AF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310E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CBC3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E457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77D8C" w:rsidRPr="007126D7" w14:paraId="622719F0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A345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551F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1D25C6D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3811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B7B9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FBFC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F33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C0B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40D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4475" w14:textId="77777777" w:rsidR="00877D8C" w:rsidRPr="007126D7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877D8C" w:rsidRPr="007126D7" w14:paraId="3E3C999D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F970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EAB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733C75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564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0D01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9E33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E0B2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E22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FC0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C7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6A9A585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57FE732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EDDC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D1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3A52B77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834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26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77EB1E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BA99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322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19AD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BFF6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307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4D7059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77D8C" w:rsidRPr="007126D7" w14:paraId="4B30A04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992E" w14:textId="77777777" w:rsidR="00877D8C" w:rsidRPr="007126D7" w:rsidRDefault="00877D8C" w:rsidP="00877D8C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262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3F16E0E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147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7C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6C5A9E1A" w14:textId="77777777" w:rsidR="00877D8C" w:rsidRPr="00037854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B702B5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08B7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3969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3E52" w14:textId="77777777" w:rsidR="00877D8C" w:rsidRPr="007126D7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AD14" w14:textId="77777777" w:rsidR="00877D8C" w:rsidRPr="007126D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913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2380BD26" w14:textId="77777777" w:rsidR="00877D8C" w:rsidRDefault="00877D8C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6C0DE09B" w14:textId="77777777" w:rsidR="00877D8C" w:rsidRDefault="00877D8C" w:rsidP="00CC0982">
      <w:pPr>
        <w:pStyle w:val="Heading1"/>
        <w:spacing w:line="360" w:lineRule="auto"/>
      </w:pPr>
      <w:r>
        <w:lastRenderedPageBreak/>
        <w:t>LINIA 205</w:t>
      </w:r>
    </w:p>
    <w:p w14:paraId="6B6E927E" w14:textId="77777777" w:rsidR="00877D8C" w:rsidRDefault="00877D8C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877D8C" w14:paraId="6DA49838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DEA4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FE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A57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CD4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11931C53" w14:textId="77777777" w:rsidR="00877D8C" w:rsidRPr="00985789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55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B85DB1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593232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01A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96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6B5CC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3AF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97BF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877D8C" w14:paraId="0C90A45E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8A43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18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0D2CC55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A2C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7B2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C4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2F2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27F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BE77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BA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5215BB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C271B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7A03996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E5070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AB8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0DA262B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EC1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ED4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67528C7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61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306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EC8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3848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0D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877D8C" w14:paraId="68746EE8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F792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92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44B8998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923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BDA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190F14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DC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E96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3D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9D1D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56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CE73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D4343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877D8C" w14:paraId="5CD32620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FB384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A4C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0C6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9D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349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5B8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2F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EBBA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313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C0BB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877D8C" w14:paraId="1D123971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70C5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F2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7A8A2C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2DA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2A9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3F34D5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F9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0DE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79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9CBE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F7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13E3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0F90A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877D8C" w14:paraId="2F001EED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253EE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AD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161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5F81" w14:textId="77777777" w:rsidR="00877D8C" w:rsidRDefault="00877D8C" w:rsidP="008F31F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37DCB334" w14:textId="77777777" w:rsidR="00877D8C" w:rsidRDefault="00877D8C" w:rsidP="008F31F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AC7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B55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949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D047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29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87E2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877D8C" w14:paraId="7621416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23DE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D73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08F00B1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6F88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43B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11AA3E5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487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91EE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1D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FFCC1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06C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1F6E20C3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E0A2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AD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0AF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ABA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10D509A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C3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ACC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930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73361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072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13CBE30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B9827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FC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E03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C13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45FB60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A3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B924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68E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2F6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2357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AA0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224EE20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03A4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7A0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408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051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4F05DD8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92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6B08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9F8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0D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88DB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314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71C7478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2056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4D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DB3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1A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337E4A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C31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48E30E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0F2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CB1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50AF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1D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55E1162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877D8C" w14:paraId="73EA1B52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FB4E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1C5C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7C7CAF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A7D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A3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CD4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C1D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17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93B2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027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3E75B39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715B1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1FB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5F0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A9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5EFB9DE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47D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EC8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E6C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9A02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30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174FF16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6CF4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9EE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50B83B6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4B7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EF86" w14:textId="77777777" w:rsidR="00877D8C" w:rsidRDefault="00877D8C" w:rsidP="00064CE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0889BDD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503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6AA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1914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9633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FA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5A336A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12687664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B4FA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A75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E01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8A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06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9F0BF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BCC1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614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E9F4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32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21519D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9FB6" w14:textId="77777777" w:rsidR="00877D8C" w:rsidRDefault="00877D8C" w:rsidP="00877D8C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EA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6E05D57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D11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072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BDB4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F00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8C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743B" w14:textId="77777777" w:rsidR="00877D8C" w:rsidRPr="007343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E2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E8DD407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661BBC43" w14:textId="77777777" w:rsidR="00877D8C" w:rsidRDefault="00877D8C" w:rsidP="001B3E46">
      <w:pPr>
        <w:pStyle w:val="Heading1"/>
        <w:spacing w:line="360" w:lineRule="auto"/>
      </w:pPr>
      <w:r>
        <w:t>LINIA 206</w:t>
      </w:r>
    </w:p>
    <w:p w14:paraId="511242FC" w14:textId="77777777" w:rsidR="00877D8C" w:rsidRDefault="00877D8C" w:rsidP="00907AC9">
      <w:pPr>
        <w:pStyle w:val="Heading1"/>
        <w:spacing w:line="360" w:lineRule="auto"/>
        <w:rPr>
          <w:b w:val="0"/>
          <w:bCs w:val="0"/>
          <w:sz w:val="8"/>
        </w:rPr>
      </w:pPr>
      <w:r>
        <w:t>BARTOLOMEU - ZĂRNEŞTI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77D8C" w14:paraId="4628BEB4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A5EC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298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4+700</w:t>
            </w:r>
          </w:p>
          <w:p w14:paraId="3AE8BF6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4FE0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F1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3AFD838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DEE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309B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A6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FC52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AE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7B67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4C2F1AEC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877D8C" w14:paraId="5EA3B692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8D99B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DD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  <w:p w14:paraId="43ACBC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E22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99B7" w14:textId="77777777" w:rsidR="00877D8C" w:rsidRDefault="00877D8C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61CDB328" w14:textId="77777777" w:rsidR="00877D8C" w:rsidRDefault="00877D8C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si Bartolomeu -</w:t>
            </w:r>
          </w:p>
          <w:p w14:paraId="2B5EEFC9" w14:textId="77777777" w:rsidR="00877D8C" w:rsidRDefault="00877D8C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1ABD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1FD1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695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302F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70C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3F1DE359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DA14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FF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90C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433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1AC45B4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27C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din</w:t>
            </w:r>
          </w:p>
          <w:p w14:paraId="66D708B0" w14:textId="77777777" w:rsidR="00877D8C" w:rsidRPr="008978B6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Cap X aferenți liniei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35B5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3E9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0409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B2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0BBB5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C14D6C6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ADC3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09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10+300</w:t>
            </w:r>
          </w:p>
          <w:p w14:paraId="55EAB0F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310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59D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 -</w:t>
            </w:r>
          </w:p>
          <w:p w14:paraId="64FDA8E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D7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6F0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85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78A8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B7A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0417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3CB36DE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4113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32E6" w14:textId="77777777" w:rsidR="00877D8C" w:rsidRDefault="00877D8C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4F7D" w14:textId="77777777" w:rsidR="00877D8C" w:rsidRDefault="00877D8C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2F26" w14:textId="77777777" w:rsidR="00877D8C" w:rsidRDefault="00877D8C" w:rsidP="00477D2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Cristian,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1A7BF" w14:textId="77777777" w:rsidR="00877D8C" w:rsidRDefault="00877D8C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31EF" w14:textId="77777777" w:rsidR="00877D8C" w:rsidRDefault="00877D8C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9F3B" w14:textId="77777777" w:rsidR="00877D8C" w:rsidRDefault="00877D8C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4238" w14:textId="77777777" w:rsidR="00877D8C" w:rsidRPr="005E2797" w:rsidRDefault="00877D8C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497E" w14:textId="77777777" w:rsidR="00877D8C" w:rsidRDefault="00877D8C" w:rsidP="00477D2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83AA728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E985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6B5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16+840</w:t>
            </w:r>
          </w:p>
          <w:p w14:paraId="54466C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DBE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188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Râşnov</w:t>
            </w:r>
          </w:p>
          <w:p w14:paraId="4C33537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și</w:t>
            </w:r>
          </w:p>
          <w:p w14:paraId="68171D4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59CB2D7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43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9F6E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35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B03E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32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C0D1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5AAA4B6F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9A85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DD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21+950</w:t>
            </w:r>
          </w:p>
          <w:p w14:paraId="36DAA5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B2F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0272B" w14:textId="77777777" w:rsidR="00877D8C" w:rsidRDefault="00877D8C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036B6A53" w14:textId="77777777" w:rsidR="00877D8C" w:rsidRDefault="00877D8C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B3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AB3C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FB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3542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F17B" w14:textId="77777777" w:rsidR="00877D8C" w:rsidRDefault="00877D8C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C0C09F" w14:textId="77777777" w:rsidR="00877D8C" w:rsidRDefault="00877D8C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0C0FBF2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B997" w14:textId="77777777" w:rsidR="00877D8C" w:rsidRDefault="00877D8C" w:rsidP="00877D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C5A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4B7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1B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Zărneşti liniile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85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9BE0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BC2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5E4A" w14:textId="77777777" w:rsidR="00877D8C" w:rsidRPr="005E2797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11E3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68E5632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5F9A38B" w14:textId="77777777" w:rsidR="00877D8C" w:rsidRDefault="00877D8C" w:rsidP="00406C17">
      <w:pPr>
        <w:pStyle w:val="Heading1"/>
        <w:spacing w:line="360" w:lineRule="auto"/>
      </w:pPr>
      <w:r>
        <w:lastRenderedPageBreak/>
        <w:t>LINIA 210</w:t>
      </w:r>
    </w:p>
    <w:p w14:paraId="1503EBEF" w14:textId="77777777" w:rsidR="00877D8C" w:rsidRDefault="00877D8C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877D8C" w14:paraId="099FD418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DA88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81C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781F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2C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47FD6D7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D3B1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3B162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DDEB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80E0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D8A2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8E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18412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8919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877D8C" w14:paraId="2EAC7BD9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4A20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8A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ECFD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7C2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5E4DC0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BF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B09F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78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AE3F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7A9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E208B38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05E1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5E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404A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74A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25A30D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28D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5E3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F8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2546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AF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7AA92D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DB00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925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4A35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9F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21E73A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C9D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8996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0DB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1799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149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C4756C1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C9E5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523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39A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A92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4606B2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BADC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17630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1E422C4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BA8AB5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918F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EA2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8D6B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250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CC46ADE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F738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CF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38+350</w:t>
            </w:r>
          </w:p>
          <w:p w14:paraId="05A47A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ACE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B0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Săliște - Apoldu de Sus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5FC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10D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F7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873E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59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D72E1EB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C1AE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13F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4D553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A3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1FFAF0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DCB04" w14:textId="77777777" w:rsidR="00877D8C" w:rsidRDefault="00877D8C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55924EB0" w14:textId="77777777" w:rsidR="00877D8C" w:rsidRDefault="00877D8C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8E1A80D" w14:textId="77777777" w:rsidR="00877D8C" w:rsidRDefault="00877D8C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ED10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5FB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0430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54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D76F4A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F4B9" w14:textId="77777777" w:rsidR="00877D8C" w:rsidRDefault="00877D8C" w:rsidP="00877D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3C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CEF2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E4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3C121E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B2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DD90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88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B5CD" w14:textId="77777777" w:rsidR="00877D8C" w:rsidRPr="00C7636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41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7942AD1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DBF3B37" w14:textId="77777777" w:rsidR="00877D8C" w:rsidRDefault="00877D8C" w:rsidP="001B4DE9">
      <w:pPr>
        <w:pStyle w:val="Heading1"/>
        <w:spacing w:line="360" w:lineRule="auto"/>
      </w:pPr>
      <w:r>
        <w:lastRenderedPageBreak/>
        <w:t>LINIA 213</w:t>
      </w:r>
    </w:p>
    <w:p w14:paraId="7C4F5DAE" w14:textId="77777777" w:rsidR="00877D8C" w:rsidRDefault="00877D8C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877D8C" w14:paraId="46CDA613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DEF7" w14:textId="77777777" w:rsidR="00877D8C" w:rsidRDefault="00877D8C" w:rsidP="00877D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5BD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CE41" w14:textId="77777777" w:rsidR="00877D8C" w:rsidRPr="00BA7F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6A7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D1F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35C95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71D976C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3EADAFA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838053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D245" w14:textId="77777777" w:rsidR="00877D8C" w:rsidRPr="009E006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58E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E2AC" w14:textId="77777777" w:rsidR="00877D8C" w:rsidRPr="00BA7F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8AA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877D8C" w14:paraId="605093BF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0CBB" w14:textId="77777777" w:rsidR="00877D8C" w:rsidRDefault="00877D8C" w:rsidP="00877D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36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6969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CFC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1AA0F6D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FDE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9384" w14:textId="77777777" w:rsidR="00877D8C" w:rsidRPr="009E006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F2B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2B91" w14:textId="77777777" w:rsidR="00877D8C" w:rsidRPr="00BA7F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4D8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4D5CEF8E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0FBA7" w14:textId="77777777" w:rsidR="00877D8C" w:rsidRDefault="00877D8C" w:rsidP="00877D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F36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D06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970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6BB97CF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4B5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3313" w14:textId="77777777" w:rsidR="00877D8C" w:rsidRPr="009E006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645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961D" w14:textId="77777777" w:rsidR="00877D8C" w:rsidRPr="00BA7F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84E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7448CE3D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FFAB" w14:textId="77777777" w:rsidR="00877D8C" w:rsidRDefault="00877D8C" w:rsidP="00877D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F7D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FB0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33A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349242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DFC1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5BD252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6446E30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E8003D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02044D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ED7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3C3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5A3C2" w14:textId="77777777" w:rsidR="00877D8C" w:rsidRPr="00BA7F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0F8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81CE17D" w14:textId="77777777" w:rsidR="00877D8C" w:rsidRPr="006A7611" w:rsidRDefault="00877D8C">
      <w:pPr>
        <w:spacing w:before="40" w:after="40" w:line="192" w:lineRule="auto"/>
        <w:ind w:right="57"/>
      </w:pPr>
    </w:p>
    <w:p w14:paraId="495AB577" w14:textId="77777777" w:rsidR="00877D8C" w:rsidRDefault="00877D8C" w:rsidP="00AF3F1F">
      <w:pPr>
        <w:pStyle w:val="Heading1"/>
        <w:spacing w:line="360" w:lineRule="auto"/>
      </w:pPr>
      <w:r>
        <w:t>LINIA 216</w:t>
      </w:r>
    </w:p>
    <w:p w14:paraId="37F06DF9" w14:textId="77777777" w:rsidR="00877D8C" w:rsidRDefault="00877D8C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77D8C" w14:paraId="56D916CF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B7D6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401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B64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7D1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9C4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95A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03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74E94D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6028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9C3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803FE50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EB93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4137" w14:textId="77777777" w:rsidR="00877D8C" w:rsidRDefault="00877D8C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BA84" w14:textId="77777777" w:rsidR="00877D8C" w:rsidRDefault="00877D8C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2421" w14:textId="77777777" w:rsidR="00877D8C" w:rsidRDefault="00877D8C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FF73" w14:textId="77777777" w:rsidR="00877D8C" w:rsidRDefault="00877D8C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A331" w14:textId="77777777" w:rsidR="00877D8C" w:rsidRDefault="00877D8C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3C0F" w14:textId="77777777" w:rsidR="00877D8C" w:rsidRDefault="00877D8C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DA32" w14:textId="77777777" w:rsidR="00877D8C" w:rsidRDefault="00877D8C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ACB3" w14:textId="77777777" w:rsidR="00877D8C" w:rsidRDefault="00877D8C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A51021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E7C8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AE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0749A1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AF7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613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0E0F8EA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C4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1EF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4B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D939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24B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AD2B8AE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9B3B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DC9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0CA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8DE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CC7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3E3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36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6A58F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45C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DD480A7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D4A4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3A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4930C6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DC6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F27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475610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85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E5D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D964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A5DF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21B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08264B4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8273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52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AD6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99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80F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29F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1AE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3463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88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A36B98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666B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FF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58818E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663B" w14:textId="77777777" w:rsidR="00877D8C" w:rsidRPr="0061450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D7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7153C90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D1F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B25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78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6494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49E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724EAE0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4A60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2DC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EA2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E99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C5E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1C4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50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972A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F0F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DEA69F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8796" w14:textId="77777777" w:rsidR="00877D8C" w:rsidRDefault="00877D8C" w:rsidP="00877D8C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7B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2CD4617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06F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0BB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3A6B4B5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DB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EA10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81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5DAD" w14:textId="77777777" w:rsidR="00877D8C" w:rsidRPr="00AA60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7A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34F0C3BC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67DCD4BC" w14:textId="77777777" w:rsidR="00877D8C" w:rsidRDefault="00877D8C" w:rsidP="005B00A7">
      <w:pPr>
        <w:pStyle w:val="Heading1"/>
        <w:spacing w:line="360" w:lineRule="auto"/>
      </w:pPr>
      <w:r>
        <w:t>LINIA 218</w:t>
      </w:r>
    </w:p>
    <w:p w14:paraId="1DDA23FD" w14:textId="77777777" w:rsidR="00877D8C" w:rsidRDefault="00877D8C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877D8C" w14:paraId="7D81662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65C5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0DA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DC3D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E8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43362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06AF4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6A93D9E5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1C6E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739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3FB7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389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:rsidRPr="00A8307A" w14:paraId="0C94DF8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C9D2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6D9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B7DD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69FC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810B414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1A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5AD4427C" w14:textId="77777777" w:rsidR="00877D8C" w:rsidRPr="00664FA3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88CF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270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B388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166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1AA8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28B424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1F3446D" w14:textId="77777777" w:rsidR="00877D8C" w:rsidRPr="00664FA3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77D8C" w:rsidRPr="00A8307A" w14:paraId="0ABA58C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9816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4D80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E23E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4DF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932CA2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41606" w14:textId="77777777" w:rsidR="00877D8C" w:rsidRPr="00664FA3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B6DAF7C" w14:textId="77777777" w:rsidR="00877D8C" w:rsidRPr="00664FA3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F094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3103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125C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3E3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67D7C9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2CE08C6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53343BC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77D8C" w:rsidRPr="00A8307A" w14:paraId="0BA9732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37E4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FEF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35F6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D01E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4CB001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43F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CE029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2E8F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D720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D9C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AA9F2D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77D8C" w:rsidRPr="00A8307A" w14:paraId="5C29B8D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E8CC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D27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2E76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56E9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5BDEDA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304A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5E70EA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0FA6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595A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2A9E4" w14:textId="77777777" w:rsidR="00877D8C" w:rsidRPr="003F40D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3B4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8B46D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77D8C" w:rsidRPr="00A8307A" w14:paraId="49944C4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F66D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9EE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9953B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AA69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96C5DE7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460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5B1A" w14:textId="77777777" w:rsidR="00877D8C" w:rsidRPr="007B4F6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938A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FD96" w14:textId="77777777" w:rsidR="00877D8C" w:rsidRPr="007328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2A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F2582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592C392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99E3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AAC931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77D8C" w:rsidRPr="00A8307A" w14:paraId="133C0A9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EEC6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F77F" w14:textId="77777777" w:rsidR="00877D8C" w:rsidRPr="00A8307A" w:rsidRDefault="00877D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AD9C" w14:textId="77777777" w:rsidR="00877D8C" w:rsidRPr="00732832" w:rsidRDefault="00877D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17C8" w14:textId="77777777" w:rsidR="00877D8C" w:rsidRPr="00A8307A" w:rsidRDefault="00877D8C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60732E4" w14:textId="77777777" w:rsidR="00877D8C" w:rsidRPr="00A8307A" w:rsidRDefault="00877D8C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2980" w14:textId="77777777" w:rsidR="00877D8C" w:rsidRDefault="00877D8C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9CD0B8" w14:textId="77777777" w:rsidR="00877D8C" w:rsidRDefault="00877D8C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0FFE5AE" w14:textId="77777777" w:rsidR="00877D8C" w:rsidRDefault="00877D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1EF2" w14:textId="77777777" w:rsidR="00877D8C" w:rsidRPr="007B4F6A" w:rsidRDefault="00877D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28D7" w14:textId="77777777" w:rsidR="00877D8C" w:rsidRPr="00A8307A" w:rsidRDefault="00877D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B4C5" w14:textId="77777777" w:rsidR="00877D8C" w:rsidRPr="00732832" w:rsidRDefault="00877D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BC5E" w14:textId="77777777" w:rsidR="00877D8C" w:rsidRDefault="00877D8C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77D8C" w:rsidRPr="00A8307A" w14:paraId="78D9DA4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DFD0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F093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1238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B2F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2210959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5DC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B1303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118A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9E7E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2CEE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4F622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F764FA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77D8C" w:rsidRPr="00A8307A" w14:paraId="728E398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F3AA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B62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81AA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1BC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13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A36AC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E809E4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89E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108C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BC74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6FB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09323C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77CF9B8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77D8C" w:rsidRPr="00A8307A" w14:paraId="1EBC2F7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8FFE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DEE8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701A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7F2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79C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87A83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F00DB03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E28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FFD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36FE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72F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7E18F6AC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77D8C" w:rsidRPr="00A8307A" w14:paraId="791F78B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3310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BB30" w14:textId="77777777" w:rsidR="00877D8C" w:rsidRPr="00A8307A" w:rsidRDefault="00877D8C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FA21" w14:textId="77777777" w:rsidR="00877D8C" w:rsidRPr="00B26991" w:rsidRDefault="00877D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87BA" w14:textId="77777777" w:rsidR="00877D8C" w:rsidRPr="00A8307A" w:rsidRDefault="00877D8C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A5D6" w14:textId="77777777" w:rsidR="00877D8C" w:rsidRDefault="00877D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D83F694" w14:textId="77777777" w:rsidR="00877D8C" w:rsidRDefault="00877D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A9784ED" w14:textId="77777777" w:rsidR="00877D8C" w:rsidRDefault="00877D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46ED" w14:textId="77777777" w:rsidR="00877D8C" w:rsidRDefault="00877D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A8DE" w14:textId="77777777" w:rsidR="00877D8C" w:rsidRPr="00A8307A" w:rsidRDefault="00877D8C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4462" w14:textId="77777777" w:rsidR="00877D8C" w:rsidRPr="00B26991" w:rsidRDefault="00877D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47A2" w14:textId="77777777" w:rsidR="00877D8C" w:rsidRPr="00FD3B28" w:rsidRDefault="00877D8C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B7BD823" w14:textId="77777777" w:rsidR="00877D8C" w:rsidRDefault="00877D8C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77D8C" w:rsidRPr="00A8307A" w14:paraId="2553CF2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5262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5922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5DE6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ED4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F43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D50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0D82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0A04" w14:textId="77777777" w:rsidR="00877D8C" w:rsidRPr="00B2699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3A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77D8C" w:rsidRPr="00A8307A" w14:paraId="250447D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DEFC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33A7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59CC" w14:textId="77777777" w:rsidR="00877D8C" w:rsidRPr="000D3BB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AF9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F319F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7C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9E296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4C6C" w14:textId="77777777" w:rsidR="00877D8C" w:rsidRPr="000D3BB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B170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E63B" w14:textId="77777777" w:rsidR="00877D8C" w:rsidRPr="000D3BB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6FC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05FE9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77D8C" w:rsidRPr="00A8307A" w14:paraId="529A323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AF17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D0BB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8BCD" w14:textId="77777777" w:rsidR="00877D8C" w:rsidRPr="009658E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8E03C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C2F3072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464E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DD5A" w14:textId="77777777" w:rsidR="00877D8C" w:rsidRPr="009658E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9651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28C59" w14:textId="77777777" w:rsidR="00877D8C" w:rsidRPr="009658E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13E3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8AD85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77D8C" w:rsidRPr="00A8307A" w14:paraId="0FE00DE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FD4B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E36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2F33" w14:textId="77777777" w:rsidR="00877D8C" w:rsidRPr="00472E1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7B86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78CAA85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68296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9F44" w14:textId="77777777" w:rsidR="00877D8C" w:rsidRPr="00472E1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C766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69C6" w14:textId="77777777" w:rsidR="00877D8C" w:rsidRPr="00472E1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A2FA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B326B0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77D8C" w:rsidRPr="00A8307A" w14:paraId="626B77C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E45D" w14:textId="77777777" w:rsidR="00877D8C" w:rsidRPr="00A75A00" w:rsidRDefault="00877D8C" w:rsidP="00877D8C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7E28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8B1C" w14:textId="77777777" w:rsidR="00877D8C" w:rsidRPr="00530A8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B56B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67CBAA4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E737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0752" w14:textId="77777777" w:rsidR="00877D8C" w:rsidRPr="00530A8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7C34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9F32" w14:textId="77777777" w:rsidR="00877D8C" w:rsidRPr="00530A8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25DE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5E9448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77D8C" w14:paraId="5CEC3B08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FF805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BE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965E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51B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5C5A5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A64C0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ED19" w14:textId="77777777" w:rsidR="00877D8C" w:rsidRPr="00447EF5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108EBB24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0C80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25BB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9E26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FEC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AA222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877D8C" w14:paraId="6DE4941F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8316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D36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421F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923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2E6A0C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44B365A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DD09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778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B7B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6F86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6BC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877D8C" w14:paraId="078B25F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5980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87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DB69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3B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808398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C857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7D9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9E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ADAF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EF4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E4AB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877D8C" w14:paraId="20A15961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9161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EF4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9995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D2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2287E5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8939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43B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5FB6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5BF0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BE9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EE37E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2CE3222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877D8C" w14:paraId="0A0535E5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AEB6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1591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59B424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F4AA4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79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93464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2EA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D77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D4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EDC1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D7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FA3AA88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4FF0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511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2A2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1B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5B493DD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6D6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9B1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33E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D746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4E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BCD0D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877D8C" w14:paraId="2920F3EA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FDB2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E6AC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61AF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470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33CD745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3DC4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3A4F7453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723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73B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992E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5CE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6C69B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877D8C" w14:paraId="4CCE1AC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A2EB2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68F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40AC85D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945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11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1D00F5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AC62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0AA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C8A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33F1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8D0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77D8C" w14:paraId="3AB83D0E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4612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EB1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4DB9C74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5E5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FE2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1F9E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ABE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02C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DA0D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F4A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877D8C" w14:paraId="08AB9C93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225E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59A6" w14:textId="77777777" w:rsidR="00877D8C" w:rsidRDefault="00877D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65A6058D" w14:textId="77777777" w:rsidR="00877D8C" w:rsidRDefault="00877D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E0AB" w14:textId="77777777" w:rsidR="00877D8C" w:rsidRDefault="00877D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CFEC" w14:textId="77777777" w:rsidR="00877D8C" w:rsidRDefault="00877D8C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555F" w14:textId="77777777" w:rsidR="00877D8C" w:rsidRPr="00465A98" w:rsidRDefault="00877D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DFAD" w14:textId="77777777" w:rsidR="00877D8C" w:rsidRDefault="00877D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B23B" w14:textId="77777777" w:rsidR="00877D8C" w:rsidRDefault="00877D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7F16" w14:textId="77777777" w:rsidR="00877D8C" w:rsidRPr="00984D71" w:rsidRDefault="00877D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6048" w14:textId="77777777" w:rsidR="00877D8C" w:rsidRDefault="00877D8C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B15D46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274E4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B1F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CA16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9BE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2578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2EA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AA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ADB0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037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DFC8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877D8C" w14:paraId="5C1D5AA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2820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14E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2A53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6E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7144546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5CD1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960B6EF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6D61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7C4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A6C7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0B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A11E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77D8C" w14:paraId="39F4D744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1C7E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02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1DFD15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418A8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9C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ACCBD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B9E9B0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B117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8CC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BA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1548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47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877D8C" w14:paraId="5483315C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31DD4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04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0B4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55EE" w14:textId="77777777" w:rsidR="00877D8C" w:rsidRDefault="00877D8C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0D37770" w14:textId="77777777" w:rsidR="00877D8C" w:rsidRDefault="00877D8C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9AD6D" w14:textId="77777777" w:rsidR="00877D8C" w:rsidRDefault="00877D8C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719EE8BD" w14:textId="77777777" w:rsidR="00877D8C" w:rsidRPr="0017470F" w:rsidRDefault="00877D8C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991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E5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3FF7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AED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358ACA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816B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CE6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E172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D83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BF491E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F09C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0545229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0BF4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76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D642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8D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F1D3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877D8C" w14:paraId="07E8A8F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82CC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A96F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E46D1" w14:textId="77777777" w:rsidR="00877D8C" w:rsidRPr="00CF787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85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9E868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2112" w14:textId="77777777" w:rsidR="00877D8C" w:rsidRPr="00465A98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661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3CD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349B" w14:textId="77777777" w:rsidR="00877D8C" w:rsidRPr="00984D7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02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877D8C" w14:paraId="2EEE26A7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9714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915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06E37D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F7C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7A0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6502DA8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3986416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4736" w14:textId="77777777" w:rsidR="00877D8C" w:rsidRPr="00465A98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DC4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4F3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B158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580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45012C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22A105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A8E4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EC9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852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C07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384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DF9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A957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1E58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C6F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877D8C" w14:paraId="0FE6854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467D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095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5572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DB4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AC4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DAD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22A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2603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E86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877D8C" w14:paraId="6F39AA1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9D70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899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064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847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014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F8A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D09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49D5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2D3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877D8C" w14:paraId="603338F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1729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305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9A5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79F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CEDAC1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A547" w14:textId="77777777" w:rsidR="00877D8C" w:rsidRPr="00465A98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741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E51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3616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D39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A4CF2B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4D06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AB3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DE4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66E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66A21B6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92E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D3D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0D7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5BC8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E16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CEB6F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877D8C" w14:paraId="18964E7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8AE0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7A90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B8A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7D9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F7610C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416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5B6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D34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994C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C32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BCF1D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77D8C" w14:paraId="161E585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467B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C45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EC8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E5F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AFE218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13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7C1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B52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9E58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80E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C98C7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877D8C" w14:paraId="6323704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FAEB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BFC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BD7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29F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4D2ABB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9A4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576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CF3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CE24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032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4E0BB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77D8C" w14:paraId="77CA4E7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07A2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C94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E3E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6AA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C029E2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FFF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D2B7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C5A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65B6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E81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E950B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77D8C" w14:paraId="672E456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870B" w14:textId="77777777" w:rsidR="00877D8C" w:rsidRDefault="00877D8C" w:rsidP="00877D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96ED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F5C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D9C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A28F5F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1D6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E61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BD6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0530" w14:textId="77777777" w:rsidR="00877D8C" w:rsidRPr="00984D71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B8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D0BEA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7529B0F2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2B8EB8B" w14:textId="77777777" w:rsidR="00877D8C" w:rsidRDefault="00877D8C" w:rsidP="0095691E">
      <w:pPr>
        <w:pStyle w:val="Heading1"/>
        <w:spacing w:line="360" w:lineRule="auto"/>
      </w:pPr>
      <w:r>
        <w:t>LINIA 300</w:t>
      </w:r>
    </w:p>
    <w:p w14:paraId="4B3104A5" w14:textId="77777777" w:rsidR="00877D8C" w:rsidRDefault="00877D8C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877D8C" w14:paraId="661FEA0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FCE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881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56C3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351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AE247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23B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7462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96F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4084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1065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87734BB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DC1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849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EA39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591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1C71D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F87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37D7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EC9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A974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B01E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3C6EC15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CED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2C17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A94E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DC3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49023B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E9D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93CC2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D515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4E5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0C90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C98D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040CE0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877D8C" w14:paraId="4638328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24B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4E9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A7EF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54B1" w14:textId="77777777" w:rsidR="00877D8C" w:rsidRDefault="00877D8C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B6CE1C" w14:textId="77777777" w:rsidR="00877D8C" w:rsidRDefault="00877D8C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DF0C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A54A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B4C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957A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2DB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A11AE2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405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F96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06CA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3E88" w14:textId="77777777" w:rsidR="00877D8C" w:rsidRDefault="00877D8C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EEB9" w14:textId="77777777" w:rsidR="00877D8C" w:rsidRPr="00E4222D" w:rsidRDefault="00877D8C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9743136" w14:textId="77777777" w:rsidR="00877D8C" w:rsidRPr="00E4222D" w:rsidRDefault="00877D8C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9909DB6" w14:textId="77777777" w:rsidR="00877D8C" w:rsidRPr="00E4222D" w:rsidRDefault="00877D8C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BFF38B1" w14:textId="77777777" w:rsidR="00877D8C" w:rsidRDefault="00877D8C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B585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734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3AF8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FD35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bookmarkEnd w:id="2"/>
      <w:tr w:rsidR="00877D8C" w14:paraId="24AB567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B89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DFE5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C00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882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8C2A99D" w14:textId="77777777" w:rsidR="00877D8C" w:rsidRDefault="00877D8C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D26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E20FE7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32CE5D7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56AD7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793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4AC1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B4E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670F56F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2871E89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877D8C" w14:paraId="42A7772A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23B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D8B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189C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1C1D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FA38FE6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651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F35EFF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2981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11F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39509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65B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BF00973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06709ED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5FC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F14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CDF0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634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E6C74A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3C8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9F5BA3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D281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88B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8777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9AAD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E6AC6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877D8C" w14:paraId="52A794E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A8F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F5C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EDDF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534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F81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DC87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142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4F766E8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B664C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33F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7B433AB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396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7D6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0335DA1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8BC2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5E6E" w14:textId="77777777" w:rsidR="00877D8C" w:rsidRDefault="00877D8C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39558158" w14:textId="77777777" w:rsidR="00877D8C" w:rsidRDefault="00877D8C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EF9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B5BE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FD9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1D5E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74D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30997660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948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058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5AB3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3372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A77C0DC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B52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7A79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326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4C1D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BDA10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3B1661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FD3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231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A8A2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495C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029027A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650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D87515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3B48F24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7883DFB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762B543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93E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E6C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F64B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6AF9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4F28A72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65A05A34" w14:textId="77777777" w:rsidR="00877D8C" w:rsidRPr="004870EE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77D8C" w14:paraId="47E77EF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5B1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804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68A33ED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59ADD102" w14:textId="77777777" w:rsidR="00877D8C" w:rsidRDefault="00877D8C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7C3827F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502D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792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CDC5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4739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453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A88A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AF5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24693A9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BC9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D86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8798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9C53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E84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DA9C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856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689046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AA4D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1F5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94395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877D8C" w14:paraId="1371B95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874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63A6" w14:textId="77777777" w:rsidR="00877D8C" w:rsidRDefault="00877D8C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0A3A6A8" w14:textId="77777777" w:rsidR="00877D8C" w:rsidRDefault="00877D8C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3C37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0B3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BD0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E91E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F34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9F71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669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E9FBE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877D8C" w14:paraId="11DA71D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121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4A1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0BFAD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249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9F6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177F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3E4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1EA8F24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074E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0FE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64FA12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877D8C" w14:paraId="34B3F12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DF4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CF9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5036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1ED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848F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17C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E44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3860AB1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850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BC1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2AF7E3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B47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369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C80142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0452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C83D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EF4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442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443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C6B9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91C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067988B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F8E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FE0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18C7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90C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710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AC4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E30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0B074A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1BF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786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7E08584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EF19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79D5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32B671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0949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172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00A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8CBE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FD7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D5B3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EB7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00E8DBE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0140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483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7CFC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CE4E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504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0B6F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986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50F4D97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9435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A27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0AEF10EF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C06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EB9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FB95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E705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73299A8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4D0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20964C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D7D9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95D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5C9A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77A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83321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A257B10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877D8C" w14:paraId="7FA6D7AC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634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C5C8" w14:textId="77777777" w:rsidR="00877D8C" w:rsidRDefault="00877D8C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093A5078" w14:textId="77777777" w:rsidR="00877D8C" w:rsidRDefault="00877D8C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B1A9" w14:textId="77777777" w:rsidR="00877D8C" w:rsidRPr="00600D25" w:rsidRDefault="00877D8C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5E5B" w14:textId="77777777" w:rsidR="00877D8C" w:rsidRDefault="00877D8C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5201D194" w14:textId="77777777" w:rsidR="00877D8C" w:rsidRDefault="00877D8C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F2CF" w14:textId="77777777" w:rsidR="00877D8C" w:rsidRDefault="00877D8C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B315" w14:textId="77777777" w:rsidR="00877D8C" w:rsidRDefault="00877D8C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1C33" w14:textId="77777777" w:rsidR="00877D8C" w:rsidRDefault="00877D8C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43F995C3" w14:textId="77777777" w:rsidR="00877D8C" w:rsidRDefault="00877D8C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2D62" w14:textId="77777777" w:rsidR="00877D8C" w:rsidRPr="00600D25" w:rsidRDefault="00877D8C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F6C0" w14:textId="77777777" w:rsidR="00877D8C" w:rsidRDefault="00877D8C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877D8C" w14:paraId="44E96E8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DCF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D6C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A0F3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674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46B15F23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ADD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C8B3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72B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A6E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9589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11E5447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0F0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6AA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B24F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3D2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648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6015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00D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1614F6B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AB70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C32D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24666DE" w14:textId="77777777" w:rsidR="00877D8C" w:rsidRPr="00D344C9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77D8C" w14:paraId="4142385D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05FC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00E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F1A6CD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7208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6A2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164C8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4E36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235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A384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A971" w14:textId="77777777" w:rsidR="00877D8C" w:rsidRDefault="00877D8C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17F0727" w14:textId="77777777" w:rsidR="00877D8C" w:rsidRPr="00D344C9" w:rsidRDefault="00877D8C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77D8C" w14:paraId="33F4C27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0F6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483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704C901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C274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B3BB" w14:textId="77777777" w:rsidR="00877D8C" w:rsidRDefault="00877D8C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7E2F3BC" w14:textId="77777777" w:rsidR="00877D8C" w:rsidRDefault="00877D8C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553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AB7B6B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09AAA08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71DDEB4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699718F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4A6B63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618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195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69E0048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CA4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60C7" w14:textId="77777777" w:rsidR="00877D8C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9A967A" w14:textId="77777777" w:rsidR="00877D8C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F8B742D" w14:textId="77777777" w:rsidR="00877D8C" w:rsidRPr="00D344C9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877D8C" w14:paraId="0FD8286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C43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7D6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B991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ECE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B4F61A9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55C6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A8194C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55E8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875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CBB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BF30" w14:textId="77777777" w:rsidR="00877D8C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B86582" w14:textId="77777777" w:rsidR="00877D8C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91B1A99" w14:textId="77777777" w:rsidR="00877D8C" w:rsidRDefault="00877D8C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877D8C" w14:paraId="4167F89C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334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797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9CD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6AD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FFBEE01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A123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60C09075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C30D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AEC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C99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548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D4EBD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877D8C" w14:paraId="29672C6F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554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987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5AAE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C7D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411E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EB79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570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7BEC5C3F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BC48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EB786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C6352A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495FD9D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6EA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A55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5FCF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7A8A" w14:textId="77777777" w:rsidR="00877D8C" w:rsidRDefault="00877D8C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E10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2AFA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8681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7886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29235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4F0D8AA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E33D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A3D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E1D8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EF8A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B0C535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A15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9E88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95C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F359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6124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6C850F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FE9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D3D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F72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C23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F43BE23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1F0A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EE89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D164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B81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6AD6F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46570D6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052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42F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2A1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9F53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98B0235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509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7FB60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6A77CF5C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15AF6EF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E1A0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96D0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5B5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FD48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8183DB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1AC341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877D8C" w14:paraId="01F5A7F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FBD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77DD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56CA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66D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2A214E7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A58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C2198F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58AC" w14:textId="77777777" w:rsidR="00877D8C" w:rsidRPr="00600D25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6A2A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C97D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A08C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F7D010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877D8C" w14:paraId="0A3F854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88FE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A7F2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CD67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9DC4" w14:textId="77777777" w:rsidR="00877D8C" w:rsidRDefault="00877D8C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17A84EA2" w14:textId="77777777" w:rsidR="00877D8C" w:rsidRDefault="00877D8C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5BF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0423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BFE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FCAB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1579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77D8C" w14:paraId="1AAB635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786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6361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44BEA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3B62" w14:textId="77777777" w:rsidR="00877D8C" w:rsidRDefault="00877D8C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29FDD52" w14:textId="77777777" w:rsidR="00877D8C" w:rsidRDefault="00877D8C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4789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74E2D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F467" w14:textId="77777777" w:rsidR="00877D8C" w:rsidRDefault="00877D8C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0E60" w14:textId="77777777" w:rsidR="00877D8C" w:rsidRDefault="00877D8C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557D" w14:textId="77777777" w:rsidR="00877D8C" w:rsidRDefault="00877D8C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77D8C" w14:paraId="2F4CE4E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E78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68A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97C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97F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53C591D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6D9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680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ED9F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A6FCA3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DACCD6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088B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766A" w14:textId="77777777" w:rsidR="00877D8C" w:rsidRDefault="00877D8C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1CE8AA02" w14:textId="77777777" w:rsidR="00877D8C" w:rsidRDefault="00877D8C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24CEDEFA" w14:textId="77777777" w:rsidR="00877D8C" w:rsidRPr="001D4392" w:rsidRDefault="00877D8C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77D8C" w14:paraId="123F2B6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41B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F47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D4D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4B3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35F27AA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8A2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797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BEA0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7FADD085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4A257AB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AE0EC9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FBE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A1DB" w14:textId="77777777" w:rsidR="00877D8C" w:rsidRPr="00616BAF" w:rsidRDefault="00877D8C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7ED3475" w14:textId="77777777" w:rsidR="00877D8C" w:rsidRDefault="00877D8C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2026DE7" w14:textId="77777777" w:rsidR="00877D8C" w:rsidRPr="003B726B" w:rsidRDefault="00877D8C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877D8C" w14:paraId="1A25595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061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304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A79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8A7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61DFB5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620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B4DD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DEA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68FBE40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598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5A7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D59693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55EA49D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1EA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6B9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BDF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A012" w14:textId="77777777" w:rsidR="00877D8C" w:rsidRDefault="00877D8C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3A07DAD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1DB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6E8B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9BA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D7E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171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71E0B51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5BF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8595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32E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AEC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2EA3D0F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9B8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163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F2F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2A71471A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56C1789A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73C82B6" w14:textId="77777777" w:rsidR="00877D8C" w:rsidRPr="001D4392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66F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072D" w14:textId="77777777" w:rsidR="00877D8C" w:rsidRDefault="00877D8C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C530836" w14:textId="77777777" w:rsidR="00877D8C" w:rsidRDefault="00877D8C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86EE8AB" w14:textId="77777777" w:rsidR="00877D8C" w:rsidRPr="003B726B" w:rsidRDefault="00877D8C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77D8C" w14:paraId="5E4E41E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624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4FF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B124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8C2D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05F7DA4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6D7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57A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6B3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4E8B11DE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48395947" w14:textId="77777777" w:rsidR="00877D8C" w:rsidRPr="00E731A9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B22C2AC" w14:textId="77777777" w:rsidR="00877D8C" w:rsidRPr="001D4392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1E1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6D5C" w14:textId="77777777" w:rsidR="00877D8C" w:rsidRPr="00616BAF" w:rsidRDefault="00877D8C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712D93" w14:textId="77777777" w:rsidR="00877D8C" w:rsidRDefault="00877D8C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BEE415C" w14:textId="77777777" w:rsidR="00877D8C" w:rsidRPr="003B726B" w:rsidRDefault="00877D8C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877D8C" w14:paraId="04491A9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592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921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B97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1C6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7A98D0D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1926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D39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6B90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2094D00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926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48C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A5E288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945C2A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877D8C" w14:paraId="3BF6451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0D5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81F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26F6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838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0A9FD6C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30FF2AE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D592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DFD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732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0F87970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997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833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877D8C" w14:paraId="0DBE0895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5967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360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A7B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383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EC4145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00F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BAC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637B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613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415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1F95AE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877D8C" w14:paraId="119C3C4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03D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FC1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55D1CB0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985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6ED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7EA32C5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E7F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753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0EA8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DB16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D4F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1D499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2058DE50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729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F6C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446394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F9AA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C8C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0DC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6D8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B2A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C6B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60D3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06B672A5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54968764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69A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BCD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DB5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A00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2848027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6D930FE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031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1C1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D87A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08A334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700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B33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77D8C" w14:paraId="663FC1F1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E0D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80C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6F1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F8A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5A15125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CF22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F93F4D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375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F13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E68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CC8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6C0C3A85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257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748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B27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2FC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1559007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DC4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693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B81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7BCCA13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DCE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51A1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43B4ED7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E08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B573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86F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5FC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C37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56D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43C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157E63C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F41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4F21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42127BF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A2B219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877D8C" w14:paraId="34264A12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6E0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2DC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20D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251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344455B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94B6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C82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558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222811F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4E67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8CD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6649B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2E27FB20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598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34D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D66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132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D41924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B8D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3CF4C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98761B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9BD7BA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C5E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FBE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1C2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877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20DBDFDE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6310AEF1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CC4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590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233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33D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448AF1B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76E3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10E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03C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3DBFCAA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EDD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3F2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7EABAE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6D3251F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45E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1CB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46A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B0D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703B30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E0F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122298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A47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383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0DF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685D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7A2D8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77D8C" w14:paraId="7F718B0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3F1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C8A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59F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A53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8F8D6E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C81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85E089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D0A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B46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547B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9DE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4ED5E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77D8C" w14:paraId="34E8F62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C87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012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62CF39A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27D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36B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263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578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F6A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7986EEC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5C9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5F3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7BBC20C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3E7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1E3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1BB10CA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595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C71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48E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781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68C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D8D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603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F49C29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877D8C" w14:paraId="2AD6E55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7C6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B2D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AF1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549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A85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5F49F8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691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902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876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2BF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1F6C1BF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49E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68A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B5EB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DDC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DF6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3272A6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C5E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359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789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074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411525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C56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CA0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23B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E26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12E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C237D8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C58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D6E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B24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8E4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4D5C184D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F34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C78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0E1677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ABC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DAA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7773D45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287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E1E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585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23382AB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AD4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A3B3" w14:textId="77777777" w:rsidR="00877D8C" w:rsidRPr="0019324E" w:rsidRDefault="00877D8C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20F0B5C" w14:textId="77777777" w:rsidR="00877D8C" w:rsidRPr="000160B5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6336951" w14:textId="77777777" w:rsidR="00877D8C" w:rsidRPr="006B78FD" w:rsidRDefault="00877D8C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92881FC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249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11D1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586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EE6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8CB21B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089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1CF91A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AD9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885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B0A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7145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5286146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877D8C" w14:paraId="761EE482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8C4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5FAB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977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D7F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F3E1FB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7D536D7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909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091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2E8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472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B521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42868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22FFD8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877D8C" w14:paraId="3A252CE7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4AB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E8C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112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FC2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CBC290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A28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3D080A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20E4C40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340813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7B9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254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081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328C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90216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A5E2E5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877D8C" w14:paraId="4BB7A5C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7D9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63A3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D9D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18F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18C136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D45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6DCC4A6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073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D90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8C8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E11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D90812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877D8C" w14:paraId="0A11EAC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EA1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0E3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D44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9D8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21C456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CE6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DF4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271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931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DABB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0D0EC9C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877D8C" w14:paraId="0D33BE6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859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DFE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345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2FB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A5857F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3A33B2C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C5EC63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668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142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E95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B24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46E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7DC03C8E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3F4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FE1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029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17D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CE6B41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99916B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109B50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0CF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D6D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D22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5E9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8034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10702DE4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028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DBD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78D5F57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C9C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8E0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D6639C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203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D70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B54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5BF61A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BBE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8481" w14:textId="77777777" w:rsidR="00877D8C" w:rsidRPr="0019324E" w:rsidRDefault="00877D8C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D4B1ECE" w14:textId="77777777" w:rsidR="00877D8C" w:rsidRPr="000160B5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5E9ABCA" w14:textId="77777777" w:rsidR="00877D8C" w:rsidRPr="005C2BB7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D1ACB8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3E9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507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7EF9AE8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A3C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723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94BAA0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07B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9E8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463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62C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7D95" w14:textId="77777777" w:rsidR="00877D8C" w:rsidRPr="00DE4F3A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319785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1329CEA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5EA0050" w14:textId="77777777" w:rsidR="00877D8C" w:rsidRPr="00DE4F3A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77D8C" w14:paraId="6D545CF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413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F3D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7EAD474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D23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E0C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9CCA5A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5AFC1D0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B78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F7B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AF8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ABC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D40D" w14:textId="77777777" w:rsidR="00877D8C" w:rsidRPr="00DE4F3A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3AE2B9C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6FE1D4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7DB6EAA3" w14:textId="77777777" w:rsidR="00877D8C" w:rsidRPr="00DE4F3A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77D8C" w14:paraId="792C677C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0D6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25B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389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176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3BC8BA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4DF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2E3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C996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C39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09C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0888EEE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049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217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7CDDDCA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D28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5EA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68910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444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308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813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F03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5DC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ED7806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2BF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2F2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2B90AA8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D6F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4DA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78C0883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64E3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82A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FF0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CE5C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89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9A55BA" w14:textId="77777777" w:rsidR="00877D8C" w:rsidRPr="00CB2A72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D14D2E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0CB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C65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712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1A4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D68A3F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AE2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878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0CF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6D4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CE8E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62108D83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014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5D9B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A5F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74F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E05C97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36A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5B126C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308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C14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557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BBC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D4629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2D720C3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77D8C" w14:paraId="36E694D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CF0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23B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446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E9B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42B867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38EA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7DD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EB82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6E7AB7D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4B2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233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877D8C" w14:paraId="106DBA85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441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E96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510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7AF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4FD8A1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299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0F23C4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184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78D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D0F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1736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48526EB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4332D6F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77D8C" w14:paraId="115634D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2C4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515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B93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825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D4D036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432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C8647D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5D4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DDF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DB3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C2D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72817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0DEE07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77D8C" w14:paraId="7CEAB75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B60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24E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7D2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DC5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6A8D98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6ED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682693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B8B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59F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1A8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263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08E449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877D8C" w14:paraId="25D363C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487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195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66A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60D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AA53D8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001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90B899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21E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0E9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5EA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A4C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ED2389" w14:textId="77777777" w:rsidR="00877D8C" w:rsidRPr="00D344C9" w:rsidRDefault="00877D8C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6B794184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77D8C" w14:paraId="49B8B3ED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8C39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EF1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3BA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27E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78FA1E1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294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693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A72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5C06FE7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4A9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0B6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16E3CB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5D1D57A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877D8C" w14:paraId="359998A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7A8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F79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1DD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EEC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70D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C0D360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CA4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422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EB5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046E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0C9F8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151AE5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877D8C" w14:paraId="5CFE4150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1BA6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B2C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0A7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10E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3727A63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45F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7C2951E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8BD3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228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615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5D2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5E981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877D8C" w14:paraId="7380870A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C7D6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462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A05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C0D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7D5BB72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428E16FA" w14:textId="77777777" w:rsidR="00877D8C" w:rsidRDefault="00877D8C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5D7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A17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FAE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6257D50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18B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A2F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991A55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579B279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990A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3B6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B03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FB7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1DC8B06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DF3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461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0B1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03B3563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41EC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B37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00A563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4DA9FF02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BC0E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067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9A7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864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6A9159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9D8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DECD3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8A26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C57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7B7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3DA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47284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9E1FCB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877D8C" w14:paraId="2106457A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8BE7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247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A4E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156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DDDB27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5E2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6D507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C68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A08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339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8FF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A155FB9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877D8C" w14:paraId="1954FFDE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2A2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8D1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5A3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FAB1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5329DE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113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0044D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B7B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A56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2EC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FB6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DABB6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877D8C" w14:paraId="2826EA5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8B51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5F6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812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CD97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EEF2AC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8125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FF57B7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2DF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635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3899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84A2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688C3FF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850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C49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990E87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416B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6EB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F9CC64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D95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F40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1E5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C3D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7BE1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77D8C" w14:paraId="50F19D9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407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35F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9CD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D89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C0656C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AC8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165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797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33FD79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992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D963" w14:textId="77777777" w:rsidR="00877D8C" w:rsidRPr="00FF6B4A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77D8C" w14:paraId="7AD1D37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19B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D26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7C1B76B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140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7B1E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933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0DA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D97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8D5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E82D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58ECB37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B91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B12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DA1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A12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535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52A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8C6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A8F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834B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02324B33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4A5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7424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60A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DB3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60818B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D36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AC24B9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C1E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BF0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DF3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DD8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1E65C0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877D8C" w14:paraId="32A3BE2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B8BD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864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4EF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C0B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86F9FF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BA1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E9069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763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439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04B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F34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26F4B2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877D8C" w14:paraId="5453CE2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096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A9F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10C3B5B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9FD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6F91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BED9B3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C82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762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E5F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33D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8E8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1BABF8F" w14:textId="77777777" w:rsidR="00877D8C" w:rsidRPr="00F10273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77D8C" w14:paraId="1132628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9C0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03D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2A6F414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19C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D15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5B0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D7E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D51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01C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76D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FCC71B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6CB47EB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A23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F58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500B6A6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BEE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29F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9DB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127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092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45C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FCF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40B9EFC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2D0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E52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7FFC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A67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A2AD46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937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17EEF6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1ED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570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980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5773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AB67C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877D8C" w14:paraId="602EDFAD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6F4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623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CD3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7A7A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38E698B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6EF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C21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DE1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19F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6F13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28DC33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DD6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349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BBFA14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1CD4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D5A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53B2F29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123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26D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016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D8A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8C9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8A312F" w14:textId="77777777" w:rsidR="00877D8C" w:rsidRPr="00056F61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77D8C" w14:paraId="3E8D475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31C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8C5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E40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0AFA" w14:textId="77777777" w:rsidR="00877D8C" w:rsidRDefault="00877D8C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0483E207" w14:textId="77777777" w:rsidR="00877D8C" w:rsidRDefault="00877D8C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EBC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04D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73E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8D4A5C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B23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687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77D8C" w14:paraId="4C78FE28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BD0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FA3D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571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CB5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9ACA4B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234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AF0F9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42B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FE7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AD2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015E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3E2AF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A03524B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877D8C" w14:paraId="3EF61E5E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287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02B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5FB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56D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3C81E6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1F7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441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009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0CF5D54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13F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627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F0763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5F4352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24A73DAF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877D8C" w14:paraId="46368BD7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D40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5FF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985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9034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65F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0D1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283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847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B6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425EB445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877D8C" w14:paraId="5A44EF7E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899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B24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7B9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6C7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5898901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403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40BF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8CD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2846044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EE4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716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28DDA663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877D8C" w14:paraId="480C3D32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923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E88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49E5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B66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556499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D3D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0398CF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BF9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037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863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606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8EAF029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877D8C" w14:paraId="6489E97B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7B0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DF6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7C69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786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7D5B9F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366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64F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07B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CE1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6E0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AD8A6F4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877D8C" w14:paraId="00944ED3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03D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98D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3C8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EBA4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D70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242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C85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4E8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9552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877D8C" w14:paraId="658A1A12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94A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6D4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6BA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A3B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660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9C0B2C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0973CA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4FED3F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F17A4B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00C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114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F76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35F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25D5D3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208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65F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825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97B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11F771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3E4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5EA78A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259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FA2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A46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DA88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877D8C" w14:paraId="22EEFF9A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B73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51B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B8A7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CF2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46A6E5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2184258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071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682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909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CF9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B7E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340533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7E3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60C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0AC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A653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BE4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CA4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55B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4FC8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80A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711AF8D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3DB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B1E6" w14:textId="77777777" w:rsidR="00877D8C" w:rsidRDefault="00877D8C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B566" w14:textId="77777777" w:rsidR="00877D8C" w:rsidRDefault="00877D8C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8D2CF" w14:textId="77777777" w:rsidR="00877D8C" w:rsidRDefault="00877D8C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727C3759" w14:textId="77777777" w:rsidR="00877D8C" w:rsidRDefault="00877D8C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22643D9B" w14:textId="77777777" w:rsidR="00877D8C" w:rsidRDefault="00877D8C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28EA" w14:textId="77777777" w:rsidR="00877D8C" w:rsidRDefault="00877D8C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8F65" w14:textId="77777777" w:rsidR="00877D8C" w:rsidRDefault="00877D8C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EF3C" w14:textId="77777777" w:rsidR="00877D8C" w:rsidRDefault="00877D8C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7ED58698" w14:textId="77777777" w:rsidR="00877D8C" w:rsidRDefault="00877D8C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5F18" w14:textId="77777777" w:rsidR="00877D8C" w:rsidRDefault="00877D8C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1FF72" w14:textId="77777777" w:rsidR="00877D8C" w:rsidRDefault="00877D8C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0CD0BB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886D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D9E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31E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6E8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6AAAD63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8CB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293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C37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B2C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4501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4A97CBE8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F30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40B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4CB852D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DC3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5FDF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2B0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5349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EEF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82C3B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5BD9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105B056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730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9A2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554A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C06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474375C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3F7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7D45D3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90A096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011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BF4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AEB0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54E1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7A245AF8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BC6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969B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9BB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C0D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2B3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425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B72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F9A522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375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672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2E0E487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DC7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E11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7BB543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F362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BBB0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148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0EE3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CDA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E8B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848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5960851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09F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8D7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0DBFF45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7D3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DD9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7E3D69D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2D06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AAC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5AD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677B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CC2D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42C6A2C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4D4181F3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7FED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917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8C48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632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7D1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67A30F2E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58A558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56FF81D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194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7C6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722B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7409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5CFF67E4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877D8C" w14:paraId="51F502E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253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667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736B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8C57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43A3AF7C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05A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4ECAC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4DA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0E77472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3EA0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3939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3BC35B2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C89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0CD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6497E1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6C8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7DDF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984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7B1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DEAD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7634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7D2E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0A844D55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A4C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B23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0D7E051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F90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3115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9F70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56FD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16CF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4B016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E7E6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731ECAE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718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EBA3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8A67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887A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A249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AEFF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5CB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179E419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CE31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F835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77D8C" w14:paraId="06F5469E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6B2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F81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1985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EADE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218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916B45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227D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E8E1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E6EA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7D6B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E834D1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DF9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3C36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985E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233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6296EED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64284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9E91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E7A2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0C37" w14:textId="77777777" w:rsidR="00877D8C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7612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4AA0825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EF7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F4C8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985E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FD5B" w14:textId="77777777" w:rsidR="00877D8C" w:rsidRDefault="00877D8C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502C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47635FB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4A5C682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56150E4A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00D21077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6812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2EEB" w14:textId="77777777" w:rsidR="00877D8C" w:rsidRDefault="00877D8C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AB13" w14:textId="77777777" w:rsidR="00877D8C" w:rsidRPr="00600D25" w:rsidRDefault="00877D8C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D4DA" w14:textId="77777777" w:rsidR="00877D8C" w:rsidRPr="00D344C9" w:rsidRDefault="00877D8C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391E0F64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1B7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F9AD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0EBA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EE34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1A2E2BD1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AC1E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CFEE7C5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1A0E4790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0DC0E5E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52008B0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38FA07ED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B0EED94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48D8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4689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B4DD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3384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10FAB2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514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3A53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6AD4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1757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49CC33A8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7FB6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2E20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66A1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02A3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DA04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1710422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35D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F73B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7DE2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0CDD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331E2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7D7C66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21A31F8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B390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6532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E663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38C8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877D8C" w14:paraId="578F7BE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72F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630A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77914827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F1FD" w14:textId="77777777" w:rsidR="00877D8C" w:rsidRPr="00600D25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2718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44896F54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B86A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9E9D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BA49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66C6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951E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4B13B58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759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AA1A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5A2C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22B3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20944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402F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13AD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D46E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A27BF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11017F4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818D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DD27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1F93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0E5C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D5F5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FF7A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E5AE" w14:textId="77777777" w:rsidR="00877D8C" w:rsidRDefault="00877D8C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0F83" w14:textId="77777777" w:rsidR="00877D8C" w:rsidRDefault="00877D8C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037C" w14:textId="77777777" w:rsidR="00877D8C" w:rsidRDefault="00877D8C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877D8C" w14:paraId="287A8D7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D328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DCB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9F31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F50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689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C718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B3F8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F92E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032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877D8C" w14:paraId="5E03BC1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EA37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025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1445A772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7071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897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7D0D7E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35B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1F4DD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A964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1269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F8A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2E6D0AB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8D22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4112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4F4822B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6B6C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D6C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454F07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3E0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3D22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14F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6335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BE6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76614A0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651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6C21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0374333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76F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74C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3713BED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B9D4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E5D7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2B31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D89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A78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688C8B0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A44D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CDDB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00A8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0C6A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211D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30E0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C4F6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09ACE511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6C88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6F74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2D756FA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ABB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32BD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83C2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7023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DAD34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9076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E045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5CBCBC5D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31B05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637C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3FE016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3654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E8E4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4B65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2FFE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F5FE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FF7E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6608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AEF11E7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B252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C0BE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5D8F7DFE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B818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24D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42AC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9B38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B24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02AF5E2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9964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9DA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8B34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1AD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77D8C" w14:paraId="2F653E3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70B5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BE20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9A75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4342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2321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B7E6EE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331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C269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C13CD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A19F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77D8C" w14:paraId="1CBB085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45B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1124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75BD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771A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F711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0537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F81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F794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C57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AAFC11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538E7F6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877D8C" w14:paraId="448C4D6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B8443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E0F2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7F41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A432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0C39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BC6D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F73A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56D0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232F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5D98FB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066AA6C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877D8C" w14:paraId="5F73F3F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061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9D98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8AE3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08E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1FEC132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F18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3472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AFD0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9374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C1A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877D8C" w14:paraId="06CDC998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003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A56F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709B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EFFA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4BD3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B96D2" w14:textId="77777777" w:rsidR="00877D8C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E6D5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651+550</w:t>
            </w:r>
          </w:p>
          <w:p w14:paraId="7D554C9F" w14:textId="77777777" w:rsidR="00877D8C" w:rsidRDefault="00877D8C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6865" w14:textId="77777777" w:rsidR="00877D8C" w:rsidRPr="00600D25" w:rsidRDefault="00877D8C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D59E" w14:textId="77777777" w:rsidR="00877D8C" w:rsidRDefault="00877D8C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1864908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92BB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8D77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A6F662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E8DF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9E0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9B40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CF00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0A4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7C28AA2C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4C66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CCF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B18C9CE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431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C431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740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FD6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D55D9C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3E7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A05F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0C04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D571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F74F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5CC498C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7D2690C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B8C940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77D8C" w14:paraId="4676CB4C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D32E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628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A911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D5F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6EBD73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4B0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105C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5CB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69F0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026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B6F86E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2096235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D63332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77D8C" w14:paraId="45F7100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FD0C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986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F94C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8378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7CC6889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36B8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20B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C73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BF21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44A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2057C70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627C339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D3D09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77D8C" w14:paraId="7A22FB6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5D40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1F43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4454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0F1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2D76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CE86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CF89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80FB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D83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5B43080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96ED86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77D8C" w14:paraId="3026BAC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9FF1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A304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8859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AB80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9FF405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1B16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D2AA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A9C0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6AF9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8F4D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7EFA435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1F5DCDB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77D8C" w14:paraId="2B5A61E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B8AF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F65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C04D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0923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2246247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FA1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E67B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BC26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D1DF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5092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0A44D4E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A91A1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77D8C" w14:paraId="31D4C12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F52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32D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4F7E08C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33CEB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C48F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76557CD6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043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AAF2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8D963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6BC7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8FB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33082E2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1FE6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9FA2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508EE4F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ACC7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07FD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39CE4981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B67A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2D47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D729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F59E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914D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2542979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9A8A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7553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DF26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8128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B8E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291BE91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8854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B7F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2499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EA8F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BE35D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B24FE75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877D8C" w14:paraId="056CC8B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269D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0A76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21C117E7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B3E4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E36E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D63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D5DA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D10D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DD28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FDB4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77D8C" w14:paraId="619EE59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FFA9" w14:textId="77777777" w:rsidR="00877D8C" w:rsidRDefault="00877D8C" w:rsidP="00877D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B9A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0512665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D6E5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DFBD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399E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21DD" w14:textId="77777777" w:rsidR="00877D8C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EF5B" w14:textId="77777777" w:rsidR="00877D8C" w:rsidRDefault="00877D8C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4841" w14:textId="77777777" w:rsidR="00877D8C" w:rsidRPr="00600D25" w:rsidRDefault="00877D8C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C96C" w14:textId="77777777" w:rsidR="00877D8C" w:rsidRDefault="00877D8C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7DB8669" w14:textId="77777777" w:rsidR="00877D8C" w:rsidRPr="00836022" w:rsidRDefault="00877D8C" w:rsidP="0095691E">
      <w:pPr>
        <w:spacing w:before="40" w:line="192" w:lineRule="auto"/>
        <w:ind w:right="57"/>
        <w:rPr>
          <w:sz w:val="20"/>
          <w:lang w:val="en-US"/>
        </w:rPr>
      </w:pPr>
    </w:p>
    <w:p w14:paraId="09F72C7B" w14:textId="77777777" w:rsidR="00877D8C" w:rsidRPr="0095691E" w:rsidRDefault="00877D8C" w:rsidP="0095691E"/>
    <w:p w14:paraId="31892E22" w14:textId="77777777" w:rsidR="00877D8C" w:rsidRDefault="00877D8C" w:rsidP="00956F37">
      <w:pPr>
        <w:pStyle w:val="Heading1"/>
        <w:spacing w:line="360" w:lineRule="auto"/>
      </w:pPr>
      <w:r>
        <w:t>LINIA 301 N</w:t>
      </w:r>
    </w:p>
    <w:p w14:paraId="76BBABB6" w14:textId="77777777" w:rsidR="00877D8C" w:rsidRDefault="00877D8C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77D8C" w14:paraId="186D2DEF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4B66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39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65F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49E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8FB3F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63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DA7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A7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6447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CCC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E56485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DC41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66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5CD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53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39E2E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6B8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B29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A2C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58AE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EC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94338A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C409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81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81A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D38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6820F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CD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04A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FA8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8C37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1A4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822E9D" w14:textId="77777777" w:rsidR="00877D8C" w:rsidRPr="00474FB0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877D8C" w14:paraId="0FDE2D0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C6E0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2F2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CD3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2778" w14:textId="77777777" w:rsidR="00877D8C" w:rsidRDefault="00877D8C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F10FCB" w14:textId="77777777" w:rsidR="00877D8C" w:rsidRDefault="00877D8C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B97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A29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2F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88C7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273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10E056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EFB0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13F9" w14:textId="77777777" w:rsidR="00877D8C" w:rsidRDefault="00877D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F38D" w14:textId="77777777" w:rsidR="00877D8C" w:rsidRDefault="00877D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359F" w14:textId="77777777" w:rsidR="00877D8C" w:rsidRDefault="00877D8C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06F4" w14:textId="77777777" w:rsidR="00877D8C" w:rsidRPr="00E4222D" w:rsidRDefault="00877D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D359195" w14:textId="77777777" w:rsidR="00877D8C" w:rsidRPr="00E4222D" w:rsidRDefault="00877D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B1F0442" w14:textId="77777777" w:rsidR="00877D8C" w:rsidRPr="00E4222D" w:rsidRDefault="00877D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FF306A8" w14:textId="77777777" w:rsidR="00877D8C" w:rsidRDefault="00877D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3B16" w14:textId="77777777" w:rsidR="00877D8C" w:rsidRDefault="00877D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B5F3" w14:textId="77777777" w:rsidR="00877D8C" w:rsidRDefault="00877D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07E5" w14:textId="77777777" w:rsidR="00877D8C" w:rsidRPr="0022092F" w:rsidRDefault="00877D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7CC8" w14:textId="77777777" w:rsidR="00877D8C" w:rsidRDefault="00877D8C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2CDF57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5CD8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6E9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391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65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7F0000E" w14:textId="77777777" w:rsidR="00877D8C" w:rsidRDefault="00877D8C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05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5B1E0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23FD5B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F34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947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25C6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F6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D62B53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ECFBE8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877D8C" w14:paraId="10D0F1C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0888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156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5603317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369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2E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A8DCA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80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CCE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6B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7057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7E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3596FDE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8518F" w14:textId="77777777" w:rsidR="00877D8C" w:rsidRDefault="00877D8C" w:rsidP="00877D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B4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5AE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0B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FE9E3B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04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72EEE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4902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04E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CD43" w14:textId="77777777" w:rsidR="00877D8C" w:rsidRPr="0022092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66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9254EDE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D44F8DA" w14:textId="77777777" w:rsidR="00877D8C" w:rsidRDefault="00877D8C" w:rsidP="007F72A5">
      <w:pPr>
        <w:pStyle w:val="Heading1"/>
        <w:spacing w:line="360" w:lineRule="auto"/>
      </w:pPr>
      <w:r>
        <w:t>LINIA 301 O</w:t>
      </w:r>
    </w:p>
    <w:p w14:paraId="6A0BAFD7" w14:textId="77777777" w:rsidR="00877D8C" w:rsidRDefault="00877D8C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4981FB28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B37B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350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F7AC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4BA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2D08BD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14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61D8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6E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D567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832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6B3E0E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09C5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950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B5F6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9EF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2E9781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E9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D556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420A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98E7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BC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ED16B6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EB64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1D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8D8C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178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A26ECC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A51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AAB62A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B82C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54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230A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E6E4" w14:textId="77777777" w:rsidR="00877D8C" w:rsidRDefault="00877D8C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F2FC85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3F8F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356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86B1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03F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6FF5E5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FA0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CE06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EBE7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F10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94E9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54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C68ECA7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9C14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1897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E6FA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3FBB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B1D18F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82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AF957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5D11E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527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DF6C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08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360117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B9DEE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6967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644DE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CDF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9375ED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48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7333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F79B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F06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FD0D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E72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4BB076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1E6E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178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B7BE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A6B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A4BEC7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6D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A635F1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24A8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29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B621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09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DFA4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877D8C" w14:paraId="08EAEE75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0740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1B7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39FD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A85F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18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81BE8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BB1D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144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282D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3E7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B9EE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0D5E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877D8C" w14:paraId="4C64177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C6F6" w14:textId="77777777" w:rsidR="00877D8C" w:rsidRDefault="00877D8C" w:rsidP="00877D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97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6B56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865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08C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3070A61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6C9FD5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35D5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515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895F" w14:textId="77777777" w:rsidR="00877D8C" w:rsidRPr="00F1029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FC5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62A4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434F18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36E513BC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7C6B6668" w14:textId="77777777" w:rsidR="00877D8C" w:rsidRDefault="00877D8C" w:rsidP="003260D9">
      <w:pPr>
        <w:pStyle w:val="Heading1"/>
        <w:spacing w:line="360" w:lineRule="auto"/>
      </w:pPr>
      <w:r>
        <w:t>LINIA 301 P</w:t>
      </w:r>
    </w:p>
    <w:p w14:paraId="3F4493B9" w14:textId="77777777" w:rsidR="00877D8C" w:rsidRDefault="00877D8C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77D8C" w14:paraId="245E572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086F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5733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274E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A4D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832AD3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DA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A15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2CC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2C19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B7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995944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A0DA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A6AE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5918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DF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FBE613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2C2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1A4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F9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5A74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E6C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CF732F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60098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A5C7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A5F8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23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D5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D53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8AF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3C71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192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39441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877D8C" w:rsidRPr="00A8307A" w14:paraId="35C838D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7E60" w14:textId="77777777" w:rsidR="00877D8C" w:rsidRPr="00A75A00" w:rsidRDefault="00877D8C" w:rsidP="00877D8C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0A83" w14:textId="77777777" w:rsidR="00877D8C" w:rsidRPr="00A8307A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EAB4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CE3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6C9CD642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A5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0AC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EC0E" w14:textId="77777777" w:rsidR="00877D8C" w:rsidRPr="00A8307A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894F" w14:textId="77777777" w:rsidR="00877D8C" w:rsidRPr="00A8307A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8CB1" w14:textId="77777777" w:rsidR="00877D8C" w:rsidRPr="00A8307A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AAA220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8870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25F4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BF63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DFD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6CAA9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6B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34C96B7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C173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275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5C6B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307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5A9B16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9BF1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633E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EA35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E5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BDC59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6E77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9CB0E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8D5F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2F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D8DA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3D97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877D8C" w14:paraId="29C7E7D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63E0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6476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E5C5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ADC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82A84D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BB8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C587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247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4FF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21EF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87D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8A4D6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877D8C" w14:paraId="4BC7A40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52BBE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0AAA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F24D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45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9AD23D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C6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D295B5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2F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4D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9114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A6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BA93D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877D8C" w14:paraId="2829C4B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A964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4847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BBA9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23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CAEAEC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8D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5C5C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DD1B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2F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6973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0C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12614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877D8C" w14:paraId="056F100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92F8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22EA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3749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C1E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B0FF2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67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9128D1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BFF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F5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5AE8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4FE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9CFE5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D592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877D8C" w14:paraId="6E34306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D927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6344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071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2B9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6B6FD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0A5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F0BFA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7BF48D8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7E0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CF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0091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88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A4D2B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877D8C" w14:paraId="144D5EF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10FF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F35C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D96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1B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07E11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A9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353A7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1AF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DFE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666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7F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070B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877D8C" w14:paraId="6E444FF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D676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05792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C2254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C3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9DD82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259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82404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2C6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8B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1458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244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E2578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877D8C" w14:paraId="76C351C0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E84F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0B6B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F73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CFA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902D96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BE5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412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94A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5F6C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982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73D09B7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2744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2091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0B60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64A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E2B26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42B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8DD6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557D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0B9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0E66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22C8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63303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877D8C" w14:paraId="271673D1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8E9E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14C6" w14:textId="77777777" w:rsidR="00877D8C" w:rsidRDefault="00877D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AD73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CD1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B830EE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EA7E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DB29E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0BA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626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E7F2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1E6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83606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877D8C" w14:paraId="5D4FDB2E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5D0F7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E59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DED4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113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7F6606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183F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49F81801" w14:textId="77777777" w:rsidR="00877D8C" w:rsidRDefault="00877D8C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DBDC697" w14:textId="77777777" w:rsidR="00877D8C" w:rsidRDefault="00877D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5BBC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FCB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9B8C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23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C632C92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62FA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06E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D651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8159" w14:textId="77777777" w:rsidR="00877D8C" w:rsidRDefault="00877D8C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46B003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698B74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1C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522C7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ECDC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71B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33E2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E1E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682A89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DBE5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A7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7664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C40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74B0BE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727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1AC36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0D08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BCF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B130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6D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E2C89C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B2A89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96A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1FB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9F58" w14:textId="77777777" w:rsidR="00877D8C" w:rsidRDefault="00877D8C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79DFA71" w14:textId="77777777" w:rsidR="00877D8C" w:rsidRDefault="00877D8C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841C" w14:textId="77777777" w:rsidR="00877D8C" w:rsidRDefault="00877D8C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E215D0" w14:textId="77777777" w:rsidR="00877D8C" w:rsidRDefault="00877D8C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BF21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24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9E89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C06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044D1E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BCDB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EE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45A3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396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4DB37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D8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6BC0F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BE36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DD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0272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73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8BF0091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F512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7F1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8C9C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929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9C9EF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126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4CF28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4939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C8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8B5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62B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F3CABEC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AA18" w14:textId="77777777" w:rsidR="00877D8C" w:rsidRDefault="00877D8C" w:rsidP="00877D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38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BD07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7C9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95F4B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A8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378D5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30BFA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61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F95D" w14:textId="77777777" w:rsidR="00877D8C" w:rsidRPr="001B37B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2F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59C4A95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6A44E10" w14:textId="77777777" w:rsidR="00877D8C" w:rsidRDefault="00877D8C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68535DE7" w14:textId="77777777" w:rsidR="00877D8C" w:rsidRDefault="00877D8C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77D8C" w14:paraId="76F1C6B9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598E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99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8901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C2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9F3B23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6508E2A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6E5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02F3F0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636C4D8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CE684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2C71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D1B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BA63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333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CB38759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A4F0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5D3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9CAA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05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3E617A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3D261C0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72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85DE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60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BAB8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29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6E0CD56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309C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8A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2BD7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96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A58B29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37C832E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1656C56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E9D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A6A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498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B436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5D7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071959E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490A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D4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2AB4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F55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829C13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54E591C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55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21E4E4D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057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70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E5DA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AEB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B28A90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95A9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1DE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18E2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7A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6756FD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1A9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2C75301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200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6F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307F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46A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7FAE10B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06AD" w14:textId="77777777" w:rsidR="00877D8C" w:rsidRDefault="00877D8C" w:rsidP="00877D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D7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88D2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CE5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2D472B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1B42BC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3C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4A59B04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124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6AF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026D" w14:textId="77777777" w:rsidR="00877D8C" w:rsidRPr="00594E5B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E87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E982550" w14:textId="77777777" w:rsidR="00877D8C" w:rsidRDefault="00877D8C">
      <w:pPr>
        <w:spacing w:before="40" w:after="40" w:line="192" w:lineRule="auto"/>
        <w:ind w:right="57"/>
        <w:rPr>
          <w:sz w:val="20"/>
          <w:lang w:val="en-US"/>
        </w:rPr>
      </w:pPr>
    </w:p>
    <w:p w14:paraId="1B684CEA" w14:textId="77777777" w:rsidR="00877D8C" w:rsidRDefault="00877D8C" w:rsidP="00343A98">
      <w:pPr>
        <w:pStyle w:val="Heading1"/>
        <w:spacing w:line="360" w:lineRule="auto"/>
      </w:pPr>
      <w:r>
        <w:t>LINIA 314 A</w:t>
      </w:r>
    </w:p>
    <w:p w14:paraId="0B5B6CED" w14:textId="77777777" w:rsidR="00877D8C" w:rsidRDefault="00877D8C" w:rsidP="007802E0">
      <w:pPr>
        <w:pStyle w:val="Heading1"/>
        <w:spacing w:line="360" w:lineRule="auto"/>
        <w:rPr>
          <w:b w:val="0"/>
          <w:bCs w:val="0"/>
          <w:sz w:val="8"/>
        </w:rPr>
      </w:pPr>
      <w:r>
        <w:t>DÂRSTE - BRAŞOV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29E6A0DB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7140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841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FFA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9F2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7E66BA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AD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E6B4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65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0817F8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8B9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34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63D54A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216A11C3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BEF6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AF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202CE41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E2E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BF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1D0CC8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0B8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7F4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773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C62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EC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2DE337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671B5733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82707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29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64C2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53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Dârste -</w:t>
            </w:r>
          </w:p>
          <w:p w14:paraId="0971937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Braşov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65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39E6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23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5672EFB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169+209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283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7CF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1D443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77D8C" w14:paraId="12A1C9B0" w14:textId="77777777">
        <w:trPr>
          <w:cantSplit/>
          <w:trHeight w:val="5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3791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68B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8F9F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6C2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F0DE02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CC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60AC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7C2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C91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6B5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5F1D6E50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0E72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1D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F6A5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DAB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21DFF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2A49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B60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50D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2BF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F55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7EC3F3E2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DCD21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2B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36EB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A4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95C0E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139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0D7912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C46B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37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1D3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CB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1 - 4 Grupa A </w:t>
            </w:r>
          </w:p>
          <w:p w14:paraId="3A4F7FD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X.</w:t>
            </w:r>
          </w:p>
          <w:p w14:paraId="16E8DF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35CF737C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2694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D0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7542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39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A59326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AEF0B6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6FE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793C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1D2D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F02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E4D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77D8C" w14:paraId="6EF309C5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E3249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1D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9881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57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26114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14CA1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62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BF87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9A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6F9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D9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87859FE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BB7B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53B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B0CD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79D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60037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liniile 1 – 26</w:t>
            </w:r>
          </w:p>
          <w:p w14:paraId="0158300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(cu excepţia liniilor </w:t>
            </w:r>
          </w:p>
          <w:p w14:paraId="2F37E04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3,  4,  20  şi  21 închise)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D15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DC24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2CC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B7D6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70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EC722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AB13E9B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14017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6B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E439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31C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82870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426414A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1478842A" w14:textId="77777777" w:rsidR="00877D8C" w:rsidRPr="009A1321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F5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702ED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10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F10D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577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26206C1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9A00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B5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CEE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4DE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B00C2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47450C7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3EFB5585" w14:textId="77777777" w:rsidR="00877D8C" w:rsidRPr="009A1321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9C9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4AEE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67A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2751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C2A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89EDA29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F334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EA9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188B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67D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7733B5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1AB920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</w:t>
            </w:r>
          </w:p>
          <w:p w14:paraId="4B236D7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sch. nr. 51 şi </w:t>
            </w:r>
          </w:p>
          <w:p w14:paraId="292B1B5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996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7C49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AAE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3241A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DE8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D91AC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D2588F0" w14:textId="77777777">
        <w:trPr>
          <w:cantSplit/>
          <w:trHeight w:val="193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3EC0" w14:textId="77777777" w:rsidR="00877D8C" w:rsidRDefault="00877D8C" w:rsidP="00877D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F5E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B5C9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84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3C97AC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3378FA9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5C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57AFB93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B613D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C09B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B2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41EF" w14:textId="77777777" w:rsidR="00877D8C" w:rsidRPr="0001408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36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14C74B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4032278" w14:textId="77777777" w:rsidR="00877D8C" w:rsidRPr="00074F42" w:rsidRDefault="00877D8C">
      <w:pPr>
        <w:spacing w:before="40" w:after="40" w:line="192" w:lineRule="auto"/>
        <w:ind w:right="57"/>
      </w:pPr>
    </w:p>
    <w:p w14:paraId="08A771F9" w14:textId="77777777" w:rsidR="00877D8C" w:rsidRDefault="00877D8C" w:rsidP="00056376">
      <w:pPr>
        <w:pStyle w:val="Heading1"/>
        <w:spacing w:line="360" w:lineRule="auto"/>
      </w:pPr>
      <w:r>
        <w:t>LINIA 314 B</w:t>
      </w:r>
    </w:p>
    <w:p w14:paraId="1ACC20BF" w14:textId="77777777" w:rsidR="00877D8C" w:rsidRDefault="00877D8C" w:rsidP="007B63D2">
      <w:pPr>
        <w:pStyle w:val="Heading1"/>
        <w:spacing w:line="360" w:lineRule="auto"/>
        <w:rPr>
          <w:b w:val="0"/>
          <w:bCs w:val="0"/>
          <w:sz w:val="8"/>
        </w:rPr>
      </w:pPr>
      <w:r>
        <w:t>BRAŞOV TRIAJ - BRAŞOV GR. TRANZIT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5BF020BA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F736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92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630E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CDA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66724B8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402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252D8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/ 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7A13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09B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7629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D8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A370B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2726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X.</w:t>
            </w:r>
          </w:p>
        </w:tc>
      </w:tr>
      <w:tr w:rsidR="00877D8C" w14:paraId="5D71935D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68FF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CC7E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4E92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2CD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04989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33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6E33A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7869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B349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E2D8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1A1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4C13205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5171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432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069C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67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379BDC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F23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1946B6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5E8D0B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F9CD4B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C267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A8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A1B98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6F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EAE24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F7E2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Y.</w:t>
            </w:r>
          </w:p>
        </w:tc>
      </w:tr>
      <w:tr w:rsidR="00877D8C" w14:paraId="6D7E4685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8B63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16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8FE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1C9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D6F4D0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2D3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1DE7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0F3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AB3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341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10F2926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594D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918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98F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797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1992D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EB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447C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13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6A2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642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B844746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6FBE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BD2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D8B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94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B628FF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46F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79C0F65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A4E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1E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42A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1E8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1-4  Grupa A, Cap X.</w:t>
            </w:r>
          </w:p>
          <w:p w14:paraId="68AF636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4A73E9B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0367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380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FB1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BB6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A5E700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3FBAD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sch. nr. 51 şi </w:t>
            </w:r>
          </w:p>
          <w:p w14:paraId="693931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FBB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B51D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F4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999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B79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DB1AF8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ED1B727" w14:textId="77777777">
        <w:trPr>
          <w:cantSplit/>
          <w:trHeight w:val="17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B0A1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CE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B9E9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EB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D7CD4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FA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A404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25, 4</w:t>
            </w:r>
            <w:r>
              <w:rPr>
                <w:b/>
                <w:bCs/>
                <w:sz w:val="20"/>
                <w:lang w:val="en-US"/>
              </w:rPr>
              <w:t xml:space="preserve">1 </w:t>
            </w:r>
          </w:p>
          <w:p w14:paraId="2B409B5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689461DF" w14:textId="77777777" w:rsidR="00877D8C" w:rsidRPr="005148A2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T.D.J. 37 /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9F3A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272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982E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E4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3F1D0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31EF1DC" w14:textId="77777777">
        <w:trPr>
          <w:cantSplit/>
          <w:trHeight w:val="7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1315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4E42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13F46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467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89DC5A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 liniile 01 și </w:t>
            </w:r>
          </w:p>
          <w:p w14:paraId="57B4AA3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580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A83C52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2CA2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22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5A88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F2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704F06F" w14:textId="77777777">
        <w:trPr>
          <w:cantSplit/>
          <w:trHeight w:val="7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5C24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95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A70CE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765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4A5AE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336BDC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73E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7C18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7A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6D41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169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A54EF33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954F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E0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9333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DA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4CD2B7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4E0879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C8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6F27111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8C752E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66EC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41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91F7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78F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8E453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2EE2C15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6C44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468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142B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8F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9F3345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22AD3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B și D) legătura între </w:t>
            </w:r>
          </w:p>
          <w:p w14:paraId="6FF457B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DBF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9BA1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1D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58D8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F37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92BA2C7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1984" w14:textId="77777777" w:rsidR="00877D8C" w:rsidRDefault="00877D8C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A86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7440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64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BED3EA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4788B09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A și D) legătura între </w:t>
            </w:r>
          </w:p>
          <w:p w14:paraId="61EB14E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B46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1FD2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A8E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C286" w14:textId="77777777" w:rsidR="00877D8C" w:rsidRPr="00080A5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33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A10860F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33253416" w14:textId="77777777" w:rsidR="00877D8C" w:rsidRDefault="00877D8C" w:rsidP="00B31BA0">
      <w:pPr>
        <w:pStyle w:val="Heading1"/>
        <w:spacing w:line="360" w:lineRule="auto"/>
      </w:pPr>
      <w:r>
        <w:t>LINIA 314 E</w:t>
      </w:r>
    </w:p>
    <w:p w14:paraId="354BFF58" w14:textId="77777777" w:rsidR="00877D8C" w:rsidRDefault="00877D8C" w:rsidP="008B74F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CĂLĂTORI  - DEPOU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397A0298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9428" w14:textId="77777777" w:rsidR="00877D8C" w:rsidRDefault="00877D8C" w:rsidP="00877D8C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9D6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F860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40F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  <w:p w14:paraId="37D2FB4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70B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994221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2DEF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0D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11B1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950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86422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2 - 12 </w:t>
            </w:r>
          </w:p>
          <w:p w14:paraId="4EA560A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Tehnică.</w:t>
            </w:r>
          </w:p>
        </w:tc>
      </w:tr>
      <w:tr w:rsidR="00877D8C" w14:paraId="275A8B9F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5AD6" w14:textId="77777777" w:rsidR="00877D8C" w:rsidRDefault="00877D8C" w:rsidP="00877D8C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808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E0FB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CA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726E8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E-B)</w:t>
            </w:r>
          </w:p>
          <w:p w14:paraId="3AB550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F7CA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768DEE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3E0785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CE08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003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EF8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14F2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533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AEC53E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34099AF" w14:textId="77777777">
        <w:trPr>
          <w:cantSplit/>
          <w:trHeight w:val="16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2508" w14:textId="77777777" w:rsidR="00877D8C" w:rsidRDefault="00877D8C" w:rsidP="00877D8C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8E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7CD5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C62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4D0B62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Depou</w:t>
            </w:r>
          </w:p>
          <w:p w14:paraId="15E8F22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18 A</w:t>
            </w:r>
          </w:p>
          <w:p w14:paraId="249F73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BF6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13 </w:t>
            </w:r>
          </w:p>
          <w:p w14:paraId="0FCFB81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ED68E9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8292C3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3EDF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5E0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795E" w14:textId="77777777" w:rsidR="00877D8C" w:rsidRPr="00FA003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B85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C855CA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2054A3B2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6F95530D" w14:textId="77777777" w:rsidR="00877D8C" w:rsidRDefault="00877D8C" w:rsidP="00FF39DE">
      <w:pPr>
        <w:pStyle w:val="Heading1"/>
        <w:spacing w:line="360" w:lineRule="auto"/>
      </w:pPr>
      <w:r>
        <w:t>LINIA 314 F</w:t>
      </w:r>
    </w:p>
    <w:p w14:paraId="4EA01474" w14:textId="77777777" w:rsidR="00877D8C" w:rsidRDefault="00877D8C" w:rsidP="00705B3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Triaj - HĂrman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188642E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945C" w14:textId="77777777" w:rsidR="00877D8C" w:rsidRDefault="00877D8C" w:rsidP="00877D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6E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FDA5B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CA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B596FC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1217B5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508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62E4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B2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7565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67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B486FF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6D74" w14:textId="77777777" w:rsidR="00877D8C" w:rsidRDefault="00877D8C" w:rsidP="00877D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F26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2008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A4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A9F7C1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367368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7B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98D4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D4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04FB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EE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863B487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6ECB" w14:textId="77777777" w:rsidR="00877D8C" w:rsidRDefault="00877D8C" w:rsidP="00877D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1D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EEE6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9F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1F044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097DCA9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( 18 B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BC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17D47C1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DAA297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5BEA2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FEC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0AE8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231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79348F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CCDB1CA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75BD" w14:textId="77777777" w:rsidR="00877D8C" w:rsidRDefault="00877D8C" w:rsidP="00877D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8D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F0E9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FF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11797D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circulaţie locomotive</w:t>
            </w:r>
          </w:p>
          <w:p w14:paraId="21299BE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B și D) </w:t>
            </w:r>
          </w:p>
          <w:p w14:paraId="544EC39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6CB317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75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84F2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C2B7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DE6E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DAF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9F35D05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6DB9" w14:textId="77777777" w:rsidR="00877D8C" w:rsidRDefault="00877D8C" w:rsidP="00877D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15C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E071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24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EB26B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circulaţie locomotive</w:t>
            </w:r>
          </w:p>
          <w:p w14:paraId="0DD73B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A și D) </w:t>
            </w:r>
          </w:p>
          <w:p w14:paraId="1521ECE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518A27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E0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FE05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BD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7CF0" w14:textId="77777777" w:rsidR="00877D8C" w:rsidRPr="000535D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BDD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8442FDA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524F6033" w14:textId="77777777" w:rsidR="00877D8C" w:rsidRDefault="00877D8C" w:rsidP="00E81B3B">
      <w:pPr>
        <w:pStyle w:val="Heading1"/>
        <w:spacing w:line="360" w:lineRule="auto"/>
      </w:pPr>
      <w:r>
        <w:t>LINIA 314 G</w:t>
      </w:r>
    </w:p>
    <w:p w14:paraId="4A2A706C" w14:textId="77777777" w:rsidR="00877D8C" w:rsidRDefault="00877D8C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0223B15D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CEA7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BA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044E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DEB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E0B567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40184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B7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C2D1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B72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03F3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3E4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7CD0B4C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FD86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D52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F620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311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D505A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EB3B3C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C39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9ACB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47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6C86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0252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57D4A36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582B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69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F5B6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2CD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B1634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D29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EC68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2D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A0AF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2E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954639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B2C4503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AF7E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3F4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6938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638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075331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31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7488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716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D629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B6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3B6140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415BAA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5B74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69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5C6D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8A6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91666B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3B6F62A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3B27A6C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54C5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C7EE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D3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07EB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AB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7493646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46C0" w14:textId="77777777" w:rsidR="00877D8C" w:rsidRDefault="00877D8C" w:rsidP="00877D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026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DECC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11C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2A1A93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3EE537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A9DCD0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EC3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EB33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C8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F4A4" w14:textId="77777777" w:rsidR="00877D8C" w:rsidRPr="00DF53C6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2DF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EB3D14E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5390936" w14:textId="77777777" w:rsidR="00877D8C" w:rsidRDefault="00877D8C" w:rsidP="003A5387">
      <w:pPr>
        <w:pStyle w:val="Heading1"/>
        <w:spacing w:line="360" w:lineRule="auto"/>
      </w:pPr>
      <w:r>
        <w:t>LINIA 316</w:t>
      </w:r>
    </w:p>
    <w:p w14:paraId="382324EC" w14:textId="77777777" w:rsidR="00877D8C" w:rsidRDefault="00877D8C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585479EE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5670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E55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6647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FA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3D0023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C5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DB00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AF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7C8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54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083D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A1CA7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877D8C" w14:paraId="4EB1622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71A8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1D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727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CD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81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6A9624D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1D0FE1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0537FD9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500776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958CEC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6F01AB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5C1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CE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46BF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CF6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2056D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877D8C" w14:paraId="05D3C82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6F42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E3B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817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0BC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FCC3D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B7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E679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E8F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58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051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A9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D7876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71A50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877D8C" w14:paraId="651683D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F06F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A6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1E28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1F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225396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881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D8C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6CE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469D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EDB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19BA6D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CA593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C3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3FC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7F3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75DBEA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524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60E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51B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CFB7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917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49768E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890D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8B7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16E548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720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7C4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7FC8DF6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035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6FA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6E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4761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2C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5176347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4A38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0EF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5A7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61E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85E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FF3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28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B94F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F5F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3E7181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3E48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23B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570878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0A4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F48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4D1F85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026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250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FCA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3F0F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DD7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E485CC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3CF1D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2F93" w14:textId="77777777" w:rsidR="00877D8C" w:rsidRDefault="00877D8C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55970267" w14:textId="77777777" w:rsidR="00877D8C" w:rsidRDefault="00877D8C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07C1" w14:textId="77777777" w:rsidR="00877D8C" w:rsidRDefault="00877D8C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44E3" w14:textId="77777777" w:rsidR="00877D8C" w:rsidRDefault="00877D8C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761A723" w14:textId="77777777" w:rsidR="00877D8C" w:rsidRDefault="00877D8C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A80F" w14:textId="77777777" w:rsidR="00877D8C" w:rsidRDefault="00877D8C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FFB9" w14:textId="77777777" w:rsidR="00877D8C" w:rsidRDefault="00877D8C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1F7E" w14:textId="77777777" w:rsidR="00877D8C" w:rsidRDefault="00877D8C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02F5" w14:textId="77777777" w:rsidR="00877D8C" w:rsidRPr="00F6236C" w:rsidRDefault="00877D8C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5736" w14:textId="77777777" w:rsidR="00877D8C" w:rsidRDefault="00877D8C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A81797A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086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23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20ED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FE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2C23B0D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6D6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32E8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EA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6372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D5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38694EE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26B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36B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EA32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4B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032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6CEB5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5323FE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6DEFAE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34D501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0461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D36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1247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EB0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D752A11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22D6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444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5901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27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7E6DAC0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C31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443E71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2A9979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C842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7B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5000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DA0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877D8C" w14:paraId="2B094B33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9AC1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AA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0FA3355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2FCB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2DA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1A1D2E4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EC4C" w14:textId="77777777" w:rsidR="00877D8C" w:rsidRPr="00273EC0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1AA4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E9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4C78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90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1C9F6A3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A2B2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3ED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609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D64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32AA3B1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42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AF70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3F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9C84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425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C4F20D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36F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69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C6F9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114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4319B97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DA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A207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A40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B229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992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34A39E4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CB3B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D3D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974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95F6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3ADEA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5CA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3DDD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3C0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8BDF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AD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64FFE4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A92F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6433E" w14:textId="77777777" w:rsidR="00877D8C" w:rsidRDefault="00877D8C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4A3E933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8768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47A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2A7F56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48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69B8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98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6C9C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5C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3AFE5E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5EE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9D5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D40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8D3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579840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C7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F37A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5F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0D07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8BE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7F50B0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7F3F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73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1FC5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87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87510A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CDE7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4D9F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ABE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4A70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6C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B70964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03A0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D7E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3A97B84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5394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36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D3A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7D6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032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1A33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F14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027395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A35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1F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094475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A6F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C326" w14:textId="77777777" w:rsidR="00877D8C" w:rsidRPr="00830247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6C1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556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CF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F443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8B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BD8270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90B9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0C6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5818CDB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E0D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64A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12233363" w14:textId="77777777" w:rsidR="00877D8C" w:rsidRPr="00830247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712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8C9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1F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9C0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F18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16665F6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26F5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890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AD7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1CA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2DE0B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EA3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360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E81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6923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644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662905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90E9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381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E0D7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680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4A2261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341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0B4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C5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C66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4D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3C9C06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E79F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70F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1833820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3FA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CB5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D0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121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FD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0E3B8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D23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A9A6B8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23C0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66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9497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5CD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597B90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78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769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4E8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D87ED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59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6F49EE4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EBD6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3E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56293C9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8478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1A7D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B2F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590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587E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8603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DE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2EF8BC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56F6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F5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C2E4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83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48B8EF4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8CE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FA53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90BC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CCE1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B4E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FB7E260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A35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F35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02B0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F3D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400FCA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490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C6B0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3C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0B24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46D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8642A7" w14:textId="77777777" w:rsidR="00877D8C" w:rsidRPr="000D7AA7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877D8C" w14:paraId="2DE18874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5153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857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F56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0569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1756288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CF2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24FF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20F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1412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D1C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D583FD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CA1F5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095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285970E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122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346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4749DD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57F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87D0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F6A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E3D94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2E5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B2087A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BCDA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E0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FD1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3B1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A65ECD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E2F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804A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253B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3A2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9FD8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16F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56387EC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D28F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771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4CD8721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E58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1C1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3E4EEF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4DA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7DCBA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86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B49D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DEC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56FA2A6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877D8C" w14:paraId="013CDA1F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E406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8F7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FD61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3A7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C7FEB5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D8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B857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8C3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A882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51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BD28FC1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8A84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A6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D219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E4D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F15962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F05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3C67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014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D92D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86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6F9E6E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980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353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5287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CF3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9FB90C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F32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ABA3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5F1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A4C9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8C1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877D8C" w14:paraId="74B31C26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6EB4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B9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689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4F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7026082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DE3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00F6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7F2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1EA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2B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77D8C" w14:paraId="08C1D2A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DA1D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4B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B40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6412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AD1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E6608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31C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305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02D3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193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EDB29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54EEDB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13BB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B63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282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62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90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0C653C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9FF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6F7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4DA5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75A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2EF76E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A33F59B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6CDB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C0F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6811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58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0BE988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F87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660BD8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998B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37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E05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8EA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A03C3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877D8C" w14:paraId="1AFBD9E3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2867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E33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839C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D97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7C2212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9C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1128E0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1CA1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3D4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CE9E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E3B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28794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C1D45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77D8C" w14:paraId="02110AD9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897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912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B1C20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DB0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67BA83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B02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2783CEC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315D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6F7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ED6F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9BA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AF52D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0969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77D8C" w14:paraId="6FD62BF3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CD7E" w14:textId="77777777" w:rsidR="00877D8C" w:rsidRDefault="00877D8C" w:rsidP="00877D8C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50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A39B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21CC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2566728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91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8A75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3150" w14:textId="77777777" w:rsidR="00877D8C" w:rsidRPr="00514DA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A8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9F5A" w14:textId="77777777" w:rsidR="00877D8C" w:rsidRPr="00F6236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F21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0A727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0660F8A0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2068406" w14:textId="77777777" w:rsidR="00877D8C" w:rsidRDefault="00877D8C" w:rsidP="00005D2F">
      <w:pPr>
        <w:pStyle w:val="Heading1"/>
        <w:spacing w:line="360" w:lineRule="auto"/>
      </w:pPr>
      <w:r>
        <w:lastRenderedPageBreak/>
        <w:t>LINIA 317</w:t>
      </w:r>
    </w:p>
    <w:p w14:paraId="4F03820A" w14:textId="77777777" w:rsidR="00877D8C" w:rsidRDefault="00877D8C" w:rsidP="003B7857">
      <w:pPr>
        <w:pStyle w:val="Heading1"/>
        <w:spacing w:line="360" w:lineRule="auto"/>
        <w:rPr>
          <w:b w:val="0"/>
          <w:bCs w:val="0"/>
          <w:sz w:val="8"/>
        </w:rPr>
      </w:pPr>
      <w:r>
        <w:t>HĂRMAN - ÎNTORSURA BUZĂULUI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77D8C" w14:paraId="6E6F0066" w14:textId="77777777">
        <w:trPr>
          <w:cantSplit/>
          <w:trHeight w:val="1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ABC0" w14:textId="77777777" w:rsidR="00877D8C" w:rsidRDefault="00877D8C" w:rsidP="00877D8C">
            <w:pPr>
              <w:numPr>
                <w:ilvl w:val="0"/>
                <w:numId w:val="3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C7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28C0" w14:textId="77777777" w:rsidR="00877D8C" w:rsidRPr="007237A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23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Întorsura Buzăului</w:t>
            </w:r>
          </w:p>
          <w:p w14:paraId="2E77254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E4BF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36+400</w:t>
            </w:r>
          </w:p>
          <w:p w14:paraId="0A162D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E7D7" w14:textId="77777777" w:rsidR="00877D8C" w:rsidRPr="007237A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D16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8CB9" w14:textId="77777777" w:rsidR="00877D8C" w:rsidRPr="007237A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7E6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8C368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Linie deschisă doar din </w:t>
            </w:r>
          </w:p>
          <w:p w14:paraId="091464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până în axul stației.</w:t>
            </w:r>
          </w:p>
        </w:tc>
      </w:tr>
    </w:tbl>
    <w:p w14:paraId="336F4224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7ABF0B24" w14:textId="77777777" w:rsidR="00877D8C" w:rsidRDefault="00877D8C" w:rsidP="00967407">
      <w:pPr>
        <w:pStyle w:val="Heading1"/>
        <w:spacing w:line="360" w:lineRule="auto"/>
      </w:pPr>
      <w:r>
        <w:t>LINIA 318</w:t>
      </w:r>
    </w:p>
    <w:p w14:paraId="0E1B58E5" w14:textId="77777777" w:rsidR="00877D8C" w:rsidRDefault="00877D8C" w:rsidP="00822D3D">
      <w:pPr>
        <w:pStyle w:val="Heading1"/>
        <w:spacing w:line="360" w:lineRule="auto"/>
        <w:rPr>
          <w:b w:val="0"/>
          <w:bCs w:val="0"/>
          <w:sz w:val="8"/>
        </w:rPr>
      </w:pPr>
      <w:r>
        <w:t>SFÂNTU GHEORGHE - BREŢCU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77D8C" w14:paraId="278A3FBA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038F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71E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0+385</w:t>
            </w:r>
          </w:p>
          <w:p w14:paraId="035D3C1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9599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C94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7B767EB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B32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D16F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693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21CC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E8AB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3D69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Între semnalul de intrare YB și sch. nr. 2 </w:t>
            </w:r>
          </w:p>
          <w:p w14:paraId="440FA7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st. Sf. Gheorghe.</w:t>
            </w:r>
          </w:p>
        </w:tc>
      </w:tr>
      <w:tr w:rsidR="00877D8C" w14:paraId="52C8E257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8DA5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F3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  <w:p w14:paraId="73C363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799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ED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4FE1B1D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977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9A14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A47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5F37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84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CAA2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marfă.</w:t>
            </w:r>
          </w:p>
        </w:tc>
      </w:tr>
      <w:tr w:rsidR="00877D8C" w14:paraId="7EA2219C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F546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7E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06A29F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F89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CD70" w14:textId="77777777" w:rsidR="00877D8C" w:rsidRDefault="00877D8C" w:rsidP="004D6A0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22F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46EE9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C8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4150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628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08549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călători.</w:t>
            </w:r>
          </w:p>
        </w:tc>
      </w:tr>
      <w:tr w:rsidR="00877D8C" w14:paraId="326994C6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4825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91A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123B8D5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44+487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A01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69C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</w:t>
            </w:r>
          </w:p>
          <w:p w14:paraId="2DDC69E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Tg. Secuiesc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C93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DD3B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29E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4EED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AE3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ADC59B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marfă.</w:t>
            </w:r>
          </w:p>
        </w:tc>
      </w:tr>
      <w:tr w:rsidR="00877D8C" w14:paraId="4A967F4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2F9F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A96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  <w:p w14:paraId="53A68DB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3DA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2FC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1402B60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E569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4768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19E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8FF4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347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B5EB01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877D8C" w14:paraId="4AB3F663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C818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EE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20+900</w:t>
            </w:r>
          </w:p>
          <w:p w14:paraId="2725DE0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84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508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70ED537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F9A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7EC4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E0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2F4F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921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A9D2C2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877D8C" w14:paraId="75A55D22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1777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38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24+800</w:t>
            </w:r>
          </w:p>
          <w:p w14:paraId="213DD5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BAA6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66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67640B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76CA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474A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CF0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1897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1D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AAAC6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877D8C" w14:paraId="78EC6E50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E0A7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57E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648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3AF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8D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C195B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50A6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B3B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45C7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E7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DF69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877D8C" w14:paraId="3E544EAB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F404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082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C40A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A7D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FFF1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CA8F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8E14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73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697F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0E2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CA6A1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877D8C" w14:paraId="133D9DBB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C1F3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5A3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2CC5197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EE57D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BE8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44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DA63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D5F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41F1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92E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D7149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877D8C" w14:paraId="7562DC94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BD3D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B0B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  <w:p w14:paraId="4CE92BD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471A9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38F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03A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89D7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EB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B068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7D2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95B5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877D8C" w14:paraId="2901FDE9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0B5B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89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44+800</w:t>
            </w:r>
          </w:p>
          <w:p w14:paraId="1C975FF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66+254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45D9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86F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Secuiesc –</w:t>
            </w:r>
          </w:p>
          <w:p w14:paraId="6A54E3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9A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0CCD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F2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9DE2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A5E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 interzice circulația trenurilor de marfă.</w:t>
            </w:r>
          </w:p>
        </w:tc>
      </w:tr>
      <w:tr w:rsidR="00877D8C" w14:paraId="0210117D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A491" w14:textId="77777777" w:rsidR="00877D8C" w:rsidRDefault="00877D8C" w:rsidP="00877D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2F1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47+750</w:t>
            </w:r>
          </w:p>
          <w:p w14:paraId="15E016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370B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77C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Secuiesc –</w:t>
            </w:r>
          </w:p>
          <w:p w14:paraId="69ED5A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07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F978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833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1DF5" w14:textId="77777777" w:rsidR="00877D8C" w:rsidRPr="00B31D1D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37D0" w14:textId="77777777" w:rsidR="00877D8C" w:rsidRPr="00F578A4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Valabilă pentru toate trenurile de călători.</w:t>
            </w:r>
          </w:p>
        </w:tc>
      </w:tr>
    </w:tbl>
    <w:p w14:paraId="3D7BA39B" w14:textId="77777777" w:rsidR="00877D8C" w:rsidRDefault="00877D8C">
      <w:pPr>
        <w:tabs>
          <w:tab w:val="left" w:pos="4320"/>
        </w:tabs>
        <w:rPr>
          <w:sz w:val="20"/>
          <w:lang w:val="ro-RO"/>
        </w:rPr>
      </w:pPr>
    </w:p>
    <w:p w14:paraId="028E1B1A" w14:textId="77777777" w:rsidR="00877D8C" w:rsidRDefault="00877D8C" w:rsidP="00553F36">
      <w:pPr>
        <w:pStyle w:val="Heading1"/>
        <w:spacing w:line="360" w:lineRule="auto"/>
      </w:pPr>
      <w:r>
        <w:t>LINIA 319</w:t>
      </w:r>
    </w:p>
    <w:p w14:paraId="20B2709D" w14:textId="77777777" w:rsidR="00877D8C" w:rsidRDefault="00877D8C" w:rsidP="00E16F30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RAMIFICAŢIE VÂNĂTORI - ODORHEI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77D8C" w14:paraId="7E96C57C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0B67" w14:textId="77777777" w:rsidR="00877D8C" w:rsidRDefault="00877D8C" w:rsidP="00877D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73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34+150</w:t>
            </w:r>
          </w:p>
          <w:p w14:paraId="146473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AD9B" w14:textId="77777777" w:rsidR="00877D8C" w:rsidRPr="006F7A4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9F9E2" w14:textId="77777777" w:rsidR="00877D8C" w:rsidRPr="004B379F" w:rsidRDefault="00877D8C">
            <w:pPr>
              <w:spacing w:before="40" w:after="40" w:line="360" w:lineRule="auto"/>
              <w:ind w:left="57" w:right="57"/>
              <w:rPr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Cristur -  Odorhei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469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3FF12" w14:textId="77777777" w:rsidR="00877D8C" w:rsidRPr="006F7A4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19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F38B" w14:textId="77777777" w:rsidR="00877D8C" w:rsidRPr="003F609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FED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710FCA82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33382" w14:textId="77777777" w:rsidR="00877D8C" w:rsidRDefault="00877D8C" w:rsidP="00877D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C00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0BD8" w14:textId="77777777" w:rsidR="00877D8C" w:rsidRPr="006F7A4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54E9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Odorhei</w:t>
            </w:r>
          </w:p>
          <w:p w14:paraId="15E59B4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B0B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1F2AD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ED40" w14:textId="77777777" w:rsidR="00877D8C" w:rsidRPr="006F7A4E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F7A4E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741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64C0C" w14:textId="77777777" w:rsidR="00877D8C" w:rsidRPr="003F609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581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5D8D5DD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5EFB99EA" w14:textId="77777777" w:rsidR="00877D8C" w:rsidRDefault="00877D8C" w:rsidP="009A5523">
      <w:pPr>
        <w:pStyle w:val="Heading1"/>
        <w:spacing w:line="360" w:lineRule="auto"/>
      </w:pPr>
      <w:r>
        <w:t>LINIA 320</w:t>
      </w:r>
    </w:p>
    <w:p w14:paraId="754C8158" w14:textId="77777777" w:rsidR="00877D8C" w:rsidRDefault="00877D8C" w:rsidP="007437E1">
      <w:pPr>
        <w:pStyle w:val="Heading1"/>
        <w:spacing w:line="360" w:lineRule="auto"/>
        <w:rPr>
          <w:b w:val="0"/>
          <w:bCs w:val="0"/>
          <w:sz w:val="8"/>
        </w:rPr>
      </w:pPr>
      <w:r>
        <w:t>BLAJ - PRAID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232F395E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F6EC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693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24+550</w:t>
            </w:r>
          </w:p>
          <w:p w14:paraId="326446A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A50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5876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4AC986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A97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B829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ECF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758F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CC1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877D8C" w14:paraId="711C90B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88AA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C0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36+350</w:t>
            </w:r>
          </w:p>
          <w:p w14:paraId="3B6785D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AFF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AAA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0AB41E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 -</w:t>
            </w:r>
          </w:p>
          <w:p w14:paraId="3B024AC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Bălăușeri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629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20F27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C0BE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9ABA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841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877D8C" w14:paraId="736691F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7ECA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022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1B8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25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053C95E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6DD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D9C00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B957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1CF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1753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B9D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70F332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9BE8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FD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F48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4E09" w14:textId="77777777" w:rsidR="00877D8C" w:rsidRDefault="00877D8C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3D298044" w14:textId="77777777" w:rsidR="00877D8C" w:rsidRDefault="00877D8C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981A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1A10C3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D14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1CE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06DB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E9F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8B5EBB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F5CD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6768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C186" w14:textId="77777777" w:rsidR="00877D8C" w:rsidRDefault="00877D8C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E2C3" w14:textId="77777777" w:rsidR="00877D8C" w:rsidRDefault="00877D8C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746A0557" w14:textId="77777777" w:rsidR="00877D8C" w:rsidRDefault="00877D8C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BC4C8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598EEF8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706B" w14:textId="77777777" w:rsidR="00877D8C" w:rsidRDefault="00877D8C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87EB" w14:textId="77777777" w:rsidR="00877D8C" w:rsidRDefault="00877D8C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346A" w14:textId="77777777" w:rsidR="00877D8C" w:rsidRPr="00EB59D9" w:rsidRDefault="00877D8C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8BAB" w14:textId="77777777" w:rsidR="00877D8C" w:rsidRDefault="00877D8C" w:rsidP="00B96A7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3ADF7AB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FFDEE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6D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37+988</w:t>
            </w:r>
          </w:p>
          <w:p w14:paraId="0F39D4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A139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B59D9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D64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Târnăveni -</w:t>
            </w:r>
          </w:p>
          <w:p w14:paraId="56555CE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F43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04EC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94A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75FA5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37C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A08F7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Valabilă pentru trenurile remorcate cu D.H.C.</w:t>
            </w:r>
          </w:p>
        </w:tc>
      </w:tr>
      <w:tr w:rsidR="00877D8C" w14:paraId="2A306F50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30C5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29A4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  <w:p w14:paraId="0C9596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E90C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68D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0E0E01F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Bălăuşeri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F0B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9BE5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5E7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862B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0D6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424933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6C772D4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0ABC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8A6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  <w:p w14:paraId="4094EB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30C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7BC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66ECAAC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8F8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E658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9AC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ACB2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1D0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2DA51426" w14:textId="77777777">
        <w:trPr>
          <w:cantSplit/>
          <w:trHeight w:val="4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0E66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41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  <w:p w14:paraId="72D9CB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AEF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C7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  -</w:t>
            </w:r>
          </w:p>
          <w:p w14:paraId="6A209C9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1B4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5FFF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794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7CA1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012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trenurile remorcate cu D.H.C.</w:t>
            </w:r>
          </w:p>
        </w:tc>
      </w:tr>
      <w:tr w:rsidR="00877D8C" w14:paraId="7DD7B300" w14:textId="77777777">
        <w:trPr>
          <w:cantSplit/>
          <w:trHeight w:val="4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C262" w14:textId="77777777" w:rsidR="00877D8C" w:rsidRDefault="00877D8C" w:rsidP="00877D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F58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  <w:p w14:paraId="4AC22F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BDF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4F1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 -</w:t>
            </w:r>
          </w:p>
          <w:p w14:paraId="45E51A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Praid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84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716D" w14:textId="77777777" w:rsidR="00877D8C" w:rsidRPr="00387E05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1A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ABCC" w14:textId="77777777" w:rsidR="00877D8C" w:rsidRPr="00EB59D9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9D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E779D3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 trenurile remorcate cu D.H.C.</w:t>
            </w:r>
          </w:p>
        </w:tc>
      </w:tr>
    </w:tbl>
    <w:p w14:paraId="56FB0DCC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2379FEED" w14:textId="77777777" w:rsidR="00877D8C" w:rsidRDefault="00877D8C" w:rsidP="00503CFC">
      <w:pPr>
        <w:pStyle w:val="Heading1"/>
        <w:spacing w:line="360" w:lineRule="auto"/>
      </w:pPr>
      <w:r>
        <w:lastRenderedPageBreak/>
        <w:t>LINIA 412</w:t>
      </w:r>
    </w:p>
    <w:p w14:paraId="1A359A80" w14:textId="77777777" w:rsidR="00877D8C" w:rsidRDefault="00877D8C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77D8C" w14:paraId="06F048F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D028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56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75BE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B52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0BF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27BC82B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6000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8D1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2BFD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40F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1717CBC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877D8C" w14:paraId="7D2A698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ADDE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C20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81F4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D27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E2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085B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52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45A53DD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5703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F0F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31377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877D8C" w14:paraId="24CF749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9BC8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35B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F3E4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4B1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17F9B1D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E6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CC51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275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4787F1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5AB5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C00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82EBA4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86B7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BC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A36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1A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7D680B9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D3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D3BE2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D858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98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8C8F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0A2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4679536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51DF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9947" w14:textId="77777777" w:rsidR="00877D8C" w:rsidRDefault="00877D8C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C46F449" w14:textId="77777777" w:rsidR="00877D8C" w:rsidRDefault="00877D8C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76E6" w14:textId="77777777" w:rsidR="00877D8C" w:rsidRDefault="00877D8C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425A" w14:textId="77777777" w:rsidR="00877D8C" w:rsidRDefault="00877D8C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15EA46A6" w14:textId="77777777" w:rsidR="00877D8C" w:rsidRDefault="00877D8C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FA83" w14:textId="77777777" w:rsidR="00877D8C" w:rsidRDefault="00877D8C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53DF" w14:textId="77777777" w:rsidR="00877D8C" w:rsidRPr="00396332" w:rsidRDefault="00877D8C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7B82" w14:textId="77777777" w:rsidR="00877D8C" w:rsidRDefault="00877D8C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DB820D7" w14:textId="77777777" w:rsidR="00877D8C" w:rsidRDefault="00877D8C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A042" w14:textId="77777777" w:rsidR="00877D8C" w:rsidRDefault="00877D8C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011B" w14:textId="77777777" w:rsidR="00877D8C" w:rsidRDefault="00877D8C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4B44FD5" w14:textId="77777777" w:rsidR="00877D8C" w:rsidRDefault="00877D8C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A28F0F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3BF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D5C9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24A673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7FA1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D5D9" w14:textId="77777777" w:rsidR="00877D8C" w:rsidRDefault="00877D8C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47B298DC" w14:textId="77777777" w:rsidR="00877D8C" w:rsidRDefault="00877D8C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FE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CF05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DD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7E3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44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683679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877D8C" w14:paraId="3EF84BE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95C9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409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68D6FBB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201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95B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0BAFE11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944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5E96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69D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7D0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5AAA" w14:textId="77777777" w:rsidR="00877D8C" w:rsidRDefault="00877D8C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26D11AA7" w14:textId="77777777" w:rsidR="00877D8C" w:rsidRDefault="00877D8C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877D8C" w14:paraId="636E2FF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224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E89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D64D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F05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390CCF9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4A98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675E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2DC0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24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7E4C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21D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98C754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18C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572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F465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B67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77E8D2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319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BAB69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0A0194E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9BAE65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2248CA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8B50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33F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2B2C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29C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CDB3DD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B472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BB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037015D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843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1049" w14:textId="77777777" w:rsidR="00877D8C" w:rsidRPr="007239CA" w:rsidRDefault="00877D8C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34FB9B42" w14:textId="77777777" w:rsidR="00877D8C" w:rsidRPr="007239CA" w:rsidRDefault="00877D8C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33800B8B" w14:textId="77777777" w:rsidR="00877D8C" w:rsidRDefault="00877D8C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A1C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E1D5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2703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8F0D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DD1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5F256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060CF4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E94F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31AC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7107C6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64F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90A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CF5158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C55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4FE9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70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AE2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33E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5B01D4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ECAB10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D2C4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F3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640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14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86D3AC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D5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EDC4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61D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3AA1C6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1D2E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5C6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3ADA0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2D8F1E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4B9E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A4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18+600</w:t>
            </w:r>
          </w:p>
          <w:p w14:paraId="27E33DE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8E5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53E6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– Iclod</w:t>
            </w:r>
          </w:p>
          <w:p w14:paraId="32D37313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(zona TN Km 18 +791 și  TN Km 19+799)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758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46F1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3F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440B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DBE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9C2F8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877D8C" w14:paraId="398B565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7E1D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E08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568135A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E70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F750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76482DB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F49A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9881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5FB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261885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9C6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BA4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877D8C" w14:paraId="58F89D9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EB59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817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0073545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C08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F239" w14:textId="77777777" w:rsidR="00877D8C" w:rsidRDefault="00877D8C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1306673" w14:textId="77777777" w:rsidR="00877D8C" w:rsidRDefault="00877D8C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19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87EA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150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21C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BBA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753A4F1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877D8C" w14:paraId="777AA75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7B59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DD9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0F5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92B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63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8ADF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63B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3F81D04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E0A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6557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5E50A7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0A9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60C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6EA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18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24EE1E8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68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CB6C47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AF240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5A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B36B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CF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2837081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E675E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6495" w14:textId="77777777" w:rsidR="00877D8C" w:rsidRDefault="00877D8C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5D06" w14:textId="77777777" w:rsidR="00877D8C" w:rsidRDefault="00877D8C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B887" w14:textId="77777777" w:rsidR="00877D8C" w:rsidRDefault="00877D8C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6AD3C491" w14:textId="77777777" w:rsidR="00877D8C" w:rsidRDefault="00877D8C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F15A" w14:textId="77777777" w:rsidR="00877D8C" w:rsidRDefault="00877D8C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F239" w14:textId="77777777" w:rsidR="00877D8C" w:rsidRPr="00396332" w:rsidRDefault="00877D8C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3717" w14:textId="77777777" w:rsidR="00877D8C" w:rsidRDefault="00877D8C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179A6B03" w14:textId="77777777" w:rsidR="00877D8C" w:rsidRDefault="00877D8C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1D05" w14:textId="77777777" w:rsidR="00877D8C" w:rsidRPr="00396332" w:rsidRDefault="00877D8C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14DE" w14:textId="77777777" w:rsidR="00877D8C" w:rsidRDefault="00877D8C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877D8C" w14:paraId="216E4B85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AEE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839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7CF3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700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</w:t>
            </w:r>
          </w:p>
          <w:p w14:paraId="6EA1E98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AFB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1C75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7C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606756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3FE1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8344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23918A2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877D8C" w14:paraId="645E1B4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F420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3C0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A30E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90BF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83C6E8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FCB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D55E41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6096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46E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527A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F9A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7707F8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9B263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44E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0998" w14:textId="77777777" w:rsidR="00877D8C" w:rsidRPr="005C35B0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BE33" w14:textId="77777777" w:rsidR="00877D8C" w:rsidRDefault="00877D8C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717A63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33D1" w14:textId="77777777" w:rsidR="00877D8C" w:rsidRDefault="00877D8C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5C8C618" w14:textId="77777777" w:rsidR="00877D8C" w:rsidRDefault="00877D8C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2647996" w14:textId="77777777" w:rsidR="00877D8C" w:rsidRDefault="00877D8C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3480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F78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E402" w14:textId="77777777" w:rsidR="00877D8C" w:rsidRPr="00396332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F9E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A91B0D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9CB5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969C" w14:textId="77777777" w:rsidR="00877D8C" w:rsidRDefault="00877D8C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A3C1" w14:textId="77777777" w:rsidR="00877D8C" w:rsidRPr="005C35B0" w:rsidRDefault="00877D8C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0F16" w14:textId="77777777" w:rsidR="00877D8C" w:rsidRDefault="00877D8C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8F04" w14:textId="77777777" w:rsidR="00877D8C" w:rsidRDefault="00877D8C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365FE" w14:textId="77777777" w:rsidR="00877D8C" w:rsidRDefault="00877D8C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9D6F" w14:textId="77777777" w:rsidR="00877D8C" w:rsidRDefault="00877D8C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10309533" w14:textId="77777777" w:rsidR="00877D8C" w:rsidRDefault="00877D8C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9241" w14:textId="77777777" w:rsidR="00877D8C" w:rsidRPr="00396332" w:rsidRDefault="00877D8C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FA174" w14:textId="77777777" w:rsidR="00877D8C" w:rsidRDefault="00877D8C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877D8C" w14:paraId="5E0B0EB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F4F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02D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36ECCA6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9D65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0C9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37E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2E6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0A5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9F91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44D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E7174D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519BB8B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877D8C" w14:paraId="432C2AB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6295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D68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3DF2EDA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E562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AAC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8DC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E973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AD6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27D5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EC2C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D52D00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877D8C" w14:paraId="0B97F3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C1BF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867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44C55BE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755F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B02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9E8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BE59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337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8C50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4AD5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7B632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08D088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031B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0CF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E1C9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A56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6680270B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5D66C2A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BC4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3622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624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416D68C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615F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484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5B15ED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38B8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CE5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0E90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892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352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06BD12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234445F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4144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73D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EA67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4F7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379E544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879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CF3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D6A3F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BBD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5610A58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8B8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B30D9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FE9A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272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AD8D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B32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41F7F7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478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36C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5960F6A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39C17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8115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F3C74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315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B28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538A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B54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F5CD4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2D0823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877D8C" w14:paraId="1051F7C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01FB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C1A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390D7B8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1C5F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4E0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4F08B43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9EA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76BB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C18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E022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69D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3034A9B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0504E10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1EA2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F84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21F59EC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A0FD6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7E2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1959755B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F4D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61E1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A7B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F89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55D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C654B4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666F920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3F9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E48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3974387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AE6E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883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3C3C0F5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CF14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14DF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8A5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6247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37D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D057BE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1FC05FE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F8F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889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29672FC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B97B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90A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33084E8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42F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16B4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DA9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E5F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1787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E34931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63C88FE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A7EE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3A5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FBA2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574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2A5C74E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0B4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72B7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8F8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041B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5B2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D65594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0036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5DE0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51C468A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610D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365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9DB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998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8E6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DE04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00F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E70EDF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877D8C" w14:paraId="19591D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802A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B71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297062B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E843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2DC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00760FA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E2B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C9CC2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6987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ECD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C54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ADC4EE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CE70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63B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693488A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DC45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F5D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255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060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D27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F0DC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ED8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DD55E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63503B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6393C01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FD4C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F14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3EBCF74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0142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301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F0F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40DD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E4D1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0D12A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EF5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3E56C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E934A3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1D28FAE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A8C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377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7213253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CB81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6FEE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1ABF065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2D62360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08EC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498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512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2259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957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3909821" w14:textId="77777777" w:rsidR="00877D8C" w:rsidRDefault="00877D8C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A3E6A9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9D1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D95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A69E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9DDE" w14:textId="77777777" w:rsidR="00877D8C" w:rsidRDefault="00877D8C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1B3166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6C9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3A5003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373E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34D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FF57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8C8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A91489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C79A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2C2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2FF37E8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A02B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6D4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443F5C6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F7E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809C5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B4E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5F01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6AA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23B5DF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857BD0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A91C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7E2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7D685B4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A1D7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701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3BE360D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07E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02C9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C43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5597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5E3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F148F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78805E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3073BFE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4370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DD8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1F457216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6FC3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6767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5A0DB2E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5BF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5CAA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AD3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E1F1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99C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58285AA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2C4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897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923C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EE0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3468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4CD0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DAD3D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E9A8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AC7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877D8C" w14:paraId="3A0D254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711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5094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76BD13B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EDB4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026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6F963ED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71F505D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ACD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CCD09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A1B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F1D3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DC0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7F4EBF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44EC16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9266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C0DB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7A7754A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CB28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AFC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2719FF0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61D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8A8F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5E8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0F75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B2E0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FD61E2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77D8C" w14:paraId="3FB8700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C8CA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B995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56617EE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C586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A2C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1BFEC63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8076F8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047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BCC7C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76C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9ACB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5569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B653C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AD9C5D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9C20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2F39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6F02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5646" w14:textId="77777777" w:rsidR="00877D8C" w:rsidRDefault="00877D8C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11249E4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3A38" w14:textId="77777777" w:rsidR="00877D8C" w:rsidRDefault="00877D8C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3E53EE" w14:textId="77777777" w:rsidR="00877D8C" w:rsidRDefault="00877D8C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A648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E34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2EA9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BE85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6C4801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948F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087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9BBE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BD4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28A7DB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5103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7B4D2104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8F89861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99E1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220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7553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DFB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6BDD4D2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0805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6AB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4347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CF3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AAF25D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1C4B51F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6FA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2FBE8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73EF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781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345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B35E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1698223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548D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A46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DA28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FDD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A5C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C0BA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55B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4061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815C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877D8C" w14:paraId="195A034B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38C8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0FBF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671DE9FA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02A0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6FB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432CC2A7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4E72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33B9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FE8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1F7F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0E7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2D8ED2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3D0FF7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9A47A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BBB21A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AC6084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21FF965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36B6FB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16AA4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90342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2C75A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AB8E0C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752352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9B690A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2438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3D4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7C8BAAD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55F49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2618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75357D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7767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7425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A57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304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E53D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324001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74CE6776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2D6418DF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741AF85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877D8C" w14:paraId="5B686B39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34BF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6F70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0D32CC7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D495" w14:textId="77777777" w:rsidR="00877D8C" w:rsidRPr="005C35B0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52C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AE6D033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EC93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9826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ADFE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A7FD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7007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90A02F3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49C4" w14:textId="77777777" w:rsidR="00877D8C" w:rsidRDefault="00877D8C" w:rsidP="00877D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B8CC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73C646B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EE2B" w14:textId="77777777" w:rsidR="00877D8C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9BB1" w14:textId="77777777" w:rsidR="00877D8C" w:rsidRDefault="00877D8C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D75DEB8" w14:textId="77777777" w:rsidR="00877D8C" w:rsidRDefault="00877D8C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17C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0C75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8BD8" w14:textId="77777777" w:rsidR="00877D8C" w:rsidRDefault="00877D8C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9ED0" w14:textId="77777777" w:rsidR="00877D8C" w:rsidRPr="00396332" w:rsidRDefault="00877D8C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44AA" w14:textId="77777777" w:rsidR="00877D8C" w:rsidRDefault="00877D8C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10201246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2A5597C" w14:textId="77777777" w:rsidR="00877D8C" w:rsidRDefault="00877D8C" w:rsidP="0002281B">
      <w:pPr>
        <w:pStyle w:val="Heading1"/>
        <w:spacing w:line="360" w:lineRule="auto"/>
      </w:pPr>
      <w:r>
        <w:lastRenderedPageBreak/>
        <w:t>LINIA 416</w:t>
      </w:r>
    </w:p>
    <w:p w14:paraId="1C66A4F1" w14:textId="77777777" w:rsidR="00877D8C" w:rsidRDefault="00877D8C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704BA1C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828D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33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7B96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190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F2E402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7C5EBFD9" w14:textId="77777777" w:rsidR="00877D8C" w:rsidRDefault="00877D8C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D8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74ED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6923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32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9523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535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017570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DDC2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113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0+297</w:t>
            </w:r>
          </w:p>
          <w:p w14:paraId="6459B46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D72C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8C73" w14:textId="77777777" w:rsidR="00877D8C" w:rsidRPr="00575A50" w:rsidRDefault="00877D8C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575A50">
              <w:rPr>
                <w:b/>
                <w:bCs/>
                <w:sz w:val="20"/>
                <w:lang w:val="ro-RO"/>
              </w:rPr>
              <w:t>Dej Călători</w:t>
            </w:r>
          </w:p>
          <w:p w14:paraId="0F5AECF9" w14:textId="77777777" w:rsidR="00877D8C" w:rsidRDefault="00877D8C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 xml:space="preserve">(pod metalic </w:t>
            </w:r>
            <w:r>
              <w:rPr>
                <w:b/>
                <w:bCs/>
                <w:sz w:val="20"/>
                <w:lang w:val="ro-RO"/>
              </w:rPr>
              <w:t>peste Someș</w:t>
            </w:r>
            <w:r w:rsidRPr="00575A50"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D41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42B5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F71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F9CF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7828" w14:textId="77777777" w:rsidR="00877D8C" w:rsidRDefault="00877D8C" w:rsidP="00575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41B1D1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29E6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1B6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C0EC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EAB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2282A5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59EC51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06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6839F6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12A8A07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A21877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356D8F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60ED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59F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017E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116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3B2C6C4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13A4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4B3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8CE73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F35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D27F0C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204BCCA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16F78A9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E3B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5EAB09A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629DBA9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580BD67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92EB7F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705475C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7337B84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BA532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359B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55A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8392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5AF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3E527D5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004F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858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7A09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9DF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0B6A9F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EF6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7E25225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71A3E8E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3829E8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3AC03B2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9884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ED1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B120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03E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2552C6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877D8C" w14:paraId="6B391BB8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EF2C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27D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B660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49D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2D4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D028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7B8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09A2B51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867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B15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748B947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4102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A82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52AF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C2B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418DAB3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660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D67C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38E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BD72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909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877D8C" w14:paraId="4C9A16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E410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084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D300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669E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77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AAF3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10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1E8E8C1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A6DE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770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96FD2D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56AD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0E8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35DE34A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5ABD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DD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7C227B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C8A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D1AA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5CC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CEA1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C0E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E3E1B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ED5A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637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E143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AC0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8FC00A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0A23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BEE6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63C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655DA0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FC22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8A0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FCCD4C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2912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7A9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F827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CF67" w14:textId="77777777" w:rsidR="00877D8C" w:rsidRDefault="00877D8C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7947716" w14:textId="77777777" w:rsidR="00877D8C" w:rsidRDefault="00877D8C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6A9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6A4C3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9AE5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421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F6DB7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BFD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5FD877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C290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FA4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7B15929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97E9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775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2D46F0A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9BD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4C58" w14:textId="77777777" w:rsidR="00877D8C" w:rsidRPr="00C4423F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792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94F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0891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347B9B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88DC7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B56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0D67" w14:textId="77777777" w:rsidR="00877D8C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1238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8C5B41A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2769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9213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E62E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2F2D" w14:textId="77777777" w:rsidR="00877D8C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C197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877D8C" w14:paraId="6AC394D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12E0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C029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7EC36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D59D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828EDEF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B414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3D54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A618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B3BF" w14:textId="77777777" w:rsidR="00877D8C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75BC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37EA2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23DE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F016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6052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0BF1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33501AF5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ECF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75D8FE8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7865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8E9D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E14B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E64B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877D8C" w14:paraId="1D2AEC5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89352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8516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7B065DBA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6A660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89D1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66D8E1B4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9ADF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26BE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16AC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A18D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4243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888474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A3F1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2253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B8D3" w14:textId="77777777" w:rsidR="00877D8C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3511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DFBB2C6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61D2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93EC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AE62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C3C8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DC39" w14:textId="77777777" w:rsidR="00877D8C" w:rsidRPr="00620605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4B21265F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26C91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BDC5A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5531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133E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854EE36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92C3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3A80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1D7C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07D9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D596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12DFD2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877D8C" w14:paraId="2DD435AD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F55C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6A503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2EB9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1F64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9E6EAF0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C81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D819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E0456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1523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948A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2B6526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877D8C" w14:paraId="114085F5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03A4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839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2FF8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F729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763D754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9FE2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92A905F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5C3D" w14:textId="77777777" w:rsidR="00877D8C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4DD4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844C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3FFD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05815B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877D8C" w14:paraId="099B4E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D241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080A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4E5C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FA63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6576F12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EDD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24F3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61EE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D7A1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122F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6EDD14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F06C" w14:textId="77777777" w:rsidR="00877D8C" w:rsidRDefault="00877D8C" w:rsidP="00877D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1DB9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2EC7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69B4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096D6F6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7A87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5ABF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12B8" w14:textId="77777777" w:rsidR="00877D8C" w:rsidRDefault="00877D8C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2C08" w14:textId="77777777" w:rsidR="00877D8C" w:rsidRPr="00C4423F" w:rsidRDefault="00877D8C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0D3D" w14:textId="77777777" w:rsidR="00877D8C" w:rsidRDefault="00877D8C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5C833F6D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055DCCAE" w14:textId="77777777" w:rsidR="00877D8C" w:rsidRDefault="00877D8C" w:rsidP="00D37279">
      <w:pPr>
        <w:pStyle w:val="Heading1"/>
        <w:spacing w:line="276" w:lineRule="auto"/>
      </w:pPr>
      <w:r>
        <w:t>LINIA 418</w:t>
      </w:r>
    </w:p>
    <w:p w14:paraId="7A81DBB7" w14:textId="77777777" w:rsidR="00877D8C" w:rsidRDefault="00877D8C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171D27B8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F7A3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014D" w14:textId="77777777" w:rsidR="00877D8C" w:rsidRDefault="00877D8C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1829E60E" w14:textId="77777777" w:rsidR="00877D8C" w:rsidRDefault="00877D8C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5CF6" w14:textId="77777777" w:rsidR="00877D8C" w:rsidRPr="00896D96" w:rsidRDefault="00877D8C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13D9" w14:textId="77777777" w:rsidR="00877D8C" w:rsidRDefault="00877D8C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00383471" w14:textId="77777777" w:rsidR="00877D8C" w:rsidRDefault="00877D8C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86E8" w14:textId="77777777" w:rsidR="00877D8C" w:rsidRDefault="00877D8C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1A12" w14:textId="77777777" w:rsidR="00877D8C" w:rsidRPr="00896D96" w:rsidRDefault="00877D8C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F7B3" w14:textId="77777777" w:rsidR="00877D8C" w:rsidRDefault="00877D8C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7069" w14:textId="77777777" w:rsidR="00877D8C" w:rsidRPr="00896D96" w:rsidRDefault="00877D8C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3295" w14:textId="77777777" w:rsidR="00877D8C" w:rsidRDefault="00877D8C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877D8C" w14:paraId="15BC097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6A0D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5502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F0DE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1E88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717035D9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BBF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EA59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218A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705F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99B2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721318A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34B3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9B283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0C41" w14:textId="77777777" w:rsidR="00877D8C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EA17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6B1D3671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6ED5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BCDE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622D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FD70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8828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F43345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27CB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541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6964AD4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8232" w14:textId="77777777" w:rsidR="00877D8C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917B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55ADE2F0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076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AC34" w14:textId="77777777" w:rsidR="00877D8C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04E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0797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F044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4D45A4A0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22E7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CE2A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D75C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9D70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2D35DAA8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3A5F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456121A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75011CC6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6B9D403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4922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9995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C91C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2B28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877D8C" w14:paraId="16EF65B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7B26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1F4B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6CD2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6F55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03CDEED1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80BA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06E9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D9FB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5B03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39FC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8883E51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1044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30B66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03ED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5399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10BC668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7BF8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9A0E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F76F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29D3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6EF2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5AE6261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B5B67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5E2E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63EFC394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FFCD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18B1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05780124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84D6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4FFE0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1110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60BC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08E7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5FFFAE70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029E" w14:textId="77777777" w:rsidR="00877D8C" w:rsidRDefault="00877D8C" w:rsidP="00877D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705F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A17D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FC00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5BF43955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4799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8AA1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185B" w14:textId="77777777" w:rsidR="00877D8C" w:rsidRDefault="00877D8C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3B0A" w14:textId="77777777" w:rsidR="00877D8C" w:rsidRPr="00896D96" w:rsidRDefault="00877D8C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E2B2" w14:textId="77777777" w:rsidR="00877D8C" w:rsidRDefault="00877D8C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ED3EE7A" w14:textId="77777777" w:rsidR="00877D8C" w:rsidRDefault="00877D8C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49F4A596" w14:textId="77777777" w:rsidR="00877D8C" w:rsidRDefault="00877D8C" w:rsidP="001F0E2C">
      <w:pPr>
        <w:pStyle w:val="Heading1"/>
        <w:spacing w:line="360" w:lineRule="auto"/>
      </w:pPr>
      <w:r>
        <w:t>LINIA 420</w:t>
      </w:r>
    </w:p>
    <w:p w14:paraId="498137D8" w14:textId="77777777" w:rsidR="00877D8C" w:rsidRDefault="00877D8C" w:rsidP="00040120">
      <w:pPr>
        <w:pStyle w:val="Heading1"/>
        <w:spacing w:line="360" w:lineRule="auto"/>
        <w:rPr>
          <w:b w:val="0"/>
          <w:bCs w:val="0"/>
          <w:sz w:val="8"/>
        </w:rPr>
      </w:pPr>
      <w:r>
        <w:t>LUDUŞ - MĂGHERUŞ ŞIEU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4B0164E6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36D3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494B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  <w:p w14:paraId="134499D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8D8B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EF6E" w14:textId="77777777" w:rsidR="00877D8C" w:rsidRDefault="00877D8C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1BA611F3" w14:textId="77777777" w:rsidR="00877D8C" w:rsidRDefault="00877D8C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599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8C62E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A1C2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8184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907B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1480650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9776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546D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  <w:p w14:paraId="2DDE82CF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154B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ACC5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008EE932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DEA9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B56A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7571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20AE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88A0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.</w:t>
            </w:r>
          </w:p>
        </w:tc>
      </w:tr>
      <w:tr w:rsidR="00877D8C" w14:paraId="4BFC1B30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7D9C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88C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  <w:p w14:paraId="69BE786E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EFAC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ECC5" w14:textId="77777777" w:rsidR="00877D8C" w:rsidRDefault="00877D8C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19362AEB" w14:textId="77777777" w:rsidR="00877D8C" w:rsidRDefault="00877D8C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93BD5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38A4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B26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4C64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7CA9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01BD725E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D855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EAD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30BB987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D1B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3412" w14:textId="77777777" w:rsidR="00877D8C" w:rsidRDefault="00877D8C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46A0612B" w14:textId="77777777" w:rsidR="00877D8C" w:rsidRDefault="00877D8C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852B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6E3C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9C56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4CFB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2CCD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359143F0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934F9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1079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  <w:p w14:paraId="33CEBE89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59AD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F565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29CF22B2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DC0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0E4B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3DB9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9A08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E4BF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5A6F8072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0BC8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B6FA" w14:textId="77777777" w:rsidR="00877D8C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3497" w14:textId="77777777" w:rsidR="00877D8C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5F4B" w14:textId="77777777" w:rsidR="00877D8C" w:rsidRDefault="00877D8C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Sărmăşel</w:t>
            </w:r>
          </w:p>
          <w:p w14:paraId="4F7AAECD" w14:textId="77777777" w:rsidR="00877D8C" w:rsidRDefault="00877D8C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DBDF" w14:textId="77777777" w:rsidR="00877D8C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4FB4FB" w14:textId="77777777" w:rsidR="00877D8C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D926" w14:textId="77777777" w:rsidR="00877D8C" w:rsidRPr="00D061F6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61F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6A16" w14:textId="77777777" w:rsidR="00877D8C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9B51" w14:textId="77777777" w:rsidR="00877D8C" w:rsidRPr="00D061F6" w:rsidRDefault="00877D8C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25DA5" w14:textId="77777777" w:rsidR="00877D8C" w:rsidRDefault="00877D8C" w:rsidP="008276C8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CF6DABF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78D9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D1BB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03D9D5EC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60D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714B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716A20A3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F79E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192D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B6B4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EBAF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7FAC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35E74A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266A9BD0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BB90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45A0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62+000</w:t>
            </w:r>
          </w:p>
          <w:p w14:paraId="3D45DB73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99D4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25B1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4C24E2AC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C590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006D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2AA5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B5A3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02CF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1D82DBA1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4185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65AF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68+500</w:t>
            </w:r>
          </w:p>
          <w:p w14:paraId="7317A04C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6684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BDE1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503B382E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1594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9293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FA00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C1B8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8316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41CA328B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740C" w14:textId="77777777" w:rsidR="00877D8C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0D1EB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77+650</w:t>
            </w:r>
          </w:p>
          <w:p w14:paraId="54E1EAE1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90A7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4B7B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48CA8E6A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6575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F106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63E0" w14:textId="77777777" w:rsidR="00877D8C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430C" w14:textId="77777777" w:rsidR="00877D8C" w:rsidRPr="00D061F6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DF74" w14:textId="77777777" w:rsidR="00877D8C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:rsidRPr="00F37505" w14:paraId="754CA409" w14:textId="77777777">
        <w:trPr>
          <w:cantSplit/>
          <w:trHeight w:val="2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CA54" w14:textId="77777777" w:rsidR="00877D8C" w:rsidRPr="00F37505" w:rsidRDefault="00877D8C" w:rsidP="00877D8C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A519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8CD8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0F5D" w14:textId="77777777" w:rsidR="00877D8C" w:rsidRPr="00F37505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St. Lechinţa</w:t>
            </w:r>
          </w:p>
          <w:p w14:paraId="632334E8" w14:textId="77777777" w:rsidR="00877D8C" w:rsidRPr="00F37505" w:rsidRDefault="00877D8C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851E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ABC3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750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25D6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8650" w14:textId="77777777" w:rsidR="00877D8C" w:rsidRPr="00F37505" w:rsidRDefault="00877D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A9C4" w14:textId="77777777" w:rsidR="00877D8C" w:rsidRPr="00F37505" w:rsidRDefault="00877D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83DD353" w14:textId="77777777" w:rsidR="00877D8C" w:rsidRDefault="00877D8C">
      <w:pPr>
        <w:spacing w:before="40" w:line="192" w:lineRule="auto"/>
        <w:ind w:right="57"/>
        <w:rPr>
          <w:sz w:val="20"/>
          <w:lang w:val="ro-RO"/>
        </w:rPr>
      </w:pPr>
    </w:p>
    <w:p w14:paraId="4EFDAF71" w14:textId="77777777" w:rsidR="00877D8C" w:rsidRDefault="00877D8C" w:rsidP="00BF55B4">
      <w:pPr>
        <w:pStyle w:val="Heading1"/>
        <w:spacing w:line="360" w:lineRule="auto"/>
      </w:pPr>
      <w:r>
        <w:t>LINIA 421</w:t>
      </w:r>
    </w:p>
    <w:p w14:paraId="754051B2" w14:textId="77777777" w:rsidR="00877D8C" w:rsidRDefault="00877D8C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77D8C" w14:paraId="26084A2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1D17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C5E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4B3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796F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16A98C37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DB3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BB60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5AA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57CF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7610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B7C45E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D499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B2E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457DCA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BE8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0247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26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71C9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0AA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9251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0B9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A4CA5D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72EC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ABB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649D" w14:textId="77777777" w:rsidR="00877D8C" w:rsidRPr="00FE111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C789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5D8C86D8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EF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C676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948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DBF5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027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8DAD5B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E053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CB5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60596D6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9CA6" w14:textId="77777777" w:rsidR="00877D8C" w:rsidRPr="00FE111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67CB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5BBEA844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2A8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06CA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180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7133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9543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110305C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F93E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BF4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  <w:p w14:paraId="13BAD5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CC72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D2E8" w14:textId="77777777" w:rsidR="00877D8C" w:rsidRDefault="00877D8C" w:rsidP="0028414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79EFEF89" w14:textId="77777777" w:rsidR="00877D8C" w:rsidRDefault="00877D8C" w:rsidP="0028414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5D9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6FC1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09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5558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D54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85ADDFD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62334A9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9F73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D7C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  <w:p w14:paraId="5CB9587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BA21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7474" w14:textId="77777777" w:rsidR="00877D8C" w:rsidRDefault="00877D8C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38B178A2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DA750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4DFB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463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7004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209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5CF72DB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BDB2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3CC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423A02A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4CC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6502" w14:textId="77777777" w:rsidR="00877D8C" w:rsidRDefault="00877D8C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37C6E654" w14:textId="77777777" w:rsidR="00877D8C" w:rsidRDefault="00877D8C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EDDE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572E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716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5ED9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5EAF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279092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FD5C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5C2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13B94B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96AC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2EBB" w14:textId="77777777" w:rsidR="00877D8C" w:rsidRDefault="00877D8C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6A0AAB80" w14:textId="77777777" w:rsidR="00877D8C" w:rsidRDefault="00877D8C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391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47A0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B346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3882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8FE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0E2C73C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14C0" w14:textId="77777777" w:rsidR="00877D8C" w:rsidRDefault="00877D8C" w:rsidP="00877D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6060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4803450A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776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EBF42" w14:textId="77777777" w:rsidR="00877D8C" w:rsidRPr="00160207" w:rsidRDefault="00877D8C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24FC09F7" w14:textId="77777777" w:rsidR="00877D8C" w:rsidRDefault="00877D8C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0B0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8C53" w14:textId="77777777" w:rsidR="00877D8C" w:rsidRPr="007B5B08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1235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7517" w14:textId="77777777" w:rsidR="00877D8C" w:rsidRPr="00E22A01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2B452" w14:textId="77777777" w:rsidR="00877D8C" w:rsidRPr="00821666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5E826FB6" w14:textId="77777777" w:rsidR="00877D8C" w:rsidRDefault="00877D8C" w:rsidP="00380064">
      <w:pPr>
        <w:pStyle w:val="Heading1"/>
        <w:spacing w:line="360" w:lineRule="auto"/>
      </w:pPr>
      <w:r>
        <w:lastRenderedPageBreak/>
        <w:t>LINIA 500</w:t>
      </w:r>
    </w:p>
    <w:p w14:paraId="4D0475F4" w14:textId="77777777" w:rsidR="00877D8C" w:rsidRPr="00071303" w:rsidRDefault="00877D8C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77D8C" w14:paraId="1FF6739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ED8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3BD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6A8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627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1666C21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7F30585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3B6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F86B06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E16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C87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6E5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F0E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FE65CE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E92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9A4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054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8C94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9BDD4B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52969ED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6B9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162405E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23F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D1B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334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E8B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15C8C997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409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DAE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F6C18B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699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A84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18A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E5A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85F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2AB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1588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608C8DE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6EC3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FE91" w14:textId="77777777" w:rsidR="00877D8C" w:rsidRDefault="00877D8C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BE57" w14:textId="77777777" w:rsidR="00877D8C" w:rsidRPr="00D33E71" w:rsidRDefault="00877D8C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FC40" w14:textId="77777777" w:rsidR="00877D8C" w:rsidRDefault="00877D8C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0BC6" w14:textId="77777777" w:rsidR="00877D8C" w:rsidRDefault="00877D8C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93AD" w14:textId="77777777" w:rsidR="00877D8C" w:rsidRDefault="00877D8C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F5181" w14:textId="77777777" w:rsidR="00877D8C" w:rsidRDefault="00877D8C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2568CCB" w14:textId="77777777" w:rsidR="00877D8C" w:rsidRDefault="00877D8C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13CC" w14:textId="77777777" w:rsidR="00877D8C" w:rsidRPr="00D33E71" w:rsidRDefault="00877D8C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60F6" w14:textId="77777777" w:rsidR="00877D8C" w:rsidRDefault="00877D8C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4D4181C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2DF7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1C0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12C5BE7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C23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74AD" w14:textId="77777777" w:rsidR="00877D8C" w:rsidRPr="0008670B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00E4C94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640A2D4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45D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A21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4E1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12D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877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:rsidRPr="00456545" w14:paraId="0DAFA0B0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5755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4B1F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AA5A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A74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E1828EE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2002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B5A2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D793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066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969B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77D8C" w:rsidRPr="00456545" w14:paraId="7D87C0A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3464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A9980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8DA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1F4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18CDE09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E2ED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67E7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DF89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63B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07E5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77D8C" w:rsidRPr="00456545" w14:paraId="4149FD5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75036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D1DA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CF6868D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99A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772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9A4E4F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7F2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76C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622B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CAD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3F72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77D8C" w:rsidRPr="00456545" w14:paraId="07DAC5C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AF12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35C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569173D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7A6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2CF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150E91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B30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2E4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F5C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4F0BA48" w14:textId="77777777" w:rsidR="00877D8C" w:rsidRPr="00456545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3C5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2E58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3F8B8EA" w14:textId="77777777" w:rsidR="00877D8C" w:rsidRPr="00A3090B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:rsidRPr="00456545" w14:paraId="14390B91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EB75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DFF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C9B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3805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A0EC51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03AD0F5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2132C86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406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BA1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803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414581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191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3BDB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:rsidRPr="00456545" w14:paraId="353CF0B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6655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BAE9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6678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32C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4C1EF7D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2DD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345EA5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F58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3628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C66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571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1A33AB" w14:textId="77777777" w:rsidR="00877D8C" w:rsidRPr="005F21B7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77D8C" w:rsidRPr="00456545" w14:paraId="25B9E87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EB19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29C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746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827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320FCA0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71EC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BF3974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250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89A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BF6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AAB0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D133B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877D8C" w:rsidRPr="00456545" w14:paraId="44B7266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725A5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08A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5B79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783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7D7DDE1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4D0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5FB433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580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412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769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B33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58DA3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77D8C" w:rsidRPr="00456545" w14:paraId="1E7C3B8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E5E9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EBF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582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44F2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776C1D4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C51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DB42EC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C5E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31A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458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7F7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49061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047BDA8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877D8C" w:rsidRPr="00456545" w14:paraId="0E12549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45787" w14:textId="77777777" w:rsidR="00877D8C" w:rsidRPr="00456545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935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140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E6F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DDC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4C9D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2DE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58C1DA8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9DD1E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47A7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176B651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877D8C" w14:paraId="4B1330FC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E20A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8FA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8A1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F2A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3FB3B1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E68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1195B41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72A85F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08C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83C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0A4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A94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3CCDF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9B5D63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FE7EE3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0FABC0E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877D8C" w14:paraId="7D2CF2B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04B2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EFA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2B4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E7F1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EFE5AA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064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CA26F1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5E8CA00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B16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01E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D9C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A59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D4EE4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FC575D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554618A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877D8C" w14:paraId="4914C2D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693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497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6D46BA0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DAE2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F4B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6138819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4FD0B85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328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689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27A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C707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021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767FE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877D8C" w14:paraId="6D5043FC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8ADE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304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2947E90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1FC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39F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18685BD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A15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71D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A92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46E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46E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19EB275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877D8C" w14:paraId="1C1E3EB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1A86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69D0" w14:textId="77777777" w:rsidR="00877D8C" w:rsidRDefault="00877D8C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0FF4" w14:textId="77777777" w:rsidR="00877D8C" w:rsidRDefault="00877D8C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D0BE" w14:textId="77777777" w:rsidR="00877D8C" w:rsidRDefault="00877D8C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427DF58" w14:textId="77777777" w:rsidR="00877D8C" w:rsidRDefault="00877D8C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F008" w14:textId="77777777" w:rsidR="00877D8C" w:rsidRDefault="00877D8C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6489" w14:textId="77777777" w:rsidR="00877D8C" w:rsidRDefault="00877D8C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9889" w14:textId="77777777" w:rsidR="00877D8C" w:rsidRDefault="00877D8C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BC9A587" w14:textId="77777777" w:rsidR="00877D8C" w:rsidRDefault="00877D8C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D2C8" w14:textId="77777777" w:rsidR="00877D8C" w:rsidRPr="00D33E71" w:rsidRDefault="00877D8C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18FA" w14:textId="77777777" w:rsidR="00877D8C" w:rsidRDefault="00877D8C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0918EBE4" w14:textId="77777777" w:rsidR="00877D8C" w:rsidRDefault="00877D8C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877D8C" w14:paraId="58A458E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488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210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709D51F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B96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F59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0AC678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F04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90C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435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03B2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91B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1D65651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30D0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A19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46B25A4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0F2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C9B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52C6CE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469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EDA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AA3E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5BD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094F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023183B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404DAB8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7B5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B8F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6E9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4E2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AC3302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074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005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5150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7E35487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1F0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2322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7F4AAEA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696607C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14D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063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804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761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5BC80B7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D06D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D00F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AB7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F23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95A7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0F2B3D4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1F0A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74C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242D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82D5" w14:textId="77777777" w:rsidR="00877D8C" w:rsidRDefault="00877D8C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23D0C680" w14:textId="77777777" w:rsidR="00877D8C" w:rsidRDefault="00877D8C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E66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36C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85BD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B67775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4A5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D167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272DBCF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877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C26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4DF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3D4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5C9E396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632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C75B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AF0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2B673F2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FAC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CFC7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0949E79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2800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3A6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4ACE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873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7A5522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2C2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F44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750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3F7E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8AFB" w14:textId="77777777" w:rsidR="00877D8C" w:rsidRPr="00534A5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9B2A096" w14:textId="77777777" w:rsidR="00877D8C" w:rsidRPr="00534A5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4C79FCA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77D8C" w14:paraId="7CE6DF2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6D1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08C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BD6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60A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3FAB7AE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CB2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CCE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069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E4E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E495" w14:textId="77777777" w:rsidR="00877D8C" w:rsidRPr="00534A5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D1EF53A" w14:textId="77777777" w:rsidR="00877D8C" w:rsidRPr="00534A5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7B2AEC0" w14:textId="77777777" w:rsidR="00877D8C" w:rsidRPr="00534A55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77D8C" w14:paraId="5C79EEC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C2F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AD9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393E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F2F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4146AA3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568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47C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9E6D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3B68DE1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872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B8BD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1799C16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D9A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A11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774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8258" w14:textId="77777777" w:rsidR="00877D8C" w:rsidRPr="000C4604" w:rsidRDefault="00877D8C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147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CF37F9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4473328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467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427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92C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75D8" w14:textId="77777777" w:rsidR="00877D8C" w:rsidRPr="000C4604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7195B6FB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877D8C" w14:paraId="774F2211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8C5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BBB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B6A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C8B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44E41FB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2025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2F9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EDC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57A3D18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7F7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B40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4F671514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E8DA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C4A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153BB26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DA3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2E1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524F18B8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3F741CD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4CD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1EC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C5B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54E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DDB7" w14:textId="77777777" w:rsidR="00877D8C" w:rsidRPr="00BB30B6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1A7670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7E27940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877D8C" w14:paraId="6920464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8B30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91F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AA2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245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3498ABD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66AA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081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891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014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184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4C7FBF1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369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1C4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302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356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5EBAD0E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579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7F3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693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76EF65A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D59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2A9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4259B42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A01A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7F6B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AC17CB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39F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AF7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4AC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5154E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16B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725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C00E" w14:textId="77777777" w:rsidR="00877D8C" w:rsidRPr="000C4604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877D8C" w14:paraId="5083FA93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FDB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A03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E57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A331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D4F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F3B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36A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7F1B02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DD2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1875" w14:textId="77777777" w:rsidR="00877D8C" w:rsidRPr="000C4604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877D8C" w14:paraId="0824981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AA7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8D25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D79A96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63F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920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56C7298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EE9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B3E6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883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3217E34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E15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E32C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8E1C3E1" w14:textId="77777777" w:rsidR="00877D8C" w:rsidRPr="006C1F61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C2DE4F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358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0BA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F0F0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EBA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2058001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A38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6EF3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325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E11700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4FCD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391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12B054D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11B29C96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877D8C" w14:paraId="364B43BE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5DC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9686" w14:textId="77777777" w:rsidR="00877D8C" w:rsidRDefault="00877D8C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4B41" w14:textId="77777777" w:rsidR="00877D8C" w:rsidRDefault="00877D8C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B569" w14:textId="77777777" w:rsidR="00877D8C" w:rsidRDefault="00877D8C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4AD9" w14:textId="77777777" w:rsidR="00877D8C" w:rsidRDefault="00877D8C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282C" w14:textId="77777777" w:rsidR="00877D8C" w:rsidRDefault="00877D8C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E272" w14:textId="77777777" w:rsidR="00877D8C" w:rsidRDefault="00877D8C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192E" w14:textId="77777777" w:rsidR="00877D8C" w:rsidRDefault="00877D8C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A8C5" w14:textId="77777777" w:rsidR="00877D8C" w:rsidRPr="004143AF" w:rsidRDefault="00877D8C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55CD592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9005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B89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D86A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26D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A34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E76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64D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6BF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BC3E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546140C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6503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00F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654C3FD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985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D96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1CC3480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D9C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B20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D29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657253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C58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2F4D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3EA7398" w14:textId="77777777" w:rsidR="00877D8C" w:rsidRPr="00D84BDE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F716DB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9CE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94F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4D88D1A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769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5BE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33410C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63E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7FC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82E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06C6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984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3C6CCCD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55A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AC0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951D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23B8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1A52DC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D0F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5B4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C52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44C0CC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791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8F0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373DE35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B25C7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1CA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33C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0B3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5A57C2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991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AD9BDE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4FD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D90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A701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9374" w14:textId="77777777" w:rsidR="00877D8C" w:rsidRPr="00534C03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26958490" w14:textId="77777777" w:rsidR="00877D8C" w:rsidRPr="00534C03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10B3D5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877D8C" w14:paraId="127AC7B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7502E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CAC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29000F5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240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C23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E989A5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BF3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B49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D84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8F2EF7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3E0A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B3B7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3544228" w14:textId="77777777" w:rsidR="00877D8C" w:rsidRPr="00D84BDE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4B507F7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2A8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1FF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2AE612A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D0D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5E3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E972D9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8BCD51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C30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C94C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35B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5D6F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4EC2" w14:textId="77777777" w:rsidR="00877D8C" w:rsidRPr="001F07B1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9151D5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3A14CEDB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877D8C" w14:paraId="43B32672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3B16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B2C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4D52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1D6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4DBDCD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073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8E1B4C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DEF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70ED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F94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975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53AB264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67E7D3B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877D8C" w14:paraId="78E406D3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B802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015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2D8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EC7A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06F141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5A7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8359C9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1A87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7B3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F1F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C75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778E6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1C9E1DA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77D8C" w14:paraId="5B644A05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BC3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9C0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1FF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30C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BDF36C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541E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4FD9A3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5B9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C80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D7B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38A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DEA4C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877D8C" w14:paraId="35D7C458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98F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9B2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670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652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61ACC2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FFF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180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471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440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D16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AC545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132CB99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7E27BAAA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478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AF1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AD3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E30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6466BA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D2B8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B56A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5A4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4D8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17E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7D977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877D8C" w14:paraId="45367B8A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0C2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4DC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8C6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6BC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D6A3320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071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674437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E9D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BCB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0AFBA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18D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67D082C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877D8C" w14:paraId="2BA1ED31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3626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218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FE9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643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EE41DE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D58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47974F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F88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F92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08B3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364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D0B4C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39B3391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77D8C" w14:paraId="21DE0F1A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2F5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F65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AB97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786BC" w14:textId="77777777" w:rsidR="00877D8C" w:rsidRPr="00AD0C48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718D40F" w14:textId="77777777" w:rsidR="00877D8C" w:rsidRPr="00AD0C48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FD5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83E8A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F88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27A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9AE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145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3842A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62A93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07033A3E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760EEB86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233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263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C92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54645" w14:textId="77777777" w:rsidR="00877D8C" w:rsidRDefault="00877D8C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6E5A221" w14:textId="77777777" w:rsidR="00877D8C" w:rsidRDefault="00877D8C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72899664" w14:textId="77777777" w:rsidR="00877D8C" w:rsidRDefault="00877D8C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235B6255" w14:textId="77777777" w:rsidR="00877D8C" w:rsidRPr="002532C4" w:rsidRDefault="00877D8C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80ED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8EF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AEC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538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DA2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CA0DA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527A046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2E07A34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877D8C" w14:paraId="1D8F9970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57A3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C7A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324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C65A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11C4E8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5C3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84E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453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45A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C66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39DE2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2F0CEA9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27ED95D0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3295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504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8416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1BDA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71F6E90" w14:textId="77777777" w:rsidR="00877D8C" w:rsidRPr="0037264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413C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7A1A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397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A9F3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997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34F09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59FF0848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75D40123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165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EAC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A3A2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684C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9BEF0B2" w14:textId="77777777" w:rsidR="00877D8C" w:rsidRPr="003A070D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A24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277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66A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FD6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0F6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3315B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877D8C" w14:paraId="6A1BB9EF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93C0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064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210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8D06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48DD37C" w14:textId="77777777" w:rsidR="00877D8C" w:rsidRPr="00F401CD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E74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5E13879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0B1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822E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03A81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5C5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40BB5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255FDFD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69A6BC99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FCC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7C2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92D2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48CB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9E79106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73B387FD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FBE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BF97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CD7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0367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455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F5B27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6CB8B2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77D8C" w14:paraId="23465431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317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940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66D3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9E05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CA3F8E9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1990ED58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67EE159E" w14:textId="77777777" w:rsidR="00877D8C" w:rsidRPr="002532C4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047A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E7A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7DF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F1C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331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A3834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50F006E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877D8C" w14:paraId="0E6537FC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A81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DDA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24E8606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331B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4FCC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ECB3FC5" w14:textId="77777777" w:rsidR="00877D8C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465A404F" w14:textId="77777777" w:rsidR="00877D8C" w:rsidRDefault="00877D8C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E51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E39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01F3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CF45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7DF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5DDFF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877D8C" w14:paraId="692B2F6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75B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FB8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C63B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67FA8" w14:textId="77777777" w:rsidR="00877D8C" w:rsidRPr="002D1130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650C08AD" w14:textId="77777777" w:rsidR="00877D8C" w:rsidRPr="002D1130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19B5BAFA" w14:textId="77777777" w:rsidR="00877D8C" w:rsidRPr="002D1130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D26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7B22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6865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23FD94C6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347D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80F8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6B709A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53CB9AD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4500DEB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4D6DB2F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0477209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877D8C" w14:paraId="54EE15C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72BC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7ADA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CDE5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95B8" w14:textId="77777777" w:rsidR="00877D8C" w:rsidRPr="002D1130" w:rsidRDefault="00877D8C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914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3E09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D90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620CC1C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1C548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2F87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77D8C" w14:paraId="250F7A77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3A12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19DC7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C1F1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34E9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01199D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E7EF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B9A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2E6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FCD1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A31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06454F9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2C0A5FF1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877D8C" w14:paraId="60C01B23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FFD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E34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0FC2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4DB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6EFF67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FC2B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CBF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3CF54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8D40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B1E3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DACF894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7FC9188F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877D8C" w14:paraId="1EB5C63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EADA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7E9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648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7A4C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E0D7FDD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1B5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0BE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B6BE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93B4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43D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CE2AA8C" w14:textId="77777777" w:rsidR="00877D8C" w:rsidRPr="00CB3447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877D8C" w14:paraId="5C15994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90C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24F9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0F8C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0BF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5AB076C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62F2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AFA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C6C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3925A43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C47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31E6A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60294DB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E05217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64595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4A9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0DB9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532A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C5E0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F87E55D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E318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3066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92D4" w14:textId="77777777" w:rsidR="00877D8C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2C10E" w14:textId="77777777" w:rsidR="00877D8C" w:rsidRPr="004143AF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6F4F5C4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6A8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D160" w14:textId="77777777" w:rsidR="00877D8C" w:rsidRDefault="00877D8C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02AD" w14:textId="77777777" w:rsidR="00877D8C" w:rsidRPr="00D33E71" w:rsidRDefault="00877D8C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8689" w14:textId="77777777" w:rsidR="00877D8C" w:rsidRDefault="00877D8C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2D4CE786" w14:textId="77777777" w:rsidR="00877D8C" w:rsidRDefault="00877D8C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CA88" w14:textId="77777777" w:rsidR="00877D8C" w:rsidRDefault="00877D8C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AEDB" w14:textId="77777777" w:rsidR="00877D8C" w:rsidRDefault="00877D8C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CD51" w14:textId="77777777" w:rsidR="00877D8C" w:rsidRDefault="00877D8C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7A63" w14:textId="77777777" w:rsidR="00877D8C" w:rsidRDefault="00877D8C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F943" w14:textId="77777777" w:rsidR="00877D8C" w:rsidRPr="004143AF" w:rsidRDefault="00877D8C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877D8C" w14:paraId="5D52537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E61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7D95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A1A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8745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64053F6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BB71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A4EF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3838" w14:textId="77777777" w:rsidR="00877D8C" w:rsidRDefault="00877D8C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9C8E" w14:textId="77777777" w:rsidR="00877D8C" w:rsidRPr="00D33E71" w:rsidRDefault="00877D8C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AFC2" w14:textId="77777777" w:rsidR="00877D8C" w:rsidRDefault="00877D8C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77D8C" w14:paraId="51B27ED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83C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567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4EA0B99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AFF8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6ABB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3EFD2CCC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760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1A1A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2153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4ABD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097C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77D8C" w14:paraId="1810CD7D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B8B4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9D85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BFC5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DB3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5CE456A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E257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3FABF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54B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D152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CF787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22DF1B0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E6E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62D1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6A5D486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086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044D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D03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C54C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C83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4E30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373F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77D8C" w14:paraId="798F8663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4BF5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AD83D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54A8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8939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07FF2188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1F5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457F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E5A3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8984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44A0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17071B6A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831F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F92D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270A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6F7E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02E10BD8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137F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48A131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AC2B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BF84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1193F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6E1D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3FEA4EA2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72E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912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D265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5A3D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4C79F37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DEA5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F1155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7E2F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8C0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59F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15A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27C4899D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761B7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5A2F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997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1C49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1B1DCE2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A51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2904448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3986675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289F6A5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6BFBBF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A2B8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1D19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2105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2ADF6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E8747C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31C982C7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1AAADBF2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877D8C" w14:paraId="6F34D472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1671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AEB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744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6F3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6230C8F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AEA7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A1B4E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429F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ABF3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491F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877D8C" w14:paraId="798620F9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FD5E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E4F9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1EE4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8E307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CAA40FC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DB4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687443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E1AB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20DC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5331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4C46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30CD5F2F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E0ED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B04D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4965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4963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8836C63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D2A1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65A3AF5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7E94CC5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2D708292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E7D7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03E9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F590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48B6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3948F8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6BA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0737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9422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BD50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C3B5B30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11F6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B8BD5D2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E96AFC1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05E1707C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F1B5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6A1F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F809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43C4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D04453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A892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DF46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728C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30EA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BEB427E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D288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A7C9" w14:textId="77777777" w:rsidR="00877D8C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8B7F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5DF0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7B4E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553D61E7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1032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429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F220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89D8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628039A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0683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94981B8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0402372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40B9030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AA76F49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01EF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136D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2220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042F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971C72F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CB29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C17B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A6081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0005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D6E7A6A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E9A2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C1BD5F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D753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87FC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99B2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48FD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432427C8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3588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8BFA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BF36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7A62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2E84AB7D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A27E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306D8B93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4B09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80CC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D492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C34E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77D8C" w14:paraId="23CFD4F5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F016" w14:textId="77777777" w:rsidR="00877D8C" w:rsidRDefault="00877D8C" w:rsidP="00877D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50F6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C674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4F37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984F396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4C8165AF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6BA27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19E6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5B14" w14:textId="77777777" w:rsidR="00877D8C" w:rsidRDefault="00877D8C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F5E4" w14:textId="77777777" w:rsidR="00877D8C" w:rsidRPr="00D33E71" w:rsidRDefault="00877D8C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0DB0" w14:textId="77777777" w:rsidR="00877D8C" w:rsidRDefault="00877D8C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729816F" w14:textId="77777777" w:rsidR="00877D8C" w:rsidRPr="00BA7DAE" w:rsidRDefault="00877D8C" w:rsidP="000A5D7E">
      <w:pPr>
        <w:tabs>
          <w:tab w:val="left" w:pos="2748"/>
        </w:tabs>
        <w:rPr>
          <w:sz w:val="20"/>
          <w:lang w:val="ro-RO"/>
        </w:rPr>
      </w:pPr>
    </w:p>
    <w:p w14:paraId="604CC4ED" w14:textId="77777777" w:rsidR="00877D8C" w:rsidRDefault="00877D8C" w:rsidP="00E7698F">
      <w:pPr>
        <w:pStyle w:val="Heading1"/>
        <w:spacing w:line="360" w:lineRule="auto"/>
      </w:pPr>
      <w:r>
        <w:t>LINIA 504</w:t>
      </w:r>
    </w:p>
    <w:p w14:paraId="7C2BA198" w14:textId="77777777" w:rsidR="00877D8C" w:rsidRPr="00A16A49" w:rsidRDefault="00877D8C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518D6C1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3AD5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C58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0+150</w:t>
            </w:r>
          </w:p>
          <w:p w14:paraId="072AEF8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441A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3FD8" w14:textId="77777777" w:rsidR="00877D8C" w:rsidRDefault="00877D8C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46E90055" w14:textId="77777777" w:rsidR="00877D8C" w:rsidRDefault="00877D8C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GrupaTranzit,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A5E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6842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B33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664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57495" w14:textId="77777777" w:rsidR="00877D8C" w:rsidRDefault="00877D8C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 I și II </w:t>
            </w:r>
          </w:p>
          <w:p w14:paraId="7F366572" w14:textId="77777777" w:rsidR="00877D8C" w:rsidRDefault="00877D8C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64DEC737" w14:textId="77777777" w:rsidR="00877D8C" w:rsidRPr="00356547" w:rsidRDefault="00877D8C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secțiunea 01 N.</w:t>
            </w:r>
          </w:p>
        </w:tc>
      </w:tr>
      <w:tr w:rsidR="00877D8C" w14:paraId="54D0CB3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53ED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783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473112D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CBE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11D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501361E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D91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696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1502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45B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F51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2B90661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5DA9C3FE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877D8C" w14:paraId="452BE3B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55BF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6CE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944F48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353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513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691FC8E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286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DE5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AC0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DDCF68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B56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ED27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5FAF677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7E56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775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429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088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648D032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B0E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B323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0D0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5B345C3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FE6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674A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64061CF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FC93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8F4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DFBBA7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E2E9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09D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5FF261F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06A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AD35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3911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5CD0DF3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10B7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9C91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726D3E90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576EC3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E75B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78E7" w14:textId="77777777" w:rsidR="00877D8C" w:rsidRDefault="00877D8C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06A536E0" w14:textId="77777777" w:rsidR="00877D8C" w:rsidRDefault="00877D8C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D3B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F0FE" w14:textId="77777777" w:rsidR="00877D8C" w:rsidRDefault="00877D8C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87E0E20" w14:textId="77777777" w:rsidR="00877D8C" w:rsidRDefault="00877D8C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B0E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4823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45B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B05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39CE5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6C27B413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19AFA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593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582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29A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AC6DDE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3A3CF3B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724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C93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1E1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79D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A44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7BB3DDF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2D25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C22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1B1B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E9DB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5357D8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5EA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94D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052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8B3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2D7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877D8C" w14:paraId="27A185E8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4F5B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2A8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6589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12E5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C7B4C9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40C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CD90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DAC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4A2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958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877D8C" w14:paraId="5D15ED44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E6A6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788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71A5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982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BAE593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E07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985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0A4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73B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8A6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3286166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77D8C" w14:paraId="2639663D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3BF8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730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EC5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A77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06F625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8E1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7373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E90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95A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F4A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877D8C" w14:paraId="16DF8B5C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F526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751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D03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00C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257FB7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56F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7363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E6A2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C45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031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877D8C" w14:paraId="220FE8FE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0198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EE6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922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A68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1BC6F8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EDD3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8C68D71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276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78B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981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5A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C20D17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877D8C" w14:paraId="6286645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254C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CA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935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4B7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4E1074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F4DA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1E22AA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4BAE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414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4F6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559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1E0A77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877D8C" w14:paraId="4B8DDE1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2A96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9E6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7E95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02C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66DE692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18F1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C79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D76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366E70D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CDD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717E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D35B18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60B7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1B1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1A18BCD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21A8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0C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7FD1644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72F4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CF1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4DA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6852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EB6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97C299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2D9C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AD2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EE1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6C3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E44046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910C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6EE6AF4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D43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A64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0406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300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F01C5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877D8C" w14:paraId="57038CC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8CF4" w14:textId="77777777" w:rsidR="00877D8C" w:rsidRDefault="00877D8C" w:rsidP="00877D8C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0334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CF7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CE7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8BF801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F7A8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1A6A0D4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B2B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FE2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138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4D1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88D29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877D8C" w14:paraId="523320D4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52E3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B41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D5B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38F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FE9A4F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2D4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23E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974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85B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82A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5043C03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877D8C" w14:paraId="7EEBF4B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4D18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50A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2DCC2D0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9146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949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4B11A1F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B8F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41C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A1E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8FA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D69B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40F75D1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F1DC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4A6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AB753A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68B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365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C592C6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36E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DF7B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3CB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FEF6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E0B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77D8C" w14:paraId="7A25DF0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4E08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8896" w14:textId="77777777" w:rsidR="00877D8C" w:rsidRDefault="00877D8C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2694A9C0" w14:textId="77777777" w:rsidR="00877D8C" w:rsidRDefault="00877D8C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FAA0" w14:textId="77777777" w:rsidR="00877D8C" w:rsidRDefault="00877D8C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97BA" w14:textId="77777777" w:rsidR="00877D8C" w:rsidRDefault="00877D8C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E589EF9" w14:textId="77777777" w:rsidR="00877D8C" w:rsidRDefault="00877D8C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9F95" w14:textId="77777777" w:rsidR="00877D8C" w:rsidRDefault="00877D8C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EAE6" w14:textId="77777777" w:rsidR="00877D8C" w:rsidRPr="00D0473F" w:rsidRDefault="00877D8C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563E" w14:textId="77777777" w:rsidR="00877D8C" w:rsidRDefault="00877D8C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5672" w14:textId="77777777" w:rsidR="00877D8C" w:rsidRPr="00D0473F" w:rsidRDefault="00877D8C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B5005" w14:textId="77777777" w:rsidR="00877D8C" w:rsidRPr="004C4194" w:rsidRDefault="00877D8C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C09AC5A" w14:textId="77777777" w:rsidR="00877D8C" w:rsidRDefault="00877D8C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96829F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ADD9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134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5F1B92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380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6F6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2EB18C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CAB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6CFA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89E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B43C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5BC8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F82D668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A2B363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24C5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7D1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354BFDC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4D6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26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4B2E53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E33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A168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BFE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4EA5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C7FD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19C09A8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586EBF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C10E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379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5FF2645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D71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857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7932CA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FD5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6658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398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B7B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1413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543CFC8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A3A8A8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76E8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93E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B9F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038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307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CCFB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7B0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483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0D93" w14:textId="77777777" w:rsidR="00877D8C" w:rsidRPr="00E03C2B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03E89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877D8C" w14:paraId="04E0AD5D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D77F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126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3EA6EF8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0BE5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167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7743085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7FC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68C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58DA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41E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E248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80FE569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6DBB7FA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6F73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5E2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73C6D92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6E3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DA5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0AA961E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AA4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DA41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CA8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7700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276D" w14:textId="77777777" w:rsidR="00877D8C" w:rsidRPr="00E4349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028A2DC9" w14:textId="77777777" w:rsidR="00877D8C" w:rsidRPr="00E4349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0A0B1971" w14:textId="77777777" w:rsidR="00877D8C" w:rsidRPr="00E4349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877D8C" w14:paraId="435993A0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DDEF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E87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5C8F45B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BDB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FF9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B26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C089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F43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4938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AEBB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DF3F70D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731D827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3C29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E556" w14:textId="77777777" w:rsidR="00877D8C" w:rsidRDefault="00877D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2783D20F" w14:textId="77777777" w:rsidR="00877D8C" w:rsidRDefault="00877D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5DAC" w14:textId="77777777" w:rsidR="00877D8C" w:rsidRPr="00D0473F" w:rsidRDefault="00877D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494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13931E2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7CD7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0B70" w14:textId="77777777" w:rsidR="00877D8C" w:rsidRDefault="00877D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9E87" w14:textId="77777777" w:rsidR="00877D8C" w:rsidRDefault="00877D8C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8EE4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7F3E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3705320" w14:textId="77777777" w:rsidR="00877D8C" w:rsidRPr="00D0576C" w:rsidRDefault="00877D8C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701E4FE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2EB9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7841" w14:textId="77777777" w:rsidR="00877D8C" w:rsidRDefault="00877D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5E7911A1" w14:textId="77777777" w:rsidR="00877D8C" w:rsidRDefault="00877D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3A48" w14:textId="77777777" w:rsidR="00877D8C" w:rsidRDefault="00877D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D278" w14:textId="77777777" w:rsidR="00877D8C" w:rsidRDefault="00877D8C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4795182A" w14:textId="77777777" w:rsidR="00877D8C" w:rsidRDefault="00877D8C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E38B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0EA1" w14:textId="77777777" w:rsidR="00877D8C" w:rsidRDefault="00877D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2D1A" w14:textId="77777777" w:rsidR="00877D8C" w:rsidRDefault="00877D8C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069B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18B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877D8C" w14:paraId="79967D69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CD2C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F63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02BB5EA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9312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084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2D68B4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20D4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2980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EE17" w14:textId="77777777" w:rsidR="00877D8C" w:rsidRDefault="00877D8C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B2FC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4417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36FF855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C61E5DB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2F9D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674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16203FC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6A1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DCE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03C1B29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D32C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1F0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BD97" w14:textId="77777777" w:rsidR="00877D8C" w:rsidRDefault="00877D8C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B268B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706B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67FB57B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FACAC13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E8EA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112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1B14FAB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8B7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C69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8CD0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C80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89EE" w14:textId="77777777" w:rsidR="00877D8C" w:rsidRDefault="00877D8C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58D0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E5E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36F492B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877D8C" w14:paraId="0453D40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46F1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76E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697720C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A6A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0FE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093B7DE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420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8160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2AC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A1E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038C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B6DF4C4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3AC41C9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D030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96A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8C7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3D6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DDE4F6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7BF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6547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E2C6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9268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5B5A" w14:textId="77777777" w:rsidR="00877D8C" w:rsidRPr="00423757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37C74EAF" w14:textId="77777777" w:rsidR="00877D8C" w:rsidRPr="00423757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42251E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877D8C" w14:paraId="49D2EF3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B16E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BB0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DA5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538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3D73C31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6F4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A393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F02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F962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100C" w14:textId="77777777" w:rsidR="00877D8C" w:rsidRPr="00F94F88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94887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3F44B4A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877D8C" w14:paraId="34E94AC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D412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995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3ABC9B6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28E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6DD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66A292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379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044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032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382D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BD63" w14:textId="77777777" w:rsidR="00877D8C" w:rsidRPr="00F94F88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23C3F9D0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20B0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030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1D2851D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1E9E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67F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583A57E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666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1799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24A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9706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B865" w14:textId="77777777" w:rsidR="00877D8C" w:rsidRPr="004C4194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CBDADDE" w14:textId="77777777" w:rsidR="00877D8C" w:rsidRPr="00D0576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39CF6D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6413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F9A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6F5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BB3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F9D4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A80083D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1CC8FE47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5CFB5D8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6C80075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A531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F88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47E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5D17" w14:textId="77777777" w:rsidR="00877D8C" w:rsidRPr="006E4685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9FDA9B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C537" w14:textId="77777777" w:rsidR="00877D8C" w:rsidRDefault="00877D8C" w:rsidP="00877D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956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D37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021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118D733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BB9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6A90C6A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1BCD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C16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0CBF" w14:textId="77777777" w:rsidR="00877D8C" w:rsidRPr="00D0473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E44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1365ED70" w14:textId="77777777" w:rsidR="00877D8C" w:rsidRDefault="00877D8C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189FC55" w14:textId="77777777" w:rsidR="00877D8C" w:rsidRDefault="00877D8C" w:rsidP="003C645F">
      <w:pPr>
        <w:pStyle w:val="Heading1"/>
        <w:spacing w:line="360" w:lineRule="auto"/>
      </w:pPr>
      <w:r>
        <w:t>LINIA 602</w:t>
      </w:r>
    </w:p>
    <w:p w14:paraId="45A20A5E" w14:textId="77777777" w:rsidR="00877D8C" w:rsidRDefault="00877D8C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77D8C" w14:paraId="688E5097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888B" w14:textId="77777777" w:rsidR="00877D8C" w:rsidRDefault="00877D8C" w:rsidP="00877D8C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38E1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B3DD74B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43FE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48E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1D23B9C2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1A45" w14:textId="77777777" w:rsidR="00877D8C" w:rsidRPr="00406474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BE40" w14:textId="77777777" w:rsidR="00877D8C" w:rsidRPr="00DA41E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A0B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44F4B73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E415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F018C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EFB44E1" w14:textId="77777777" w:rsidR="00877D8C" w:rsidRPr="0007619C" w:rsidRDefault="00877D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60276A9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9D6D" w14:textId="77777777" w:rsidR="00877D8C" w:rsidRDefault="00877D8C" w:rsidP="00877D8C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4002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51E454C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53C4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7A45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D0E6A68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DA3D" w14:textId="77777777" w:rsidR="00877D8C" w:rsidRPr="00406474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5AC8" w14:textId="77777777" w:rsidR="00877D8C" w:rsidRPr="00DA41E4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97F9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96B2C2F" w14:textId="77777777" w:rsidR="00877D8C" w:rsidRDefault="00877D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E34F" w14:textId="77777777" w:rsidR="00877D8C" w:rsidRDefault="00877D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3E8B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7B4F2319" w14:textId="77777777" w:rsidR="00877D8C" w:rsidRDefault="00877D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78EFF8B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5FF2ED31" w14:textId="77777777" w:rsidR="00877D8C" w:rsidRDefault="00877D8C" w:rsidP="00DE3370">
      <w:pPr>
        <w:pStyle w:val="Heading1"/>
        <w:spacing w:line="360" w:lineRule="auto"/>
      </w:pPr>
      <w:r>
        <w:t>LINIA 610</w:t>
      </w:r>
    </w:p>
    <w:p w14:paraId="05824D91" w14:textId="77777777" w:rsidR="00877D8C" w:rsidRDefault="00877D8C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77D8C" w14:paraId="2682B9D9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6234" w14:textId="77777777" w:rsidR="00877D8C" w:rsidRDefault="00877D8C" w:rsidP="00877D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5D61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08B5" w14:textId="77777777" w:rsidR="00877D8C" w:rsidRPr="00F81D6F" w:rsidRDefault="00877D8C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09F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CD7B05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9807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49914A4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FB9B816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72D7FC08" w14:textId="77777777" w:rsidR="00877D8C" w:rsidRDefault="00877D8C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A927" w14:textId="77777777" w:rsidR="00877D8C" w:rsidRPr="00F81D6F" w:rsidRDefault="00877D8C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22CE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D3A3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DF8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74851513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8D15" w14:textId="77777777" w:rsidR="00877D8C" w:rsidRDefault="00877D8C" w:rsidP="00877D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0A8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148C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FA9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CB7D0A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D05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CBF9DA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7E102B5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4D5CA03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73E9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9D3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2712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A55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877D8C" w14:paraId="375B9086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7563" w14:textId="77777777" w:rsidR="00877D8C" w:rsidRDefault="00877D8C" w:rsidP="00877D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17A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4BF6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BF95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1089DB7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13B65CE6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9B2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F877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CA2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A9E9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198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6498074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877D8C" w14:paraId="4DD8154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2FD5" w14:textId="77777777" w:rsidR="00877D8C" w:rsidRDefault="00877D8C" w:rsidP="00877D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DF5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C1BA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F47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5BADF7F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E488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0B01F4D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651A5E4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ADE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1DC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4C16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E9B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BA04548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0BF1" w14:textId="77777777" w:rsidR="00877D8C" w:rsidRDefault="00877D8C" w:rsidP="00877D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18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CD0E6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DD6C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583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29F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EFD4" w14:textId="77777777" w:rsidR="00877D8C" w:rsidRDefault="00877D8C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42C57598" w14:textId="77777777" w:rsidR="00877D8C" w:rsidRDefault="00877D8C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0DC1" w14:textId="77777777" w:rsidR="00877D8C" w:rsidRPr="00F81D6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6E2B" w14:textId="77777777" w:rsidR="00877D8C" w:rsidRPr="00F54A4F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3E8EB6F2" w14:textId="77777777" w:rsidR="00877D8C" w:rsidRPr="00F54A4F" w:rsidRDefault="00877D8C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1ECE2C00" w14:textId="77777777" w:rsidR="00877D8C" w:rsidRDefault="00877D8C" w:rsidP="004F6534">
      <w:pPr>
        <w:pStyle w:val="Heading1"/>
        <w:spacing w:line="360" w:lineRule="auto"/>
      </w:pPr>
      <w:r>
        <w:t>LINIA 700</w:t>
      </w:r>
    </w:p>
    <w:p w14:paraId="667ACE58" w14:textId="77777777" w:rsidR="00877D8C" w:rsidRDefault="00877D8C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877D8C" w14:paraId="637B028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F7B7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D09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0C8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435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94DAE6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8AF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447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B8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A278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FF2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8222837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2DCA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5BD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856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4D9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3E9C0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09A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977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B31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BB94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86B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28251B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9FBE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2D1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A8D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71A7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2C06FC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DFA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435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3E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321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F07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975AC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877D8C" w14:paraId="0560A3E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E57E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E5B8" w14:textId="77777777" w:rsidR="00877D8C" w:rsidRDefault="00877D8C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A09C" w14:textId="77777777" w:rsidR="00877D8C" w:rsidRDefault="00877D8C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2F34" w14:textId="77777777" w:rsidR="00877D8C" w:rsidRDefault="00877D8C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B003" w14:textId="77777777" w:rsidR="00877D8C" w:rsidRPr="00E4222D" w:rsidRDefault="00877D8C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73F3FED" w14:textId="77777777" w:rsidR="00877D8C" w:rsidRPr="00E4222D" w:rsidRDefault="00877D8C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08442F5" w14:textId="77777777" w:rsidR="00877D8C" w:rsidRPr="00E4222D" w:rsidRDefault="00877D8C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D09A55E" w14:textId="77777777" w:rsidR="00877D8C" w:rsidRDefault="00877D8C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E45D" w14:textId="77777777" w:rsidR="00877D8C" w:rsidRDefault="00877D8C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75C4" w14:textId="77777777" w:rsidR="00877D8C" w:rsidRDefault="00877D8C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9999" w14:textId="77777777" w:rsidR="00877D8C" w:rsidRDefault="00877D8C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61AB" w14:textId="77777777" w:rsidR="00877D8C" w:rsidRDefault="00877D8C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87647C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ADE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C1C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6AE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F7C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9FF9C8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1F0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C7871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647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DA0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882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F85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75D54C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0C49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1D7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587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5E1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660936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46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16C21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D54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03D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382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235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528BFA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916F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2BE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5D2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2EC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B0D70E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F0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E69946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F32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61E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B83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B3BF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FEB579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8811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CD9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01E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5C6A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EB3807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0FE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F2CD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23AFB9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E29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00E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079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00E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1293A9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0DA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0D36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B7D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7E1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121CB3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FA8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3DA4042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584136B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A5C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BB7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F88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27E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340986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31EA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9D2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7F8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DA2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B0AD2A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367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7A3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157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C09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EBD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458376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E7A8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DBD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AFB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C7C1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EE2115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0284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03D5CE0A" w14:textId="77777777" w:rsidR="00877D8C" w:rsidRPr="00B401EA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097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A83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715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DA2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09041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4276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6CC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F15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9C0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E2065B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585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6EA94EF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EEA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D6C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AD9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77A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E2996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947E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9E7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C66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131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3A1753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44E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2ED212C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4E5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245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26A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909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877D8C" w14:paraId="6186D7A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8092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336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285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877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A15D5B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C6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6C2F90A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88C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FB8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588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A94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877D8C" w14:paraId="7342B3B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CBB5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8E6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E19B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CD3C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5B5346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860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332B556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2077F82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6EE2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BBD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073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8AB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B8937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A15B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1D4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812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CCD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1209ACC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6F3A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92C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989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483F7AF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AEA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EA6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65B557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9157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B4B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7787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537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541CC00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283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4F2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5E6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448BDAC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EF1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3E4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A79D6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395C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66D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5AF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7B8E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583D386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BF8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584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9B2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4AB2FEF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BB8C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420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4D83FD8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8C8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422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8D5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EF4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2353E72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1BC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CC9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2C7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F3B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BFA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2F31FA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02C8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967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1FCF049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A30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DD0D" w14:textId="77777777" w:rsidR="00877D8C" w:rsidRDefault="00877D8C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594BFF75" w14:textId="77777777" w:rsidR="00877D8C" w:rsidRDefault="00877D8C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0D2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C53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BB9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AB7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71C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5817602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6E1C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DCF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145FFEA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023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D97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697F8FDC" w14:textId="77777777" w:rsidR="00877D8C" w:rsidRPr="008A1A04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EA1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BE1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FE8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706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6B0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770E4B9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C717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72E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3E78E96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FA3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5D2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145981B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C80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AFF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036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0653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735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877D8C" w14:paraId="0DAF1B3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B2E7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454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60C963E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383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5E6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0127013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66A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004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C97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A4B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C8D1" w14:textId="77777777" w:rsidR="00877D8C" w:rsidRPr="00C20CA5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AE5D1D0" w14:textId="77777777" w:rsidR="00877D8C" w:rsidRPr="00EB107D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0BA654F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C49C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592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2E1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25E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0D0C726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788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4F9DBD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C0E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F785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AFA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1BF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74F12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55122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877D8C" w14:paraId="4E3CB6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1F56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E20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47384B2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404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E29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D1EE1C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4C7F72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F3B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0EE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754D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393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BCE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79370160" w14:textId="77777777" w:rsidR="00877D8C" w:rsidRPr="00C401D9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877D8C" w14:paraId="62DFD34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E0CB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689C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CD2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D83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10256C7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06BE7A0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545B465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3AF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68F20F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F69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6AD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F40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96C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7C65A7B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77D8C" w14:paraId="3806BBF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FC79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71D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34A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961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772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C12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E94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509C1DE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5AA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48F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0C83CB7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66C2B5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85E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4C06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546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75312FE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E4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F2C31C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48E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B24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612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268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0A4F3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21CC08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180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73AFF5E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503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6244" w14:textId="77777777" w:rsidR="00877D8C" w:rsidRDefault="00877D8C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7B519015" w14:textId="77777777" w:rsidR="00877D8C" w:rsidRDefault="00877D8C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7D7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70E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62D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665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CCB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42A8B94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1C9AF4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7F7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0FF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236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313B70B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2D7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F42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886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33DF2B9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E95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86C0" w14:textId="77777777" w:rsidR="00877D8C" w:rsidRPr="00C20CA5" w:rsidRDefault="00877D8C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19E5827" w14:textId="77777777" w:rsidR="00877D8C" w:rsidRPr="00EB107D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0C22C8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4604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E42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070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879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13421C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61F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1BA89E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7E7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78A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EFF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908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AF802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D454B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877D8C" w14:paraId="114DB8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CDD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D38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742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BA8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ABF120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84E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0AECDD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B79D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D51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0FFC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941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38B84C2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877D8C" w14:paraId="7AB4BC4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F688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3A8A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FCF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77B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C74657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625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0AD7C66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123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F6C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4E3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506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2A35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5E41B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490C5F6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877D8C" w14:paraId="53EB0EF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8D3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8C1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ED9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EDE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D42A38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8D9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1ACDD5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BD6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08D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3FED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622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4A58C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3C8A8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199A6A4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77D8C" w14:paraId="4E7910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DAEA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444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7E8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DA9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BE5886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FF2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560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3D9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8FE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D78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B9E2A5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CC327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3DB7C7C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877D8C" w14:paraId="0298DDE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BEC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F57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99A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EFAE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4FB67B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0F7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7FC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DC6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0C3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E39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76DD01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D48B7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06F8672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877D8C" w14:paraId="71D6F2E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2E33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211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240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3B1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6DD829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9B9B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0DE6FD6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E9F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FC7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9448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531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C4776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250FA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877D8C" w14:paraId="0994C92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80D2" w14:textId="77777777" w:rsidR="00877D8C" w:rsidRDefault="00877D8C" w:rsidP="00877D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AE57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AC4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9D9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7768F28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2FD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277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E53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492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AB3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3A70D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706C3D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2BF4DAA5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0AE924B" w14:textId="77777777" w:rsidR="00877D8C" w:rsidRDefault="00877D8C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042F0FDB" w14:textId="77777777" w:rsidR="00877D8C" w:rsidRDefault="00877D8C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877D8C" w14:paraId="5192606B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F869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A24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0266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ACF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06361A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53A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486F24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80A5C8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5CE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47C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A868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69D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B5F83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00BFD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0CC246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29D249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877D8C" w14:paraId="7BA81535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D5DA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00C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EAC6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79F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6137A0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7BA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5BE252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1AA39D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3BA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1DE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3B9C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84B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F977C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674436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154B0FC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877D8C" w14:paraId="6F046D65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97FF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1AA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68E2679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CF8A7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EE9F" w14:textId="77777777" w:rsidR="00877D8C" w:rsidRDefault="00877D8C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88DF5F9" w14:textId="77777777" w:rsidR="00877D8C" w:rsidRDefault="00877D8C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0B6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4B5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7721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1FDB4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D88D" w14:textId="77777777" w:rsidR="00877D8C" w:rsidRPr="006A2576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09468439" w14:textId="77777777" w:rsidR="00877D8C" w:rsidRPr="006A2576" w:rsidRDefault="00877D8C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714B40DE" w14:textId="77777777" w:rsidR="00877D8C" w:rsidRDefault="00877D8C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3BA0670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B980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161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14FDC80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327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3C0D" w14:textId="77777777" w:rsidR="00877D8C" w:rsidRDefault="00877D8C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58E6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3AF9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64C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1AD7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621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3EFF36F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DD94E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643A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6A7F227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B25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4510" w14:textId="77777777" w:rsidR="00877D8C" w:rsidRDefault="00877D8C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5D0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330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6AF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F878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7E7A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28B52E4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1272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772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6DC407E7" w14:textId="77777777" w:rsidR="00877D8C" w:rsidRDefault="00877D8C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292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5C0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991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AB1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AA4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81F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7E91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4A8CA77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5B94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28B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0143AAB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7D51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95B4" w14:textId="77777777" w:rsidR="00877D8C" w:rsidRPr="001904F7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C30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3202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50F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FBB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ED2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877D8C" w14:paraId="0659CFF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A100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35A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416FE11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391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1BF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04D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565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18B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B95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F89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517F234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B874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1AC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7D80EA1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2FF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39F5" w14:textId="77777777" w:rsidR="00877D8C" w:rsidRPr="00DA3842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2A3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90D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39D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BDF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CCE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89FCDA6" w14:textId="77777777" w:rsidR="00877D8C" w:rsidRDefault="00877D8C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5A12116" w14:textId="77777777" w:rsidR="00877D8C" w:rsidRDefault="00877D8C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3CE80B0A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5647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A27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063832F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7DF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F16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D3C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71D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75E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2AD8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95BB" w14:textId="77777777" w:rsidR="00877D8C" w:rsidRPr="00175A24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2544067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4BE3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015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7658DB3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DBE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E27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D0B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E21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4B4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B27D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2FE4" w14:textId="77777777" w:rsidR="00877D8C" w:rsidRPr="00175A24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246752C6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AA8A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3E48" w14:textId="77777777" w:rsidR="00877D8C" w:rsidRDefault="00877D8C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3B4E" w14:textId="77777777" w:rsidR="00877D8C" w:rsidRDefault="00877D8C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EF6F" w14:textId="77777777" w:rsidR="00877D8C" w:rsidRDefault="00877D8C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42155D5" w14:textId="77777777" w:rsidR="00877D8C" w:rsidRDefault="00877D8C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A46C" w14:textId="77777777" w:rsidR="00877D8C" w:rsidRDefault="00877D8C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3E871F" w14:textId="77777777" w:rsidR="00877D8C" w:rsidRDefault="00877D8C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7977" w14:textId="77777777" w:rsidR="00877D8C" w:rsidRDefault="00877D8C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B5D3" w14:textId="77777777" w:rsidR="00877D8C" w:rsidRDefault="00877D8C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598F" w14:textId="77777777" w:rsidR="00877D8C" w:rsidRPr="001304AF" w:rsidRDefault="00877D8C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B12B" w14:textId="77777777" w:rsidR="00877D8C" w:rsidRDefault="00877D8C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8F9FE0" w14:textId="77777777" w:rsidR="00877D8C" w:rsidRDefault="00877D8C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F54BBC" w14:textId="77777777" w:rsidR="00877D8C" w:rsidRPr="00175A24" w:rsidRDefault="00877D8C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877D8C" w14:paraId="164BCAC9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49ED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D4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5C1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42A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7DB12B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17A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978567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D39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231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F2C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E32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28631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6DBF2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877D8C" w14:paraId="5EBF7E0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45A7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003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40A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186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5046BC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74A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4330FE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AD3D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F0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8109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0AD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439CE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E6EA8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877D8C" w14:paraId="30153B4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B598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8D5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207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925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5CF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F98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880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D1F51C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57A0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533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2905C39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FC43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736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E0800D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604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D53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931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D49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5A36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9EE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BAA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6878176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EAF7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FCA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25+700</w:t>
            </w:r>
          </w:p>
          <w:p w14:paraId="4E6F038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5E1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382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Cireșu -Dudești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FE1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98ED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B96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8A88C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D8C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77D8C" w14:paraId="27E73FA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7A40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D84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966F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C3F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999AC6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EAE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34D86BD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3133" w14:textId="77777777" w:rsidR="00877D8C" w:rsidRPr="00CA3079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708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E6C1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295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04F2E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877D8C" w14:paraId="4F1DE32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3BFD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53F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3055284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22EE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D6F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75A4E52" w14:textId="77777777" w:rsidR="00877D8C" w:rsidRPr="00180EA2" w:rsidRDefault="00877D8C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670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073B" w14:textId="77777777" w:rsidR="00877D8C" w:rsidRPr="00CA3079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546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B188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9E9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A4441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AD52CA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877D8C" w14:paraId="4A57C3B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E74B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14D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775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D6C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7D3C8C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0ED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ABD2" w14:textId="77777777" w:rsidR="00877D8C" w:rsidRPr="00CA3079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5CF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F04937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7832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F2B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FFA36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F2B9ED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7ABAA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877D8C" w14:paraId="6A5869F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AAB6" w14:textId="77777777" w:rsidR="00877D8C" w:rsidRDefault="00877D8C" w:rsidP="00877D8C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D06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A3F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0CD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FC7BDF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E7E5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8D2E8B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2E36850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417E" w14:textId="77777777" w:rsidR="00877D8C" w:rsidRPr="00CA3079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8AD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3A22" w14:textId="77777777" w:rsidR="00877D8C" w:rsidRPr="001304AF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0BC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DBF06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0A2CB4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705E3D09" w14:textId="77777777" w:rsidR="00877D8C" w:rsidRPr="00B71446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5CE637EB" w14:textId="77777777" w:rsidR="00877D8C" w:rsidRDefault="00877D8C">
      <w:pPr>
        <w:tabs>
          <w:tab w:val="left" w:pos="6382"/>
        </w:tabs>
        <w:rPr>
          <w:sz w:val="20"/>
        </w:rPr>
      </w:pPr>
    </w:p>
    <w:p w14:paraId="3D6FF1FF" w14:textId="77777777" w:rsidR="00877D8C" w:rsidRDefault="00877D8C" w:rsidP="00F0370D">
      <w:pPr>
        <w:pStyle w:val="Heading1"/>
        <w:spacing w:line="360" w:lineRule="auto"/>
      </w:pPr>
      <w:r>
        <w:t>LINIA 800</w:t>
      </w:r>
    </w:p>
    <w:p w14:paraId="0AA38C65" w14:textId="77777777" w:rsidR="00877D8C" w:rsidRDefault="00877D8C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77D8C" w14:paraId="548C6EC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DC07B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DF49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D30C0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4252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52C05B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A45D1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525D7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9647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F6439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4AD63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BFFB53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3A563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C848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62144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6F3D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F55332D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94EC5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F9423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2E1E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03315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464E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7E33620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78115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FB96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875C9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BAA42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4FAB2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4BBEC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A29A6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C81C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52CE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4ACC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456FE9" w14:textId="77777777" w:rsidR="00877D8C" w:rsidRDefault="00877D8C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877D8C" w:rsidRPr="00A8307A" w14:paraId="7855157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06CD3" w14:textId="77777777" w:rsidR="00877D8C" w:rsidRPr="00A75A00" w:rsidRDefault="00877D8C" w:rsidP="00877D8C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BB697" w14:textId="77777777" w:rsidR="00877D8C" w:rsidRPr="00A8307A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893D4" w14:textId="77777777" w:rsidR="00877D8C" w:rsidRPr="00A8307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BDEBE" w14:textId="77777777" w:rsidR="00877D8C" w:rsidRPr="00A8307A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CF7BD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248E9E6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1241E709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5490CE1" w14:textId="77777777" w:rsidR="00877D8C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FC796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8BA01" w14:textId="77777777" w:rsidR="00877D8C" w:rsidRPr="00A8307A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4A383" w14:textId="77777777" w:rsidR="00877D8C" w:rsidRPr="00A8307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1A8B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514871" w14:textId="77777777" w:rsidR="00877D8C" w:rsidRPr="00A8307A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877D8C" w14:paraId="6A88D5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ED76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BE7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3CD6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DAE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3F01840A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3441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21C89CC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018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1D9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145C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DEDF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4B44E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343BA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013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CD813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FC84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FC7D" w14:textId="77777777" w:rsidR="00877D8C" w:rsidRDefault="00877D8C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72B392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14B1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9D9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B601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04A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685BB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9AFD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9D7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0253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FC33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066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30AC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2A7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44B1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00E2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77299F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A33D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3C3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0641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DF6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581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571F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1D1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00BB23F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C911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55F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FD66AB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87E4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E7E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8977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7532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C64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F2D5E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42F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EDED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E8D44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9E4052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1662BB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77D8C" w14:paraId="5FF6AB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AC98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336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3394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B412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E16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A4C6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2C0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CCAE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26E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CD15FF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D1C16F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77D8C" w14:paraId="2382BE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1261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BE2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7AE5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48606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5E1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4309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851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8E82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F22E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0BD09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4CF5EA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877D8C" w14:paraId="035028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6485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427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DA1F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8E68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1FF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5FEA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6B9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CB362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A9889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5A99C3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C9871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877D8C" w14:paraId="630C6C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BC0E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29C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573E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C11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417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01AF96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D514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4E3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4CD2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F5C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77D8C" w14:paraId="6B026A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12A1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9EE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5972CE6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0DC1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7D0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6BA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9D4B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3118" w14:textId="77777777" w:rsidR="00877D8C" w:rsidRDefault="00877D8C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02444050" w14:textId="77777777" w:rsidR="00877D8C" w:rsidRDefault="00877D8C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E155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2A1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5A3218B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99D6E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69E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1D02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8CA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20919B9E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B1A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F2F2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F12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7D962FD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356F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8D3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20EBF0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5AD3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3BA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37D5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A8C4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3ED53E7F" w14:textId="77777777" w:rsidR="00877D8C" w:rsidRPr="008B2519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591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524AD3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71E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D3B2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5D5F" w14:textId="77777777" w:rsidR="00877D8C" w:rsidRPr="008D08DE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CD1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77D8C" w14:paraId="713D42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6F38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576E2" w14:textId="77777777" w:rsidR="00877D8C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9723" w14:textId="77777777" w:rsidR="00877D8C" w:rsidRPr="001161EA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0E27" w14:textId="77777777" w:rsidR="00877D8C" w:rsidRDefault="00877D8C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FB0D259" w14:textId="77777777" w:rsidR="00877D8C" w:rsidRDefault="00877D8C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748C" w14:textId="77777777" w:rsidR="00877D8C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10BE255C" w14:textId="77777777" w:rsidR="00877D8C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EFB2" w14:textId="77777777" w:rsidR="00877D8C" w:rsidRPr="001161EA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5F20" w14:textId="77777777" w:rsidR="00877D8C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11D7" w14:textId="77777777" w:rsidR="00877D8C" w:rsidRPr="008D08DE" w:rsidRDefault="00877D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E15F5" w14:textId="77777777" w:rsidR="00877D8C" w:rsidRDefault="00877D8C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877D8C" w14:paraId="63390A5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60B0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279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A12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D10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1AE7D9C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370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0D06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591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FD95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0D6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D02165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BB97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547E" w14:textId="77777777" w:rsidR="00877D8C" w:rsidRDefault="00877D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27EF" w14:textId="77777777" w:rsidR="00877D8C" w:rsidRPr="001161EA" w:rsidRDefault="00877D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E492" w14:textId="77777777" w:rsidR="00877D8C" w:rsidRDefault="00877D8C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B2D8" w14:textId="77777777" w:rsidR="00877D8C" w:rsidRDefault="00877D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E155" w14:textId="77777777" w:rsidR="00877D8C" w:rsidRPr="001161EA" w:rsidRDefault="00877D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640E" w14:textId="77777777" w:rsidR="00877D8C" w:rsidRDefault="00877D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2F53" w14:textId="77777777" w:rsidR="00877D8C" w:rsidRDefault="00877D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4C82" w14:textId="77777777" w:rsidR="00877D8C" w:rsidRDefault="00877D8C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02D9EA67" w14:textId="77777777" w:rsidR="00877D8C" w:rsidRDefault="00877D8C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877D8C" w14:paraId="5E43019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8FF4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F6DF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6CE8" w14:textId="77777777" w:rsidR="00877D8C" w:rsidRPr="001161EA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C16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E6821FE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197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1F6BE6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01F2421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3930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1BA7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168F" w14:textId="77777777" w:rsidR="00877D8C" w:rsidRPr="001161EA" w:rsidRDefault="00877D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2472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77D8C" w14:paraId="2CB410C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6921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FE5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2F68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9BA6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62DF45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861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7DE0E5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2CD838F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DC85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F04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51EC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8FE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761AC9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42179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D28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9DDE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22E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8E55FF8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9BB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8CAD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853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5E70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B86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62F89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E6D8E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877D8C" w14:paraId="6B2843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33A8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9C4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5CEF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DED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35AC9C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B1C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15D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739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1318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C2BC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3CD29D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B5F6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47A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AEB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1D5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E0B718B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9A4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FCF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B79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EADB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D84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67D605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795E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CC5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DA2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0A7E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1A149D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4F5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FF1F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106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AFA4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E73E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AB56A6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E4A0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F918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0713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1B8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617CEC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5C0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2BF1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AD9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63E9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AF8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5DB815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1EBA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7A49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A7E5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C5C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4D9FEA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0A0ABEF6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8DA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1E0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93E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64E1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E2A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E8297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F056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1F9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7936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DD8A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116D79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A6C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DBC1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6A4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2175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475F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59AE0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547603F4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877D8C" w14:paraId="64F903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5778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376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A66B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173A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AD7C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381515B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8D5D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F64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3B22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7C8A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35974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877D8C" w14:paraId="3DEBE9C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5C391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706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5039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4E69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4736D25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E07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6B20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922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1FBDA36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DB0A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CF2D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77D8C" w14:paraId="30155D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47DCB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89F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E168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1A2F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DA7814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379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56040D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8A3C0B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BD4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CDA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2642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7A7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A2C09B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C3AA5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416A8FA4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877D8C" w14:paraId="268966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3F33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5BD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6E63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C9C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94D6382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3D0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0433D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AF33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F072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2668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548C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9A16D6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E443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085C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056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CCF0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9F71B43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876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48A108E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A1D8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B51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C9C3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FD4E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BB701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00FB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5A9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83DF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B5A3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8FA0DD3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28C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1DB70F7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2D873A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4D90B4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6592A58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9DE9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DA6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497A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946E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2508637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A865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34B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F41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3B18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846D86A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4C6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0124C27F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22A7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5A6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5F36B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386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46644D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BD57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A3E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7A9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7429" w14:textId="77777777" w:rsidR="00877D8C" w:rsidRDefault="00877D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814304D" w14:textId="77777777" w:rsidR="00877D8C" w:rsidRDefault="00877D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A090" w14:textId="77777777" w:rsidR="00877D8C" w:rsidRPr="00F565BC" w:rsidRDefault="00877D8C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19557CB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7DF8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93F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7B1E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089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877D8C" w14:paraId="5E3877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B612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7C8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EC10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CAF3" w14:textId="77777777" w:rsidR="00877D8C" w:rsidRDefault="00877D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1159B68" w14:textId="77777777" w:rsidR="00877D8C" w:rsidRDefault="00877D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9111" w14:textId="77777777" w:rsidR="00877D8C" w:rsidRDefault="00877D8C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884FA11" w14:textId="77777777" w:rsidR="00877D8C" w:rsidRDefault="00877D8C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1D32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B16D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6729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4B1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877D8C" w14:paraId="2ABFBAF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3034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095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2F44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035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4DA1C6E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984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CBBC06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C6FA" w14:textId="77777777" w:rsidR="00877D8C" w:rsidRPr="001161EA" w:rsidRDefault="00877D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334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BEBA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A52F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A14DE1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5D98A10C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436725E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6725A88B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877D8C" w14:paraId="718702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0AE6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D99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67D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EDC9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7F71ED3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403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3BA8DB2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6DAA7F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F225" w14:textId="77777777" w:rsidR="00877D8C" w:rsidRPr="001161EA" w:rsidRDefault="00877D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447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6173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642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C1EAE2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5CBB3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877D8C" w14:paraId="0D83FC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803C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78E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2078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5A4F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22363D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F79C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D55F" w14:textId="77777777" w:rsidR="00877D8C" w:rsidRDefault="00877D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62B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0CEF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F4AE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BF1987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2E73049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877D8C" w14:paraId="4B1768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1CCD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A8B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F9F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E92D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B7A38C4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93B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490A003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77194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F01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6EF5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B8D1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1F3C280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D8894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77D8C" w14:paraId="4130AE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1091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E6C50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E02E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F124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EA8E74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F8D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CA3217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2934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685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9649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4476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15DC5835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877D8C" w14:paraId="0FBC48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659B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A154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124C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ADF9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93D046C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04DF6A58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73E9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280E5F2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3248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BDF7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5CFD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087D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0F79B0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877D8C" w14:paraId="40C1B3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7E6E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1C0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F8C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F781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FF1DF36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022B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06A8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14F78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92C7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8A27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13EF89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D9C0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733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D8D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2067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8E2D6E6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1A55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147B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9836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2E2C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5708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77D8C" w14:paraId="36BD04B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B0F87" w14:textId="77777777" w:rsidR="00877D8C" w:rsidRDefault="00877D8C" w:rsidP="00877D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A45A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109A2" w14:textId="77777777" w:rsidR="00877D8C" w:rsidRPr="001161EA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B45C5" w14:textId="77777777" w:rsidR="00877D8C" w:rsidRDefault="00877D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8011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DC6C" w14:textId="77777777" w:rsidR="00877D8C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09AE" w14:textId="77777777" w:rsidR="00877D8C" w:rsidRDefault="00877D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2803" w14:textId="77777777" w:rsidR="00877D8C" w:rsidRPr="008D08DE" w:rsidRDefault="00877D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BFBA" w14:textId="77777777" w:rsidR="00877D8C" w:rsidRDefault="00877D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0C6B62B0" w14:textId="77777777" w:rsidR="00877D8C" w:rsidRDefault="00877D8C">
      <w:pPr>
        <w:spacing w:before="40" w:after="40" w:line="192" w:lineRule="auto"/>
        <w:ind w:right="57"/>
        <w:rPr>
          <w:sz w:val="20"/>
          <w:lang w:val="ro-RO"/>
        </w:rPr>
      </w:pPr>
    </w:p>
    <w:p w14:paraId="487C02CF" w14:textId="77777777" w:rsidR="00877D8C" w:rsidRDefault="00877D8C" w:rsidP="00FF5C69">
      <w:pPr>
        <w:pStyle w:val="Heading1"/>
        <w:spacing w:line="276" w:lineRule="auto"/>
      </w:pPr>
      <w:r>
        <w:t>LINIA 804</w:t>
      </w:r>
    </w:p>
    <w:p w14:paraId="5884925E" w14:textId="77777777" w:rsidR="00877D8C" w:rsidRDefault="00877D8C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877D8C" w14:paraId="0B82D8B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11D0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477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1E0A26C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660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B89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3D194C7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B31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D8FB4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E83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9C77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6A6D" w14:textId="77777777" w:rsidR="00877D8C" w:rsidRPr="00436B1D" w:rsidRDefault="00877D8C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877D8C" w14:paraId="4D31AC6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23AB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2C6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5824C6E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60B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440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21D0F00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FF7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E6D9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E74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5D77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93CA" w14:textId="77777777" w:rsidR="00877D8C" w:rsidRPr="00436B1D" w:rsidRDefault="00877D8C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77D8C" w14:paraId="5B35D46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0880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D8B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564A940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30B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154D" w14:textId="77777777" w:rsidR="00877D8C" w:rsidRDefault="00877D8C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457EF63" w14:textId="77777777" w:rsidR="00877D8C" w:rsidRDefault="00877D8C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563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9775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639A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50FB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6A5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877D8C" w14:paraId="5043DAE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9276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911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2155BE4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446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9CA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5DC6581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B25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BC4E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D56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8F50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CC4C" w14:textId="77777777" w:rsidR="00877D8C" w:rsidRPr="00E25A4B" w:rsidRDefault="00877D8C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601707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77D8C" w14:paraId="0E209CE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6B57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D4E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4BC6814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237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29B5" w14:textId="77777777" w:rsidR="00877D8C" w:rsidRDefault="00877D8C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11CE08B" w14:textId="77777777" w:rsidR="00877D8C" w:rsidRDefault="00877D8C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FB8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4B5F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79D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1089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330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77D8C" w14:paraId="6992764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8849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077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8F11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69C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4998A32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7FB80C8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461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099E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D8C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7B481C6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C541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069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58D601D8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FD86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C9F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0D79926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172B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845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0E35E96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547294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56071FA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6A55E62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CDD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A37E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E73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565D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13C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5A3A2FA1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1ABCA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8229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321A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DAF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749E5FE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AD19B2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5639DB3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BCA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386D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545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23FB3D9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7A60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B68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77D8C" w14:paraId="4FA1CBD9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193F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2CA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CC71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EE7C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5103BFF2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17E789E6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1EE0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34981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C01B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B64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C645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FDF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494E6CD7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3580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F380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6AE55E2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D070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E439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7E94994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12D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888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1BFF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21CF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0ADF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877D8C" w14:paraId="4201BA9D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4FF7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AB1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685A94E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46CC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063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62F0E4A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48C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50F6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D69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536A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E21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FF5C13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77D8C" w14:paraId="646C937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E0E4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6C1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375F58F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C94F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CF0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08DA94D6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9B0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1C3C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913D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39F4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173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35E519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77D8C" w14:paraId="4AE13A35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7AB3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F48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35F6AE2B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7A4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69F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47149B0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C8BDF7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1D07B69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4BF5604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1F7C5DD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C75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E33E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C50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4542B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B90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D929879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E137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CC4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79CB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883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AADBC96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A41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02B681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DF25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6F7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576A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4AE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18DD699F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2CE6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76A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C641" w14:textId="77777777" w:rsidR="00877D8C" w:rsidRPr="00A152FB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8BB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E87FA06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97A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31CB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7E99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7CE8" w14:textId="77777777" w:rsidR="00877D8C" w:rsidRPr="00F9444C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9A07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F581EC5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A666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3BE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1CC48E4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DC71" w14:textId="77777777" w:rsidR="00877D8C" w:rsidRPr="00A152FB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A4E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2D01C0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CD2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28DD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8873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3103" w14:textId="77777777" w:rsidR="00877D8C" w:rsidRPr="00F9444C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11B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BF55F5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77D8C" w14:paraId="4113BC5B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3705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914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527A688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AFB3" w14:textId="77777777" w:rsidR="00877D8C" w:rsidRPr="00A152FB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49C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39F684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31B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45B4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D1A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9D2E" w14:textId="77777777" w:rsidR="00877D8C" w:rsidRPr="00F9444C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B95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0BD167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77D8C" w14:paraId="5B68625B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C2D4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1BB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9652" w14:textId="77777777" w:rsidR="00877D8C" w:rsidRPr="00A152FB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77A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565B79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AE8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E73BA4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CB60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E15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9AAD" w14:textId="77777777" w:rsidR="00877D8C" w:rsidRPr="00F9444C" w:rsidRDefault="00877D8C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B10C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AAAD6C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FF4E3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877D8C" w14:paraId="40B258A9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16BF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877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81AE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BDB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F4DDBB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8A1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A466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AE6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A796F7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7A07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4F2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0DB1F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370EAB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E9E2E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877D8C" w14:paraId="21EC58E3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33C6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E76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53C5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9D1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FD10E6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F12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189DCD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6AD1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0A2A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9D04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781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AB5222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877D8C" w14:paraId="43174D40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B5B7" w14:textId="77777777" w:rsidR="00877D8C" w:rsidRDefault="00877D8C" w:rsidP="00877D8C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D84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77AF" w14:textId="77777777" w:rsidR="00877D8C" w:rsidRPr="00A152F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29E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765B292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EF5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0113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044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432FF17B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E5DC" w14:textId="77777777" w:rsidR="00877D8C" w:rsidRPr="00F9444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EB2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6FFB636B" w14:textId="77777777" w:rsidR="00877D8C" w:rsidRDefault="00877D8C" w:rsidP="00802827">
      <w:pPr>
        <w:spacing w:line="276" w:lineRule="auto"/>
        <w:ind w:right="57"/>
        <w:rPr>
          <w:sz w:val="20"/>
          <w:lang w:val="ro-RO"/>
        </w:rPr>
      </w:pPr>
    </w:p>
    <w:p w14:paraId="7BC91FF0" w14:textId="77777777" w:rsidR="00877D8C" w:rsidRDefault="00877D8C" w:rsidP="00672C80">
      <w:pPr>
        <w:pStyle w:val="Heading1"/>
        <w:spacing w:line="360" w:lineRule="auto"/>
      </w:pPr>
      <w:r>
        <w:lastRenderedPageBreak/>
        <w:t>LINIA 813</w:t>
      </w:r>
    </w:p>
    <w:p w14:paraId="6DDB28B4" w14:textId="77777777" w:rsidR="00877D8C" w:rsidRDefault="00877D8C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877D8C" w14:paraId="6C8FA78E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57E99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7B2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D97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655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FD1ED4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D1B4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393ED6B5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C24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216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1196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5E9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4463A88E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EC58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CC4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9CB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41F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B58C21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A6F6E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1C319399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34F816BF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5FC6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063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83A4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D04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DDA7A5E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61FFC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DC9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B6E3B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B92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FB32" w14:textId="77777777" w:rsidR="00877D8C" w:rsidRDefault="00877D8C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6CC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F04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83E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FFA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877D8C" w14:paraId="769416C1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33AE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C514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246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33C624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7E9315FB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365E" w14:textId="77777777" w:rsidR="00877D8C" w:rsidRPr="001A0BE2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1959B7A" w14:textId="77777777" w:rsidR="00877D8C" w:rsidRPr="001A0BE2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037A5D62" w14:textId="77777777" w:rsidR="00877D8C" w:rsidRPr="001A0BE2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085D25B6" w14:textId="77777777" w:rsidR="00877D8C" w:rsidRPr="00564F54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77E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C3D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A968C49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D4AA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3CA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88D0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887605C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7C88B09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84C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4051536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0AF98E75" w14:textId="77777777" w:rsidR="00877D8C" w:rsidRPr="00DD369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D18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51CA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483E9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877D8C" w14:paraId="715E691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AD67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1CF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16B7F8D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CE75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387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196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95C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B5B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6547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F445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877D8C" w14:paraId="1A39B986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983B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F97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D82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BB5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3B69E582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7654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46670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802E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576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CE0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F62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D6099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877D8C" w14:paraId="20C1FE23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05D9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2A3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D49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C4E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39CDAB2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1B3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CB5E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5A13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5A16096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9EC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268F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877D8C" w14:paraId="12F16C7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F4AD9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414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CFFD71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C9F0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609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0A1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3B7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1A4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F6E7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BEF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877D8C" w14:paraId="37BE841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DD6F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BAC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1FE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DE0C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593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3BB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00E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24B13E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66B8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6DF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877D8C" w14:paraId="073A34E8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B33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E95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CC4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673D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14634EE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48A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B161A3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9F8BC7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789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6AF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8584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DA5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07119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877D8C" w14:paraId="747AF34B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6F7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FCA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D7A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E9D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C38D431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673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15290B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786722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37E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542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C936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F82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B7D53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877D8C" w14:paraId="2120B86E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4886C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5A9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5E6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3449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94B4C2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E18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E3C2FA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54C4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AC0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9E06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345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9466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3818E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877D8C" w14:paraId="1E6E2AFC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0B41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BEC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2C5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BAF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9F9C2D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BC1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49A1E16E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0FA7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599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496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991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A2D91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877D8C" w14:paraId="4B543A93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B5CE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526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0774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100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7FB99B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56A9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416B33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2935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A97E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E42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ED0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877D8C" w14:paraId="53785043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7FE1A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307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48C7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B91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A203CB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E30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D71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783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F76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278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5690CB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1A714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877D8C" w14:paraId="705A6B1B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FF45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CC73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72CE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4E8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6B1ACD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594179D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377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C9B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4FA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ECD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D38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7B554237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EA30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052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BC6E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B86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A54202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4862BAA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93B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43B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10E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56D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752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5D564085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2B2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0B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43A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F320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671041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DA2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F5CD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81C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3E16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96B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26E21F4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12F2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A59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0C8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C19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9F2347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849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2EE6A6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75B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C85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97E8F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FC5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350E2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877D8C" w14:paraId="02B3334C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514D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D1A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2BD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9CF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E9B41E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B99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E58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AE4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ECA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770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44F1937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877D8C" w14:paraId="1DE7EAAE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8FC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7C5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000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23A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7DD6657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246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180917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C58DE6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6917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765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B3E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E19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0B1F9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C6E30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260160B6" w14:textId="77777777" w:rsidR="00877D8C" w:rsidRPr="00CB3CD0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877D8C" w14:paraId="4E91C13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D067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EC4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A9C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EBEB" w14:textId="77777777" w:rsidR="00877D8C" w:rsidRDefault="00877D8C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492F9D77" w14:textId="77777777" w:rsidR="00877D8C" w:rsidRDefault="00877D8C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CB40" w14:textId="77777777" w:rsidR="00877D8C" w:rsidRDefault="00877D8C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65A3B1A" w14:textId="77777777" w:rsidR="00877D8C" w:rsidRDefault="00877D8C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410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17D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31D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7DB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85C98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877D8C" w14:paraId="6A24804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83FD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5F2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D28E1C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F52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7D5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5F70483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718F643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2E1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B99E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CD3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18DC47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46F3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AED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42D28BB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593E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5D4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C6F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62E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2AA2C66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535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7A0E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624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D713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C91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D008E0D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B7D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43B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8FF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C1B3" w14:textId="77777777" w:rsidR="00877D8C" w:rsidRDefault="00877D8C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6FA7F639" w14:textId="77777777" w:rsidR="00877D8C" w:rsidRDefault="00877D8C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CED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B16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5EB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ACD337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BFC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748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39EA31C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2EA2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F99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263F99B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8BE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B38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63C3D64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3D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6B4A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CF9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FE24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665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2D6972F9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A4FE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997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2101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F4BC" w14:textId="77777777" w:rsidR="00877D8C" w:rsidRDefault="00877D8C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4DEB42D" w14:textId="77777777" w:rsidR="00877D8C" w:rsidRDefault="00877D8C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010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66B5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E17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06A205B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30E0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9AA5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4B3BFE9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9558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377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061EE30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E3F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9BC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74F21F2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160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17EF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FC4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CC99" w14:textId="77777777" w:rsidR="00877D8C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CD0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55171C4E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2B5C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601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E28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FAAF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CCE8F9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314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73685C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41B7AE4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214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B3C1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5C9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71C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877D8C" w14:paraId="751778F7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CDB3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50E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7D2A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67B4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234A73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C0F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699E73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4D7F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BCEE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CE5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2F0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0D312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7D244FD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877D8C" w14:paraId="56C04BB4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8CCD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4BB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3AFAC07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2033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257C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5FB9E188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164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06B3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D79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DCE02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17F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6E6290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877D8C" w14:paraId="7D3D40B6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1CA5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C120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6CA5EAF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3AF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DE3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49B45D7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7F8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D58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7494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2CE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88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877D8C" w14:paraId="2EB30646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8113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929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5A8078C8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66E7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6204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2CAB12D7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7E59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F7A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451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19763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6E41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FD7A3C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877D8C" w14:paraId="739126EE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845F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FB4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2A5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FB85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E39C69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DF0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1A2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4BF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073F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C9B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877D8C" w14:paraId="35D020FA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7F69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97D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0229E66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031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3EE7" w14:textId="77777777" w:rsidR="00877D8C" w:rsidRDefault="00877D8C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60EBF65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39F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1105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BC5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3E8C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79DF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5D7C4899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DCCF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9757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3026A98A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F12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D6E3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9B4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EFD3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11A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D648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853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7CD6029C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09A6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E6A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D0A66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EFA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421BAD2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24FC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7CAB3A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30C1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5352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70B2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128A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877D8C" w14:paraId="1EDB866E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20A5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2B16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E055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E196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0DFA26F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762D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02E07405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84DB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C9B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0BBD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0E6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5BB9515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72B6CB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877D8C" w14:paraId="1DB08D4E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E707" w14:textId="77777777" w:rsidR="00877D8C" w:rsidRDefault="00877D8C" w:rsidP="00877D8C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D2CF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0BD0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28BD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534CD65E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A9CB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269BD3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C7A4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BBE31" w14:textId="77777777" w:rsidR="00877D8C" w:rsidRDefault="00877D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0895" w14:textId="77777777" w:rsidR="00877D8C" w:rsidRPr="00564F54" w:rsidRDefault="00877D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3179" w14:textId="77777777" w:rsidR="00877D8C" w:rsidRDefault="00877D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929B278" w14:textId="77777777" w:rsidR="00877D8C" w:rsidRPr="00237377" w:rsidRDefault="00877D8C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6CAF3E8" w14:textId="77777777" w:rsidR="00877D8C" w:rsidRDefault="00877D8C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02FBCEF2" w14:textId="77777777" w:rsidR="00877D8C" w:rsidRDefault="00877D8C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877D8C" w14:paraId="12FEF72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ECE38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9E59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4831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491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F1776D5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98C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DEF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8D0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B680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436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73DA5065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3FA1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EBD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5819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969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F01F59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020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4E54FF5C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575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AC8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B7D8D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6137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3C84CA9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3598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C848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579C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8D36A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4357E2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52C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4867F97B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7DAC55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ED081E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4DB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3461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5158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6A39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21A4BA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2AC5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A39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40B4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0E5D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FDCB88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524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2825569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0FE2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19B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0EF8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0E3F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0053A1F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D595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95A3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6641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B5DD" w14:textId="77777777" w:rsidR="00877D8C" w:rsidRDefault="00877D8C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FCA8A4" w14:textId="77777777" w:rsidR="00877D8C" w:rsidRDefault="00877D8C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E6EB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694B870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EC9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3CA5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5836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FA64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877D8C" w14:paraId="79CF6F0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8B607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C00B6" w14:textId="77777777" w:rsidR="00877D8C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29FF" w14:textId="77777777" w:rsidR="00877D8C" w:rsidRPr="002B6917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FA59" w14:textId="77777777" w:rsidR="00877D8C" w:rsidRDefault="00877D8C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E2FF297" w14:textId="77777777" w:rsidR="00877D8C" w:rsidRDefault="00877D8C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3E8E" w14:textId="77777777" w:rsidR="00877D8C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4CBEB42A" w14:textId="77777777" w:rsidR="00877D8C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7C49" w14:textId="77777777" w:rsidR="00877D8C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CBDF" w14:textId="77777777" w:rsidR="00877D8C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EB34" w14:textId="77777777" w:rsidR="00877D8C" w:rsidRPr="002A6824" w:rsidRDefault="00877D8C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DE6A" w14:textId="77777777" w:rsidR="00877D8C" w:rsidRDefault="00877D8C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877D8C" w14:paraId="7421A77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8C26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6159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817B" w14:textId="77777777" w:rsidR="00877D8C" w:rsidRPr="002B6917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FFC3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EE5988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39197831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C106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A0DD920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6137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447D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2A27" w14:textId="77777777" w:rsidR="00877D8C" w:rsidRPr="002A6824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0398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6B3DEAA3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A5B4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B9E3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2EF5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194A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FF4ECC7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3DF3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6515AD6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8920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721A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5BB6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3027" w14:textId="77777777" w:rsidR="00877D8C" w:rsidRDefault="00877D8C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CC3C9B" w14:textId="77777777" w:rsidR="00877D8C" w:rsidRDefault="00877D8C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877D8C" w14:paraId="7119D277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515F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818F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E879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332A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499A2FE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CC6F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6FDB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DA81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7EAC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7755" w14:textId="77777777" w:rsidR="00877D8C" w:rsidRDefault="00877D8C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877D8C" w14:paraId="3F48775D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103A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3141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53293639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F79B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D96A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152584C3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5B62EABB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E31E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F846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715E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6842F81D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6FFC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15A0" w14:textId="77777777" w:rsidR="00877D8C" w:rsidRDefault="00877D8C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77D8C" w14:paraId="6C82A0D3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F543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FA4F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82EA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61929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6CFFFEAD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294F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536F9C48" w14:textId="77777777" w:rsidR="00877D8C" w:rsidRPr="00810F5B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5529" w14:textId="77777777" w:rsidR="00877D8C" w:rsidRPr="00557C88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F1263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29A0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8171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80AD3C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877D8C" w14:paraId="71DE6189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AA2C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4D01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CBE0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FFCD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5ADB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31502EF1" w14:textId="77777777" w:rsidR="00877D8C" w:rsidRDefault="00877D8C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B3E8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BBBF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80F3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E024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014C9435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877D8C" w14:paraId="3B626FCD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AC05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2CBB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4F7F2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DBF9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D03A" w14:textId="77777777" w:rsidR="00877D8C" w:rsidRDefault="00877D8C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02B5" w14:textId="77777777" w:rsidR="00877D8C" w:rsidRPr="00557C88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B817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1821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98A9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FE49CF" w14:textId="77777777" w:rsidR="00877D8C" w:rsidRPr="00D83307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877D8C" w14:paraId="3AB5859C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7F100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6B90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2FA1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15CC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086CF294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C579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8527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0CF9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98433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66E7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F714BC2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7568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F86A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C7FC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E157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0B2BBCC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37E3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AA7A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C7D6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3B74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9B66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26BC3711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11B1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8055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E5DD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36D5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4598AC8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E8CE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11FB" w14:textId="77777777" w:rsidR="00877D8C" w:rsidRPr="00557C88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C0A5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5A86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A5AF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77D8C" w14:paraId="64812A9D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50D5" w14:textId="77777777" w:rsidR="00877D8C" w:rsidRDefault="00877D8C" w:rsidP="00877D8C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C410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54A2" w14:textId="77777777" w:rsidR="00877D8C" w:rsidRPr="002B6917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94E2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B5F6742" w14:textId="77777777" w:rsidR="00877D8C" w:rsidRPr="006315B8" w:rsidRDefault="00877D8C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41EB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A06C" w14:textId="77777777" w:rsidR="00877D8C" w:rsidRPr="00557C88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13715" w14:textId="77777777" w:rsidR="00877D8C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1789" w14:textId="77777777" w:rsidR="00877D8C" w:rsidRPr="002A6824" w:rsidRDefault="00877D8C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ED29" w14:textId="77777777" w:rsidR="00877D8C" w:rsidRDefault="00877D8C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A4CB861" w14:textId="77777777" w:rsidR="00877D8C" w:rsidRPr="00930181" w:rsidRDefault="00877D8C">
      <w:pPr>
        <w:tabs>
          <w:tab w:val="left" w:pos="3183"/>
        </w:tabs>
      </w:pPr>
    </w:p>
    <w:p w14:paraId="70D7158F" w14:textId="77777777" w:rsidR="00877D8C" w:rsidRDefault="00877D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71200E3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83ABC3E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DE10593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720D3B4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146F3CF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95CE006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5CC867E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6DE64F0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4895C8C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BC1390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D2E8052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2324755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265ACF4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717B46F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2E81A7A" w14:textId="77777777" w:rsidR="000B7F57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7CF6046" w14:textId="77777777" w:rsidR="000B7F57" w:rsidRPr="00C21F42" w:rsidRDefault="000B7F5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662FBE6" w14:textId="77777777" w:rsidR="00877D8C" w:rsidRPr="00C21F42" w:rsidRDefault="00877D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1E665E3B" w14:textId="77777777" w:rsidR="00877D8C" w:rsidRPr="00C21F42" w:rsidRDefault="00877D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5839AF56" w14:textId="77777777" w:rsidR="00877D8C" w:rsidRPr="00C21F42" w:rsidRDefault="00877D8C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38084F08" w14:textId="77777777" w:rsidR="00877D8C" w:rsidRDefault="00877D8C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31CCC91D" w14:textId="77777777" w:rsidR="00877D8C" w:rsidRPr="00C21F42" w:rsidRDefault="00877D8C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184C23E5" w14:textId="77777777" w:rsidR="00877D8C" w:rsidRPr="00C21F42" w:rsidRDefault="00877D8C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3C09D12C" w14:textId="77777777" w:rsidR="00877D8C" w:rsidRPr="00C21F42" w:rsidRDefault="00877D8C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5FAA5BAD" w14:textId="77777777" w:rsidR="00877D8C" w:rsidRPr="00C21F42" w:rsidRDefault="00877D8C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5682FCED" w14:textId="77777777" w:rsidR="00FB37F1" w:rsidRPr="00927E2D" w:rsidRDefault="00FB37F1" w:rsidP="00927E2D"/>
    <w:sectPr w:rsidR="00FB37F1" w:rsidRPr="00927E2D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DB4A8" w14:textId="77777777" w:rsidR="00054D5E" w:rsidRDefault="00054D5E">
      <w:r>
        <w:separator/>
      </w:r>
    </w:p>
  </w:endnote>
  <w:endnote w:type="continuationSeparator" w:id="0">
    <w:p w14:paraId="4278AE34" w14:textId="77777777" w:rsidR="00054D5E" w:rsidRDefault="0005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A3CB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2671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15FD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0291" w14:textId="77777777" w:rsidR="00054D5E" w:rsidRDefault="00054D5E">
      <w:r>
        <w:separator/>
      </w:r>
    </w:p>
  </w:footnote>
  <w:footnote w:type="continuationSeparator" w:id="0">
    <w:p w14:paraId="358D8F3D" w14:textId="77777777" w:rsidR="00054D5E" w:rsidRDefault="0005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D68E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1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FF681" w14:textId="4931FD81" w:rsidR="006F5073" w:rsidRDefault="008469F6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5A11FD">
      <w:rPr>
        <w:b/>
        <w:bCs/>
        <w:i/>
        <w:iCs/>
        <w:sz w:val="22"/>
      </w:rPr>
      <w:t>decada 11-20 iulie 2026</w:t>
    </w:r>
  </w:p>
  <w:p w14:paraId="24408284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7070CB33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9DBB8A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5D47A91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212DFF8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CB12F77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476DC5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EF0F0F7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0C592660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321E0E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5BDE85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186429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6B4980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9393F5A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44402E5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D3FC1B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1F73C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4E1B51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1EC0C91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77AAE3C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1F11F9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A56871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7489CBC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55BA19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07538B28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B0E3AD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5BF37A7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26ADB11F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F078B4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23054AC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32D08C1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1B5856A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BCC214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412595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9E93BF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3AE58B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28DF9C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BB377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5F77D9AB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B66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42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1BD7B2" w14:textId="5FB805EE" w:rsidR="0098517A" w:rsidRPr="0098517A" w:rsidRDefault="00783547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5A11FD">
      <w:rPr>
        <w:b/>
        <w:bCs/>
        <w:i/>
        <w:iCs/>
        <w:sz w:val="22"/>
      </w:rPr>
      <w:t>decada 11-20 iulie 2026</w:t>
    </w:r>
  </w:p>
  <w:p w14:paraId="492EA45A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1D63DEA0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1B60500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8EA12D3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6E1080A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1FE23E1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2DB323B7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5DDB47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C6DE71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F464AD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6B322B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114831FC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19B2400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65012B4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8EA7762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5F2A4F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8AFAB0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6417C84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952C4A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674ECE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56708E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6CCDC668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D4175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357A46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44AE02F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87199C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4EE216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E8555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C394EF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D97747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65B89B7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40BF09D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7BE89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290BB2A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45604039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88C972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48ED7AE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6F5105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281BE0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66461F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0E525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7A7E4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A4AF7A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40D1D3F0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C675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FF2E43"/>
    <w:multiLevelType w:val="hybridMultilevel"/>
    <w:tmpl w:val="F9B64EF4"/>
    <w:lvl w:ilvl="0" w:tplc="A21EF6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B045A"/>
    <w:multiLevelType w:val="hybridMultilevel"/>
    <w:tmpl w:val="B11C1D36"/>
    <w:lvl w:ilvl="0" w:tplc="42FE79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565C17"/>
    <w:multiLevelType w:val="hybridMultilevel"/>
    <w:tmpl w:val="1DC42A92"/>
    <w:lvl w:ilvl="0" w:tplc="75BAFA0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2B4B1724"/>
    <w:multiLevelType w:val="hybridMultilevel"/>
    <w:tmpl w:val="67BE4150"/>
    <w:lvl w:ilvl="0" w:tplc="98F4672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343B4"/>
    <w:multiLevelType w:val="hybridMultilevel"/>
    <w:tmpl w:val="61903466"/>
    <w:lvl w:ilvl="0" w:tplc="F78EAE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2DB52B92"/>
    <w:multiLevelType w:val="hybridMultilevel"/>
    <w:tmpl w:val="8B5E0428"/>
    <w:lvl w:ilvl="0" w:tplc="0120607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1C4"/>
    <w:multiLevelType w:val="hybridMultilevel"/>
    <w:tmpl w:val="714E3CFA"/>
    <w:lvl w:ilvl="0" w:tplc="003068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4F72C9"/>
    <w:multiLevelType w:val="hybridMultilevel"/>
    <w:tmpl w:val="2654C488"/>
    <w:lvl w:ilvl="0" w:tplc="402AF31C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3EF02C7E"/>
    <w:multiLevelType w:val="hybridMultilevel"/>
    <w:tmpl w:val="8F16DB08"/>
    <w:lvl w:ilvl="0" w:tplc="18D02684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43234AD8"/>
    <w:multiLevelType w:val="multilevel"/>
    <w:tmpl w:val="43D0FAB0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3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2F2115"/>
    <w:multiLevelType w:val="hybridMultilevel"/>
    <w:tmpl w:val="DDEEA4A4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5" w15:restartNumberingAfterBreak="0">
    <w:nsid w:val="5D2C203F"/>
    <w:multiLevelType w:val="hybridMultilevel"/>
    <w:tmpl w:val="00483D5A"/>
    <w:lvl w:ilvl="0" w:tplc="0E621C5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D94AFC"/>
    <w:multiLevelType w:val="hybridMultilevel"/>
    <w:tmpl w:val="E64A247C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8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0" w15:restartNumberingAfterBreak="0">
    <w:nsid w:val="686E0020"/>
    <w:multiLevelType w:val="hybridMultilevel"/>
    <w:tmpl w:val="BF162CBE"/>
    <w:lvl w:ilvl="0" w:tplc="5A4EFE2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1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5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7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45365810">
    <w:abstractNumId w:val="31"/>
  </w:num>
  <w:num w:numId="2" w16cid:durableId="528682077">
    <w:abstractNumId w:val="30"/>
  </w:num>
  <w:num w:numId="3" w16cid:durableId="1049263936">
    <w:abstractNumId w:val="28"/>
  </w:num>
  <w:num w:numId="4" w16cid:durableId="1391685917">
    <w:abstractNumId w:val="36"/>
  </w:num>
  <w:num w:numId="5" w16cid:durableId="254679305">
    <w:abstractNumId w:val="23"/>
  </w:num>
  <w:num w:numId="6" w16cid:durableId="217740859">
    <w:abstractNumId w:val="35"/>
  </w:num>
  <w:num w:numId="7" w16cid:durableId="1679384678">
    <w:abstractNumId w:val="43"/>
  </w:num>
  <w:num w:numId="8" w16cid:durableId="1288388605">
    <w:abstractNumId w:val="17"/>
  </w:num>
  <w:num w:numId="9" w16cid:durableId="1403331679">
    <w:abstractNumId w:val="34"/>
  </w:num>
  <w:num w:numId="10" w16cid:durableId="946889578">
    <w:abstractNumId w:val="6"/>
  </w:num>
  <w:num w:numId="11" w16cid:durableId="777607632">
    <w:abstractNumId w:val="27"/>
  </w:num>
  <w:num w:numId="12" w16cid:durableId="2074769900">
    <w:abstractNumId w:val="10"/>
  </w:num>
  <w:num w:numId="13" w16cid:durableId="1184783915">
    <w:abstractNumId w:val="2"/>
  </w:num>
  <w:num w:numId="14" w16cid:durableId="1079517301">
    <w:abstractNumId w:val="42"/>
  </w:num>
  <w:num w:numId="15" w16cid:durableId="811023296">
    <w:abstractNumId w:val="47"/>
  </w:num>
  <w:num w:numId="16" w16cid:durableId="885263045">
    <w:abstractNumId w:val="19"/>
  </w:num>
  <w:num w:numId="17" w16cid:durableId="2029215308">
    <w:abstractNumId w:val="41"/>
  </w:num>
  <w:num w:numId="18" w16cid:durableId="1208643832">
    <w:abstractNumId w:val="40"/>
  </w:num>
  <w:num w:numId="19" w16cid:durableId="1139808656">
    <w:abstractNumId w:val="22"/>
  </w:num>
  <w:num w:numId="20" w16cid:durableId="2011443954">
    <w:abstractNumId w:val="5"/>
  </w:num>
  <w:num w:numId="21" w16cid:durableId="19402065">
    <w:abstractNumId w:val="8"/>
  </w:num>
  <w:num w:numId="22" w16cid:durableId="1704288517">
    <w:abstractNumId w:val="45"/>
  </w:num>
  <w:num w:numId="23" w16cid:durableId="214392657">
    <w:abstractNumId w:val="11"/>
  </w:num>
  <w:num w:numId="24" w16cid:durableId="84882993">
    <w:abstractNumId w:val="20"/>
  </w:num>
  <w:num w:numId="25" w16cid:durableId="65613399">
    <w:abstractNumId w:val="21"/>
  </w:num>
  <w:num w:numId="26" w16cid:durableId="71894456">
    <w:abstractNumId w:val="25"/>
  </w:num>
  <w:num w:numId="27" w16cid:durableId="182784983">
    <w:abstractNumId w:val="44"/>
  </w:num>
  <w:num w:numId="28" w16cid:durableId="598873749">
    <w:abstractNumId w:val="18"/>
  </w:num>
  <w:num w:numId="29" w16cid:durableId="557742951">
    <w:abstractNumId w:val="24"/>
  </w:num>
  <w:num w:numId="30" w16cid:durableId="2003316541">
    <w:abstractNumId w:val="3"/>
  </w:num>
  <w:num w:numId="31" w16cid:durableId="491726566">
    <w:abstractNumId w:val="13"/>
  </w:num>
  <w:num w:numId="32" w16cid:durableId="1374768146">
    <w:abstractNumId w:val="15"/>
  </w:num>
  <w:num w:numId="33" w16cid:durableId="2124642321">
    <w:abstractNumId w:val="9"/>
  </w:num>
  <w:num w:numId="34" w16cid:durableId="2009209847">
    <w:abstractNumId w:val="14"/>
  </w:num>
  <w:num w:numId="35" w16cid:durableId="1411655536">
    <w:abstractNumId w:val="38"/>
  </w:num>
  <w:num w:numId="36" w16cid:durableId="175312487">
    <w:abstractNumId w:val="7"/>
  </w:num>
  <w:num w:numId="37" w16cid:durableId="2137330231">
    <w:abstractNumId w:val="26"/>
  </w:num>
  <w:num w:numId="38" w16cid:durableId="104346094">
    <w:abstractNumId w:val="33"/>
  </w:num>
  <w:num w:numId="39" w16cid:durableId="554776066">
    <w:abstractNumId w:val="4"/>
  </w:num>
  <w:num w:numId="40" w16cid:durableId="1088505474">
    <w:abstractNumId w:val="46"/>
  </w:num>
  <w:num w:numId="41" w16cid:durableId="1204487216">
    <w:abstractNumId w:val="16"/>
  </w:num>
  <w:num w:numId="42" w16cid:durableId="605817473">
    <w:abstractNumId w:val="1"/>
  </w:num>
  <w:num w:numId="43" w16cid:durableId="243221892">
    <w:abstractNumId w:val="37"/>
  </w:num>
  <w:num w:numId="44" w16cid:durableId="1230266498">
    <w:abstractNumId w:val="39"/>
  </w:num>
  <w:num w:numId="45" w16cid:durableId="2051491828">
    <w:abstractNumId w:val="29"/>
  </w:num>
  <w:num w:numId="46" w16cid:durableId="1108620561">
    <w:abstractNumId w:val="32"/>
  </w:num>
  <w:num w:numId="47" w16cid:durableId="5328760">
    <w:abstractNumId w:val="12"/>
  </w:num>
  <w:num w:numId="48" w16cid:durableId="1093748570">
    <w:abstractNumId w:val="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le7CzXfvUSAAT7dohbkvn60ggV+R0Weg/ZaD8eX+9srONOoeNdigGLIy2FOozpLTn2Ks3xf8htT8A4ViD99+XA==" w:salt="uQHvKRnYBtO+9/FMUR6+G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32A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07DC7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21A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E2B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A8B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2DE4"/>
    <w:rsid w:val="00043394"/>
    <w:rsid w:val="000438BC"/>
    <w:rsid w:val="000445D6"/>
    <w:rsid w:val="0004485A"/>
    <w:rsid w:val="00044E51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A92"/>
    <w:rsid w:val="00054D5E"/>
    <w:rsid w:val="00054DD5"/>
    <w:rsid w:val="000556B2"/>
    <w:rsid w:val="000556B4"/>
    <w:rsid w:val="00055937"/>
    <w:rsid w:val="00055C1D"/>
    <w:rsid w:val="00055F71"/>
    <w:rsid w:val="000562E1"/>
    <w:rsid w:val="0005699B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4F3"/>
    <w:rsid w:val="000648D5"/>
    <w:rsid w:val="00064A0E"/>
    <w:rsid w:val="00065701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B83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53A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88B"/>
    <w:rsid w:val="00087C80"/>
    <w:rsid w:val="000902A4"/>
    <w:rsid w:val="000907E7"/>
    <w:rsid w:val="00090A26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111"/>
    <w:rsid w:val="000B787E"/>
    <w:rsid w:val="000B7B54"/>
    <w:rsid w:val="000B7F57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B4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68E9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485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464"/>
    <w:rsid w:val="000E56ED"/>
    <w:rsid w:val="000E572C"/>
    <w:rsid w:val="000E5788"/>
    <w:rsid w:val="000E61CD"/>
    <w:rsid w:val="000E6449"/>
    <w:rsid w:val="000E64DA"/>
    <w:rsid w:val="000E6526"/>
    <w:rsid w:val="000E6AB2"/>
    <w:rsid w:val="000E72A7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3B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10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84B"/>
    <w:rsid w:val="00107DC3"/>
    <w:rsid w:val="001107DF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3E1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ACA"/>
    <w:rsid w:val="00132DF9"/>
    <w:rsid w:val="001333B4"/>
    <w:rsid w:val="0013363B"/>
    <w:rsid w:val="0013397E"/>
    <w:rsid w:val="00133B74"/>
    <w:rsid w:val="00133D4D"/>
    <w:rsid w:val="00133E0E"/>
    <w:rsid w:val="001342FE"/>
    <w:rsid w:val="00134BFC"/>
    <w:rsid w:val="0013537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0CE7"/>
    <w:rsid w:val="00141BC2"/>
    <w:rsid w:val="00141F1A"/>
    <w:rsid w:val="001429C7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65C"/>
    <w:rsid w:val="00153AC3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57E9D"/>
    <w:rsid w:val="001616EC"/>
    <w:rsid w:val="00161B3A"/>
    <w:rsid w:val="00161EA6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14AE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7BC"/>
    <w:rsid w:val="0017502F"/>
    <w:rsid w:val="0017514C"/>
    <w:rsid w:val="00176740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6C23"/>
    <w:rsid w:val="00187A32"/>
    <w:rsid w:val="00187BBC"/>
    <w:rsid w:val="00187CA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230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0BF"/>
    <w:rsid w:val="001B6470"/>
    <w:rsid w:val="001B6530"/>
    <w:rsid w:val="001B6E6D"/>
    <w:rsid w:val="001B73F1"/>
    <w:rsid w:val="001B74DF"/>
    <w:rsid w:val="001B7CC8"/>
    <w:rsid w:val="001C0087"/>
    <w:rsid w:val="001C020A"/>
    <w:rsid w:val="001C081B"/>
    <w:rsid w:val="001C155F"/>
    <w:rsid w:val="001C1667"/>
    <w:rsid w:val="001C16C5"/>
    <w:rsid w:val="001C2039"/>
    <w:rsid w:val="001C207D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2AE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2DC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07B"/>
    <w:rsid w:val="001D60EA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32"/>
    <w:rsid w:val="001E3C85"/>
    <w:rsid w:val="001E3EB6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4D50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4C5E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97E"/>
    <w:rsid w:val="00207CC8"/>
    <w:rsid w:val="0021058E"/>
    <w:rsid w:val="002110E3"/>
    <w:rsid w:val="00212265"/>
    <w:rsid w:val="0021247E"/>
    <w:rsid w:val="002131B5"/>
    <w:rsid w:val="00213671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368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A5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0F6E"/>
    <w:rsid w:val="00231070"/>
    <w:rsid w:val="002322A3"/>
    <w:rsid w:val="00232586"/>
    <w:rsid w:val="0023324E"/>
    <w:rsid w:val="002333BD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5E6B"/>
    <w:rsid w:val="00236800"/>
    <w:rsid w:val="00236882"/>
    <w:rsid w:val="00236BF4"/>
    <w:rsid w:val="00236C91"/>
    <w:rsid w:val="00236D79"/>
    <w:rsid w:val="00236D8A"/>
    <w:rsid w:val="00237063"/>
    <w:rsid w:val="0023712C"/>
    <w:rsid w:val="002374AE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5E2A"/>
    <w:rsid w:val="00246578"/>
    <w:rsid w:val="00247CC3"/>
    <w:rsid w:val="002500D5"/>
    <w:rsid w:val="0025041E"/>
    <w:rsid w:val="00250492"/>
    <w:rsid w:val="002506F7"/>
    <w:rsid w:val="00251436"/>
    <w:rsid w:val="002515F4"/>
    <w:rsid w:val="00251CCA"/>
    <w:rsid w:val="00251F24"/>
    <w:rsid w:val="0025209E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11A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5D"/>
    <w:rsid w:val="00261A6C"/>
    <w:rsid w:val="00261AAE"/>
    <w:rsid w:val="00262163"/>
    <w:rsid w:val="002623CE"/>
    <w:rsid w:val="002624FB"/>
    <w:rsid w:val="0026274A"/>
    <w:rsid w:val="00262A16"/>
    <w:rsid w:val="002631C7"/>
    <w:rsid w:val="00263D14"/>
    <w:rsid w:val="00263E03"/>
    <w:rsid w:val="00264BEC"/>
    <w:rsid w:val="00265641"/>
    <w:rsid w:val="00265692"/>
    <w:rsid w:val="0026592F"/>
    <w:rsid w:val="00265E33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77ABE"/>
    <w:rsid w:val="002802B7"/>
    <w:rsid w:val="00281D88"/>
    <w:rsid w:val="0028267F"/>
    <w:rsid w:val="002827CE"/>
    <w:rsid w:val="002828C2"/>
    <w:rsid w:val="00282E6F"/>
    <w:rsid w:val="0028430B"/>
    <w:rsid w:val="0028453F"/>
    <w:rsid w:val="002849C0"/>
    <w:rsid w:val="00284ADC"/>
    <w:rsid w:val="00286A0B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4368"/>
    <w:rsid w:val="002B4E64"/>
    <w:rsid w:val="002B5417"/>
    <w:rsid w:val="002B577E"/>
    <w:rsid w:val="002B6380"/>
    <w:rsid w:val="002B670F"/>
    <w:rsid w:val="002B6744"/>
    <w:rsid w:val="002B695A"/>
    <w:rsid w:val="002B767F"/>
    <w:rsid w:val="002B7AEB"/>
    <w:rsid w:val="002B7E16"/>
    <w:rsid w:val="002C0160"/>
    <w:rsid w:val="002C0860"/>
    <w:rsid w:val="002C08C3"/>
    <w:rsid w:val="002C1156"/>
    <w:rsid w:val="002C12B6"/>
    <w:rsid w:val="002C12E5"/>
    <w:rsid w:val="002C1375"/>
    <w:rsid w:val="002C1F82"/>
    <w:rsid w:val="002C24E7"/>
    <w:rsid w:val="002C2585"/>
    <w:rsid w:val="002C2A42"/>
    <w:rsid w:val="002C2B7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58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5A2C"/>
    <w:rsid w:val="002F6206"/>
    <w:rsid w:val="002F6316"/>
    <w:rsid w:val="002F6485"/>
    <w:rsid w:val="002F670A"/>
    <w:rsid w:val="002F6E7B"/>
    <w:rsid w:val="002F7325"/>
    <w:rsid w:val="002F7912"/>
    <w:rsid w:val="003003CD"/>
    <w:rsid w:val="00300AD4"/>
    <w:rsid w:val="00300EEC"/>
    <w:rsid w:val="0030105C"/>
    <w:rsid w:val="00301156"/>
    <w:rsid w:val="0030139A"/>
    <w:rsid w:val="00301631"/>
    <w:rsid w:val="003021C0"/>
    <w:rsid w:val="003029E3"/>
    <w:rsid w:val="0030320F"/>
    <w:rsid w:val="0030390E"/>
    <w:rsid w:val="00303DEC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F98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863"/>
    <w:rsid w:val="00327A59"/>
    <w:rsid w:val="00327D0B"/>
    <w:rsid w:val="003305EB"/>
    <w:rsid w:val="00330D6C"/>
    <w:rsid w:val="00331713"/>
    <w:rsid w:val="00331C9E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E7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3B"/>
    <w:rsid w:val="0035427C"/>
    <w:rsid w:val="0035432E"/>
    <w:rsid w:val="0035439A"/>
    <w:rsid w:val="00354422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5445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3A6A"/>
    <w:rsid w:val="0039406F"/>
    <w:rsid w:val="003959CE"/>
    <w:rsid w:val="00395A19"/>
    <w:rsid w:val="00396602"/>
    <w:rsid w:val="00396815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3CF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4C3C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5E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1E82"/>
    <w:rsid w:val="003E20B6"/>
    <w:rsid w:val="003E20E5"/>
    <w:rsid w:val="003E212F"/>
    <w:rsid w:val="003E2458"/>
    <w:rsid w:val="003E298C"/>
    <w:rsid w:val="003E2E63"/>
    <w:rsid w:val="003E32D6"/>
    <w:rsid w:val="003E3AEA"/>
    <w:rsid w:val="003E3EF1"/>
    <w:rsid w:val="003E4219"/>
    <w:rsid w:val="003E46A0"/>
    <w:rsid w:val="003E4A40"/>
    <w:rsid w:val="003E4CB2"/>
    <w:rsid w:val="003E51BD"/>
    <w:rsid w:val="003E5456"/>
    <w:rsid w:val="003E5509"/>
    <w:rsid w:val="003E5729"/>
    <w:rsid w:val="003E5BD1"/>
    <w:rsid w:val="003E5C92"/>
    <w:rsid w:val="003E6263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232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5EF8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B2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0D8"/>
    <w:rsid w:val="004274D0"/>
    <w:rsid w:val="004277B8"/>
    <w:rsid w:val="00427E63"/>
    <w:rsid w:val="004303E0"/>
    <w:rsid w:val="004305F4"/>
    <w:rsid w:val="00430E61"/>
    <w:rsid w:val="0043105A"/>
    <w:rsid w:val="00431994"/>
    <w:rsid w:val="00431BC7"/>
    <w:rsid w:val="00431E6B"/>
    <w:rsid w:val="00431E78"/>
    <w:rsid w:val="004321F1"/>
    <w:rsid w:val="004327E6"/>
    <w:rsid w:val="00432B6C"/>
    <w:rsid w:val="00433462"/>
    <w:rsid w:val="00433C9B"/>
    <w:rsid w:val="00433DBD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5CA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47756"/>
    <w:rsid w:val="00450F7C"/>
    <w:rsid w:val="00451492"/>
    <w:rsid w:val="00452302"/>
    <w:rsid w:val="00452B7D"/>
    <w:rsid w:val="00452FFA"/>
    <w:rsid w:val="0045358A"/>
    <w:rsid w:val="0045361A"/>
    <w:rsid w:val="0045417A"/>
    <w:rsid w:val="004544CA"/>
    <w:rsid w:val="00454A32"/>
    <w:rsid w:val="00455B8A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1833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0A2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009"/>
    <w:rsid w:val="004820E3"/>
    <w:rsid w:val="00482356"/>
    <w:rsid w:val="0048241E"/>
    <w:rsid w:val="0048263B"/>
    <w:rsid w:val="004829E9"/>
    <w:rsid w:val="00483A45"/>
    <w:rsid w:val="00483C80"/>
    <w:rsid w:val="00483D4F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4BB"/>
    <w:rsid w:val="004A16B2"/>
    <w:rsid w:val="004A19F3"/>
    <w:rsid w:val="004A1B81"/>
    <w:rsid w:val="004A2AB5"/>
    <w:rsid w:val="004A3571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8D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531"/>
    <w:rsid w:val="004C075B"/>
    <w:rsid w:val="004C0C76"/>
    <w:rsid w:val="004C0D6E"/>
    <w:rsid w:val="004C0E8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0A9C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245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C55"/>
    <w:rsid w:val="004E5FE1"/>
    <w:rsid w:val="004E607C"/>
    <w:rsid w:val="004E648C"/>
    <w:rsid w:val="004E668C"/>
    <w:rsid w:val="004E67AE"/>
    <w:rsid w:val="004E67FB"/>
    <w:rsid w:val="004E6A1F"/>
    <w:rsid w:val="004E6B19"/>
    <w:rsid w:val="004E753F"/>
    <w:rsid w:val="004F0055"/>
    <w:rsid w:val="004F010C"/>
    <w:rsid w:val="004F055E"/>
    <w:rsid w:val="004F06C6"/>
    <w:rsid w:val="004F0FE9"/>
    <w:rsid w:val="004F1225"/>
    <w:rsid w:val="004F1698"/>
    <w:rsid w:val="004F1C90"/>
    <w:rsid w:val="004F2217"/>
    <w:rsid w:val="004F2A0A"/>
    <w:rsid w:val="004F3A1C"/>
    <w:rsid w:val="004F4193"/>
    <w:rsid w:val="004F422F"/>
    <w:rsid w:val="004F4405"/>
    <w:rsid w:val="004F4492"/>
    <w:rsid w:val="004F4908"/>
    <w:rsid w:val="004F5072"/>
    <w:rsid w:val="004F5281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DC9"/>
    <w:rsid w:val="00504E77"/>
    <w:rsid w:val="005051E9"/>
    <w:rsid w:val="005056E1"/>
    <w:rsid w:val="00505754"/>
    <w:rsid w:val="00505988"/>
    <w:rsid w:val="00505A6D"/>
    <w:rsid w:val="00505CD8"/>
    <w:rsid w:val="00506EF7"/>
    <w:rsid w:val="005075EB"/>
    <w:rsid w:val="00507AD7"/>
    <w:rsid w:val="00510486"/>
    <w:rsid w:val="00510A65"/>
    <w:rsid w:val="00510ED3"/>
    <w:rsid w:val="00510FF0"/>
    <w:rsid w:val="005110EC"/>
    <w:rsid w:val="00511499"/>
    <w:rsid w:val="00511B06"/>
    <w:rsid w:val="00511D51"/>
    <w:rsid w:val="005120B2"/>
    <w:rsid w:val="00512CE3"/>
    <w:rsid w:val="00513317"/>
    <w:rsid w:val="00513684"/>
    <w:rsid w:val="0051411C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1C3D"/>
    <w:rsid w:val="00532713"/>
    <w:rsid w:val="00532963"/>
    <w:rsid w:val="00532D66"/>
    <w:rsid w:val="00533615"/>
    <w:rsid w:val="0053465A"/>
    <w:rsid w:val="00534866"/>
    <w:rsid w:val="00534F3A"/>
    <w:rsid w:val="00535011"/>
    <w:rsid w:val="005359E6"/>
    <w:rsid w:val="00535A37"/>
    <w:rsid w:val="00535B06"/>
    <w:rsid w:val="00535C17"/>
    <w:rsid w:val="00536920"/>
    <w:rsid w:val="00536AB3"/>
    <w:rsid w:val="005379C4"/>
    <w:rsid w:val="00537ABD"/>
    <w:rsid w:val="0054001D"/>
    <w:rsid w:val="00540051"/>
    <w:rsid w:val="00540092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3D9"/>
    <w:rsid w:val="005525AF"/>
    <w:rsid w:val="005525CC"/>
    <w:rsid w:val="005527DB"/>
    <w:rsid w:val="00552D66"/>
    <w:rsid w:val="00552EDB"/>
    <w:rsid w:val="00552FA6"/>
    <w:rsid w:val="005533B2"/>
    <w:rsid w:val="005536B8"/>
    <w:rsid w:val="00554594"/>
    <w:rsid w:val="00554696"/>
    <w:rsid w:val="0055480E"/>
    <w:rsid w:val="005552F9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6CF"/>
    <w:rsid w:val="005848A0"/>
    <w:rsid w:val="00584946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783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1FD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155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38B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D2D"/>
    <w:rsid w:val="005C1688"/>
    <w:rsid w:val="005C1939"/>
    <w:rsid w:val="005C1B54"/>
    <w:rsid w:val="005C201A"/>
    <w:rsid w:val="005C2A5C"/>
    <w:rsid w:val="005C3A1C"/>
    <w:rsid w:val="005C3D71"/>
    <w:rsid w:val="005C3DBE"/>
    <w:rsid w:val="005C3EA9"/>
    <w:rsid w:val="005C4A63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6910"/>
    <w:rsid w:val="005D714E"/>
    <w:rsid w:val="005D7386"/>
    <w:rsid w:val="005D73C6"/>
    <w:rsid w:val="005D7D58"/>
    <w:rsid w:val="005E0B9C"/>
    <w:rsid w:val="005E17BE"/>
    <w:rsid w:val="005E1D6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1F0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3F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1FDB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CC7"/>
    <w:rsid w:val="00614F82"/>
    <w:rsid w:val="00614F8C"/>
    <w:rsid w:val="006164FF"/>
    <w:rsid w:val="00616BBA"/>
    <w:rsid w:val="00617F8D"/>
    <w:rsid w:val="00620933"/>
    <w:rsid w:val="00620989"/>
    <w:rsid w:val="00620D52"/>
    <w:rsid w:val="00620ECF"/>
    <w:rsid w:val="00621769"/>
    <w:rsid w:val="00622DAF"/>
    <w:rsid w:val="00622F84"/>
    <w:rsid w:val="00623351"/>
    <w:rsid w:val="00623505"/>
    <w:rsid w:val="006238E7"/>
    <w:rsid w:val="00624152"/>
    <w:rsid w:val="006251FD"/>
    <w:rsid w:val="00625CBC"/>
    <w:rsid w:val="006273A7"/>
    <w:rsid w:val="0062765E"/>
    <w:rsid w:val="00627B0E"/>
    <w:rsid w:val="00630430"/>
    <w:rsid w:val="00630674"/>
    <w:rsid w:val="00631146"/>
    <w:rsid w:val="00631692"/>
    <w:rsid w:val="0063175C"/>
    <w:rsid w:val="00631FF1"/>
    <w:rsid w:val="00632627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3B2"/>
    <w:rsid w:val="00660E35"/>
    <w:rsid w:val="0066176B"/>
    <w:rsid w:val="00661D27"/>
    <w:rsid w:val="0066294E"/>
    <w:rsid w:val="0066309E"/>
    <w:rsid w:val="0066359B"/>
    <w:rsid w:val="006637C0"/>
    <w:rsid w:val="00663882"/>
    <w:rsid w:val="00663E62"/>
    <w:rsid w:val="00664E91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08D"/>
    <w:rsid w:val="0067256B"/>
    <w:rsid w:val="006740D3"/>
    <w:rsid w:val="006740E4"/>
    <w:rsid w:val="00674BC5"/>
    <w:rsid w:val="00674FAF"/>
    <w:rsid w:val="0067501D"/>
    <w:rsid w:val="0067540A"/>
    <w:rsid w:val="006756FE"/>
    <w:rsid w:val="00675C56"/>
    <w:rsid w:val="00676983"/>
    <w:rsid w:val="00676F93"/>
    <w:rsid w:val="00677279"/>
    <w:rsid w:val="00680488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9FD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84"/>
    <w:rsid w:val="006A3F30"/>
    <w:rsid w:val="006A4187"/>
    <w:rsid w:val="006A431C"/>
    <w:rsid w:val="006A43C7"/>
    <w:rsid w:val="006A4681"/>
    <w:rsid w:val="006A470A"/>
    <w:rsid w:val="006A471A"/>
    <w:rsid w:val="006A4C53"/>
    <w:rsid w:val="006A5B25"/>
    <w:rsid w:val="006A6AD7"/>
    <w:rsid w:val="006B0113"/>
    <w:rsid w:val="006B0200"/>
    <w:rsid w:val="006B0426"/>
    <w:rsid w:val="006B12A8"/>
    <w:rsid w:val="006B1583"/>
    <w:rsid w:val="006B19C4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6D3E"/>
    <w:rsid w:val="006E7F6A"/>
    <w:rsid w:val="006F0596"/>
    <w:rsid w:val="006F0894"/>
    <w:rsid w:val="006F0FA4"/>
    <w:rsid w:val="006F13AB"/>
    <w:rsid w:val="006F18D7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A80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73C"/>
    <w:rsid w:val="00706BE9"/>
    <w:rsid w:val="00706F6C"/>
    <w:rsid w:val="00710034"/>
    <w:rsid w:val="007109C7"/>
    <w:rsid w:val="00710A81"/>
    <w:rsid w:val="00710CE2"/>
    <w:rsid w:val="00711D9D"/>
    <w:rsid w:val="00711EA0"/>
    <w:rsid w:val="00712573"/>
    <w:rsid w:val="00713189"/>
    <w:rsid w:val="00713243"/>
    <w:rsid w:val="007132B0"/>
    <w:rsid w:val="007132F6"/>
    <w:rsid w:val="00713BC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1DE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5F4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B8C"/>
    <w:rsid w:val="00740278"/>
    <w:rsid w:val="00740757"/>
    <w:rsid w:val="00740C89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AF9"/>
    <w:rsid w:val="00747D1C"/>
    <w:rsid w:val="00747D71"/>
    <w:rsid w:val="00751224"/>
    <w:rsid w:val="00751BF8"/>
    <w:rsid w:val="00751D6E"/>
    <w:rsid w:val="00751EF2"/>
    <w:rsid w:val="0075230E"/>
    <w:rsid w:val="00752944"/>
    <w:rsid w:val="00753004"/>
    <w:rsid w:val="00753028"/>
    <w:rsid w:val="00753350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5AD7"/>
    <w:rsid w:val="007564CA"/>
    <w:rsid w:val="00756A23"/>
    <w:rsid w:val="007578BC"/>
    <w:rsid w:val="00757B41"/>
    <w:rsid w:val="00757C9B"/>
    <w:rsid w:val="00757E40"/>
    <w:rsid w:val="0076008E"/>
    <w:rsid w:val="0076025D"/>
    <w:rsid w:val="007603CD"/>
    <w:rsid w:val="007607A3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7DC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5D3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3547"/>
    <w:rsid w:val="0078411E"/>
    <w:rsid w:val="007854AE"/>
    <w:rsid w:val="00785F86"/>
    <w:rsid w:val="007862BA"/>
    <w:rsid w:val="007864F9"/>
    <w:rsid w:val="00786E6F"/>
    <w:rsid w:val="00786F8B"/>
    <w:rsid w:val="0078760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BB3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AF6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0C5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58E"/>
    <w:rsid w:val="007E277F"/>
    <w:rsid w:val="007E27E5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E95"/>
    <w:rsid w:val="007F0F89"/>
    <w:rsid w:val="007F115B"/>
    <w:rsid w:val="007F11BB"/>
    <w:rsid w:val="007F13EC"/>
    <w:rsid w:val="007F1415"/>
    <w:rsid w:val="007F170B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5867"/>
    <w:rsid w:val="007F6039"/>
    <w:rsid w:val="007F6616"/>
    <w:rsid w:val="007F687A"/>
    <w:rsid w:val="007F6A41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A75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BF8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14A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3CE1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AE4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5E9"/>
    <w:rsid w:val="00844C31"/>
    <w:rsid w:val="00845062"/>
    <w:rsid w:val="0084545B"/>
    <w:rsid w:val="008454CE"/>
    <w:rsid w:val="00846421"/>
    <w:rsid w:val="0084652F"/>
    <w:rsid w:val="008469F6"/>
    <w:rsid w:val="00846D8F"/>
    <w:rsid w:val="00846E75"/>
    <w:rsid w:val="00847816"/>
    <w:rsid w:val="008478D7"/>
    <w:rsid w:val="00847E2A"/>
    <w:rsid w:val="00847E9B"/>
    <w:rsid w:val="0085031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4BD6"/>
    <w:rsid w:val="0085545B"/>
    <w:rsid w:val="00855CEA"/>
    <w:rsid w:val="00855D96"/>
    <w:rsid w:val="00855E41"/>
    <w:rsid w:val="008561F0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771"/>
    <w:rsid w:val="008618A8"/>
    <w:rsid w:val="00861DD7"/>
    <w:rsid w:val="008622AB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77D8C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DA3"/>
    <w:rsid w:val="008A2E80"/>
    <w:rsid w:val="008A2EC9"/>
    <w:rsid w:val="008A3F7A"/>
    <w:rsid w:val="008A41D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FF7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145"/>
    <w:rsid w:val="008C2732"/>
    <w:rsid w:val="008C2C04"/>
    <w:rsid w:val="008C2FBD"/>
    <w:rsid w:val="008C3505"/>
    <w:rsid w:val="008C3552"/>
    <w:rsid w:val="008C3C9D"/>
    <w:rsid w:val="008C40EC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1E2"/>
    <w:rsid w:val="008D134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FF5"/>
    <w:rsid w:val="008E31B5"/>
    <w:rsid w:val="008E32AC"/>
    <w:rsid w:val="008E347E"/>
    <w:rsid w:val="008E38A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822"/>
    <w:rsid w:val="00901EB0"/>
    <w:rsid w:val="00902216"/>
    <w:rsid w:val="00902429"/>
    <w:rsid w:val="009025A5"/>
    <w:rsid w:val="009025B4"/>
    <w:rsid w:val="00902C33"/>
    <w:rsid w:val="00903A3B"/>
    <w:rsid w:val="00903C86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03"/>
    <w:rsid w:val="00915C8C"/>
    <w:rsid w:val="009162C4"/>
    <w:rsid w:val="009166BF"/>
    <w:rsid w:val="009168EE"/>
    <w:rsid w:val="00917C44"/>
    <w:rsid w:val="00917C48"/>
    <w:rsid w:val="00920C08"/>
    <w:rsid w:val="009210E6"/>
    <w:rsid w:val="00921119"/>
    <w:rsid w:val="009214A4"/>
    <w:rsid w:val="00921597"/>
    <w:rsid w:val="009221F0"/>
    <w:rsid w:val="009222C2"/>
    <w:rsid w:val="0092265D"/>
    <w:rsid w:val="00922CD9"/>
    <w:rsid w:val="009235A9"/>
    <w:rsid w:val="009239FE"/>
    <w:rsid w:val="00923E27"/>
    <w:rsid w:val="0092474A"/>
    <w:rsid w:val="0092545C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2721F"/>
    <w:rsid w:val="00927E2D"/>
    <w:rsid w:val="0093006B"/>
    <w:rsid w:val="00931A0E"/>
    <w:rsid w:val="00931C8F"/>
    <w:rsid w:val="00931EAB"/>
    <w:rsid w:val="00931F82"/>
    <w:rsid w:val="009331EE"/>
    <w:rsid w:val="009334DC"/>
    <w:rsid w:val="00933625"/>
    <w:rsid w:val="009336B6"/>
    <w:rsid w:val="00933DC8"/>
    <w:rsid w:val="00934B89"/>
    <w:rsid w:val="00934C51"/>
    <w:rsid w:val="00935142"/>
    <w:rsid w:val="00935360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1B"/>
    <w:rsid w:val="00943EE8"/>
    <w:rsid w:val="00943F0A"/>
    <w:rsid w:val="0094471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0FD"/>
    <w:rsid w:val="0095338F"/>
    <w:rsid w:val="0095395D"/>
    <w:rsid w:val="00953B8C"/>
    <w:rsid w:val="00954876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1B52"/>
    <w:rsid w:val="0096231E"/>
    <w:rsid w:val="00962A81"/>
    <w:rsid w:val="00962BED"/>
    <w:rsid w:val="009634D7"/>
    <w:rsid w:val="0096388A"/>
    <w:rsid w:val="00963E48"/>
    <w:rsid w:val="009647AF"/>
    <w:rsid w:val="00964A0E"/>
    <w:rsid w:val="00964BFA"/>
    <w:rsid w:val="0096521B"/>
    <w:rsid w:val="00965247"/>
    <w:rsid w:val="00965B91"/>
    <w:rsid w:val="009667DB"/>
    <w:rsid w:val="00966D26"/>
    <w:rsid w:val="0096768B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073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7A"/>
    <w:rsid w:val="00982883"/>
    <w:rsid w:val="009828B4"/>
    <w:rsid w:val="0098373B"/>
    <w:rsid w:val="009837B7"/>
    <w:rsid w:val="00983B30"/>
    <w:rsid w:val="00983BDC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104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6FA"/>
    <w:rsid w:val="009A47E4"/>
    <w:rsid w:val="009A4E7D"/>
    <w:rsid w:val="009A5157"/>
    <w:rsid w:val="009A52AB"/>
    <w:rsid w:val="009A5C22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239E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5ADA"/>
    <w:rsid w:val="009C623E"/>
    <w:rsid w:val="009C6470"/>
    <w:rsid w:val="009C6A3D"/>
    <w:rsid w:val="009C6D05"/>
    <w:rsid w:val="009C7326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63C0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1EF"/>
    <w:rsid w:val="009F0241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1F5F"/>
    <w:rsid w:val="00A226D0"/>
    <w:rsid w:val="00A22E43"/>
    <w:rsid w:val="00A22F44"/>
    <w:rsid w:val="00A23936"/>
    <w:rsid w:val="00A23ED1"/>
    <w:rsid w:val="00A24446"/>
    <w:rsid w:val="00A24B62"/>
    <w:rsid w:val="00A250DE"/>
    <w:rsid w:val="00A257C8"/>
    <w:rsid w:val="00A25ACC"/>
    <w:rsid w:val="00A25AFA"/>
    <w:rsid w:val="00A25C15"/>
    <w:rsid w:val="00A2692F"/>
    <w:rsid w:val="00A269E5"/>
    <w:rsid w:val="00A27436"/>
    <w:rsid w:val="00A2765E"/>
    <w:rsid w:val="00A278EA"/>
    <w:rsid w:val="00A279B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4EEC"/>
    <w:rsid w:val="00A35718"/>
    <w:rsid w:val="00A35B5F"/>
    <w:rsid w:val="00A36E23"/>
    <w:rsid w:val="00A36E5F"/>
    <w:rsid w:val="00A37095"/>
    <w:rsid w:val="00A37239"/>
    <w:rsid w:val="00A40014"/>
    <w:rsid w:val="00A40A4E"/>
    <w:rsid w:val="00A40E58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8B6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475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CB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0E"/>
    <w:rsid w:val="00A86A6A"/>
    <w:rsid w:val="00A86AFF"/>
    <w:rsid w:val="00A87B36"/>
    <w:rsid w:val="00A9068F"/>
    <w:rsid w:val="00A90882"/>
    <w:rsid w:val="00A90C0D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4F7C"/>
    <w:rsid w:val="00A96222"/>
    <w:rsid w:val="00AA0316"/>
    <w:rsid w:val="00AA058B"/>
    <w:rsid w:val="00AA0DE0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41D"/>
    <w:rsid w:val="00AA5606"/>
    <w:rsid w:val="00AA59B6"/>
    <w:rsid w:val="00AA64FF"/>
    <w:rsid w:val="00AA651A"/>
    <w:rsid w:val="00AA6A94"/>
    <w:rsid w:val="00AA7039"/>
    <w:rsid w:val="00AA79BF"/>
    <w:rsid w:val="00AA7B8E"/>
    <w:rsid w:val="00AB04E6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0FB"/>
    <w:rsid w:val="00AB3345"/>
    <w:rsid w:val="00AB33A8"/>
    <w:rsid w:val="00AB35A0"/>
    <w:rsid w:val="00AB3AA9"/>
    <w:rsid w:val="00AB47BA"/>
    <w:rsid w:val="00AB4EE4"/>
    <w:rsid w:val="00AB577A"/>
    <w:rsid w:val="00AB57EF"/>
    <w:rsid w:val="00AB57F8"/>
    <w:rsid w:val="00AB5C06"/>
    <w:rsid w:val="00AB5C3B"/>
    <w:rsid w:val="00AB5E2C"/>
    <w:rsid w:val="00AB646A"/>
    <w:rsid w:val="00AB6699"/>
    <w:rsid w:val="00AB6B5D"/>
    <w:rsid w:val="00AB6C0E"/>
    <w:rsid w:val="00AB6DA2"/>
    <w:rsid w:val="00AB6FD2"/>
    <w:rsid w:val="00AB7769"/>
    <w:rsid w:val="00AC0117"/>
    <w:rsid w:val="00AC0383"/>
    <w:rsid w:val="00AC06A1"/>
    <w:rsid w:val="00AC0A34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6B9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55A"/>
    <w:rsid w:val="00AD38FA"/>
    <w:rsid w:val="00AD3AB9"/>
    <w:rsid w:val="00AD3E19"/>
    <w:rsid w:val="00AD421F"/>
    <w:rsid w:val="00AD46DE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3BA"/>
    <w:rsid w:val="00AE0694"/>
    <w:rsid w:val="00AE07BC"/>
    <w:rsid w:val="00AE0A85"/>
    <w:rsid w:val="00AE1A53"/>
    <w:rsid w:val="00AE1D32"/>
    <w:rsid w:val="00AE2332"/>
    <w:rsid w:val="00AE2E3B"/>
    <w:rsid w:val="00AE3CA3"/>
    <w:rsid w:val="00AE3D59"/>
    <w:rsid w:val="00AE4F69"/>
    <w:rsid w:val="00AE5223"/>
    <w:rsid w:val="00AE5395"/>
    <w:rsid w:val="00AE56F4"/>
    <w:rsid w:val="00AE58F6"/>
    <w:rsid w:val="00AE6151"/>
    <w:rsid w:val="00AE79D4"/>
    <w:rsid w:val="00AE7BED"/>
    <w:rsid w:val="00AF0388"/>
    <w:rsid w:val="00AF0678"/>
    <w:rsid w:val="00AF0D80"/>
    <w:rsid w:val="00AF14D1"/>
    <w:rsid w:val="00AF1A16"/>
    <w:rsid w:val="00AF20E3"/>
    <w:rsid w:val="00AF245C"/>
    <w:rsid w:val="00AF2A60"/>
    <w:rsid w:val="00AF327F"/>
    <w:rsid w:val="00AF3CAA"/>
    <w:rsid w:val="00AF3EFB"/>
    <w:rsid w:val="00AF4375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1FFB"/>
    <w:rsid w:val="00B2289C"/>
    <w:rsid w:val="00B22D6B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6AE2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1F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90C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3BD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138"/>
    <w:rsid w:val="00B73638"/>
    <w:rsid w:val="00B73B7D"/>
    <w:rsid w:val="00B740DE"/>
    <w:rsid w:val="00B743F1"/>
    <w:rsid w:val="00B74473"/>
    <w:rsid w:val="00B74A7D"/>
    <w:rsid w:val="00B74EC6"/>
    <w:rsid w:val="00B76391"/>
    <w:rsid w:val="00B764B3"/>
    <w:rsid w:val="00B77376"/>
    <w:rsid w:val="00B7759A"/>
    <w:rsid w:val="00B77984"/>
    <w:rsid w:val="00B77FEB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A2"/>
    <w:rsid w:val="00B974ED"/>
    <w:rsid w:val="00B97571"/>
    <w:rsid w:val="00B975FE"/>
    <w:rsid w:val="00B97851"/>
    <w:rsid w:val="00B979A5"/>
    <w:rsid w:val="00B97AAE"/>
    <w:rsid w:val="00B97CE4"/>
    <w:rsid w:val="00BA0624"/>
    <w:rsid w:val="00BA0749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DF0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B1"/>
    <w:rsid w:val="00BB0ED3"/>
    <w:rsid w:val="00BB10D2"/>
    <w:rsid w:val="00BB1457"/>
    <w:rsid w:val="00BB14C0"/>
    <w:rsid w:val="00BB17B7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6B04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343C"/>
    <w:rsid w:val="00BC3652"/>
    <w:rsid w:val="00BC37D9"/>
    <w:rsid w:val="00BC3B8B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6D27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B0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C40"/>
    <w:rsid w:val="00BF1E05"/>
    <w:rsid w:val="00BF23EC"/>
    <w:rsid w:val="00BF2410"/>
    <w:rsid w:val="00BF318F"/>
    <w:rsid w:val="00BF3548"/>
    <w:rsid w:val="00BF3A03"/>
    <w:rsid w:val="00BF3DC8"/>
    <w:rsid w:val="00BF403E"/>
    <w:rsid w:val="00BF405C"/>
    <w:rsid w:val="00BF40E2"/>
    <w:rsid w:val="00BF44E8"/>
    <w:rsid w:val="00BF4A5F"/>
    <w:rsid w:val="00BF5544"/>
    <w:rsid w:val="00BF6031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1EF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933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2D23"/>
    <w:rsid w:val="00C33058"/>
    <w:rsid w:val="00C3320D"/>
    <w:rsid w:val="00C337CC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071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0BE8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DC2"/>
    <w:rsid w:val="00C83EBB"/>
    <w:rsid w:val="00C8511D"/>
    <w:rsid w:val="00C85210"/>
    <w:rsid w:val="00C8561D"/>
    <w:rsid w:val="00C85906"/>
    <w:rsid w:val="00C86651"/>
    <w:rsid w:val="00C86FF4"/>
    <w:rsid w:val="00C8726D"/>
    <w:rsid w:val="00C872FB"/>
    <w:rsid w:val="00C90BA3"/>
    <w:rsid w:val="00C927D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117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6F8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570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4045"/>
    <w:rsid w:val="00CB5015"/>
    <w:rsid w:val="00CB53F6"/>
    <w:rsid w:val="00CB55C9"/>
    <w:rsid w:val="00CB5AE8"/>
    <w:rsid w:val="00CB5B1A"/>
    <w:rsid w:val="00CB61A9"/>
    <w:rsid w:val="00CB6A9D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57C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A92"/>
    <w:rsid w:val="00CE0B55"/>
    <w:rsid w:val="00CE248A"/>
    <w:rsid w:val="00CE2CAB"/>
    <w:rsid w:val="00CE3A23"/>
    <w:rsid w:val="00CE3BD9"/>
    <w:rsid w:val="00CE404C"/>
    <w:rsid w:val="00CE4482"/>
    <w:rsid w:val="00CE4C22"/>
    <w:rsid w:val="00CE4C25"/>
    <w:rsid w:val="00CE4D1D"/>
    <w:rsid w:val="00CE4F40"/>
    <w:rsid w:val="00CE5027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83E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64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6DC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40A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3CFB"/>
    <w:rsid w:val="00D345FE"/>
    <w:rsid w:val="00D348BB"/>
    <w:rsid w:val="00D354B3"/>
    <w:rsid w:val="00D35F5F"/>
    <w:rsid w:val="00D35FB6"/>
    <w:rsid w:val="00D36FD7"/>
    <w:rsid w:val="00D37152"/>
    <w:rsid w:val="00D3730C"/>
    <w:rsid w:val="00D37D86"/>
    <w:rsid w:val="00D405C2"/>
    <w:rsid w:val="00D408D4"/>
    <w:rsid w:val="00D40F67"/>
    <w:rsid w:val="00D410AE"/>
    <w:rsid w:val="00D41311"/>
    <w:rsid w:val="00D41396"/>
    <w:rsid w:val="00D4163B"/>
    <w:rsid w:val="00D41BF1"/>
    <w:rsid w:val="00D41FFF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812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F67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43E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119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2F1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2D6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208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3908"/>
    <w:rsid w:val="00DD4288"/>
    <w:rsid w:val="00DD48E9"/>
    <w:rsid w:val="00DD4B3F"/>
    <w:rsid w:val="00DD4C32"/>
    <w:rsid w:val="00DD5870"/>
    <w:rsid w:val="00DD5D31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F08C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9B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17E91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1CF8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2E5"/>
    <w:rsid w:val="00E3537E"/>
    <w:rsid w:val="00E358CE"/>
    <w:rsid w:val="00E36AB7"/>
    <w:rsid w:val="00E3708A"/>
    <w:rsid w:val="00E370E1"/>
    <w:rsid w:val="00E37679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2AC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D5F"/>
    <w:rsid w:val="00E54F8E"/>
    <w:rsid w:val="00E55170"/>
    <w:rsid w:val="00E555F1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63F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521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35"/>
    <w:rsid w:val="00E8373C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6F0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7D7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3DA5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0E52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3EC"/>
    <w:rsid w:val="00EC6881"/>
    <w:rsid w:val="00EC6A83"/>
    <w:rsid w:val="00EC70F3"/>
    <w:rsid w:val="00EC73DB"/>
    <w:rsid w:val="00EC759E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4951"/>
    <w:rsid w:val="00ED532E"/>
    <w:rsid w:val="00ED59E4"/>
    <w:rsid w:val="00ED5B64"/>
    <w:rsid w:val="00ED68D8"/>
    <w:rsid w:val="00ED7342"/>
    <w:rsid w:val="00ED74A4"/>
    <w:rsid w:val="00ED7904"/>
    <w:rsid w:val="00EE03F9"/>
    <w:rsid w:val="00EE04B5"/>
    <w:rsid w:val="00EE0771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632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DA2"/>
    <w:rsid w:val="00F12FB5"/>
    <w:rsid w:val="00F13066"/>
    <w:rsid w:val="00F13190"/>
    <w:rsid w:val="00F134A7"/>
    <w:rsid w:val="00F134CA"/>
    <w:rsid w:val="00F13CFD"/>
    <w:rsid w:val="00F13F73"/>
    <w:rsid w:val="00F14910"/>
    <w:rsid w:val="00F1498F"/>
    <w:rsid w:val="00F1506E"/>
    <w:rsid w:val="00F1508D"/>
    <w:rsid w:val="00F1560E"/>
    <w:rsid w:val="00F1570A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273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47E90"/>
    <w:rsid w:val="00F500AA"/>
    <w:rsid w:val="00F5012F"/>
    <w:rsid w:val="00F505C7"/>
    <w:rsid w:val="00F51196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3FF5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379"/>
    <w:rsid w:val="00F637F1"/>
    <w:rsid w:val="00F63CA4"/>
    <w:rsid w:val="00F63DC9"/>
    <w:rsid w:val="00F63ED3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C1D"/>
    <w:rsid w:val="00F8425C"/>
    <w:rsid w:val="00F8434E"/>
    <w:rsid w:val="00F84607"/>
    <w:rsid w:val="00F84635"/>
    <w:rsid w:val="00F84819"/>
    <w:rsid w:val="00F85098"/>
    <w:rsid w:val="00F85DE3"/>
    <w:rsid w:val="00F860AC"/>
    <w:rsid w:val="00F86342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4F3"/>
    <w:rsid w:val="00F9657A"/>
    <w:rsid w:val="00F96DC4"/>
    <w:rsid w:val="00F97446"/>
    <w:rsid w:val="00F9772A"/>
    <w:rsid w:val="00F97CBD"/>
    <w:rsid w:val="00F97E34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094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D6C"/>
    <w:rsid w:val="00FB1026"/>
    <w:rsid w:val="00FB1647"/>
    <w:rsid w:val="00FB1838"/>
    <w:rsid w:val="00FB1A38"/>
    <w:rsid w:val="00FB2040"/>
    <w:rsid w:val="00FB26E2"/>
    <w:rsid w:val="00FB2DB2"/>
    <w:rsid w:val="00FB2EAA"/>
    <w:rsid w:val="00FB35C6"/>
    <w:rsid w:val="00FB3678"/>
    <w:rsid w:val="00FB37F1"/>
    <w:rsid w:val="00FB3BA2"/>
    <w:rsid w:val="00FB4418"/>
    <w:rsid w:val="00FB4621"/>
    <w:rsid w:val="00FB4AB5"/>
    <w:rsid w:val="00FB543F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35F"/>
    <w:rsid w:val="00FD05D1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4D88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CC6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788D618"/>
  <w15:docId w15:val="{702F1570-9976-440B-9EC1-54CDDE0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08788B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08788B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4F06C6"/>
    <w:pPr>
      <w:numPr>
        <w:numId w:val="48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18351</Words>
  <Characters>104601</Characters>
  <Application>Microsoft Office Word</Application>
  <DocSecurity>0</DocSecurity>
  <Lines>871</Lines>
  <Paragraphs>245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122707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2026-07-03T07:19:00Z</dcterms:created>
  <dcterms:modified xsi:type="dcterms:W3CDTF">2026-07-03T08:27:00Z</dcterms:modified>
</cp:coreProperties>
</file>