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FB6D" w14:textId="77777777" w:rsidR="008B5633" w:rsidRPr="00FD1158" w:rsidRDefault="008B5633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562A8C0" w14:textId="6820C9AB" w:rsidR="008B5633" w:rsidRPr="00FD1158" w:rsidRDefault="008B5633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64F0B48D" w14:textId="77777777" w:rsidR="008B5633" w:rsidRDefault="008B563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014B6728" w14:textId="77777777" w:rsidR="008B5633" w:rsidRDefault="008B563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44C12C84" w14:textId="77777777" w:rsidR="008B5633" w:rsidRDefault="008B563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41D5ACA1" w14:textId="77777777" w:rsidR="008B5633" w:rsidRDefault="008B5633">
      <w:pPr>
        <w:jc w:val="center"/>
        <w:rPr>
          <w:sz w:val="28"/>
        </w:rPr>
      </w:pPr>
    </w:p>
    <w:p w14:paraId="3D4C7847" w14:textId="77777777" w:rsidR="008B5633" w:rsidRDefault="008B5633">
      <w:pPr>
        <w:jc w:val="center"/>
        <w:rPr>
          <w:sz w:val="28"/>
        </w:rPr>
      </w:pPr>
    </w:p>
    <w:p w14:paraId="0A0C39FD" w14:textId="77777777" w:rsidR="008B5633" w:rsidRDefault="008B5633">
      <w:pPr>
        <w:jc w:val="center"/>
        <w:rPr>
          <w:sz w:val="28"/>
        </w:rPr>
      </w:pPr>
    </w:p>
    <w:p w14:paraId="12195084" w14:textId="77777777" w:rsidR="008B5633" w:rsidRDefault="008B5633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703294DE" w14:textId="77777777" w:rsidR="008B5633" w:rsidRDefault="008B5633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5F85FC56" w14:textId="77777777" w:rsidR="008B5633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4068513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322E5A77" w14:textId="77777777" w:rsidR="008B5633" w:rsidRDefault="008B563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37515E4C" w14:textId="77777777" w:rsidR="008B5633" w:rsidRDefault="008B563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479B65FF" w14:textId="77777777" w:rsidR="008B5633" w:rsidRDefault="008B563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8B5633" w14:paraId="02EA47EF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2FA4C00E" w14:textId="77777777" w:rsidR="008B5633" w:rsidRDefault="008B563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E689973" w14:textId="77777777" w:rsidR="008B5633" w:rsidRDefault="008B563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6DD3ABBD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C705F21" w14:textId="77777777" w:rsidR="008B5633" w:rsidRDefault="008B5633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2DFE5D5D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125093AD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83E13FD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409196F8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2C597B91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7FE62A7C" w14:textId="77777777" w:rsidR="008B5633" w:rsidRDefault="008B563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3BF8DBD2" w14:textId="77777777" w:rsidR="008B5633" w:rsidRDefault="008B563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5515DC08" w14:textId="77777777" w:rsidR="008B5633" w:rsidRDefault="008B5633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42A70974" w14:textId="77777777" w:rsidR="008B5633" w:rsidRDefault="008B563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1D228C39" w14:textId="77777777" w:rsidR="008B5633" w:rsidRDefault="008B563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516A1B75" w14:textId="77777777" w:rsidR="008B5633" w:rsidRDefault="008B563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EAC2C8C" w14:textId="77777777" w:rsidR="008B5633" w:rsidRDefault="008B563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5E35D6EA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282CA1D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E90A514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E19FBB6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5DA29F2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D87DE8F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10721641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03CC6A4C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4169F4E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8B5633" w14:paraId="53036A3B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0D65212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691769DC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42450E4A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E41FFE7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50324A5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4A1C528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1D1542B6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3ACF5EA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2D62FBE2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965D9D4" w14:textId="77777777" w:rsidR="008B5633" w:rsidRDefault="008B563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636273DA" w14:textId="77777777" w:rsidR="008B5633" w:rsidRDefault="008B563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450F32D3" w14:textId="77777777" w:rsidR="008B5633" w:rsidRDefault="008B5633">
      <w:pPr>
        <w:spacing w:line="192" w:lineRule="auto"/>
        <w:jc w:val="center"/>
      </w:pPr>
    </w:p>
    <w:p w14:paraId="731D96E0" w14:textId="77777777" w:rsidR="008B5633" w:rsidRDefault="008B5633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5132017D" w14:textId="77777777" w:rsidR="008B5633" w:rsidRPr="008D04AB" w:rsidRDefault="008B563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6700AD4" w14:textId="77777777" w:rsidR="008B5633" w:rsidRPr="008D04AB" w:rsidRDefault="008B563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35C2882" w14:textId="77777777" w:rsidR="008B5633" w:rsidRPr="008D04AB" w:rsidRDefault="008B5633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5BD60848" w14:textId="77777777" w:rsidR="008B5633" w:rsidRPr="00A8307A" w:rsidRDefault="008B5633" w:rsidP="00516DD3">
      <w:pPr>
        <w:pStyle w:val="Heading1"/>
        <w:spacing w:line="360" w:lineRule="auto"/>
      </w:pPr>
      <w:r w:rsidRPr="00A8307A">
        <w:t>LINIA 100</w:t>
      </w:r>
    </w:p>
    <w:p w14:paraId="3D088E18" w14:textId="77777777" w:rsidR="008B5633" w:rsidRPr="00A8307A" w:rsidRDefault="008B5633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8B5633" w:rsidRPr="00AB76B4" w14:paraId="2D08F1AC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03B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A500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CF54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99C13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6962575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7E878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B0E4440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CFA1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2BF4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039B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218A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9008C1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2B0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A7ED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0976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9E401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40D5FC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F9886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72B40F8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8405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8FFB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67BC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73D8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0336633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D1C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AD32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414B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9B0F7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2AC118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A5492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48FB32BD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6645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5064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D7D2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6E19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5A107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8B5633" w:rsidRPr="00AB76B4" w14:paraId="5D41CD4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576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D9C8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BBC6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81DA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CD576C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A84D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7652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1623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19CE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D9B0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0166186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5C2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7413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CE18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D49AAA" w14:textId="77777777" w:rsidR="008B5633" w:rsidRPr="00AB76B4" w:rsidRDefault="008B56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23E1C17" w14:textId="77777777" w:rsidR="008B5633" w:rsidRPr="00AB76B4" w:rsidRDefault="008B56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857E7" w14:textId="77777777" w:rsidR="008B5633" w:rsidRPr="00AB76B4" w:rsidRDefault="008B56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7E0FF94" w14:textId="77777777" w:rsidR="008B5633" w:rsidRPr="00AB76B4" w:rsidRDefault="008B56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6DB9A642" w14:textId="77777777" w:rsidR="008B5633" w:rsidRPr="00AB76B4" w:rsidRDefault="008B56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62C157C" w14:textId="77777777" w:rsidR="008B5633" w:rsidRPr="00AB76B4" w:rsidRDefault="008B56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0F1E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D7CD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C28D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791E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4321AAA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D39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8C7A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F624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D90744" w14:textId="77777777" w:rsidR="008B5633" w:rsidRPr="00AB76B4" w:rsidRDefault="008B5633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7F8A99F" w14:textId="77777777" w:rsidR="008B5633" w:rsidRPr="00AB76B4" w:rsidRDefault="008B56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02483" w14:textId="77777777" w:rsidR="008B5633" w:rsidRPr="00AB76B4" w:rsidRDefault="008B563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9D570B6" w14:textId="77777777" w:rsidR="008B5633" w:rsidRPr="00AB76B4" w:rsidRDefault="008B563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1B5A8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2C91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8859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ABC36" w14:textId="77777777" w:rsidR="008B5633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635E34" w14:textId="77777777" w:rsidR="008B5633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8B5633" w:rsidRPr="00AB76B4" w14:paraId="0075DC5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F0F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4BF7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3328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76DC4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DEE860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4299D29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1402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7DD3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E127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4CC6713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2F21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F7B9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8B5633" w:rsidRPr="00AB76B4" w14:paraId="64936D3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2F0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2CEF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D6B0AE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F62E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D2A10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147819E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5E85974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9E7D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F396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9332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B3A4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68B1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181CE79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B73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248C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D99F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882C4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417D60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217A4E1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1AA4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D75C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C180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6711A79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6514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8BDF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553BE28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D93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3A7E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DA30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A460B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9203602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4D48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A04C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70A6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815A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25D2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167E415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400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BA82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EEF5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81545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2D8C94B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33DC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9D4CAD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137656A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DE6EF2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184A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A100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663F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6D3A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A17E7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8B5633" w:rsidRPr="00AB76B4" w14:paraId="12A49761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E4A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D53F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A9DB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D0784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6A301A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23C0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6B24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191A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C866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E2BF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D95BD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B5633" w:rsidRPr="00AB76B4" w14:paraId="0F22E992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230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CA5A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D4ABC0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CF8C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154D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59FC44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3D3A608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577A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D0BE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D7D0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2113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A5F9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42AC741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503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D477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A7E6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3F689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409D4845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directă </w:t>
            </w:r>
            <w:r>
              <w:rPr>
                <w:b/>
                <w:bCs/>
                <w:sz w:val="20"/>
                <w:lang w:val="ro-RO"/>
              </w:rPr>
              <w:t>+ sch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A54D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654E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54CE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01554D4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</w:t>
            </w:r>
            <w:r>
              <w:rPr>
                <w:b/>
                <w:bCs/>
                <w:sz w:val="20"/>
                <w:lang w:val="ro-RO"/>
              </w:rPr>
              <w:t>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1AE2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1D09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40ED0B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8A5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C58C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74E5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56583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F824D2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54D6CCF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162D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8ABE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80E7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E40D37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E227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D616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03E1489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A31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FD80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ED47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F8B55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952811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FDE3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6CFC6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301B26F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1CB3037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89A0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93E4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6234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4F2C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93744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8B5633" w:rsidRPr="00AB76B4" w14:paraId="302679E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F56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7A37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C86F79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5B3F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65456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5525196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C3DE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F138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C97E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D4B4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E612C" w14:textId="77777777" w:rsidR="008B5633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E92C89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053CE6A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C1C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AAD5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9A51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FF8187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A1902E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0D66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EAEC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49F7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6DD3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1754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DB74E31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87E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FB70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E83E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C628E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361B06F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8349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6310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5131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A694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6397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2D4FA51C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7DF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0A0E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AC4D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1D778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D7EEAE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5911B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C8AB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209A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A66C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6935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2988DFB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EC9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AAA1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BD52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7DE86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9499527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BDBED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0D60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EEC6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132C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57E3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B6C9AD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95E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25C4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B648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9C006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26C9100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9438D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12B9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363D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969998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39DE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D2977" w14:textId="77777777" w:rsidR="008B5633" w:rsidRPr="00AB76B4" w:rsidRDefault="008B5633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0C9954E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FC9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5532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EA4623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826C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D386FE" w14:textId="77777777" w:rsidR="008B5633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48EE7FB0" w14:textId="77777777" w:rsidR="008B5633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00A54C5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F8C4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5BA1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FF28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8AC9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109F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1979360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FC1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94C6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51F6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72824B" w14:textId="77777777" w:rsidR="008B5633" w:rsidRPr="00AB76B4" w:rsidRDefault="008B563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D42D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A633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DDEC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50F77A8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3838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A862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AF1645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46D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8C5A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43A1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755FB1" w14:textId="77777777" w:rsidR="008B5633" w:rsidRPr="00AB76B4" w:rsidRDefault="008B563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4F33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4B21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12674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0C6CDA8E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93CB6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AF97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636107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E94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80F3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BCDE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07D1F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120FCF6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4328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676340E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65BDD24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8F15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07B7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E4A2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032B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466EE38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50D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23D1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0E4EC9D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315B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845BE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26C5974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9AF7A" w14:textId="77777777" w:rsidR="008B5633" w:rsidRPr="00AB76B4" w:rsidRDefault="008B56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D9AA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2255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FA1C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DE5A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0ED13169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431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6529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A91F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1F86C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E82786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1E7C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7359E6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A987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86FF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C22E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4FA4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5398229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398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996B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8933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43CA64" w14:textId="77777777" w:rsidR="008B5633" w:rsidRPr="00AB76B4" w:rsidRDefault="008B5633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8477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A00E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1C77C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79EE958B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BE9DC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77A3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148DD8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C9F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A4EB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B6BD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6213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5986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43B42AD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71DD47E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11C978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50ECEC0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C27C34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B428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2FBD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3808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6A1C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3804648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718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A96E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43FB7CA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AB62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5A4CE2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574450B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97BC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E98C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8AEB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4605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03DE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C8A925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123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1D37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B913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EE245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46B2B22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2AEC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2AD8436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E1C3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DF98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A475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FE79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855A9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F008B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B5633" w:rsidRPr="00AB76B4" w14:paraId="6ECC587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1EB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344E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6ED0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C08F6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E49EBB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46CA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29EE3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52EE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5ACE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741A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FA4A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513AC91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615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22DC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3301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7D0EC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D16B1F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7495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4A5C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8BF1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7187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1670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17D8F1E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5F9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ACA1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8068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EF8D5C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50EE93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611A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71AF839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713F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6A14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729C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B1F4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CB81B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3B452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B5633" w:rsidRPr="00AB76B4" w14:paraId="3384A64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647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B130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0904B9A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2D63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EFFB2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0283E45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B7BC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9490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3956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7F7B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7437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7864C98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5DB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6F53F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60AB3B7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5435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409EF" w14:textId="77777777" w:rsidR="008B5633" w:rsidRPr="00AB76B4" w:rsidRDefault="008B5633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E06A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296B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D37C8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1E82B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4A4D8" w14:textId="77777777" w:rsidR="008B5633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012B576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692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2FC0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0EDB398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A2D6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EDC2C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9573D9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12E395A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073B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1E9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31CD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5138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A21B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2DF6D9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A9D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8284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EED0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A75A2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5A3AE17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759E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0F96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D331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513D120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9843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2EF0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17C0D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434E033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2CD4757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19C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9F4A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AF45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8CB9B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75BDBB4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79C0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928E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2415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5C726FC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68A0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9B72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17EFF1E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1A5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E59B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1F64A0B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6612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79D262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688E2E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48D1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5331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52E9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8B31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C471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19C3897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2B3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AAF9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6BBEBAA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C46A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FE68E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F0C2F2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9C9F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566D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8023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A520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979A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B7E0FA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2C6FA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8B5633" w:rsidRPr="00AB76B4" w14:paraId="35315FA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995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D6E07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7002F10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6C9A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D2F997" w14:textId="77777777" w:rsidR="008B5633" w:rsidRPr="00AB76B4" w:rsidRDefault="008B563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7BBDDB3C" w14:textId="77777777" w:rsidR="008B5633" w:rsidRPr="00AB76B4" w:rsidRDefault="008B563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094A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33D8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D529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65B2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48B8A" w14:textId="77777777" w:rsidR="008B5633" w:rsidRPr="00AB76B4" w:rsidRDefault="008B563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19FDFB" w14:textId="77777777" w:rsidR="008B5633" w:rsidRPr="00AB76B4" w:rsidRDefault="008B563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B76B4" w14:paraId="1EADD41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388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74E2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D3AB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E1E8C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EAAF407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0880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550874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2D62BB3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3FB4C96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E620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2C36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F876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839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232E2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B5633" w:rsidRPr="00AB76B4" w14:paraId="70B9559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A5B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72C4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A636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9353E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807DB3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1000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A1AF7D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37A2D12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E2A5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B4AC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FD7C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4FAE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8B5633" w:rsidRPr="00AB76B4" w14:paraId="3CD69CF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6EA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4A69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8177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083E6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F45C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55C2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C409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69E6E28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E4B8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49A7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36D2D13F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E85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08E0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535C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0DC71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4C9BEAD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C1A83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DE1CB1C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9E1D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ABC5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751E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D188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B1D8B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8B5633" w:rsidRPr="00AB76B4" w14:paraId="1DD6C3E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3AB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3A71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D2B8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6C2A5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03A14A5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C987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1619F9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42A9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2A850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FED8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79C5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8B5633" w:rsidRPr="00AB76B4" w14:paraId="68147D50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25A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C473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5EB9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4CDAEC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777775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AE64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1142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FC8C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5BC6709A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ABCE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CE40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4E0960C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5CA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820E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41A6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7600B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61064CC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BBE5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1DFD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59CA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3A070F6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5C0E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5138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16B578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100E53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CB5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2B2C8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24164E4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86E8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45C40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C7E3236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9212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965E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62F9F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DBA2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B70B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72141DAC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5D2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428B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9E1B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449D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8B2D28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3F2F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BD63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63E46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25EFB6AF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0145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9335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AB76B4" w14:paraId="1392223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33B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4B4FF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0849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AB4231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0917012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52942D9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19A55CA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F92D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0E95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59BE2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23C9F3B0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65E7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29F3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AB76B4" w14:paraId="7615D7A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BA9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2332A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67919E1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A84F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7AC7F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6558A2C" w14:textId="77777777" w:rsidR="008B5633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5AA28C1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8E5C4A5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5C9CF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BB1D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23BF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2D7F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497F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AB76B4" w14:paraId="3FBC8B38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4EF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785BD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265C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46322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5FF770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65ED3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1F0943B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05734B2B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31758C9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5EF4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9405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5F4A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77EE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7ABAA9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B5633" w:rsidRPr="00AB76B4" w14:paraId="3563921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C2C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F1C0D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3CF9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1F24B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0D0C3B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23781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47FD7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AD4BC5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0E4B23B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5D47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6AF2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48DE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55F9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8E0066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8B5633" w:rsidRPr="00AB76B4" w14:paraId="6AC02AF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287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162F2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DCD5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BB138A" w14:textId="77777777" w:rsidR="008B5633" w:rsidRPr="00AB76B4" w:rsidRDefault="008B563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05E970ED" w14:textId="77777777" w:rsidR="008B5633" w:rsidRPr="00AB76B4" w:rsidRDefault="008B563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DD4C4" w14:textId="77777777" w:rsidR="008B5633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CF84489" w14:textId="77777777" w:rsidR="008B5633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B6A13BC" w14:textId="77777777" w:rsidR="008B5633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F83F694" w14:textId="77777777" w:rsidR="008B5633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497591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1B29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CAED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BFDE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8E05C" w14:textId="77777777" w:rsidR="008B5633" w:rsidRPr="00AB76B4" w:rsidRDefault="008B56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85407E9" w14:textId="77777777" w:rsidR="008B5633" w:rsidRPr="00AB76B4" w:rsidRDefault="008B56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B5633" w:rsidRPr="00AB76B4" w14:paraId="30ED52C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38B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2107C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F164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6623B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3535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2002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C010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17039D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8C8B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846B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5438F8D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E7E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9FD7D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E531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76796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6A1CAC1A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33E0E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08C6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74C25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2CC10388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134F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91F2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03BE81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B300CE6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DBD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D2CE9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0C40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6C40A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0F8AB18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8978D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06AE247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F778068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7685DB9D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6FAF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6A2FC" w14:textId="77777777" w:rsidR="008B5633" w:rsidRPr="00AB76B4" w:rsidRDefault="008B56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75B7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BB2D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0A176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8B5633" w:rsidRPr="00AB76B4" w14:paraId="78EDDD6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CEE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CB3B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6E70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CA64FE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8912F8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8296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3BA120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452E29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AEC2E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3853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9729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E7AE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DEAF0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B5633" w:rsidRPr="00AB76B4" w14:paraId="3700E13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E99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668E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4491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545D34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9888509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4688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80B277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EF4BB3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1DC0254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F62A98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F45C3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424E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99D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4A4B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D9217B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E7A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CF39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9E6B5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F49B85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43FF417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32804223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5F78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1A4F1F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2A1EA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A4F0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74C5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7617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22C72D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EEB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6F2D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1A80095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213A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E90CD1" w14:textId="77777777" w:rsidR="008B5633" w:rsidRPr="00AB76B4" w:rsidRDefault="008B563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D804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EC8C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A7CB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EAE2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BE0D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FA04C0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7AF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2402C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0684C2E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61FD7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70419C" w14:textId="77777777" w:rsidR="008B5633" w:rsidRPr="00AB76B4" w:rsidRDefault="008B563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1FAF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53118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92003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DF91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8E32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701AAC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8D1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EC8C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96C2F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82482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06AD7C8D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FE139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2C023CB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A05A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7A88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8A96B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8431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8B5633" w:rsidRPr="00AB76B4" w14:paraId="0127AA0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938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36595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CEB69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FCC6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44703F50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139C1FF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4169F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674BA7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12B04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BE124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8EDC2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5F07C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769FD08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88D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685D1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549867B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F813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9CFB7D" w14:textId="77777777" w:rsidR="008B5633" w:rsidRPr="00AB76B4" w:rsidRDefault="008B56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568C274" w14:textId="77777777" w:rsidR="008B5633" w:rsidRPr="00AB76B4" w:rsidRDefault="008B56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1EF8A007" w14:textId="77777777" w:rsidR="008B5633" w:rsidRPr="00AB76B4" w:rsidRDefault="008B56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FF5C0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38BFC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E1618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25E8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02ECA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79A8F76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A58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0FC98" w14:textId="77777777" w:rsidR="008B5633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710E3" w14:textId="77777777" w:rsidR="008B5633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EF9AC0" w14:textId="77777777" w:rsidR="008B5633" w:rsidRPr="00AB76B4" w:rsidRDefault="008B56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161079C4" w14:textId="77777777" w:rsidR="008B5633" w:rsidRPr="00AB76B4" w:rsidRDefault="008B56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111C08A8" w14:textId="77777777" w:rsidR="008B5633" w:rsidRPr="00AB76B4" w:rsidRDefault="008B56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4CE33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76B12" w14:textId="77777777" w:rsidR="008B5633" w:rsidRPr="00AB76B4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364C9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523E454A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512A8" w14:textId="77777777" w:rsidR="008B5633" w:rsidRPr="00AB76B4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98AA8" w14:textId="77777777" w:rsidR="008B5633" w:rsidRDefault="008B563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5B69E3A5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9A0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A4747" w14:textId="77777777" w:rsidR="008B5633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D39E0" w14:textId="77777777" w:rsidR="008B5633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21FA00" w14:textId="77777777" w:rsidR="008B5633" w:rsidRPr="00AB76B4" w:rsidRDefault="008B56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7E80B19B" w14:textId="77777777" w:rsidR="008B5633" w:rsidRDefault="008B56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A8A49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D07D97A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EF7AE" w14:textId="77777777" w:rsidR="008B5633" w:rsidRPr="00AB76B4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0D0AA" w14:textId="77777777" w:rsidR="008B5633" w:rsidRPr="00AB76B4" w:rsidRDefault="008B56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1C661" w14:textId="77777777" w:rsidR="008B5633" w:rsidRPr="00AB76B4" w:rsidRDefault="008B56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428B0" w14:textId="77777777" w:rsidR="008B5633" w:rsidRDefault="008B563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7D1F67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069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C7392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0AAA8208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B2627" w14:textId="77777777" w:rsidR="008B5633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37751" w14:textId="77777777" w:rsidR="008B5633" w:rsidRPr="00AB76B4" w:rsidRDefault="008B56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52D66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B8D21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1F41E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F0786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09DC8" w14:textId="77777777" w:rsidR="008B5633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17AAC3E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3A4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C8F3A" w14:textId="77777777" w:rsidR="008B5633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41BF8627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A5717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3BEDCA" w14:textId="77777777" w:rsidR="008B5633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571E2F87" w14:textId="77777777" w:rsidR="008B5633" w:rsidRPr="00AB76B4" w:rsidRDefault="008B56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2436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FCB50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78532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D8D6D" w14:textId="77777777" w:rsidR="008B5633" w:rsidRPr="00AB76B4" w:rsidRDefault="008B56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78CA1" w14:textId="77777777" w:rsidR="008B5633" w:rsidRPr="00AB76B4" w:rsidRDefault="008B56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F384DE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060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517B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BF95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FA2081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C5C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9907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78338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3B419CF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05EB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F756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3056383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946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7D69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0332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671FE8" w14:textId="77777777" w:rsidR="008B5633" w:rsidRPr="00AB76B4" w:rsidRDefault="008B563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D3FDEB9" w14:textId="77777777" w:rsidR="008B5633" w:rsidRDefault="008B563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03813" w14:textId="77777777" w:rsidR="008B5633" w:rsidRPr="00AB76B4" w:rsidRDefault="008B56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E83F4B6" w14:textId="77777777" w:rsidR="008B5633" w:rsidRDefault="008B56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374FD2B8" w14:textId="77777777" w:rsidR="008B5633" w:rsidRDefault="008B56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C53A634" w14:textId="77777777" w:rsidR="008B5633" w:rsidRPr="00AB76B4" w:rsidRDefault="008B56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BC5B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C2F55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09869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3D5C7" w14:textId="77777777" w:rsidR="008B5633" w:rsidRPr="00AB76B4" w:rsidRDefault="008B563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3D00D9" w14:textId="77777777" w:rsidR="008B5633" w:rsidRDefault="008B563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B5633" w:rsidRPr="00AB76B4" w14:paraId="40E3AC3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207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3AC0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ABCF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1F38D3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7AD3D73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4F7C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FD37FF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0F05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FEEE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DC6F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7263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C2953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B5633" w:rsidRPr="00AB76B4" w14:paraId="5851027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5AC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2336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9E00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84A445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39EAD3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872D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709B99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1540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28F8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8096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E71F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A6E2A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B5633" w:rsidRPr="00AB76B4" w14:paraId="241B5CB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8B0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7F4B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41AD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F7C9A8" w14:textId="77777777" w:rsidR="008B5633" w:rsidRDefault="008B563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08001A8F" w14:textId="77777777" w:rsidR="008B5633" w:rsidRPr="00AB76B4" w:rsidRDefault="008B563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7A25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B948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E16B3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13A99D1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BF01D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77F4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3555B2A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033E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47FA3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2BF14BB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2412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B9A227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68E5BC1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3E62CDB0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F79A9DC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63D5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C9D3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7C93B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FA124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5D192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0FEF02B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21C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109C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1683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E70986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1A653ED6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9285376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6A6C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0F0973D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78ACE9F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C99CA0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777A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5519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7586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8609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757CB41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CE6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88B8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C77A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48214E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E32980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F5DE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0C2F99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2EE851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13750F8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1D37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B2F4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1EB4B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C8C0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D535C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8B5633" w:rsidRPr="00AB76B4" w14:paraId="4B656E8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6857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A0FD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EE2D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20C78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7A93E1F4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0525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3A17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5D4C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7FC0B6D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48E63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72BB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13C687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7FA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7820F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13B5697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BE95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53E37B" w14:textId="77777777" w:rsidR="008B5633" w:rsidRPr="00AB76B4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E4AD1F5" w14:textId="77777777" w:rsidR="008B5633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57656989" w14:textId="77777777" w:rsidR="008B5633" w:rsidRPr="00AB76B4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E9C3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ABB1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889D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DF70B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B425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3D293DB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19F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DE60F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F9250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9CB7C4" w14:textId="77777777" w:rsidR="008B5633" w:rsidRPr="00AB76B4" w:rsidRDefault="008B563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342B698" w14:textId="77777777" w:rsidR="008B5633" w:rsidRPr="00AB76B4" w:rsidRDefault="008B563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3974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F18CB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6FEB6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20765EB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B663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D5BD8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2979FCE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83E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EEAE5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63E44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AF7FE8" w14:textId="77777777" w:rsidR="008B5633" w:rsidRPr="00AB76B4" w:rsidRDefault="008B563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ECAD2E2" w14:textId="77777777" w:rsidR="008B5633" w:rsidRPr="00AB76B4" w:rsidRDefault="008B563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8D54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B194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67943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05D6D48A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45367" w14:textId="77777777" w:rsidR="008B5633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062C5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7D29C18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8F66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0986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7C23142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94EF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E6830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5F3DEA6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65564E1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AFF2FBC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7158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22B9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F45C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3C74B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15B59" w14:textId="77777777" w:rsidR="008B5633" w:rsidRPr="00AB76B4" w:rsidRDefault="008B56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292A034E" w14:textId="77777777" w:rsidR="008B5633" w:rsidRPr="00AB76B4" w:rsidRDefault="008B56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4BCD93FD" w14:textId="77777777" w:rsidR="008B5633" w:rsidRPr="00AB76B4" w:rsidRDefault="008B56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28B32F49" w14:textId="77777777" w:rsidR="008B5633" w:rsidRPr="00AB76B4" w:rsidRDefault="008B56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D09C58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3741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8D0C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D130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4056CC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34ECD2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1A43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62A6AC2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70E8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58AB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76C5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51C79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4325559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4A01403A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8B5633" w:rsidRPr="00AB76B4" w14:paraId="43C4E56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B27A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C1AB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8ABA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5D033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65518356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86E1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3EE6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E9A6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7156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BCC2E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8B5633" w:rsidRPr="00AB76B4" w14:paraId="46B3EBC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F22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338B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415E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39330F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2688EC1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603966D1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A3E9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EDD9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814C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5CC1896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12B5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81979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3E5F647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25A190" w14:textId="77777777" w:rsidR="008B5633" w:rsidRPr="00AB76B4" w:rsidRDefault="008B56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8B5633" w:rsidRPr="00AB76B4" w14:paraId="5DEC724D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07C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0489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ECD1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3D955D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F97CD40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A007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DE1BF5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7013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772A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737C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4B55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CD02A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B5633" w:rsidRPr="00AB76B4" w14:paraId="6C72A754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CA7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81C0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9181B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8EA789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ABE29E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A7BE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6511A5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CADB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0EFB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A109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B05A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85F77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8B5633" w:rsidRPr="00AB76B4" w14:paraId="0582DB2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A365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3154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2FED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D70F44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D716E09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709F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4651EA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36556D7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0656548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5FCD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17B4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23A7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9B68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BB539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8B5633" w:rsidRPr="00AB76B4" w14:paraId="145A149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EB82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B2DC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7BF9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2E330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968D42E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0E8D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9114AC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FC4C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D27D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E2E4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17AE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6AE5FE4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8B5633" w:rsidRPr="00AB76B4" w14:paraId="2D3C24C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89F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CDF6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27D9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297654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9AD583F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F39A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3AF3DAE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1362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6F0B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CD2E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3B3A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F0997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8B5633" w:rsidRPr="00AB76B4" w14:paraId="5374F1E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AE4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C62B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3AB4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8E5719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DB03C8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F478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81E9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AA68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365C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564B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262C0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8B5633" w:rsidRPr="00AB76B4" w14:paraId="6475F26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1C69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CB7F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A7D8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FDCAF5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B5FCD9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F7A6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81CC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6050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C5AA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E829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8B5633" w:rsidRPr="00AB76B4" w14:paraId="18BE5E1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BDF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5A70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62EC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7E7E8E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2CA191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1DCA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BB7B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372F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D7FB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A36A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8B5633" w:rsidRPr="00AB76B4" w14:paraId="6D07B381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24A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4C5C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467B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8AC990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C63987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CF08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039EE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4623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9489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212D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950A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4786B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8B5633" w:rsidRPr="00AB76B4" w14:paraId="79B52DE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4F5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61FE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2F1A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2E775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8A59B0C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343A1605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B7E8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2E507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9166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D7DF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5E23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510AE66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E3E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D2D1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7EE8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D7623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2E01E1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1AEF3C16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0E8D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1599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60B3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9C46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17C5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8A6F42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A38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BB01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600FDBA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A08A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D9F17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D11280F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AD2B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3904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2B1A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761C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E51D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2F3978B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915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3CFE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044AC37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9156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5F4B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9B9FF74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9B91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D964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BA24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D27E7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0A5E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063955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F09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321E7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4A88929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C14C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64F38C" w14:textId="77777777" w:rsidR="008B5633" w:rsidRPr="00AB76B4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8E02DFB" w14:textId="77777777" w:rsidR="008B5633" w:rsidRPr="00AB76B4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0D43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A409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D797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98713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FAA43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8B5633" w:rsidRPr="00AB76B4" w14:paraId="11A6360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417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0EB98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6BCAFB40" w14:textId="77777777" w:rsidR="008B5633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5BD6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10C183" w14:textId="77777777" w:rsidR="008B5633" w:rsidRPr="00AB76B4" w:rsidRDefault="008B563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3DC79EF" w14:textId="77777777" w:rsidR="008B5633" w:rsidRPr="00AB76B4" w:rsidRDefault="008B563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E9A4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117B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8A33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A9B6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85BCA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448641A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304E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0F14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43FC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90789C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B6FCA0C" w14:textId="77777777" w:rsidR="008B5633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AA6EBE0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3CF1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C494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2CFF3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756083D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F3597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78AD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4140A5F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A4E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0B1E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4A47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0509CB" w14:textId="77777777" w:rsidR="008B5633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5D5597EC" w14:textId="77777777" w:rsidR="008B5633" w:rsidRPr="00AB76B4" w:rsidRDefault="008B56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2173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19B0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64E83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ACEDD0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2C6BD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F0F09" w14:textId="77777777" w:rsidR="008B5633" w:rsidRPr="00AB76B4" w:rsidRDefault="008B5633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04A4D6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921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0D113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50B1B9B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F80D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6DC71D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387C80AC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117D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D106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C776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D4E4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206C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0FAF279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CEE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61CE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223FB17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8237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C60C31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5CE5380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60E1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800A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D086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8A1D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6E06C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7C651B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A3F766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8B5633" w:rsidRPr="00AB76B4" w14:paraId="33B0F51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863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025A6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1558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EBF2FD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5D5BBE9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6B7F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CE5F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ED6A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096E693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6351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EDD30" w14:textId="77777777" w:rsidR="008B5633" w:rsidRDefault="008B5633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FA858C6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86271B5" w14:textId="77777777" w:rsidR="008B5633" w:rsidRPr="00AB76B4" w:rsidRDefault="008B5633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8B5633" w:rsidRPr="00AB76B4" w14:paraId="2DDD3CF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252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C27C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FCD1F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7CFC72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1EED879E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97888F3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A8FD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DE1D5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7E5A6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1EBB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DBB1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ECD0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EDE49A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E5D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9E982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3440101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649D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3B0D14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1818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3A41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9C93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9F15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B873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50ECB90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5AB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F369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F0E2A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FF0EAB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4E26C72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71F5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A22D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7BB4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9290BA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0021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D2E0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01CA71A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61F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21672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B340BD2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67385" w14:textId="77777777" w:rsidR="008B5633" w:rsidRPr="00AB76B4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7A9573" w14:textId="77777777" w:rsidR="008B5633" w:rsidRPr="00AB76B4" w:rsidRDefault="008B56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9C43857" w14:textId="77777777" w:rsidR="008B5633" w:rsidRPr="00AB76B4" w:rsidRDefault="008B56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7B23A18" w14:textId="77777777" w:rsidR="008B5633" w:rsidRDefault="008B56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6B6B9869" w14:textId="77777777" w:rsidR="008B5633" w:rsidRPr="0068517F" w:rsidRDefault="008B56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2F15A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1D140" w14:textId="77777777" w:rsidR="008B5633" w:rsidRPr="00AB76B4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56FFF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66B1F" w14:textId="77777777" w:rsidR="008B5633" w:rsidRPr="00AB76B4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843CE" w14:textId="77777777" w:rsidR="008B5633" w:rsidRDefault="008B56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66DEA83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D46203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6AF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E4D6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C85E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AA5ADE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06CCFF7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2FDF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B86A2C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FC4A0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6EC2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EF06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8B35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B5633" w:rsidRPr="00AB76B4" w14:paraId="2E3C4A0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128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9A254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54FD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142D4A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B1A4F58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2A62E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8E09E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FB36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067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C8B22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240C9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B5633" w:rsidRPr="00AB76B4" w14:paraId="2B73710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63F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85691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DF654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BFE5E2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9E2E220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9A2F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CBEBB0D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A8DD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0F187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EB01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52C5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3D1C7D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0EF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E98A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55B43695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ED721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B0077F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C6C60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68588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D600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A2ADE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B38DA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E0D17F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FF4086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0AC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3558C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5D339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74F2BF" w14:textId="77777777" w:rsidR="008B5633" w:rsidRPr="00AB76B4" w:rsidRDefault="008B56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1565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A0FFC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4223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4C1198DB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1F395" w14:textId="77777777" w:rsidR="008B5633" w:rsidRPr="00AB76B4" w:rsidRDefault="008B56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A75CA" w14:textId="77777777" w:rsidR="008B5633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1D5BE58" w14:textId="77777777" w:rsidR="008B5633" w:rsidRPr="00AB76B4" w:rsidRDefault="008B56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2A1F1A5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B6A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6D63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53E9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1E362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2C10BBE8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1905742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67B0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97FA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1E1B0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45CBE3A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8930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C8B18" w14:textId="77777777" w:rsidR="008B5633" w:rsidRDefault="008B56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B50E99E" w14:textId="77777777" w:rsidR="008B5633" w:rsidRPr="00AB76B4" w:rsidRDefault="008B56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BE2FFA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F0B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75E7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4160E05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AE64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B23ED7" w14:textId="77777777" w:rsidR="008B5633" w:rsidRPr="00AB76B4" w:rsidRDefault="008B563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4C218549" w14:textId="77777777" w:rsidR="008B5633" w:rsidRPr="00AB76B4" w:rsidRDefault="008B563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330C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3851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640D6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23E64" w14:textId="77777777" w:rsidR="008B5633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0447D" w14:textId="77777777" w:rsidR="008B5633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8205828" w14:textId="77777777" w:rsidR="008B5633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4D0E415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6CB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360B3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59092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21F8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03F39A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93B8C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2550F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5CA0BC7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D6A46A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124EAA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5049EF4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3F6DCAB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05B5D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1E45F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6EB93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C484C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5C27255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FA1AD0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D32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13F4C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A2868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0FDC2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D7CDE3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64CF7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78782E5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3596DA8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4B6BB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6FA45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018B2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45462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595B975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8B0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1C9E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00093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6F8AC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C2BECC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276B2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F45C3D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77118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E78B9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E2A76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3DC16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31B7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8B5633" w:rsidRPr="00AB76B4" w14:paraId="71BF3E1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5C1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DDB6E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BE23F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75A99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1F80C4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FBD46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0FB69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DC12B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C71D9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C646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7D1C9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8B5633" w:rsidRPr="00AB76B4" w14:paraId="6EA1CA8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26F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46CD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4F96B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56AAA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EDD81E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CDBF2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2B308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F0AFF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9A535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7B2F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C903C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8B5633" w:rsidRPr="00AB76B4" w14:paraId="6948BFED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2E2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6D6B5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55BC1A7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50E92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0C67E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1FB361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566E5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D3C7C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A35A9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D7D33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CD9AF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3BBF27B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624DA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B5633" w:rsidRPr="00AB76B4" w14:paraId="0F36A0C0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C7E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BCDCD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70B12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8A32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A79FF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B0217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A01AE0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7EE2F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D516A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D231F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D2FC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8B5633" w:rsidRPr="00AB76B4" w14:paraId="4B53D25D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A12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50CA0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6385D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11BF3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E1EA2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FE11BC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9F3AF4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983F0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B6387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A1406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300C4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8B5633" w:rsidRPr="00AB76B4" w14:paraId="0D495AC4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1A1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86E7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72A81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A78F2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D2C0E0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241A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A09802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8640E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754EA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579AB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D61DF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8B5633" w:rsidRPr="00AB76B4" w14:paraId="5B67AA52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BB3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BAE92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90514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A898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BCAC22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864DC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076259F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22BCB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AF6E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24C9E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61FE5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8B5633" w:rsidRPr="00AB76B4" w14:paraId="77DB31E4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EDA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2B55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2F79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21057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ADA929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7BE0C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B82957E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5BADF962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3C45131F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40FB6307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0712EA6C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7F3C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FB1C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4A1E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2BBC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CAC45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B76B4" w14:paraId="180093E2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5F46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F22D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9384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0B41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238B37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9940E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5C19D01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0E08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207C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1901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0EBA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EDAC8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B76B4" w14:paraId="6C3877B6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FAA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E93D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9920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C37C2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27F59D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71766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9930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A276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61BD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6F24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7D5CF03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61A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F0F2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5A88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5E4C6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9A7038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0587E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A8FC7EB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58F55CA9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7F09483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437E4C9E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5F4E19DF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2435CFF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7D538C6F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093F6A73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60E37573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D95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B9FC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DC5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4086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A42CF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B76B4" w14:paraId="040D962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95A6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F1AF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AF41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43C9B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E9E286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0D6BA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3DBA7935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35C8C5B7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5C0B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E1D8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F3B4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1E2F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8D053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B76B4" w14:paraId="6C6523D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009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F265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F480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9BF03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55B517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1E447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F56B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EFCB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02525FA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BB18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757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BE35C9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8B65FB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DD74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8EB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3ABE425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3DDA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BCFB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03BD30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321C8F7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77CE1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E784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888D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68C8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9EA8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2768AC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67358BF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BEA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BCCB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A077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AD186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C8EF06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A75D7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07796B1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6DCD91F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3182456A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6DADD476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CB4B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DC87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F697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E194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CD90B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8B5633" w:rsidRPr="00AB76B4" w14:paraId="0C012E7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EB5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B085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BFF3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1AECB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AF845D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BC0F0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F45AFC0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F741632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2D8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3FBD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273B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D842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52A14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8B5633" w:rsidRPr="00AB76B4" w14:paraId="4F775E7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EAF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4C80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9F8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F49A7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2D5C4E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0BD2D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79616B4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1C97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9A3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45E9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CD4A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8B5633" w:rsidRPr="00AB76B4" w14:paraId="4AB7D6FA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CE5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956F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94C3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6EC78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AEA750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8F48D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79EA78B2" w14:textId="77777777" w:rsidR="008B5633" w:rsidRPr="00AB76B4" w:rsidRDefault="008B56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53CB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6789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C2ED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DB19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53C71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7C0AF07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B5633" w:rsidRPr="00AB76B4" w14:paraId="23DF6197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154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F2FB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53AF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E31EB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D1F652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81BA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32CA908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6FBA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2395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EDDD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0E75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276F2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8B5633" w:rsidRPr="00AB76B4" w14:paraId="64070501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A97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4D1E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59A6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315B8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1920CE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6149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4FFB4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6E67D59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AEDC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0F45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A698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005B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8B5633" w:rsidRPr="00AB76B4" w14:paraId="5A4DC009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EFE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C148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CC9E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6964C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74AF37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A10C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1291E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7C75706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0657BD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C433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B6E9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EA05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A5C1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9B851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8B5633" w:rsidRPr="00AB76B4" w14:paraId="0968005A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FCB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73A4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22540C0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DB4D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EF8F9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2763AA5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B487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8BEA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7AF7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3400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CE1B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AEB8C0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4A80C345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305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4996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DAF3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172CD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82110D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17909FB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224B7B1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D25F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71ED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6B14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39C2A8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8D4F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FB41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079DC44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B5633" w:rsidRPr="00AB76B4" w14:paraId="25ABB9F7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0D3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837C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0684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CE18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CF4D64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E352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CD998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72CA60F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8F7390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F5486A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8BEBA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9B78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1913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C3A5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76CF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0CBD09B9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ECB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B9E0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A08B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AD720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5FD5C8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3D46DE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178836B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7EC7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8415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0715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8E74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E66D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0DDAE5D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AC52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AB69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CCDD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1E0B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C67838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CEBB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ABA7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161C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08EE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7AA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4BED0A8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E4D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73CF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692AB69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C413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4E737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1B11EB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4DF1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FA2E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8D26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546BAD0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8CA1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CCBB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2FAEECC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12FAAEFC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9D9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66F0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EDF1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2983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6475EB1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9AAC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955B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9CA3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05DE473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ED02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4A42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8B5633" w:rsidRPr="00AB76B4" w14:paraId="0E15844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B73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C7F4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B15B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4CE84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097864C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ABF16D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BE2D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A167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BB9B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0015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01D0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008CEE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AA1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D5DEB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1BF8DC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5B7C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08EA5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812242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0E5C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AC67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C97F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F160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C099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BCA0D8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673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3312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2770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FCD55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1590E18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945C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774B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5163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78636E9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577E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6DBC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10CEA124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C7C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12D3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107A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1F55A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4624D1B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D8F07B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8D3D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30A4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E7B0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33DC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49F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D0A4D41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AE2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D0FD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4A257B8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FD9E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5691A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681EE31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A323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5011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756B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5E3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AE58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4E3AA5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6D214E3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904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6C41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CC82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580D7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9093AA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C5A9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04CBE34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A791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3B1C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8245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7F46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B7ED8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B5633" w:rsidRPr="00AB76B4" w14:paraId="2A5A373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172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E18B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7FD0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81CA0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F30775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FF82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39C1154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9A4A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E511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8CE1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65A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A3C21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8B5633" w:rsidRPr="00AB76B4" w14:paraId="622C9A52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FAD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9D7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39C5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11E3F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263484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8CC0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3916C74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8FB1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56F9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672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2141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39242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B5633" w:rsidRPr="00AB76B4" w14:paraId="0F4E6F0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37C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E583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A036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824C3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8B25E6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C646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43B6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7A78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38A7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4B51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1387D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B5633" w:rsidRPr="00AB76B4" w14:paraId="7B388D2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8DC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8E4A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8B5B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8FAED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5A32DF3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CA9556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D70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B1AB7E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F2B4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C52B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EA72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F47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FB1EF6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C458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3E13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7F517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9419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A74F0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698F5FF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2396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15C7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439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ED94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191C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366FD54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558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EFEE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65B0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CF1DB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6DB2FCB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1A0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211323A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764C8E1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71F41E4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3D3AC23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8AC6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A42F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7878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7D7D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039277C9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E8E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48CC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A9F2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8F06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D9BEA6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17C275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F129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93C1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232C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253D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6E8E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89B6097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098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C39A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0EDCFC6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B1C5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0AD5D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77B9DD8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4C17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EACE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BD60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DFE7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8F39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A862DE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8B5633" w:rsidRPr="00AB76B4" w14:paraId="7B3A636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55C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778E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5AF4DFD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C63B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C971A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2D1A640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CD94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960F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A0FE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16D9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5C45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3B1A4E4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C6F22A9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F2D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3E19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32BE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C7740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16BA7B0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0B0F3AD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084B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46007F6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476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8407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D4A2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293D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C94D1FC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68A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90F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A439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7FED0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7B59C2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D3395B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3BE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DA030B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933A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F1B0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BDBF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179A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F14EA4C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93F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1B92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91D7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BCCB6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8D31DF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2631120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E529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6034AD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75AE7B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8D1A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053B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7FE4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2B4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056638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21B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2C3C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660E0E9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1FBE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90F2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600817C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4EC6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D433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7959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316E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178B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6B4139E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2C2E293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FB9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7C4B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394A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7A862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679B54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C423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AF5985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12ED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E0E9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1E09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2BE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A9879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8B5633" w:rsidRPr="00AB76B4" w14:paraId="7F9DA91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08E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073A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1DEA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3798B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45EA7B7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FBD6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86105B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4D7E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CA3D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776C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3B4A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B69C7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8B5633" w:rsidRPr="00AB76B4" w14:paraId="4D49ECA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EC9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FF04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149115E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2179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4E9E3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071898F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0443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5FD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993F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F60E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61BE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02894181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73D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01F1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6CE5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E5BC0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86B917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1B8672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A5D1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7B158D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975F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F3A0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117D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BBC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73371F84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B5D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62FD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5B02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42D33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AAD5D5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2983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AF6460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86DE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D131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1D02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AC1C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69D5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8B5633" w:rsidRPr="00AB76B4" w14:paraId="581EAD7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0AB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490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73BC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1E3C0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1F2C65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FEEF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D6F612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E224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6D2B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EA22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F8CA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54D9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8B5633" w:rsidRPr="00AB76B4" w14:paraId="46DE64F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597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1FCA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6650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9E15D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85BE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11A995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31E711E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8A7BEB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C317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3A5C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AEE6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8A09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35A66D8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4CC5446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8B5633" w:rsidRPr="00AB76B4" w14:paraId="03166426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EBA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4985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6568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41F64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C91999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8BF397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C2F6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D83132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8819F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F016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5D31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EF65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C2B5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167AB16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AF3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BA22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8D8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053B1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BB9EA4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165D93B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898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420D37C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1401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26D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20E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B487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C6E349C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4B2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DE62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497E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54CD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A32BE7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57C1783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E2E3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AB022C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3704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840C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996A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4F09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7DCD98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0C2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018F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9E18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6D6A7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69ACF3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D605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68364CF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270C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D30B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400E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37EE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27330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8B5633" w:rsidRPr="00AB76B4" w14:paraId="7FF72A1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B96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0AE8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6F94CE7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12EA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288A7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E5525D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87EF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AD05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7B64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8BAC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331B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65476B9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B76B4" w14:paraId="279CC044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857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7BB2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2B82FB3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B599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D9116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F7D9FE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216CCBB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65D11BE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22284BA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7EEA29B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038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48AB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A8FE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E9F2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D658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933AC98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AA7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0BF8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029C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10B19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567A651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619A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1CDE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56C1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1E607F4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FA73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F2D2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7E322446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405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E7D3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643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DDF44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EF0B9A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440E490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46ED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C9A5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93DC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3AF44DE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DFA8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1C65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301FC2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8B5633" w:rsidRPr="00AB76B4" w14:paraId="5903BB15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8AA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288A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05F6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B8E73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58BA31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C8F56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C1391E2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5D07B6C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7A1B9C7F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04FB22B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5C72E32D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2211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C773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5C56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3E80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C8161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8B5633" w:rsidRPr="00AB76B4" w14:paraId="78BB62D2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E8D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DACF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15B5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B04A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F77C1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241FA35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1828ADF4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6364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DAE1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D8AD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441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10A5F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B5633" w:rsidRPr="00AB76B4" w14:paraId="5ACF2113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02C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598A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F1AA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1DA75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3AABE5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5708B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0CB42E9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40D2CA3F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71A5B869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7DA09910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51D0402" w14:textId="77777777" w:rsidR="008B5633" w:rsidRPr="00AB76B4" w:rsidRDefault="008B56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F8AA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819C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144E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D1D7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CF7BD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8B5633" w:rsidRPr="00AB76B4" w14:paraId="422D5CEA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CFA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F669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0047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1890B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3739E0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7581861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3337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DA651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650F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E0E5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9194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C05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4D2266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510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A5E9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BAEC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D060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01CE63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FB914E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51B2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034B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2055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4172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800C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4D1E2A9F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6CDE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876B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FEE5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56D2C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AE1C4A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1639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96E23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2091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3836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514A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55B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1A7C4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8B5633" w:rsidRPr="00AB76B4" w14:paraId="504C6A7A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018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4D0B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7B2F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A9168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37D120D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69B9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65EB0F5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8A4F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D9D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213C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E505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8B5633" w:rsidRPr="00AB76B4" w14:paraId="5301A461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D9A7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CBB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85A2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D80E3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26A74CA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433E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1CB7F63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D78F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6858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782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7C14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BF328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8B5633" w:rsidRPr="00AB76B4" w14:paraId="64A8456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C007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9DBC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103E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2FE3C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5643075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E571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DE02B8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BF2C4E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2B78396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F889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74CE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E7AD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C19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1F73B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B5633" w:rsidRPr="00AB76B4" w14:paraId="6FF8DAA3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19D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A56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36AB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22208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1460B4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A389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9C8F3D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1D40149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1C9C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5CB1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D840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FDE3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0D72C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B5633" w:rsidRPr="00AB76B4" w14:paraId="4F099E7A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88EB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79A6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3AAA794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B137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6E6C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566FD6E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1B95274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440FA45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021C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D95E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CB65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C891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31A0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625F18D9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7E1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02FE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A4CB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BDF13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24DC3BE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1D93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6C27E35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51491C7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6640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8A6C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3F84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9055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C8B47C5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1DC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8A9E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9A19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9B01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78955B1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366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0D12253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0C2B4BD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740A015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3EE1B52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73EF778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44C85DA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D250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2968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64F4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B34A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CF9B7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8B5633" w:rsidRPr="00AB76B4" w14:paraId="25BEFD3E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24D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BF30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7049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7920A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7E5844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1403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920F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2C3B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AA2A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F182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60F06CC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024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20D9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07C1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44C86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CC9200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DF1F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7CF9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4C03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F7D7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DE72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EA56C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8B5633" w:rsidRPr="00AB76B4" w14:paraId="2D3DD3AD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B46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9834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ED71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8DACE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432FBC5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930F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7778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03D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87C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BBC2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37CFB741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4D7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EC23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DBF1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6828D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23F3EAB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05F2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FFC0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407E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043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EF4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9E887B2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114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0BFE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E0FB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FD34A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AD8AC8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E843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6020F8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ADC6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628E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BABF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1D7B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9E246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8B5633" w:rsidRPr="00AB76B4" w14:paraId="37C97F50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A9B8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E023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7758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3D64A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64F0BB9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A2AA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2765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2101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02D3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2FE7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8B5633" w:rsidRPr="00AB76B4" w14:paraId="4DCB9293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F69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26A4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41B0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6ECC4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039F20E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EDDD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2693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B151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59A8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51DB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D1703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B5633" w:rsidRPr="00AB76B4" w14:paraId="33AD4B80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F70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AC6E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2DFCF76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B73C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8622F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0CF9218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6D9F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4572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07A7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7E9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450D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DFEF4E1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44C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9EA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CBAE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8AF16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3A5BF32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D01B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0882A7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2E93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A64E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D13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0A08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DAB28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8B5633" w:rsidRPr="00AB76B4" w14:paraId="39DEE88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126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11D1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5E35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4FF86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1DF9087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6ABE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1BD7B4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E719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9575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7C2F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FB0A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D913F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B5633" w:rsidRPr="00AB76B4" w14:paraId="52F71F7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828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ED4A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FFEE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13AD2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55E68FF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D54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1D783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A300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11FA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95DA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BC5A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37C9C77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8B5633" w:rsidRPr="00AB76B4" w14:paraId="5F874EF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DBC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EFAD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088A081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40E4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838F2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2918C11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345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FACF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AB55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B233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1FA2D" w14:textId="77777777" w:rsidR="008B5633" w:rsidRPr="00AB76B4" w:rsidRDefault="008B56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9E4D8F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140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4364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214F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89ECF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7353A46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6EED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6806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8F3D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E713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93DBD" w14:textId="77777777" w:rsidR="008B5633" w:rsidRPr="00AB76B4" w:rsidRDefault="008B56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3C126CCD" w14:textId="77777777" w:rsidR="008B5633" w:rsidRPr="00AB76B4" w:rsidRDefault="008B56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8B5633" w:rsidRPr="00AB76B4" w14:paraId="149E0F8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3D25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A562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83FF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5A646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60CAD1C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EC3F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0011CC0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5CDF45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2F9A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1746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B9EB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4794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3F2FB3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B3B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94F1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D115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FB9C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53E712C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9714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650BA81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BE7B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48F1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2A07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24AF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116D1E6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2EC4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B017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46AE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F6FC7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D40FA9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A28B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9587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482F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1D3A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1091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A7121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8B5633" w:rsidRPr="00AB76B4" w14:paraId="496A98A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EB1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DFE5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2F93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E9F6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3574DFC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A583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0AD8392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4BBC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550E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DBF4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FEF5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DCDF2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8B5633" w:rsidRPr="00AB76B4" w14:paraId="2358996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968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0C54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D1CA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70B65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2C0FFDA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1AAA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57DC0F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46058A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4F3532B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6E6831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144024E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BD4B56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A409B3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07D8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D76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60B0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1BFF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3F52D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8B5633" w:rsidRPr="00AB76B4" w14:paraId="7976FB5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F15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7349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8DE6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A981B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05E32BD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4C9F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3F44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FE80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5BF2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2BD6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E9769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8B5633" w:rsidRPr="00AB76B4" w14:paraId="0A5C172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D779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B36D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4AA6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DB184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0F3E245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6112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DBBD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B444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71B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C6C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1F71C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8B5633" w:rsidRPr="00AB76B4" w14:paraId="137BBB55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F076A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3BAF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812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6945B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14A345C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7EEA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A777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52BE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20E7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0D08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8B5633" w:rsidRPr="00AB76B4" w14:paraId="3266005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CE76E3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38F1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67BF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4F900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5F55EF0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EE09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BBBCC6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6E9DCF3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3722EFD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8890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E0E5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9D56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DE06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2EE90C9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28FE27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AD62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5F0D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55C9DE" w14:textId="77777777" w:rsidR="008B5633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432E07F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5538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2E52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D9AA1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6ED1D26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190F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200A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450013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8B5633" w:rsidRPr="00AB76B4" w14:paraId="3D45B22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95797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0A37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AF32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FEF57D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C797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D189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4EF1C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5DCFE" w14:textId="77777777" w:rsidR="008B5633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BAB4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8B5633" w:rsidRPr="00AB76B4" w14:paraId="30E22AC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D1792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2DE2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2905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56FB5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628B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550C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8704D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938E6" w14:textId="77777777" w:rsidR="008B5633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8C45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8B5633" w:rsidRPr="00AB76B4" w14:paraId="3A05D82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9106D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F3B9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D19F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BB09D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4DAB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76A0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AAC29" w14:textId="77777777" w:rsidR="008B5633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B8E24" w14:textId="77777777" w:rsidR="008B5633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8CE7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8B5633" w:rsidRPr="00AB76B4" w14:paraId="747D1A0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42A5C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F0AC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C55D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652C9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D35E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DBA124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CC19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C229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8A99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DF2E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8B5633" w:rsidRPr="00AB76B4" w14:paraId="4FF9C3D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5B832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2A96A" w14:textId="77777777" w:rsidR="008B5633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9F6F1" w14:textId="77777777" w:rsidR="008B5633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B32E34" w14:textId="77777777" w:rsidR="008B5633" w:rsidRPr="00AB76B4" w:rsidRDefault="008B56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052A4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76F1793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82C83" w14:textId="77777777" w:rsidR="008B5633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0435A" w14:textId="77777777" w:rsidR="008B5633" w:rsidRPr="00AB76B4" w:rsidRDefault="008B56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4C283" w14:textId="77777777" w:rsidR="008B5633" w:rsidRPr="00AB76B4" w:rsidRDefault="008B56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70E3B" w14:textId="77777777" w:rsidR="008B5633" w:rsidRDefault="008B56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8B5633" w:rsidRPr="00AB76B4" w14:paraId="39DB160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DA600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3A9D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866A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4675DF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D331" w14:textId="77777777" w:rsidR="008B5633" w:rsidRPr="00AB76B4" w:rsidRDefault="008B56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EC6B6D9" w14:textId="77777777" w:rsidR="008B5633" w:rsidRPr="00AB76B4" w:rsidRDefault="008B56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1779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52CF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A4B5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9BD2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ECD984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E8EA9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CEA8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E8CB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AA425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00456" w14:textId="77777777" w:rsidR="008B5633" w:rsidRPr="00AB76B4" w:rsidRDefault="008B56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6730CF8" w14:textId="77777777" w:rsidR="008B5633" w:rsidRPr="00AB76B4" w:rsidRDefault="008B56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542A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A380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5974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9542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8B5633" w:rsidRPr="00AB76B4" w14:paraId="0A44471D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ECA1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DBAA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78F3EB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4B67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B9970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29E2C0D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C591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2733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9DC5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5EE2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D7EF8" w14:textId="77777777" w:rsidR="008B5633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DDCCA2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B5633" w:rsidRPr="00AB76B4" w14:paraId="6F18AB0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CA3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1D5E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6DA0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B613D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7249AF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8D5F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515F48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17EB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6C60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830C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3C5D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B76B4" w14:paraId="611502B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3BA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F2E7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77F0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F0EE8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CFCB49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82FF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2044D20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9177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6761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E2BB9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0355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1B425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0CCE77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FD95EC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8B5633" w:rsidRPr="00AB76B4" w14:paraId="2181FB0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A57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67E6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CFE6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798BD6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AF694B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31F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2C0934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F345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862E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7C5B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9A60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C281B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BF729B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407277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B5633" w:rsidRPr="00AB76B4" w14:paraId="12E5979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7D50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C0EE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4672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C6BFC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B70E8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437F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9D3D52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3F0A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45A8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21D3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708C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A9105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8B5633" w:rsidRPr="00AB76B4" w14:paraId="2E2F245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C44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8207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1C64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9F635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B39FA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0C4B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6EA9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3258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2C6F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7CA4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5893E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B5633" w:rsidRPr="00AB76B4" w14:paraId="7B35955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090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D69E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52E3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A9F521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2DB8F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DF4F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B464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4D60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2E2F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B030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61600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34AD662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8B5633" w:rsidRPr="00AB76B4" w14:paraId="0258696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8E3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2673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F5CC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E76BC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1D91C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E176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5507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BE07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EC76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5F2D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C23CA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29ED4D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B5633" w:rsidRPr="00AB76B4" w14:paraId="1FD041D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E68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83C1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5D23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E40A0" w14:textId="77777777" w:rsidR="008B5633" w:rsidRPr="00AB76B4" w:rsidRDefault="008B563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F22040" w14:textId="77777777" w:rsidR="008B5633" w:rsidRPr="00AB76B4" w:rsidRDefault="008B563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C2731" w14:textId="77777777" w:rsidR="008B5633" w:rsidRPr="00AB76B4" w:rsidRDefault="008B56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086AE1" w14:textId="77777777" w:rsidR="008B5633" w:rsidRPr="00AB76B4" w:rsidRDefault="008B56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FF8F8AD" w14:textId="77777777" w:rsidR="008B5633" w:rsidRPr="00AB76B4" w:rsidRDefault="008B56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8F4D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6B16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0A49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63AF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B5633" w:rsidRPr="00AB76B4" w14:paraId="53EF129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919F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4380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7733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8CB23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CE32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7C2675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80271B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0FA1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6BC7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9DE7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8D6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7270064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4EACBD8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B5633" w:rsidRPr="00AB76B4" w14:paraId="3497ADD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406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8EB4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6517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114A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33433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5321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FC2A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A29E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72C9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7296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0C07E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8B5633" w:rsidRPr="00AB76B4" w14:paraId="2FC36E9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D0A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34B1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3E3A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F1700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2DD9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CDC7E3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1E1F37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5277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8E6C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9A67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35AE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3C84051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B5633" w:rsidRPr="00AB76B4" w14:paraId="4EFB3A5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7462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B9DE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4E53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89F0A2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12A2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91BEA7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DF90C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80EE9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0DA68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7B8D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B5633" w:rsidRPr="00AB76B4" w14:paraId="6CA0AA6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0FD2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DBA91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B06E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B45E3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EB0A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51BE69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A6AD6C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D42B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449F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604B0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E8EC2" w14:textId="77777777" w:rsidR="008B5633" w:rsidRPr="007B5A25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0567728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B5633" w:rsidRPr="00AB76B4" w14:paraId="3848B96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648A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EF48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886B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34C48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63D1F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B050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437C2FD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4063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F9E9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4A1B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C9131" w14:textId="77777777" w:rsidR="008B5633" w:rsidRPr="00AB76B4" w:rsidRDefault="008B56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7AE8FB" w14:textId="77777777" w:rsidR="008B5633" w:rsidRPr="00AB76B4" w:rsidRDefault="008B5633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B5633" w:rsidRPr="00AB76B4" w14:paraId="6330878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848D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2F0C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C2783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3493E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1B9B94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C443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309A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6A45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C42F4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142D6" w14:textId="77777777" w:rsidR="008B5633" w:rsidRPr="00AB76B4" w:rsidRDefault="008B56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7DEE6B" w14:textId="77777777" w:rsidR="008B5633" w:rsidRPr="00AB76B4" w:rsidRDefault="008B56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B5633" w:rsidRPr="00AB76B4" w14:paraId="0674BEC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9EF6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B176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EF5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EBC2E8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A11605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6B2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CCB6D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4E644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2BE7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15CCD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421D8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B5633" w:rsidRPr="00AB76B4" w14:paraId="6E19DEA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C618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457B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5EEE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2A210E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42DE7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D66E7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18681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1F3D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4EF1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58A6C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2BF9C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B5633" w:rsidRPr="00AB76B4" w14:paraId="3935BE87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39BC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3C5A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60316D5B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D1AE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E8190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0AFD4323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556A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B1732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5A5A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1560E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F351F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:rsidRPr="00AB76B4" w14:paraId="4A7C6993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19D5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AE396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9B7DA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8EEF2C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087A680B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6278A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057C628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9AB06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CB6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1765F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6F972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8B5633" w:rsidRPr="00AB76B4" w14:paraId="15476146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FA1B" w14:textId="77777777" w:rsidR="008B5633" w:rsidRPr="00AB76B4" w:rsidRDefault="008B5633" w:rsidP="008B56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99F25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B3745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7409F7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5AF0F89" w14:textId="77777777" w:rsidR="008B5633" w:rsidRPr="00AB76B4" w:rsidRDefault="008B56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3ED90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D6B47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964F3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2962B" w14:textId="77777777" w:rsidR="008B5633" w:rsidRPr="00AB76B4" w:rsidRDefault="008B56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7CBEE" w14:textId="77777777" w:rsidR="008B5633" w:rsidRPr="00AB76B4" w:rsidRDefault="008B56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6E6B7EE9" w14:textId="77777777" w:rsidR="008B5633" w:rsidRPr="00A8307A" w:rsidRDefault="008B5633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77013D17" w14:textId="77777777" w:rsidR="008B5633" w:rsidRDefault="008B5633" w:rsidP="004C7D25">
      <w:pPr>
        <w:pStyle w:val="Heading1"/>
        <w:spacing w:line="360" w:lineRule="auto"/>
      </w:pPr>
      <w:r>
        <w:t>LINIA 101</w:t>
      </w:r>
    </w:p>
    <w:p w14:paraId="05918A07" w14:textId="77777777" w:rsidR="008B5633" w:rsidRDefault="008B5633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3311956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ECF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589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08EF17D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4B4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ABA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122907F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C149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E19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300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468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80C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206D6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01B7520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9469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68BF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191D30BF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BC32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957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53EDE52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CFDE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704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64E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D22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1E4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824F4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28EC79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2704E44E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8B5633" w14:paraId="56086CD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0AF8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B4E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90A2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7B0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7A9AB61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1C49C9C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F31D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7EFE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BFD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68A4BF0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19B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1EB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D47F321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2E3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6B8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6CA4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803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152A46A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11E61106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D32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0CDCF71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A28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AEB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7947A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E41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F5083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8B5633" w14:paraId="14FAA9D6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FCB9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26D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D3A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ADD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0E5F15C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93D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597E42D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4B0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67B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DFD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B522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8B5633" w14:paraId="424E6C9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3528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252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62736EE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8C4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2249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77D05330" w14:textId="77777777" w:rsidR="008B5633" w:rsidRDefault="008B5633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49CF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36EF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332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788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65C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E11AFD5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FEA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202F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7FAA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9FB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B641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B5F9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13E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46F08E4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783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4BC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7386592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3693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B0A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E0E06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CD2B9" w14:textId="77777777" w:rsidR="008B5633" w:rsidRDefault="008B5633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D52D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149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88D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6428E76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ADA5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482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539856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595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685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328A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BCE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4FB11C5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624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68FF64F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EE1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943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930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CFCC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2BD32BA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967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346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3E3C908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1C34B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E0D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0816CA8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839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7E0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0A3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952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246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2647891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EE32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F23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76652FB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9198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2F7D" w14:textId="77777777" w:rsidR="008B5633" w:rsidRDefault="008B5633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9BE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264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A72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D365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9B2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088FBCC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070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564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232F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94C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20CF1DF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4BD6DF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53E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D2AF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508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136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01E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43287D0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84C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543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6946388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39A8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7D0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7577CBB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B78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790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C42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D24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885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B7F3EA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D7C2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F2D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C36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2C5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AC020D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8332A" w14:textId="77777777" w:rsidR="008B5633" w:rsidRPr="00A165AE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BD6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0F0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6E1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329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BFF088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027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E78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7309CEE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8D7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2F4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5314B2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06A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3FEE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C677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866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551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8B5633" w14:paraId="6F2BD8D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4E4D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A91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2F1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C39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40F7F7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163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726F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0CB1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F99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F366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D6511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F1D2A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8B5633" w14:paraId="4FFC40B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81F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6E9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87D9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74C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0E42A0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B8B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09F8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563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939B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7A2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D8D42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4FEB2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8B5633" w14:paraId="756F026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330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594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96D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89B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4A0735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E6F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1A80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5DA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3ED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6A0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C299A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8CFA6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8B5633" w14:paraId="31D0305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2F9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D711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A8B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356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94A62A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3C1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1009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FFC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30A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B1A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6D6F1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4AD4B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8B5633" w14:paraId="31B24D2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B06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4D9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98DB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B89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4F0156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183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F74EE7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2812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F00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7DA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8D10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3B772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56F2E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8B5633" w14:paraId="3DD18DE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CAC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2CA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117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7D9E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D58D962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6D4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6A50D3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64F7E6D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55ECDD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10BC337" w14:textId="77777777" w:rsidR="008B5633" w:rsidRPr="00A165AE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F67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F2D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2A8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342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2266E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8B5633" w14:paraId="45182EA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D60F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D7DE1" w14:textId="77777777" w:rsidR="008B5633" w:rsidRDefault="008B563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3C9309A3" w14:textId="77777777" w:rsidR="008B5633" w:rsidRDefault="008B563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977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B319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B96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466F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1FBF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402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DBD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64E437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9AC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C99F" w14:textId="77777777" w:rsidR="008B5633" w:rsidRDefault="008B563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4741AB1C" w14:textId="77777777" w:rsidR="008B5633" w:rsidRDefault="008B563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1C8D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1CB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B45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F387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42E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89D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CDB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D84D2B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01A5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F56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5598ADE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858D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52E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D7367B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B97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BA5E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665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E84D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6C3D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8B5633" w14:paraId="341ECD2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CA1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A7C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50F6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A988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457C123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49EF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3715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F19F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31216E8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FDFE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E80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8B5633" w14:paraId="11D59B4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1F2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6BB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0C53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9DC0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666A12C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E75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734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7A7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6E256971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0D10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DFC6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8B5633" w14:paraId="2162027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BF4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8B8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3188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06AB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60CCD47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D9B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E872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224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1A2CAE8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1A86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5F19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8B5633" w14:paraId="7F9CE0B4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AA6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125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A245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04EA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048424D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4DC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A1E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409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BD2855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6C6A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0A7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8B5633" w14:paraId="5F24863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594C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856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534DEDF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7730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6C91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3794C188" w14:textId="77777777" w:rsidR="008B5633" w:rsidRDefault="008B563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437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FE6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C5A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64AA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A9E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79E4C7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EB9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BFDF" w14:textId="77777777" w:rsidR="008B5633" w:rsidRDefault="008B563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C60B" w14:textId="77777777" w:rsidR="008B5633" w:rsidRDefault="008B563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93BF" w14:textId="77777777" w:rsidR="008B5633" w:rsidRDefault="008B563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4D1CFAFA" w14:textId="77777777" w:rsidR="008B5633" w:rsidRDefault="008B563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1492" w14:textId="77777777" w:rsidR="008B5633" w:rsidRDefault="008B563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31761" w14:textId="77777777" w:rsidR="008B5633" w:rsidRPr="000625F2" w:rsidRDefault="008B563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4C546" w14:textId="77777777" w:rsidR="008B5633" w:rsidRDefault="008B563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05B0CA87" w14:textId="77777777" w:rsidR="008B5633" w:rsidRDefault="008B563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4414" w14:textId="77777777" w:rsidR="008B5633" w:rsidRDefault="008B563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A576" w14:textId="77777777" w:rsidR="008B5633" w:rsidRDefault="008B5633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ED2A5F4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B48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E70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C9AA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15B9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933B21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9DA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100306B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5F24D95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3B3CAE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437C055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7E6ADE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7C9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626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C4D6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7213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83BFAE8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737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260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6C55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C7E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6F1C124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471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FC00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A39C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86D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C061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93B96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8B5633" w14:paraId="03D0C300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7E5C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655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87BE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272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D35575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6265743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04E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3F50B7C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5CE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D21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F9AB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FBFF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0B4E8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8B5633" w14:paraId="551BB1C9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99A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C1B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508C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B91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F7583F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A54880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352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A848F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713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03DA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96D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7FD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652A7C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8B5633" w14:paraId="6DA23C2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449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FCC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CA7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257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3FFA8E09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0A27C045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7D81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FA50C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1139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7D2B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9CB5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4AD8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8B5633" w14:paraId="1F0F009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A1A2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6D2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B4C7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00B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654EA02A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3583E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423D10C0" w14:textId="77777777" w:rsidR="008B5633" w:rsidRPr="00FA554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618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5DD8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E1F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7B6E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8B5633" w14:paraId="3E97DD8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056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80F4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F04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69866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FC1500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5628079D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0187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4C7C7CA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AA2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6193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2236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85B57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54FDC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8B5633" w14:paraId="6B04D4B2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87D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5672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247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976B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A92ACB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3E2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3974F9AB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AE1FF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DB69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3AF1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E353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8C82A2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9FE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63A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B5C3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BC01" w14:textId="77777777" w:rsidR="008B5633" w:rsidRPr="006E4185" w:rsidRDefault="008B5633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C34BF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8C8C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8A30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3AEE172C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D49D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7EE1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5E0397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A8C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EA56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36D8B69D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288EA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57B8" w14:textId="77777777" w:rsidR="008B5633" w:rsidRDefault="008B563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F819" w14:textId="77777777" w:rsidR="008B5633" w:rsidRPr="009E41CA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B126" w14:textId="77777777" w:rsidR="008B5633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BF05" w14:textId="77777777" w:rsidR="008B5633" w:rsidRDefault="008B563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EFD8" w14:textId="77777777" w:rsidR="008B5633" w:rsidRPr="000625F2" w:rsidRDefault="008B563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00D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8B5633" w14:paraId="591EBFD7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D83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66C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A7D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097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3D8B" w14:textId="77777777" w:rsidR="008B5633" w:rsidRPr="009E41CA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E33F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DB5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4DD3E21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507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C35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8B5633" w14:paraId="2271529F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6FD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C26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E85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468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F12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2C62B6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098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444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2A0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D8C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8B5633" w14:paraId="0A8B158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53E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DE2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42F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80D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5BFC499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0B0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779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8FE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C6B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213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18268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8B5633" w14:paraId="182696C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F25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286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E031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2CA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6432A4F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38B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BBD27F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F3E3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3E7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C78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686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152A4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02D15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8B5633" w14:paraId="00A0D8A4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40C3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44F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A68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3B8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364B73E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DC3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743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1EF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0AC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4ED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2AD2AC6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3BE1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FEF7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8FC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A07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449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A63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061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02A6605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C85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4F7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07749C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BDA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93B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005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BF1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3F5416B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4A0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45A2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2AF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4709C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03A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8B5633" w14:paraId="2B0741B2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7602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2C0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F86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B54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58A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CB6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E1A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44F867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B782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D11E" w14:textId="77777777" w:rsidR="008B5633" w:rsidRDefault="008B563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36D52C0A" w14:textId="77777777" w:rsidR="008B5633" w:rsidRPr="003A43BB" w:rsidRDefault="008B563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8B5633" w14:paraId="0DE600FB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0DC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430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B5DD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DA6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09918E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7C5C2E7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F34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676D9A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E22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5940E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70A6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79E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F983F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5E4811F6" w14:textId="77777777" w:rsidR="008B5633" w:rsidRPr="002C6BE4" w:rsidRDefault="008B5633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8B5633" w14:paraId="3D7A8DFF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654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B18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668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7FEA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931822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9CB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BA3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2C6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8ED8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DE44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017D2AA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3732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3E8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625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898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B9926C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09E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496ADB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6392204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77EE069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6F7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693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460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B18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AF749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8B5633" w14:paraId="6FD3DDA9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A47D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3C6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2CD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144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345FD8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EE3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30ADB5" w14:textId="77777777" w:rsidR="008B5633" w:rsidRPr="0016498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E5C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C1C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023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4C8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59A321" w14:textId="77777777" w:rsidR="008B5633" w:rsidRPr="0058349B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8B5633" w14:paraId="780AFF61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90D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1FB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44E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768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1745421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704F11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50B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0EA3B05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C44F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E83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2D7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123F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1CBC1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2B690C5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B5633" w14:paraId="2C79FA73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18A9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DEF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8B5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162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099C44B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EDB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D7C496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4191E2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C1C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8282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CB0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0FE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1F30BB9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9D13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F0B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609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850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1FFF6D7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252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D9B026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479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309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AD9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0FF6" w14:textId="77777777" w:rsidR="008B5633" w:rsidRPr="0086098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431A5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7855A05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07F520A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8B5633" w14:paraId="2F72C33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9C9C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5F5C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275366E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A26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FD85" w14:textId="77777777" w:rsidR="008B5633" w:rsidRDefault="008B5633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D3E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E146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FA7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993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1DA9" w14:textId="77777777" w:rsidR="008B5633" w:rsidRPr="0086098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DB4BED5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3718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7D1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1FCFDDD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C499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D13D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D8B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9D03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228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612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E3A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097EA788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D58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A32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0B4A88C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2FAD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D85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48E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F608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586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B2B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08B4" w14:textId="77777777" w:rsidR="008B5633" w:rsidRPr="0086098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F58E60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B11C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704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FC5A1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A51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3513BAC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201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D68C3E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916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60F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5B7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A4F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2A06BBA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8B5633" w14:paraId="7A3BA01E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92E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90A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1A16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73E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55D091C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D755AD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5C0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260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BDE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1AF2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745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AE06AA2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9B6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A09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1483256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E20F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104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386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700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A7C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DE14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7F07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DF5827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902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31E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696ECBD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4EF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8C0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96B00F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6911556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4CE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B5A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93A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27E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349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0B6C5DD7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806D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A3F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612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B28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8F639C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E1A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A302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528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C85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42C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174349A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B5633" w14:paraId="23AB1A2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A4F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A4B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4D9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006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12DB928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C917C3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34A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E80A1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C2A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B0F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29A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ECC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003952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58A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DCE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ED5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277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362F8F1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9917DC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266D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77D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20E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7DA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692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89736D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B12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A5F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215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B3B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1F58344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15DAFFA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A4C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2A7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6F6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4772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81A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6C09D8E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EC48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FEE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B76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5E3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332A000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23B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78455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8E5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C17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3FC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926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983C471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9364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94D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B02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B7D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FA998D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FD0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A57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DC9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81F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B72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478411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D20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527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D69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D7D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6111D8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7A60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5F9850E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71646DE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3BC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A9F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3C4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5DA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8B5633" w14:paraId="66F4FEAB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CC4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66C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E55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EB5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916121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3EC0AE6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B28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003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1EE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9E1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402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E093A96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D28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F1F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77E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DDB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AB7A40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248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430FCD9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5B8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ABF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35B3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C24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8B5633" w14:paraId="464D988E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79D1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2FAE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323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17F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8B7C90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8115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AF3EB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6D63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3B5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6FC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584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7B332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7565327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8B5633" w14:paraId="7636685C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68B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E1E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9E2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0C2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868AAD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85B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50CC39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CA2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1B61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3BD2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AA1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8B5633" w14:paraId="573E6005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906D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7AF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4451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C7A6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A4F782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02B2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FF9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F7F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9024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D43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08FFC53D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8B5633" w14:paraId="4DBB026D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675C3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7A6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977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915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72D479A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5E6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CE61C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9FE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2D8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532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16F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35CA9F8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F88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055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A9D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438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03200C4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F84D9E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B33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93C03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D96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C23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1BA7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16F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AF2165D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5753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E8E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5C862F3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609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6F1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57C334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78C7134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CD1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785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A58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E74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B58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D441ED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8B5633" w14:paraId="36BCAE71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AB8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274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4C8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A5B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4FD2CF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24236" w14:textId="77777777" w:rsidR="008B5633" w:rsidRDefault="008B5633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4A30CF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9F8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71A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FB2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B475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8B5633" w14:paraId="0794187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F8E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4CD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EAC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05A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8BA88F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7FD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A71F2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A54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CF1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AE3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A19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3EFDBB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B86EA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984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8F8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752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4ED13E4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8BC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B2248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946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1E3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5116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2AFD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8B5633" w14:paraId="6A2BC34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D0F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CF6D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531762C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93B6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984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2D5738C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F0F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A53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E65F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313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A9DA" w14:textId="77777777" w:rsidR="008B5633" w:rsidRPr="006064A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516E3B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C0F9F23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703D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9306" w14:textId="77777777" w:rsidR="008B5633" w:rsidRPr="006064A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442B363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423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D89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64237FD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F4B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CEA4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471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0B3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BF87" w14:textId="77777777" w:rsidR="008B5633" w:rsidRPr="006064A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39D7EA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7846E9E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C17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554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70EAD36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6EC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EB3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145C8C1A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833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5AB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974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BAF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666DA" w14:textId="77777777" w:rsidR="008B5633" w:rsidRPr="001D28D8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8B5633" w14:paraId="2C624185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90CB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9D15" w14:textId="77777777" w:rsidR="008B5633" w:rsidRPr="006064A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E03B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1AB7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560DABC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6584E90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BB8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3F935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490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2B8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4E8A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ABE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78859EB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5B90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91C2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04AD8F4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E5B6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4D1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7D29870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558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1B59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F01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46A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3E6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531F670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3C7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F8B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943D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BE41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1A0C9224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305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4BFE5B7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A065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3D6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467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B166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8B5633" w14:paraId="2F96F6F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451F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5A99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75C75B3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660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2AE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8CD0D6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C299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43AB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DA06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0F63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48D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1A3648E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8B5633" w14:paraId="728FB3D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6A85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4A8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118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5FBC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7F8B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659FE5F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42451E8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FE71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7DD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CAD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578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8B5633" w14:paraId="0FC5EEA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75D4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074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10A6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92B0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305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13DA7C7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8D70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E1F8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D098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277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8B5633" w14:paraId="51C225E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32A6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CEF0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8B5B6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EFDE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3C1EEF0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5E7A" w14:textId="77777777" w:rsidR="008B5633" w:rsidRDefault="008B563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4D60BC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F425" w14:textId="77777777" w:rsidR="008B5633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2634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6EFC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8813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10022A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1D2FE71E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8B5633" w14:paraId="33C1D40C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6ECE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A4C9" w14:textId="77777777" w:rsidR="008B5633" w:rsidRDefault="008B563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8597" w14:textId="77777777" w:rsidR="008B5633" w:rsidRPr="000625F2" w:rsidRDefault="008B563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D223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06D7237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783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2E83783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51A692E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7E5E7A8F" w14:textId="77777777" w:rsidR="008B5633" w:rsidRDefault="008B563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CD91" w14:textId="77777777" w:rsidR="008B5633" w:rsidRDefault="008B563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F2D8" w14:textId="77777777" w:rsidR="008B5633" w:rsidRDefault="008B563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00AA" w14:textId="77777777" w:rsidR="008B5633" w:rsidRPr="000625F2" w:rsidRDefault="008B563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5C6F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401712" w14:textId="77777777" w:rsidR="008B5633" w:rsidRDefault="008B563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8B5633" w14:paraId="273EE6F2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A747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1D3F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B42E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2EB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BA8F7F2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C8D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2F2D135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38508897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D464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A80A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6BD0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DEC8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DA7ECB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8B5633" w14:paraId="345B618A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AA68" w14:textId="77777777" w:rsidR="008B5633" w:rsidRDefault="008B5633" w:rsidP="008B56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1F1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27261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BAB9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9DA09A0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FE5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1B4F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AA9E" w14:textId="77777777" w:rsidR="008B5633" w:rsidRDefault="008B563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7897" w14:textId="77777777" w:rsidR="008B5633" w:rsidRPr="000625F2" w:rsidRDefault="008B563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292D" w14:textId="77777777" w:rsidR="008B5633" w:rsidRDefault="008B563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0B9BBD5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F4017D8" w14:textId="77777777" w:rsidR="008B5633" w:rsidRDefault="008B5633" w:rsidP="00F22BF3">
      <w:pPr>
        <w:pStyle w:val="Heading1"/>
        <w:spacing w:line="360" w:lineRule="auto"/>
      </w:pPr>
      <w:r>
        <w:t xml:space="preserve">LINIA 103 </w:t>
      </w:r>
    </w:p>
    <w:p w14:paraId="38DFA67D" w14:textId="77777777" w:rsidR="008B5633" w:rsidRDefault="008B5633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B5633" w14:paraId="3799551F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EE43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B6C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080E082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998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AB15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757012B4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6791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2055" w14:textId="77777777" w:rsidR="008B5633" w:rsidRPr="006307B2" w:rsidRDefault="008B563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43FA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CBA0" w14:textId="77777777" w:rsidR="008B5633" w:rsidRPr="006307B2" w:rsidRDefault="008B563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92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C960F4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8B5633" w14:paraId="005D3CCE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4FFF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92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44CC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1083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6C4B5997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D431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29A7" w14:textId="77777777" w:rsidR="008B5633" w:rsidRPr="006307B2" w:rsidRDefault="008B563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BAF2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9023" w14:textId="77777777" w:rsidR="008B5633" w:rsidRPr="006307B2" w:rsidRDefault="008B563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5475D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8F7A8D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14:paraId="07703E84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6C8D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1C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4F48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48EA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DE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C405AA4" w14:textId="77777777" w:rsidR="008B5633" w:rsidRDefault="008B563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7BE24075" w14:textId="77777777" w:rsidR="008B5633" w:rsidRDefault="008B563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1CFC483" w14:textId="77777777" w:rsidR="008B5633" w:rsidRDefault="008B563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AB2A0BF" w14:textId="77777777" w:rsidR="008B5633" w:rsidRPr="009E41CA" w:rsidRDefault="008B563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D79FC" w14:textId="77777777" w:rsidR="008B5633" w:rsidRDefault="008B563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6DAC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3102" w14:textId="77777777" w:rsidR="008B5633" w:rsidRPr="006307B2" w:rsidRDefault="008B563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FC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8864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83682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303F4CC0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  <w:tr w:rsidR="008B5633" w14:paraId="259774D6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AFC7B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F3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9575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F855E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0B3C3527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 1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9E41CA">
              <w:rPr>
                <w:b/>
                <w:bCs/>
                <w:sz w:val="20"/>
                <w:lang w:val="ro-RO"/>
              </w:rPr>
              <w:t>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FD005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01CC" w14:textId="77777777" w:rsidR="008B5633" w:rsidRPr="006307B2" w:rsidRDefault="008B563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A882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3BF3" w14:textId="77777777" w:rsidR="008B5633" w:rsidRPr="006307B2" w:rsidRDefault="008B563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B701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5D4C88F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9F68E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84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A261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A4DC9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5077141A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FB7F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6E9EE6A4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0190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D5F1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5638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69C1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14:paraId="29B330CF" w14:textId="77777777">
        <w:trPr>
          <w:cantSplit/>
          <w:trHeight w:val="82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FFAD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4E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A54C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2589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3682B2D7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B32D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41CDB3B8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62AD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4F9B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AF19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17FE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14:paraId="4D3092A6" w14:textId="77777777">
        <w:trPr>
          <w:cantSplit/>
          <w:trHeight w:val="9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3E41" w14:textId="77777777" w:rsidR="008B5633" w:rsidRDefault="008B5633" w:rsidP="008B56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214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A5638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6960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693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T.D.J.</w:t>
            </w:r>
          </w:p>
          <w:p w14:paraId="1F95EE39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BD9F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7074" w14:textId="77777777" w:rsidR="008B5633" w:rsidRPr="009E41C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D700" w14:textId="77777777" w:rsidR="008B5633" w:rsidRPr="006307B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F2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D052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FC36B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1, 2 și 3</w:t>
            </w:r>
          </w:p>
          <w:p w14:paraId="45CC644C" w14:textId="77777777" w:rsidR="008B5633" w:rsidRPr="009E41C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 </w:t>
            </w:r>
          </w:p>
        </w:tc>
      </w:tr>
    </w:tbl>
    <w:p w14:paraId="5B76B861" w14:textId="77777777" w:rsidR="008B5633" w:rsidRPr="007C0989" w:rsidRDefault="008B5633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552C8B9E" w14:textId="77777777" w:rsidR="008B5633" w:rsidRDefault="008B5633" w:rsidP="00E15E78">
      <w:pPr>
        <w:pStyle w:val="Heading1"/>
        <w:spacing w:line="360" w:lineRule="auto"/>
      </w:pPr>
      <w:r>
        <w:t>LINIA 105</w:t>
      </w:r>
    </w:p>
    <w:p w14:paraId="28F51659" w14:textId="77777777" w:rsidR="008B5633" w:rsidRDefault="008B5633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8B5633" w14:paraId="7B919873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2807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6A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55345E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D1D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B8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78F0956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BDE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276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32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EB37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8C5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BC22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8B5633" w14:paraId="56A71113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67D8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8AE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422AC98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408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02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36A2290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B5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4C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5F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2DC0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1D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B14B6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8B5633" w14:paraId="177296A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F17F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8F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872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4A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CD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1890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727526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134F40C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891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90F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3A1D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3C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E6CA4B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062B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6B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30DD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453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A4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4F9C7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4B318D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70456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165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75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E3C3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8C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4D4BA5A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A81F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641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5E8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A7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75D0E0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2F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12C5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DD1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D573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783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B5633" w14:paraId="6ADEF216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04A2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4911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222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1E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10821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5C4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7685AD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04DC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188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E9A1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E7F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D6B4511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1335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F8A3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D93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70B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53FCA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DA6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089252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056C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FD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FFEB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CB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A691EA1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58D45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5F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CC8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BA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1606F1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B2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4275D58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CAE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97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0AD3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2A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BFAA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F5667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8B5633" w14:paraId="4E314302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C4D5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D7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E4F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42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57807E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248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41E301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539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710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B57D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73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1035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D10EC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8B5633" w14:paraId="6A44FA9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485A8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67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DCE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CD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19DF04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EA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1F3F2C1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2CFF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06C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FFD2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FAF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E0C4D4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A441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3D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549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42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0B8628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C8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4D79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70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C74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0475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BF6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2227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473D6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8B5633" w14:paraId="1D620B2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45A1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0B1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C79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382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785723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D4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681E590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22FC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00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12EF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37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DB7F3B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0EBE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69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76A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2E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434B11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31FC3F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F2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EF257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BBC4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29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7D14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627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E19FB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14:paraId="753CB2D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5F9D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E3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BAF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F28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1C3F7D8F" w14:textId="77777777" w:rsidR="008B5633" w:rsidRPr="00CA6A06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95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592376E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71EE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94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A316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44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791E4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5166E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42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CF2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BB32" w14:textId="77777777" w:rsidR="008B5633" w:rsidRDefault="008B5633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63757A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E6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6678BD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5D8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C1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A4987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AC9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7216EE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5A1FC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1FB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307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B9D8" w14:textId="77777777" w:rsidR="008B5633" w:rsidRDefault="008B5633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6E3255ED" w14:textId="77777777" w:rsidR="008B5633" w:rsidRDefault="008B5633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769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3FA5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9B016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6360ADD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EFA40B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638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04B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9A7F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C1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32BF2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90ABC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8E3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852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49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0D81762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92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4A13A3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6E7502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AE4B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23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5F17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AE8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713B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F9CCC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8B5633" w14:paraId="72042FD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C7A3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8B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A0C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18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7F8AE30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F0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25D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9CF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7CA3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54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9C2ADA1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4D3A" w14:textId="77777777" w:rsidR="008B5633" w:rsidRDefault="008B5633" w:rsidP="008B563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7D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5DA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0C9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6125C6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71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4733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2DA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E82D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BE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C8BD709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04A5FED0" w14:textId="77777777" w:rsidR="008B5633" w:rsidRDefault="008B5633" w:rsidP="00E15E78">
      <w:pPr>
        <w:pStyle w:val="Heading1"/>
        <w:spacing w:line="360" w:lineRule="auto"/>
      </w:pPr>
      <w:r>
        <w:t>LINIA 105 A</w:t>
      </w:r>
    </w:p>
    <w:p w14:paraId="6F2D16E0" w14:textId="77777777" w:rsidR="008B5633" w:rsidRDefault="008B5633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8B5633" w14:paraId="69ABCF4E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7AC0" w14:textId="77777777" w:rsidR="008B5633" w:rsidRDefault="008B5633" w:rsidP="008B5633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D67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6E86E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FB0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3822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C0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E5AA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981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F11A1" w14:textId="77777777" w:rsidR="008B5633" w:rsidRPr="004A289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29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7F3CDA8B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DB4F581" w14:textId="77777777" w:rsidR="008B5633" w:rsidRDefault="008B5633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t>LINIA 107</w:t>
      </w:r>
    </w:p>
    <w:p w14:paraId="323B456F" w14:textId="77777777" w:rsidR="008B5633" w:rsidRDefault="008B5633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519D169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788F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D9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A4E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A5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7964D9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71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78DE27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849A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11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5C0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837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FF320D5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8435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9C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3AD509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617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58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5B139E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39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E9E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D6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B05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46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4037A44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6D99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7C85" w14:textId="77777777" w:rsidR="008B5633" w:rsidRDefault="008B563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3821D08F" w14:textId="77777777" w:rsidR="008B5633" w:rsidRDefault="008B563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DA6A" w14:textId="77777777" w:rsidR="008B5633" w:rsidRDefault="008B563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9CD87" w14:textId="77777777" w:rsidR="008B5633" w:rsidRDefault="008B5633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7B3E96A5" w14:textId="77777777" w:rsidR="008B5633" w:rsidRDefault="008B5633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639A5" w14:textId="77777777" w:rsidR="008B5633" w:rsidRDefault="008B563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3299" w14:textId="77777777" w:rsidR="008B5633" w:rsidRDefault="008B563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189C" w14:textId="77777777" w:rsidR="008B5633" w:rsidRDefault="008B563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3C84EA6B" w14:textId="77777777" w:rsidR="008B5633" w:rsidRDefault="008B563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EB3A" w14:textId="77777777" w:rsidR="008B5633" w:rsidRDefault="008B563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A0089" w14:textId="77777777" w:rsidR="008B5633" w:rsidRDefault="008B5633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47A68BD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24CC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726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165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18B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F9FDEA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434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8EE7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1B0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5DE77D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231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CA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18B263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D9E7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32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16822E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2CA1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C3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14CD87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C71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F034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DDE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2A6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A62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CF59836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1C72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FC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930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2C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E21B9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82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4B869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10AB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75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D884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CA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A59D72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209E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90E7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61EBAB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47AF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0B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1F62E3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8E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0833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530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572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9A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77F5C82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A63D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C54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BF9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4E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6D8DD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0D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CDCF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451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5AA30A0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68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580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7AFB1A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AF16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99E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6A7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184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2441DC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743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508D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2542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18A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FFE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2C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E78D0E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991C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6C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17003C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924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D9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4D3FDC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D79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6E8A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691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8F3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E2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A5E45B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9E08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85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3A7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E4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6A99A46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D6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5040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93D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28D9C0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4B9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0B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14C1977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B1FB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D9F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071C25F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158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8B2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7AA240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6A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FA2A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E6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88D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F31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B85839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CF16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45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56A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018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50D4EB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CB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AA86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9CE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52C791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F6F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81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6BAD2D3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92A5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AC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7364B9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BD10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3922" w14:textId="77777777" w:rsidR="008B5633" w:rsidRDefault="008B5633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433FB8B9" w14:textId="77777777" w:rsidR="008B5633" w:rsidRDefault="008B5633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76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A9A2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80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B14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9B8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1F8ECB6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A75D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9C4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8B6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0E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3C993D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EF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F50AE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7D95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72D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F81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CE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028EB9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D74F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DFB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7C0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82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5FE04B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A4E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E3709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F246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2A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6D9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56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1CD109F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21D53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D87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028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EE5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52DBA9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2C1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E90C6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3837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7D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24C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BC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6062676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6926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591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BF0A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8F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5FE39B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F7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9CB05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B26DF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1DFE5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3A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45A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C52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9E4009D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46AD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0B1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8BD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649B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787E28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389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33CCEE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497B5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EB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355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E42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8B5633" w14:paraId="36B003D9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75DB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1E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AE0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42A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034D65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29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842EC4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3968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2D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0296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FB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1BE5931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7F44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08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DEE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01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1A88435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A9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74659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5EBF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FAB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906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A3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3A3212D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72EE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15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8E7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77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35EA3E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E8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4B971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98A2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770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7B9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62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AD94D8C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A6A6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E5F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801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A4C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3C346FD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43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22A02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50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A7DB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56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16DEC7E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0CE00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9D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DCF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58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1BA2A0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E3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DA8F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FDC8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9C1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3EF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F6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7B5730F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6A6C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AA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193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15F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59580F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FD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0B44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F7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C9F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38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3278BDC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CC5C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AA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420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517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036469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2C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3A2C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5C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2B7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D8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2172BE2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7793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17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280310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DA5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CC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5EB526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6E3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A0B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BF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2FF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69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97E9349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70A4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20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9D9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ABD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1AA1D0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13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0A8A8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3295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14F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93C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CA6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D63326F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3A0C" w14:textId="77777777" w:rsidR="008B5633" w:rsidRDefault="008B5633" w:rsidP="008B56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0D91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356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F69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23AF35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88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AC26" w14:textId="77777777" w:rsidR="008B5633" w:rsidRPr="00C83AE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F90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8FD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B5B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192A231" w14:textId="77777777" w:rsidR="008B5633" w:rsidRDefault="008B5633">
      <w:pPr>
        <w:rPr>
          <w:sz w:val="20"/>
          <w:lang w:val="ro-RO"/>
        </w:rPr>
      </w:pPr>
    </w:p>
    <w:p w14:paraId="75924F83" w14:textId="77777777" w:rsidR="008B5633" w:rsidRDefault="008B5633" w:rsidP="000507C8">
      <w:pPr>
        <w:pStyle w:val="Heading1"/>
        <w:spacing w:line="360" w:lineRule="auto"/>
      </w:pPr>
      <w:r>
        <w:t>LINIA 107 A</w:t>
      </w:r>
    </w:p>
    <w:p w14:paraId="09014E34" w14:textId="77777777" w:rsidR="008B5633" w:rsidRDefault="008B5633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8B5633" w14:paraId="721B1842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CCE0" w14:textId="77777777" w:rsidR="008B5633" w:rsidRDefault="008B5633" w:rsidP="008B56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78C1" w14:textId="77777777" w:rsidR="008B5633" w:rsidRDefault="008B563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539D" w14:textId="77777777" w:rsidR="008B5633" w:rsidRPr="004659BE" w:rsidRDefault="008B563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7D29" w14:textId="77777777" w:rsidR="008B5633" w:rsidRDefault="008B5633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7E506089" w14:textId="77777777" w:rsidR="008B5633" w:rsidRDefault="008B5633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7562" w14:textId="77777777" w:rsidR="008B5633" w:rsidRDefault="008B563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681622" w14:textId="77777777" w:rsidR="008B5633" w:rsidRDefault="008B563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CEA0" w14:textId="77777777" w:rsidR="008B5633" w:rsidRPr="004659BE" w:rsidRDefault="008B563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49368" w14:textId="77777777" w:rsidR="008B5633" w:rsidRDefault="008B563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0154" w14:textId="77777777" w:rsidR="008B5633" w:rsidRPr="004659BE" w:rsidRDefault="008B563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D9CA" w14:textId="77777777" w:rsidR="008B5633" w:rsidRDefault="008B5633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47EA22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1AC94A1E" w14:textId="77777777" w:rsidR="008B5633" w:rsidRDefault="008B5633" w:rsidP="00410133">
      <w:pPr>
        <w:pStyle w:val="Heading1"/>
        <w:spacing w:line="360" w:lineRule="auto"/>
      </w:pPr>
      <w:r>
        <w:lastRenderedPageBreak/>
        <w:t>LINIA 108</w:t>
      </w:r>
    </w:p>
    <w:p w14:paraId="372D2FB9" w14:textId="77777777" w:rsidR="008B5633" w:rsidRDefault="008B5633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:rsidRPr="0058349B" w14:paraId="4A0022CB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A957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665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FB7D" w14:textId="77777777" w:rsidR="008B5633" w:rsidRPr="000625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A2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01BB6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FE1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48E6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0AAFB14A" w14:textId="77777777" w:rsidR="008B5633" w:rsidRPr="0016498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0873" w14:textId="77777777" w:rsidR="008B5633" w:rsidRPr="000625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EF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7FDF" w14:textId="77777777" w:rsidR="008B5633" w:rsidRPr="000625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380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46FA60" w14:textId="77777777" w:rsidR="008B5633" w:rsidRPr="0058349B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8B5633" w14:paraId="443EDE3F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B192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F0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DD68" w14:textId="77777777" w:rsidR="008B5633" w:rsidRPr="000625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D13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6BB53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90D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EFDD1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F28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5D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7270" w14:textId="77777777" w:rsidR="008B5633" w:rsidRPr="000625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F23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8B76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8B5633" w14:paraId="557097C8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FB11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8F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F5D3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7B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29C7C57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FEF7A4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3F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36208A2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D960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F2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E02E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F96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635019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12DD78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B5633" w:rsidRPr="00F80ACE" w14:paraId="23F08B43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B3CA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27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14E24768" w14:textId="77777777" w:rsidR="008B5633" w:rsidRPr="001571B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A281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B7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4F24CB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36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4575D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70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8B9F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357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6065295C" w14:textId="77777777" w:rsidR="008B5633" w:rsidRPr="00F80ACE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F80ACE" w14:paraId="10E1110D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3ED6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8C1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9C50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2928" w14:textId="77777777" w:rsidR="008B5633" w:rsidRDefault="008B5633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C35E" w14:textId="77777777" w:rsidR="008B5633" w:rsidRDefault="008B5633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716ACD7" w14:textId="77777777" w:rsidR="008B5633" w:rsidRDefault="008B5633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0BF176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36AD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26FC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F279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C2E0" w14:textId="77777777" w:rsidR="008B5633" w:rsidRPr="00F80ACE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4FC776B3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7D500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1A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675CF4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B8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713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3804350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FBC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FDDA3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7AD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BF5B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EE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47F652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D5B88E6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1A372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0DE7" w14:textId="77777777" w:rsidR="008B5633" w:rsidRPr="00346ED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27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24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2569F0F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C4E45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2A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9A0A27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285B7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7EE158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261C54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27D3870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A447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33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CB67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C01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4103ACB8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C647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93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D385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653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790FD4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F5457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FC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1542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5A59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F87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1D30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C0C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B819905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5F68B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1B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F70D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748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7A6151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3CB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F5ECDF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11B68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5540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4685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476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5B90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28C1BD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8B5633" w14:paraId="0325B1F7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1C3A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94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75AD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53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B0BE8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A57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E7BC0D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857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4C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1FE8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0B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88CB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66EF3D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8B5633" w14:paraId="319800E6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004F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DBD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902E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E66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19674E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2B305D3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7973BFA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FD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3D3E3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72D5911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3D15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0FB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BFF1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6B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4463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8B5633" w:rsidRPr="00884DD1" w14:paraId="26F08F80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4CF9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C8FF" w14:textId="77777777" w:rsidR="008B5633" w:rsidRPr="00E804A9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1E2B9E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3E9D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BC26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67DD10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C1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2B3B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36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EAF1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08E6" w14:textId="77777777" w:rsidR="008B5633" w:rsidRPr="00E804A9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7E874860" w14:textId="77777777" w:rsidR="008B5633" w:rsidRPr="00884DD1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054DFC" w14:paraId="089B7582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E874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AADF" w14:textId="77777777" w:rsidR="008B5633" w:rsidRPr="00DD4D10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3626E2E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E8F2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54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10E24C8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ECB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F1BB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89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C845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0471" w14:textId="77777777" w:rsidR="008B5633" w:rsidRPr="00DD4D10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764322D0" w14:textId="77777777" w:rsidR="008B5633" w:rsidRPr="00054DFC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054DFC" w14:paraId="501A947B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BE17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45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0320D037" w14:textId="77777777" w:rsidR="008B5633" w:rsidRPr="00DD4D10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71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B38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4ABC13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06C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D0D6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AC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A148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F4D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054DFC" w14:paraId="76EBF6E5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167D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912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0EA3538C" w14:textId="77777777" w:rsidR="008B5633" w:rsidRPr="00DD4D10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D5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562B" w14:textId="77777777" w:rsidR="008B5633" w:rsidRDefault="008B5633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2FA1B79E" w14:textId="77777777" w:rsidR="008B5633" w:rsidRDefault="008B5633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F5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450B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81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8D89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B4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:rsidRPr="00884DD1" w14:paraId="018763F4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B96BE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D210" w14:textId="77777777" w:rsidR="008B5633" w:rsidRPr="00535AB9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04C17DE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51A6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FB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645734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CC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004C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514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FFB9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FC5A" w14:textId="77777777" w:rsidR="008B5633" w:rsidRPr="00535AB9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958DF9E" w14:textId="77777777" w:rsidR="008B5633" w:rsidRPr="00884DD1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28B928B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39EB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C1A4" w14:textId="77777777" w:rsidR="008B5633" w:rsidRPr="00535AB9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8AA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9C28" w14:textId="77777777" w:rsidR="008B5633" w:rsidRDefault="008B563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27C777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A45582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4D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1CC6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9488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D6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8B43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854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4DA29DD1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963E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A7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9225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7906" w14:textId="77777777" w:rsidR="008B5633" w:rsidRDefault="008B563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48479E04" w14:textId="77777777" w:rsidR="008B5633" w:rsidRDefault="008B563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7E85DA30" w14:textId="77777777" w:rsidR="008B5633" w:rsidRDefault="008B563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625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9A7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9451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AE0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609C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31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CBDF1D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D3D61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A6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54044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4A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38DE68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74A1CE7" w14:textId="77777777" w:rsidR="008B5633" w:rsidRDefault="008B563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98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3EEE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4E99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0B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18E2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51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6096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7C6A800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8B5633" w14:paraId="6AFE4C70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B860" w14:textId="77777777" w:rsidR="008B5633" w:rsidRDefault="008B5633" w:rsidP="008B563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15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A037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1F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00472E1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45BFE18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C2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96E6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A56A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B58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52E8" w14:textId="77777777" w:rsidR="008B5633" w:rsidRPr="00D16CE1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72D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8C75694" w14:textId="77777777" w:rsidR="008B5633" w:rsidRPr="00FE25BC" w:rsidRDefault="008B5633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6A9E5CDA" w14:textId="77777777" w:rsidR="008B5633" w:rsidRDefault="008B5633" w:rsidP="00815695">
      <w:pPr>
        <w:pStyle w:val="Heading1"/>
        <w:spacing w:line="360" w:lineRule="auto"/>
      </w:pPr>
      <w:r>
        <w:t>LINIA 109</w:t>
      </w:r>
    </w:p>
    <w:p w14:paraId="585CF7B4" w14:textId="77777777" w:rsidR="008B5633" w:rsidRDefault="008B5633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8B5633" w14:paraId="5FA2E713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8C6F" w14:textId="77777777" w:rsidR="008B5633" w:rsidRDefault="008B5633" w:rsidP="008B56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423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DAD2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A1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36CE351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BE4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097A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A5E9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C73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6912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9F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05F84DD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BF63" w14:textId="77777777" w:rsidR="008B5633" w:rsidRDefault="008B5633" w:rsidP="008B56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F9A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65F6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6B8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5D6305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B2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EF75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B934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D9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4C38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CD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AFABCED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D38D" w14:textId="77777777" w:rsidR="008B5633" w:rsidRDefault="008B5633" w:rsidP="008B56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83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E5DD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15B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3AFA03C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55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C495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47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2710" w14:textId="77777777" w:rsidR="008B5633" w:rsidRPr="001B30CD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7B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02EC3F1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E254386" w14:textId="77777777" w:rsidR="008B5633" w:rsidRDefault="008B5633" w:rsidP="00DB78D2">
      <w:pPr>
        <w:pStyle w:val="Heading1"/>
        <w:spacing w:line="360" w:lineRule="auto"/>
      </w:pPr>
      <w:r>
        <w:t>LINIA 112</w:t>
      </w:r>
    </w:p>
    <w:p w14:paraId="269C5149" w14:textId="77777777" w:rsidR="008B5633" w:rsidRDefault="008B5633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8B5633" w14:paraId="73C85DF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1CAF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44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AF08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A8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B3305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4BA7B" w14:textId="77777777" w:rsidR="008B5633" w:rsidRDefault="008B5633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65304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6FB1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AE4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6628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E5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8B5633" w14:paraId="76BEB567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C5FE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90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DB3F7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C0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FA1859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C6A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0A7F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AA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2D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7FA5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8A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37680B91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3113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54BC" w14:textId="77777777" w:rsidR="008B5633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13FC77EE" w14:textId="77777777" w:rsidR="008B5633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B1D0" w14:textId="77777777" w:rsidR="008B5633" w:rsidRPr="00483148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55ED" w14:textId="77777777" w:rsidR="008B5633" w:rsidRDefault="008B5633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2502" w14:textId="77777777" w:rsidR="008B5633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BB9B" w14:textId="77777777" w:rsidR="008B5633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0924" w14:textId="77777777" w:rsidR="008B5633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9022" w14:textId="77777777" w:rsidR="008B5633" w:rsidRPr="00483148" w:rsidRDefault="008B563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2AF6" w14:textId="77777777" w:rsidR="008B5633" w:rsidRDefault="008B5633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7E5389B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783E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AF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309E435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335F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9F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544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77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23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2C08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FF1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49602426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11F1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35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6D45C5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9A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3F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92D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0A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48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2BC0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5C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09AE8AE0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B228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4EA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E16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A3E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5568D38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7A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BDBD54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DCBB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BBA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C3868" w14:textId="77777777" w:rsidR="008B5633" w:rsidRPr="00483148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CCAD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7D4975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7504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D2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6D60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C42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3BBAFD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F98AA2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410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2C28DC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0B64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D2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2682C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341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832771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66BC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0A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24B0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152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5D5B7E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D3C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BDE6A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A86A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CE3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CAEF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05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C5F4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B5633" w14:paraId="2CE91D6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971F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79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42DE537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25E9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52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7023760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ED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34B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9E4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EF52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FB5A" w14:textId="77777777" w:rsidR="008B5633" w:rsidRPr="00EB0A86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1AFE68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0CC4A8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9186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6F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2BEDFB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37B2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A5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4B6644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AB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2D4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1E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1425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C8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161CE8A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587B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5F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482DD1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51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512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F8CFC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FD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3481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17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8C16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F4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545711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740F9D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8B5633" w14:paraId="79E098F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C10F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4D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7E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32C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FB83D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F5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04D575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BEB0F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8B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5F7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84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8B5633" w14:paraId="1219BEA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A793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91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EEE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37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4F5F7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0B2431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8D9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75A0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4A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738D2B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E156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5F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2C576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6C4E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8B5633" w14:paraId="2938DBBD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620A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BF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34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2714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11FF4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DDD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3A1DA9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5A38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E4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4191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3C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9E33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8B5633" w14:paraId="1E9F1569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A074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3D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F1D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CB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9802E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11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0C5A9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2A0DEF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3B3CA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A4D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32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CE4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DA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22D0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8B5633" w14:paraId="05B5F74F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3064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3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5E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9C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BEB8D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EC8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2CC1944" w14:textId="77777777" w:rsidR="008B5633" w:rsidRPr="000A20AF" w:rsidRDefault="008B5633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02D8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FAB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83E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73C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F485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8B5633" w14:paraId="14081459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3225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81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05F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29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C5933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A9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C9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82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A366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71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5A0F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8B5633" w14:paraId="3F152015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44BF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FF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6A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90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40D52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161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BE7FEC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B4B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BE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7519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09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8B5633" w14:paraId="71391DB8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9E92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11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63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568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DB1AF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94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19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EE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5D1A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7CF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8B5633" w14:paraId="042036D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FDC7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7E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3257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FF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DC277A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FD4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C889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099D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8E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5C45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85C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8309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8B5633" w14:paraId="63726A3C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BD7A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CB1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D5B2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EB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DEFEB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381ED2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E30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D86F1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D1D9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3B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F317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9A8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077D35F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724A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49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5AE2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667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C44DA2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3872A1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2BF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5010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FF6B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A9A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2ACA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52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25C3A594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D39B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B0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49F841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A4A94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F7C4" w14:textId="77777777" w:rsidR="008B5633" w:rsidRPr="002F2938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F88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93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19F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63FC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72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6C762777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D696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1E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6336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F29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0EAB0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368A48F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21E794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BC0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205DD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E04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5E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7D1F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D0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71CB058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ED68" w14:textId="77777777" w:rsidR="008B5633" w:rsidRDefault="008B5633" w:rsidP="008B563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54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A6AA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CC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197D09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CEDCD32" w14:textId="77777777" w:rsidR="008B5633" w:rsidRPr="007D0C0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DB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216D3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0BD84B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FDF6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92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5A13" w14:textId="77777777" w:rsidR="008B5633" w:rsidRPr="0048314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6D1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72A5D5EA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387BF342" w14:textId="77777777" w:rsidR="008B5633" w:rsidRDefault="008B5633" w:rsidP="006B4CB8">
      <w:pPr>
        <w:pStyle w:val="Heading1"/>
        <w:spacing w:line="360" w:lineRule="auto"/>
      </w:pPr>
    </w:p>
    <w:p w14:paraId="062FF96E" w14:textId="77777777" w:rsidR="008B5633" w:rsidRPr="005905D7" w:rsidRDefault="008B5633" w:rsidP="006B4CB8">
      <w:pPr>
        <w:pStyle w:val="Heading1"/>
        <w:spacing w:line="360" w:lineRule="auto"/>
      </w:pPr>
      <w:r w:rsidRPr="005905D7">
        <w:t>LINIA 116</w:t>
      </w:r>
    </w:p>
    <w:p w14:paraId="7980AB41" w14:textId="77777777" w:rsidR="008B5633" w:rsidRPr="005905D7" w:rsidRDefault="008B5633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8B5633" w:rsidRPr="00743905" w14:paraId="53F3B7F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C297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FC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541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969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5FC896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3C9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2334F58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1E9E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7B8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96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5BE3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397DC8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8B5633" w:rsidRPr="00743905" w14:paraId="75170019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CD9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A0B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FAB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632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15D6724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680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61A5BFC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9945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C87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E28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48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B5633" w:rsidRPr="00743905" w14:paraId="4991E71A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B38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9A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711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3A3F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1BD663C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0ABE4E04" w14:textId="77777777" w:rsidR="008B5633" w:rsidRPr="00743905" w:rsidRDefault="008B5633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B3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D8C8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14E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784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0DC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151DF5D9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B48C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527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AD04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62AC" w14:textId="77777777" w:rsidR="008B5633" w:rsidRPr="00743905" w:rsidRDefault="008B563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9A75EE4" w14:textId="77777777" w:rsidR="008B5633" w:rsidRPr="00743905" w:rsidRDefault="008B563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14C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598E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841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2DB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498F" w14:textId="77777777" w:rsidR="008B5633" w:rsidRPr="00743905" w:rsidRDefault="008B563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59EB8A1" w14:textId="77777777" w:rsidR="008B5633" w:rsidRPr="00743905" w:rsidRDefault="008B563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B5633" w:rsidRPr="00743905" w14:paraId="45F1F82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34E3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C50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775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962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6DD3E8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7B9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D19C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218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A89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32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526348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B5633" w:rsidRPr="00743905" w14:paraId="45CDBB0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D4C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47A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2BA5CE6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35D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EB7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DC0584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804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C729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3F8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3948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FC5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87BF0B1" w14:textId="77777777" w:rsidR="008B5633" w:rsidRPr="0007721B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11D6764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BCD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C67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1642CA2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0AD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685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EB3753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539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9F8C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C52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515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A2C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01A08F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3852A382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0C8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D62F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07ABB101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245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FC0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EB7204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E9F1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C20C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2E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BE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6B9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49FFA4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346E061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780FA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CCF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0EF3DB6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E1E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FCF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3B46E9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6F0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F12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590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9A9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6BE7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58041ED" w14:textId="77777777" w:rsidR="008B5633" w:rsidRPr="00537749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3092752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E79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650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479950A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D65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4A09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6ED0011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276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5B20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BEE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998E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981C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7ED4461B" w14:textId="77777777" w:rsidR="008B5633" w:rsidRPr="005A7670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020E180B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BF50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6D1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6C6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D1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F72A38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0BF87E7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37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7152F8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BFE1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0E4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971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B99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3068EF2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1717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B6E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B6A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E128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00EA368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100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5905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E0BE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F22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0D4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565906D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B5633" w:rsidRPr="00743905" w14:paraId="70E7AA87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8A3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804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056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CDF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5B3FEB4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3E32D00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607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5F1BDEF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4B44AD5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24BB1B7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39190F1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16529B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0FF3AE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C5A9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87F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B31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BD2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78BFFF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8B5633" w:rsidRPr="00743905" w14:paraId="0E7EB4D1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5EA4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EC6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FFFB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0D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4512A8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7D6382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C06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592245B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8C44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D4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B28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FAB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B5633" w:rsidRPr="00743905" w14:paraId="1259352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7F35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E07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B7E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ED9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66229D2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3B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7041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2C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2D5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625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6CC477D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4837739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B5633" w:rsidRPr="00743905" w14:paraId="7479393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EAD8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138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696BD5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648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CE1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2FBE90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929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19F3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70B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1CF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B6C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BCBCCB7" w14:textId="77777777" w:rsidR="008B5633" w:rsidRPr="001D7D9E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6F4CABC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0C65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684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CFE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54B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E3800D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103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CCC259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7EC9CA6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1E6670A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F9DB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271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8F3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1B3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F496FA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8B5633" w:rsidRPr="00743905" w14:paraId="65038239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81E1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E00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4DE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625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42B86E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7FD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05033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A245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E77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951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BEB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30812F8A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A091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CF0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8FD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29C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C9F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CE99B3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58F547E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4D4538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C12D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D8B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46E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2F9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8B5633" w:rsidRPr="00743905" w14:paraId="557D580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A011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8B5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1B442FF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185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17F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06BD790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D54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80F9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A02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E8B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874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B08A3B6" w14:textId="77777777" w:rsidR="008B5633" w:rsidRPr="0007721B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105E218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04DD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7EB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43AAB93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A6E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0A8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0023185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5F6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BDAE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7F5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499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A136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109646A" w14:textId="77777777" w:rsidR="008B5633" w:rsidRPr="00951746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5D5938D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3A6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D0B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D3C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41DD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4CF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D44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AB1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5808B41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110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18B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44A47B6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828D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364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7296766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A4B1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C83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16F1668A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6D3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5897C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1DD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432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453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69CCF16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A98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DBA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5A72DC00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EE4A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605A0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9529EB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D4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18E1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6B9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89C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404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6EA66CF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2E40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641EB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80C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2DAA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B998988" w14:textId="77777777" w:rsidR="008B5633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F7C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3057712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83B2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20DE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CA6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EAE6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8B5633" w:rsidRPr="00743905" w14:paraId="1AA5CD8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4F4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A4F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799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68E0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3D313D1B" w14:textId="77777777" w:rsidR="008B5633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0595" w14:textId="77777777" w:rsidR="008B5633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599CF7A0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8E70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4C4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42A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ACF4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8B5633" w:rsidRPr="00743905" w14:paraId="141ECFC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996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94DC" w14:textId="77777777" w:rsidR="008B5633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807B" w14:textId="77777777" w:rsidR="008B5633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D03E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3C9A109" w14:textId="77777777" w:rsidR="008B5633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86D3" w14:textId="77777777" w:rsidR="008B5633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08C81B1B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9519" w14:textId="77777777" w:rsidR="008B5633" w:rsidRPr="00743905" w:rsidRDefault="008B5633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EC6C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CD52" w14:textId="77777777" w:rsidR="008B5633" w:rsidRPr="00743905" w:rsidRDefault="008B563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6D59" w14:textId="77777777" w:rsidR="008B5633" w:rsidRDefault="008B5633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8B5633" w:rsidRPr="00743905" w14:paraId="50962FF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634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62C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1B6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27F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2EDEC6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CB5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68F8A9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5AA35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FB9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ED76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B244D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65C5E2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8B5633" w:rsidRPr="00743905" w14:paraId="0453A83B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F4C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DB7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C636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89C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A2C908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AB286E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2F2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BF0CB2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64CB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A07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555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0CF7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63B077BB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8221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E34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D69434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F4B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8B4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28DF87A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8E6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D2B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AE3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57DF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D608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D98A2F4" w14:textId="77777777" w:rsidR="008B5633" w:rsidRPr="00351657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25CED933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1BFA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ED8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71AC5E9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74B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4A40" w14:textId="77777777" w:rsidR="008B5633" w:rsidRPr="00743905" w:rsidRDefault="008B563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B6C54E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67E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B24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57E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965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0B0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03A0FE6A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F4D73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F90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BA5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8C6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1FDFBA4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64FA9C6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B88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666A59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C6C3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066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5B0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FB2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500EAAE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CECC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3AF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84F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43D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4C823A7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ADC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3B928A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1A9D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C17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CB0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881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580B30B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069F7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0C16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65127C4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E3A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223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F77FDC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BF4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D531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B2E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8F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A45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2E15FCB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89C3F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E67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138C4B4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D4A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613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81A03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40A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1EA2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10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B5A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9913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B0F1E9C" w14:textId="77777777" w:rsidR="008B5633" w:rsidRPr="003B409E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6B977CD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1115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812FE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4D7D753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76C44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5500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DB6DB3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63F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8B52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9B4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18D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90F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23D6F9D5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68F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234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520D0AB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6B0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3BB1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1B9E61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022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56A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455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560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22B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BC7320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B5633" w:rsidRPr="00743905" w14:paraId="34F1F495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185B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027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A44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B830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6D1F1BA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D73D92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F20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F1BAA7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B8C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9B9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BBA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41B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5B6675B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DACF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198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413A4FB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0D7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A79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5C89B89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ABA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4ED3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0E0D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C9C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0B0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B5633" w:rsidRPr="00743905" w14:paraId="5253497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B2F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AFBB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7864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7DE8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737CDE3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1865888C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2EE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EF8888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4088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9DC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15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583E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7891659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DAFA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A1F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6B38E901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CEDE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C5BB" w14:textId="77777777" w:rsidR="008B5633" w:rsidRPr="00743905" w:rsidRDefault="008B5633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11181C8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BBC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CD7AD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D08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AC3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F719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73C4A225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B7F5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2B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78E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EB6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6269360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94A48F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FBD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C12D49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D097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16F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8B2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32D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4C92E249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542F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7AE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E8BA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F45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DFE48D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044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22DAA72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8C2B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1C2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9F1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1310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8B5633" w:rsidRPr="00743905" w14:paraId="1FCEFF48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F751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AE6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6B7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D4B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5939A3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ED6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6633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82B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F48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CCC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8B5633" w:rsidRPr="00743905" w14:paraId="3BFCC72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432D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391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498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6900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8F9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A53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3DA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24DCDCE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851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DB8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8B5633" w:rsidRPr="00743905" w14:paraId="4B3548BB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A3C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816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09B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B7B03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1CC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B28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1CB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B9F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89D4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8B5633" w:rsidRPr="00743905" w14:paraId="5289984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090C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E66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DD7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65E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4C5D9EB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E09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9BDD71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B68C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D1E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875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164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05D68A0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FC38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9FB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E681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76C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1028438E" w14:textId="77777777" w:rsidR="008B5633" w:rsidRPr="00D73778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45D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65E8769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5F56" w14:textId="77777777" w:rsidR="008B5633" w:rsidRPr="00D73778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24B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068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F644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0D2BAA6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012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4F9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61E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5D3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256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8D68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9B3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249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4A4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8B5633" w:rsidRPr="00743905" w14:paraId="4B69ACD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5A88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EBD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BE0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7A6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02421F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85C20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E32E51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718C2076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27C63F0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7B6D12F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4747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357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61A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54A10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FD702ED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76984A5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8B5633" w:rsidRPr="00743905" w14:paraId="5766162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7E8CE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EB9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02D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926D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BFE5E0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1041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3075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BDB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4C97CF3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4EC0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EF8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8B5633" w:rsidRPr="00743905" w14:paraId="6E16801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5114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1242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24FB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61BD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C895E1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38D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02FF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AC5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5678EFFB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509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8E78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4B68E8F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AF60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E3CC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3D98CE92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7921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A26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CAB4B3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87B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6D7E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57D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27A28E2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26BE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FFD2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2F437B7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199D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5E7F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0C6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6BD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E42C9B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2F7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46C60AA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36933AC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4943A2A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2594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861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0CB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220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341D2D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8B5633" w:rsidRPr="00743905" w14:paraId="44238435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945D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865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315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C01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E859C0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B38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385A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CDA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79E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23C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2B4DBEA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AE1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4AC0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0962698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990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0087" w14:textId="77777777" w:rsidR="008B5633" w:rsidRDefault="008B563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3B1C2A7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5CE8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ECD5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6E6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937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875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005FC5E2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95B0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6C8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97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C636" w14:textId="77777777" w:rsidR="008B5633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6444B9B1" w14:textId="77777777" w:rsidR="008B5633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3B949E5B" w14:textId="77777777" w:rsidR="008B5633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4F8BE7D8" w14:textId="77777777" w:rsidR="008B5633" w:rsidRPr="00743905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1AB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ECE3E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B0779" w14:textId="77777777" w:rsidR="008B5633" w:rsidRDefault="008B5633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6F0A9CD3" w14:textId="77777777" w:rsidR="008B5633" w:rsidRPr="004E7F11" w:rsidRDefault="008B5633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2BC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E9AE6" w14:textId="77777777" w:rsidR="008B5633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2E795933" w14:textId="77777777" w:rsidR="008B5633" w:rsidRPr="00743905" w:rsidRDefault="008B563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75F70312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261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735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766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091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85E74C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27EC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6CB5C678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148BDC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A022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259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31F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240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3C61170A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C446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794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C6C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9170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58726B0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B041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76BE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3BA6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309B4D5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2A3C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B4D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1EA2CE29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C088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22CF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21942D5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9A7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30C9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435F492A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A84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55DB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A22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914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EB32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5FEF2A1F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AB12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C9E0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6B436546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1289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DF05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DF8A712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38B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1396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171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BC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B089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0C43989B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C37F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CFF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98F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1757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53EA2AAA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8F3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8B3F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CE4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0E5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7D3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74B32173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2710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3F7E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284DA4D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53F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5411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6CC0FD7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42C9CB93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5293A98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BAC2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6DFF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A5F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6513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3ECD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158A1C27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3709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70A4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B7A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B51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4E0D413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152D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21547A6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756A7F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CB876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50D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6CD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6B2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8B5633" w:rsidRPr="00743905" w14:paraId="25FC6ECC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BB3D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006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695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835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6FEBB4C4" w14:textId="77777777" w:rsidR="008B5633" w:rsidRPr="00CD295A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BAB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CD87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6A615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1FCE5F2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27B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964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B5633" w:rsidRPr="00743905" w14:paraId="04CA7FE4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360BF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7B0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3D6B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FA1A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C82952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8A1E877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06A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CEC245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1A39DD44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4921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3F2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453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E92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07087870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0CB1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8CB59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088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D10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4078156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3EF995E3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F08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DD3DE7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1AA8" w14:textId="77777777" w:rsidR="008B5633" w:rsidRPr="00743905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702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E63B0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1BA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B5633" w:rsidRPr="00743905" w14:paraId="0F1EF8E4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1EF3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4E4F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F442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4D5C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C98A3E8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BAD2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FE554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959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A60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7B7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02C44A8C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3F6C920F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32C21F1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8B5633" w:rsidRPr="00743905" w14:paraId="62E926F9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EA3E" w14:textId="77777777" w:rsidR="008B5633" w:rsidRPr="00743905" w:rsidRDefault="008B5633" w:rsidP="008B56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14D5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4EDB8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8A7B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06D53F9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2F47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72919CFE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5740B32F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6826F61A" w14:textId="77777777" w:rsidR="008B5633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3018" w14:textId="77777777" w:rsidR="008B5633" w:rsidRDefault="008B563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CABC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42BE" w14:textId="77777777" w:rsidR="008B5633" w:rsidRPr="00743905" w:rsidRDefault="008B563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78EC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803BFFE" w14:textId="77777777" w:rsidR="008B5633" w:rsidRDefault="008B563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25890509" w14:textId="77777777" w:rsidR="008B5633" w:rsidRPr="005905D7" w:rsidRDefault="008B5633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4AE35A17" w14:textId="77777777" w:rsidR="008B5633" w:rsidRDefault="008B5633" w:rsidP="00740BAB">
      <w:pPr>
        <w:pStyle w:val="Heading1"/>
        <w:spacing w:line="360" w:lineRule="auto"/>
      </w:pPr>
      <w:r>
        <w:t>LINIA 136</w:t>
      </w:r>
    </w:p>
    <w:p w14:paraId="0F0413C7" w14:textId="77777777" w:rsidR="008B5633" w:rsidRDefault="008B5633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B5633" w14:paraId="0A65D818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7097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2CA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87CF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3DC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DC2465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A79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D58165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175ECFF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287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535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E83B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0A47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CB46BE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8B5633" w14:paraId="7B8A97BE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C7DF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5D7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C6C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88E6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864B9C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88B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C84BFA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53B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41B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E5D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944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3799D0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8B5633" w14:paraId="78B839D0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51AE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4B3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5000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F3B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B581DB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7B4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F1D1F9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C4E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D4B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A2C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9EA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7468DB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8B5633" w14:paraId="1CCC126E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DC91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983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70C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9DF7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2A05DE4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3E2C2F1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75A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8AC05F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E7E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9F8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DB5C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2B1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94D95A2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C4F9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7B7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6ABC88F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9A1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731D4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8AF8B2E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0C2C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D11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63A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21E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A16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6DCC14F9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6E069BBE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4763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6B2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3D8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9B8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46CF73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E88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0C085C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ADBA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9F9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9810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D31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8F64356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7A82265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8B5633" w14:paraId="2A7D375B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BFD6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394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208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C7E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E1632E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7C8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E78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98E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C47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F98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D52546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8B5633" w14:paraId="578D30E7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7786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24E0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6D0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B21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42086A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3ED98E67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DCE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809CA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BF1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719B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C0D2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030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FE23AD0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EB34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093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C52A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BBB8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260450F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014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2ACD14D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37CA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F86E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68B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ABF1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06FB4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8B5633" w14:paraId="7FAD4E55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38F9" w14:textId="77777777" w:rsidR="008B5633" w:rsidRDefault="008B5633" w:rsidP="008B56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622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F46C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837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A51C018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597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0BCB46A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0623F2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241D5D6A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5F5C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1A9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3E3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878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227346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36A30BE4" w14:textId="77777777" w:rsidR="008B5633" w:rsidRDefault="008B5633">
      <w:pPr>
        <w:spacing w:line="192" w:lineRule="auto"/>
        <w:ind w:right="57"/>
        <w:rPr>
          <w:sz w:val="20"/>
          <w:lang w:val="ro-RO"/>
        </w:rPr>
      </w:pPr>
    </w:p>
    <w:p w14:paraId="374CD7DB" w14:textId="77777777" w:rsidR="008B5633" w:rsidRDefault="008B5633" w:rsidP="00C83010">
      <w:pPr>
        <w:pStyle w:val="Heading1"/>
        <w:spacing w:line="360" w:lineRule="auto"/>
      </w:pPr>
      <w:r>
        <w:t>LINIA 143</w:t>
      </w:r>
    </w:p>
    <w:p w14:paraId="1A01AD86" w14:textId="77777777" w:rsidR="008B5633" w:rsidRDefault="008B5633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8B5633" w14:paraId="706C45A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B3AA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4D4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424FC84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0378" w14:textId="77777777" w:rsidR="008B5633" w:rsidRPr="00984839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8C48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4714E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AAB4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95B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D96A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0EA3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3CD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761AB5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48F815E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574F4EB6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2877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014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9C1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168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C6C6D7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576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CBA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B41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5B8AD2B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3E1F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195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D96A54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8B5633" w14:paraId="26B09142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859E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CEA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7E62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6B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11502D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7E1AB44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7D7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A29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06F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3186287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8605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10C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85A86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719926D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1B7305C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7BD232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6A24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C6C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FEF4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C7D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2F081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DA3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8A0EF4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6B3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E0D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47C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CB6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13CD7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8B5633" w14:paraId="69091EA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0E87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905B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31EC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E88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D263D7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F83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2B0FEA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8BB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D661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30D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493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2DF47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B5633" w14:paraId="2C99BA4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9ABD6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E8F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21DE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23F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4A22D7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28A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99FD3F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3931B8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9C0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82C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7A62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CC9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7A945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B5633" w14:paraId="3D329E1B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11A1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01F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33B8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0A6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C534B1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3692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95A37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7AC926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42A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7EA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139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3F6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1F5CA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8B5633" w14:paraId="250262F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3C10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0BE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76F5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3BA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27ADE7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A02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8CD47B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0644173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7D3B382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63E5F93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0896DD7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EBA1AC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4A33A1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25E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FD2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C2C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0EF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A159E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B5633" w14:paraId="649B3CD7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36C1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7D9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6D15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BA21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924F4B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CD1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30E50FE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BFE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B02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7FB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2D6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35CE0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752D441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8B5633" w14:paraId="14F72814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ED62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83F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AF5B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2B1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ACC2D6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BC9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C0AA85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40B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72E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94AF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6B9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74C6B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8B5633" w14:paraId="08CA9E5B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4E72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5AB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BB4D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36A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3CF7D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A9A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86374A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92A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AB9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BB8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32F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F8F58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8F136A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8B5633" w14:paraId="100BD245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BBEF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A67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6A52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70A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5DB9E9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049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F9CC06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844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C03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57D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C1E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576D6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8B5633" w14:paraId="4BE179D6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651A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96D9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F6DA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B72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0452DB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100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F8B1BF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16BC49D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993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897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291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6FC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2350D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B5633" w14:paraId="5D5E890F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DAE4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0FA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9732C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372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C58B2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D7F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014B4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15D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C46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817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176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03C9B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8B5633" w14:paraId="1005CD09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EFE6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102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EB48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02B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9DB4E4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4EB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69748B0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3706EB6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AAE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7F3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414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90E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FC383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8B5633" w14:paraId="19DB4A94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77C14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F2B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36F1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A62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42BD21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33C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1156DDD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443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14F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448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A59B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2F97B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8B5633" w14:paraId="61FA095E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CB1D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D11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4939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DF5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FC4133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41A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D3D9C9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FADA03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BAA6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232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9FDB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7BB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0EB9C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8B5633" w14:paraId="7DDA1FDF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64193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89D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6E2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8E9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8A4B23E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B79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6CDBEC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7E22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FB96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FF66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DF69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1DE6AB4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BB7A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0EC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27B5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0E9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1A492E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E45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DD996F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0BCF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DB6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5BD5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CA8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724F27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28F3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B68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91D1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D5E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E236DC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BAE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0AAFC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0A8F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0DE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3DB8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B9DC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E09E4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8B5633" w14:paraId="5BD040DA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B5EA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C76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45FC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C6E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927D35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D1D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9F66DD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DE09C2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1CD4911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1CDF26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EA6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1809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72A0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3B3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9BA33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8B5633" w14:paraId="315F82D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D1EC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25B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0AE10B2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FFA6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7D8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395BEE5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909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0C24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C8B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647B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A58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6BC38AD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031D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524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1718CA2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423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F29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56CF2F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7CB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850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342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BBB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354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A6A2A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53BBEEC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9893A5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A922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526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CCB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B65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4E72A9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95D1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EF5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522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0AF385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7F2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E12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F3508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7A65AC2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14E6A73B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F90B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1E1E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4823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20A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707D05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31D0DCF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F7F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370EC17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AA52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F45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A89D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5C80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692940F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463E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5A11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11FB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9D6E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7495573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20405D3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8DF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78F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A0A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2F7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E20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66E670C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E51DE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A17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94630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8CF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82B687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F9D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775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24B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558B1C2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F8E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28FE0" w14:textId="77777777" w:rsidR="008B5633" w:rsidRPr="006611B7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8B5633" w14:paraId="6167B97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1595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B5F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3F8ABCF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FE1C" w14:textId="77777777" w:rsidR="008B5633" w:rsidRPr="00984839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62B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78C11E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65E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EAC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C7D5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AE1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B459" w14:textId="77777777" w:rsidR="008B5633" w:rsidRPr="003B25AA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14:paraId="734216AE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AD53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3CD8" w14:textId="77777777" w:rsidR="008B5633" w:rsidRPr="00CB3DC4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31F3EF5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409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708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8F4507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ECB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323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C8F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7DA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7783" w14:textId="77777777" w:rsidR="008B5633" w:rsidRPr="00CB3DC4" w:rsidRDefault="008B5633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C71C291" w14:textId="77777777" w:rsidR="008B5633" w:rsidRPr="00F11CE2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94E634F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0187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7CA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AA2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61B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4CC0E1F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1EA92F2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AC8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8C5737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78B1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FDB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052E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910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B132DE5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A18C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352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E2F9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411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4AC64ED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7F4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DDD785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45F77E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4D86C26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5DC2D07" w14:textId="77777777" w:rsidR="008B5633" w:rsidRPr="00260477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2FF3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3EE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755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7ED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160D9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8B5633" w14:paraId="6F7362B6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8934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4FA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CA99C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ADC0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364D5DB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18F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A37A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15C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5BEA7D94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8941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716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71527B9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045C995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8B5633" w14:paraId="5D6E702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E497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541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CB0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88C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35A63AE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BE9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D2590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62C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327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13D0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F3E4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8B5633" w14:paraId="381AF21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91F5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65A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591CB49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F72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604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38C90D62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14134C0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358AA2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5169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E9C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B32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E7B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48E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A25FB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483F1BD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8B5633" w14:paraId="2425B81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91E0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297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394E9F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2DC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253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47EE03A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FB7ED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BBC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132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29D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196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5EE74CE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60BC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FB5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53EA19C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246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BBAB" w14:textId="77777777" w:rsidR="008B5633" w:rsidRDefault="008B5633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27555BB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ADE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5D6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048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113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864F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5778069E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2432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74E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44A5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4FA6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78E867BF" w14:textId="77777777" w:rsidR="008B5633" w:rsidRDefault="008B563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06E0FF6E" w14:textId="77777777" w:rsidR="008B5633" w:rsidRDefault="008B563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C7F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0A767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8E20" w14:textId="77777777" w:rsidR="008B5633" w:rsidRPr="00B53EFA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06E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A09F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EE0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05E045A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C772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3768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4DBC663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8F1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23F2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0CBF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B0B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02B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58AA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22FC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6EBDE2D9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9AC44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6FB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AA01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8D88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203B517B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1EB1A291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1FB66813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35AC0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7D33E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92BE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4ABB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BB42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85DA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36205B6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89D5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728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16EF00E3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B58A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6E5C" w14:textId="77777777" w:rsidR="008B5633" w:rsidRDefault="008B5633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A99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314D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85A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DE1C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C9D7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1D645C9E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F155" w14:textId="77777777" w:rsidR="008B5633" w:rsidRDefault="008B5633" w:rsidP="008B56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1807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AFB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E98D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46A68E4E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162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7940159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04049BD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096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D2D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2F17" w14:textId="77777777" w:rsidR="008B5633" w:rsidRPr="00984839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97839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15E7A5" w14:textId="77777777" w:rsidR="008B5633" w:rsidRDefault="008B563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2E41CB4E" w14:textId="77777777" w:rsidR="008B5633" w:rsidRDefault="008B5633">
      <w:pPr>
        <w:spacing w:after="40" w:line="192" w:lineRule="auto"/>
        <w:ind w:right="57"/>
        <w:rPr>
          <w:sz w:val="20"/>
          <w:lang w:val="ro-RO"/>
        </w:rPr>
      </w:pPr>
    </w:p>
    <w:p w14:paraId="3B0D4975" w14:textId="77777777" w:rsidR="008B5633" w:rsidRDefault="008B5633" w:rsidP="00EF6A64">
      <w:pPr>
        <w:pStyle w:val="Heading1"/>
        <w:spacing w:line="360" w:lineRule="auto"/>
      </w:pPr>
      <w:r>
        <w:t>LINIA 144</w:t>
      </w:r>
    </w:p>
    <w:p w14:paraId="07C7E553" w14:textId="77777777" w:rsidR="008B5633" w:rsidRDefault="008B5633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8B5633" w14:paraId="33508BE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5023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FDE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1E4D0AD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DE95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B30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D7DBA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312B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463B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F9C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52C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0E9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39273AD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3108A28B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8B5633" w14:paraId="2B6AC440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16B5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F12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1F03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6989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16A9E02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403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1282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FC96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0F64EDF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170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B8B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CB80A2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8B5633" w14:paraId="5B61ED4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A0AB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9CA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BF62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F13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642747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1E7A179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2EC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A592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78FA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40CDF92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C3C2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BAD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4F62FAB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2338F6D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0347EF0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4A21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BA9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19B4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DDB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87833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898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9C5005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DC35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B0B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9062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DE0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83EDD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8B5633" w14:paraId="3BFCCC1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BF1E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E63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011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5D7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F8979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1FA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2B7DCB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C43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E9A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0962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BA4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E598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8B5633" w14:paraId="79ED6858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E2522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6B9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1210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CEF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58F42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8A3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2412E24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DC3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EDF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2CD1" w14:textId="77777777" w:rsidR="008B5633" w:rsidRPr="00984839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331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8B5633" w14:paraId="18FE1F10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EF42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F710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AA6F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2C7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A02417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BFA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2E6529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69E8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ABF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15E5" w14:textId="77777777" w:rsidR="008B5633" w:rsidRPr="00984839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D2F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C2748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8B5633" w14:paraId="31015F2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7A7B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C07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56EA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1AC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4E76D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10C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A5EA9B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CD7D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FF7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386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80B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01AAC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B5633" w14:paraId="7706266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F9E4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E657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49B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A4A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5C79D3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4AA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ECB9B9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303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8C3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338D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9CD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80A35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8B5633" w14:paraId="2E71909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1E4D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449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4B49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1CD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81A4CD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450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C7AE9D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26AAD7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718D4A1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5460B72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D5F998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7790BC2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68E4F2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5253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E98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F245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3D4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ED6CB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B5633" w14:paraId="39F294ED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A2FB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64E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E294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35A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D0665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394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98BF20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7201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5A5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B9FC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A2E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1C83A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8B5633" w14:paraId="69A01CD0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80EFB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869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BBF9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21F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3EABB4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810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3159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F47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E1A9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D51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9635F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8B5633" w14:paraId="12969644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5598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6FA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52AEF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FC8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5116C1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C710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3397FF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FEE55A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F9B4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48E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AFF1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8B3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1C8E9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8B5633" w14:paraId="6F45FD7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61BB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112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1DA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354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85EEC0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102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A827DD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5FB7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D07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342C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73D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081C360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94B2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622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5FBE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DE7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241E21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31D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B03183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9290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4CD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4CC97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9A52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6DD6D27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1D88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B43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523C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A0B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3024BD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BD5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823645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E84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B0E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6D80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7F1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BBB36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8B5633" w14:paraId="14725B63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2DA3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901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C64E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733B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39708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FD46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4A50F1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B41003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67B2C29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FDF9E3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F79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C0C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C8917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DA3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669BC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8B5633" w14:paraId="308908C9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ACD3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D58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1C5F2CD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CBF7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869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25CA249B" w14:textId="77777777" w:rsidR="008B5633" w:rsidRPr="00B61351" w:rsidRDefault="008B5633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138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8F0B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60C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8C96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055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1CEED46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D360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C0E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1149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31B6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19AEF7E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A58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11A2A1E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ED4C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3B2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FA86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C3F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55BA0B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8B5633" w14:paraId="2DF1CCAE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4F87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B14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E1D5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6C5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2DAD15C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64295AC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0B7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4A17EAC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522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129D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E67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B040416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5EF47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35E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4494F6B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CB1B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866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743FA3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456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AE990ED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A32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B47C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BE0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753B4557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BA80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99B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0A7ECE5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A70F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B5A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24C95C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A44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C1DC982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482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0EC2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F56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77227CF7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0646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AC6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22AAF64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EBD9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B1B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DB055D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466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0CC2F84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C11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17AD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018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D1C061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8B5633" w14:paraId="1C1C9C51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FD0E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B62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229125F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C58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954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E297D7B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D19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D87BFF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E67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39D2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ECA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568A1DCE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7F62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48FA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6E63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889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0FF793F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804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38C398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758873F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5CF35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DD2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E94B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C5D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B518E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8B5633" w14:paraId="025E5EDB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3C49" w14:textId="77777777" w:rsidR="008B5633" w:rsidRDefault="008B5633" w:rsidP="008B56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364D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0E95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1D6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FF55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7254FCE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4176F72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0BF510F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53981C6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D87A63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2800684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D6B2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2F2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9F65" w14:textId="77777777" w:rsidR="008B5633" w:rsidRPr="00DA0087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B05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6B105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7969A017" w14:textId="77777777" w:rsidR="008B5633" w:rsidRDefault="008B5633">
      <w:pPr>
        <w:spacing w:before="40" w:line="192" w:lineRule="auto"/>
        <w:ind w:right="57"/>
        <w:rPr>
          <w:sz w:val="20"/>
          <w:lang w:val="ro-RO"/>
        </w:rPr>
      </w:pPr>
    </w:p>
    <w:p w14:paraId="6DE87382" w14:textId="77777777" w:rsidR="008B5633" w:rsidRDefault="008B5633" w:rsidP="00E56A6A">
      <w:pPr>
        <w:pStyle w:val="Heading1"/>
        <w:spacing w:line="360" w:lineRule="auto"/>
      </w:pPr>
      <w:r>
        <w:t>LINIA 200</w:t>
      </w:r>
    </w:p>
    <w:p w14:paraId="09A43E50" w14:textId="77777777" w:rsidR="008B5633" w:rsidRDefault="008B5633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5F07AB7D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2EBE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2B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0D8D3C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46F2" w14:textId="77777777" w:rsidR="008B5633" w:rsidRPr="00032D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B0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53203CF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FFA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EC6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F6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001905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8D4D" w14:textId="77777777" w:rsidR="008B5633" w:rsidRPr="00032D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A368" w14:textId="77777777" w:rsidR="008B5633" w:rsidRPr="00F716C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8B5633" w14:paraId="6ACCB6DC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CB07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A59C" w14:textId="77777777" w:rsidR="008B5633" w:rsidRDefault="008B563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4AED11E3" w14:textId="77777777" w:rsidR="008B5633" w:rsidRDefault="008B563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3FE7F" w14:textId="77777777" w:rsidR="008B5633" w:rsidRDefault="008B563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F71F" w14:textId="77777777" w:rsidR="008B5633" w:rsidRDefault="008B5633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47D0" w14:textId="77777777" w:rsidR="008B5633" w:rsidRDefault="008B563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D199" w14:textId="77777777" w:rsidR="008B5633" w:rsidRDefault="008B563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CF06" w14:textId="77777777" w:rsidR="008B5633" w:rsidRDefault="008B563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1E39D6FF" w14:textId="77777777" w:rsidR="008B5633" w:rsidRDefault="008B563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9C8DC" w14:textId="77777777" w:rsidR="008B5633" w:rsidRDefault="008B563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B59B1" w14:textId="77777777" w:rsidR="008B5633" w:rsidRDefault="008B5633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9A54A3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14C6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DDB4" w14:textId="77777777" w:rsidR="008B5633" w:rsidRDefault="008B563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23AF9D7" w14:textId="77777777" w:rsidR="008B5633" w:rsidRDefault="008B563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7077" w14:textId="77777777" w:rsidR="008B5633" w:rsidRDefault="008B563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6A62" w14:textId="77777777" w:rsidR="008B5633" w:rsidRDefault="008B563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4E3013AF" w14:textId="77777777" w:rsidR="008B5633" w:rsidRDefault="008B563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F180" w14:textId="77777777" w:rsidR="008B5633" w:rsidRDefault="008B563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7592" w14:textId="77777777" w:rsidR="008B5633" w:rsidRDefault="008B563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331D" w14:textId="77777777" w:rsidR="008B5633" w:rsidRDefault="008B563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1E4A78A" w14:textId="77777777" w:rsidR="008B5633" w:rsidRDefault="008B563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4854" w14:textId="77777777" w:rsidR="008B5633" w:rsidRDefault="008B563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8746" w14:textId="77777777" w:rsidR="008B5633" w:rsidRDefault="008B5633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B5633" w14:paraId="4AD91FC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0C40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DF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735C7DD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3E9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B61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7F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878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45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928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02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6823A23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629A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6CB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4A6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3C2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D1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549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EC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D81A31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7EA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B4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6B847A0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4410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E2DE" w14:textId="77777777" w:rsidR="008B5633" w:rsidRDefault="008B563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1113C50" w14:textId="77777777" w:rsidR="008B5633" w:rsidRDefault="008B563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7E7D" w14:textId="77777777" w:rsidR="008B5633" w:rsidRDefault="008B563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4871" w14:textId="77777777" w:rsidR="008B5633" w:rsidRDefault="008B5633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03E2" w14:textId="77777777" w:rsidR="008B5633" w:rsidRDefault="008B563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DBD4" w14:textId="77777777" w:rsidR="008B5633" w:rsidRDefault="008B563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B2EFB" w14:textId="77777777" w:rsidR="008B5633" w:rsidRDefault="008B563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1E261A4B" w14:textId="77777777" w:rsidR="008B5633" w:rsidRDefault="008B563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B712F" w14:textId="77777777" w:rsidR="008B5633" w:rsidRDefault="008B563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EBEC" w14:textId="77777777" w:rsidR="008B5633" w:rsidRDefault="008B563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56500E92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2859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B50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8717" w14:textId="77777777" w:rsidR="008B5633" w:rsidRPr="00032D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44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3B40B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09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D9CBA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73E0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7E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E476" w14:textId="77777777" w:rsidR="008B5633" w:rsidRPr="00032DF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403C" w14:textId="77777777" w:rsidR="008B5633" w:rsidRPr="00F716C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05D4F28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C989" w14:textId="77777777" w:rsidR="008B5633" w:rsidRDefault="008B5633" w:rsidP="00B80A8E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6615" w14:textId="77777777" w:rsidR="008B5633" w:rsidRDefault="008B563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87C2140" w14:textId="77777777" w:rsidR="008B5633" w:rsidRDefault="008B563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6433" w14:textId="77777777" w:rsidR="008B5633" w:rsidRDefault="008B563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CB19" w14:textId="77777777" w:rsidR="008B5633" w:rsidRDefault="008B563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1A005E5E" w14:textId="77777777" w:rsidR="008B5633" w:rsidRDefault="008B563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FF49" w14:textId="77777777" w:rsidR="008B5633" w:rsidRDefault="008B563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63C5" w14:textId="77777777" w:rsidR="008B5633" w:rsidRDefault="008B563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44A6" w14:textId="77777777" w:rsidR="008B5633" w:rsidRDefault="008B563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4B84641A" w14:textId="77777777" w:rsidR="008B5633" w:rsidRDefault="008B563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2472" w14:textId="77777777" w:rsidR="008B5633" w:rsidRDefault="008B563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EB94" w14:textId="77777777" w:rsidR="008B5633" w:rsidRDefault="008B563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6B26275" w14:textId="77777777" w:rsidR="008B5633" w:rsidRDefault="008B5633" w:rsidP="00623FF6">
      <w:pPr>
        <w:spacing w:before="40" w:after="40" w:line="192" w:lineRule="auto"/>
        <w:ind w:right="57"/>
        <w:rPr>
          <w:lang w:val="ro-RO"/>
        </w:rPr>
      </w:pPr>
    </w:p>
    <w:p w14:paraId="34CFD290" w14:textId="77777777" w:rsidR="008B5633" w:rsidRDefault="008B5633" w:rsidP="006D4098">
      <w:pPr>
        <w:pStyle w:val="Heading1"/>
        <w:spacing w:line="360" w:lineRule="auto"/>
      </w:pPr>
      <w:r>
        <w:t>LINIA 201</w:t>
      </w:r>
    </w:p>
    <w:p w14:paraId="23CDA233" w14:textId="77777777" w:rsidR="008B5633" w:rsidRDefault="008B5633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8B5633" w14:paraId="112F6DCF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47BC" w14:textId="77777777" w:rsidR="008B5633" w:rsidRDefault="008B5633" w:rsidP="008B56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BC8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80F4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8D8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A83818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C6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F3367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62087A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7A4460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F909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94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AE80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5C2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A49562C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5AAA" w14:textId="77777777" w:rsidR="008B5633" w:rsidRDefault="008B5633" w:rsidP="008B56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1C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0997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94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8CC8C3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FA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446A4D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E121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A5B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679A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694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D24C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C6878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8B5633" w14:paraId="1A58D427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CEEB" w14:textId="77777777" w:rsidR="008B5633" w:rsidRDefault="008B5633" w:rsidP="008B56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ED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C8E8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5AA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442818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D4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4D1A9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8A1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401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BB98" w14:textId="77777777" w:rsidR="008B5633" w:rsidRPr="00C937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93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02B5FA8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5CCF9E1B" w14:textId="77777777" w:rsidR="008B5633" w:rsidRPr="003012FC" w:rsidRDefault="008B5633">
      <w:pPr>
        <w:spacing w:before="40" w:after="40" w:line="192" w:lineRule="auto"/>
        <w:ind w:right="57"/>
      </w:pPr>
    </w:p>
    <w:p w14:paraId="4D50E808" w14:textId="77777777" w:rsidR="008B5633" w:rsidRDefault="008B5633" w:rsidP="002A4CB1">
      <w:pPr>
        <w:pStyle w:val="Heading1"/>
        <w:spacing w:line="360" w:lineRule="auto"/>
      </w:pPr>
      <w:r>
        <w:t>LINIA 203</w:t>
      </w:r>
    </w:p>
    <w:p w14:paraId="33E26B26" w14:textId="77777777" w:rsidR="008B5633" w:rsidRDefault="008B5633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8B5633" w:rsidRPr="007126D7" w14:paraId="17D073D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6E65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C72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C7F5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E3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4465B2B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56FA" w14:textId="77777777" w:rsidR="008B5633" w:rsidRDefault="008B5633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18C35A4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757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32F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0F2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6B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8B5633" w:rsidRPr="007126D7" w14:paraId="5C2FD52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9ADC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BEE4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09E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55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2608093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E6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9E5679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CC3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816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113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C8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B5633" w:rsidRPr="007126D7" w14:paraId="08E78431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55B2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524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598F162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FF1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5FB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6200A096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8CE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882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50B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ABC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832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04D457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F6E6362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084F082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FA42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812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2D15AFF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B26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7EA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738CEB0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5BD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C58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D35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80A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A0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2B07EF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803E403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3893166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A6F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33E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59F11D2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7BDE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B7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66202C5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BD6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2B0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578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A16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7B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8F36A2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D3C97AA" w14:textId="77777777" w:rsidR="008B5633" w:rsidRPr="008F5A6B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48BFC1E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FF06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7D5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58467B3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EC2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DDA6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24F613B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B78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BFC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702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AF7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CC9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98A4913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9220252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10588CD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EAB02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61B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1A796CC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9F7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159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A961406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F46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206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5C8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0D8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9D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451FD1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8675C9B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226BCF1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CD9F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203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60B85E9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651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AB6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907460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928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202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739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AE7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B9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FBB8038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732C992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62ADE02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7229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495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00265C2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444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E25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99902F6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606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ECE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E92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6C0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4EF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EE92E5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2A302C4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2DC53DE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5F42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431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40659FB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D26B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2DC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4928D6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49B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B14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413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CDCE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08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97CB1B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FBBAC14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6BBFFF1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A693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13F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505CDE4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F16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E62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5DBFE53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95E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EAB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CEB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1B7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EF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076C0F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6D59BA0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0755374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4D5A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3A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460CB12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AB7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D7B1" w14:textId="77777777" w:rsidR="008B5633" w:rsidRPr="007126D7" w:rsidRDefault="008B563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71F6FC1" w14:textId="77777777" w:rsidR="008B5633" w:rsidRPr="007126D7" w:rsidRDefault="008B563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F96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F0C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247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730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AB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02E122B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CE0C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9D1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7716699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0DA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DD8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2D7CEC7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A2A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5434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1D2E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D96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323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6EA3952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2A5EF7C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0458BC3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A8F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CC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76239FA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ECD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EBA8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B1B952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BC3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ECB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F4A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AD1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8107" w14:textId="77777777" w:rsidR="008B5633" w:rsidRPr="00F13EC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5442F127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64B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995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29B5890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77C4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B7B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95FADF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99D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287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3DE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137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B80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FEFE16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0A710F8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7E63A629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5723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97C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0793B03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CE7EE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722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BB9E9B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812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0834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A5BC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67E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48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C7F138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21D7022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48CB6678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5C9E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FEA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4E08292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704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025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544225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4AA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1F6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268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275E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13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D5F9A63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7B29357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43EE0067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D8B8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DD7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19C1EBA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97EC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3174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6417AE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B86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2D40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9DF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923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92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DE79E9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9BD0823" w14:textId="77777777" w:rsidR="008B5633" w:rsidRPr="00744E1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4B323D9B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5985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0FE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30B38DF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35E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3AA7" w14:textId="77777777" w:rsidR="008B5633" w:rsidRPr="007126D7" w:rsidRDefault="008B563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A20F5CE" w14:textId="77777777" w:rsidR="008B5633" w:rsidRPr="007126D7" w:rsidRDefault="008B563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B13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222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510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19D1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36F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7CD6302E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5293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C77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EA7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B768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4A6002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7F5FA25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DD5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2451F2E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76E0466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14F9F05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53868E2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3A3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C844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D90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F30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B5633" w:rsidRPr="007126D7" w14:paraId="1220E0C9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5B96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523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230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FC8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0232260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C9F6" w14:textId="77777777" w:rsidR="008B5633" w:rsidRPr="007126D7" w:rsidRDefault="008B563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1BF5C008" w14:textId="77777777" w:rsidR="008B5633" w:rsidRPr="007126D7" w:rsidRDefault="008B563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3DD4BF55" w14:textId="77777777" w:rsidR="008B5633" w:rsidRPr="007126D7" w:rsidRDefault="008B563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25BD0436" w14:textId="77777777" w:rsidR="008B5633" w:rsidRPr="007126D7" w:rsidRDefault="008B563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7476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5F0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B89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FD9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1FAEDB5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8B5633" w:rsidRPr="007126D7" w14:paraId="5402A9AA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4C8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76E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7DA5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2671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294E8E8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88F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33D06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72137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4055018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D090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F33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42B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807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DB7ECC2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8B5633" w:rsidRPr="007126D7" w14:paraId="78040004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BAC6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0F38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70D5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747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26ABF85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CA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8B323A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B6C1F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4E09FC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703659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7002BB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33E612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C718B9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996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3986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17E2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978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9C1B9D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8B5633" w:rsidRPr="007126D7" w14:paraId="1D07EFCE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8427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98D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832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91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15A3E5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4BB9936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1D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3469C3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871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DF4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FFF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16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B5633" w:rsidRPr="007126D7" w14:paraId="42D759B0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629D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046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449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6ED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0002EBB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177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E78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E9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527F5F24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C0B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281C" w14:textId="77777777" w:rsidR="008B5633" w:rsidRDefault="008B563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F3EAF4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36820774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8A6E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817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947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E51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5C4224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70891EA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20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D761F4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579A47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54A94A2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E54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B61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07E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7B96" w14:textId="77777777" w:rsidR="008B5633" w:rsidRDefault="008B563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8B5633" w:rsidRPr="007126D7" w14:paraId="7F98B641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BE7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AB9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69C5EF6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7F7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B66C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781F1DE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255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CB2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A9E3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373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3302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52711C1A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D659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DC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74DEFEB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C3A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11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39C26BE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72B37415" w14:textId="77777777" w:rsidR="008B5633" w:rsidRPr="00F87E98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35A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04F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414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A1F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9AB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8B5633" w:rsidRPr="007126D7" w14:paraId="212EBE9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EA4F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C2E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CD9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C96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70B2D47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78EFDC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9071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47D11944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13DB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7D5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691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191A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B5633" w:rsidRPr="007126D7" w14:paraId="272C9D6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775C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6D4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30E6B2B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2A9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80C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134031C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361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58DC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F2D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48B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79EF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2566C33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D24E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02A2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C3E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B14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08C3301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8B6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500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F34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0494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644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B5633" w:rsidRPr="007126D7" w14:paraId="0608E24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6493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4E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0688F19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CF7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F043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633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F52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926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BDA8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A515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70E71DE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B5B6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C5C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779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E7E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B4EC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26C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44C9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1981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096A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5E53D0B8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B3BA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E92B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078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08B5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3D77DDD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9C5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36A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B96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7E8D935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5D67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085D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2D186910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032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CC2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B7D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D476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5FCF5C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3114E0F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729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0025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891A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61CF4F1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D20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A0D2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6ED79C6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5D5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79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55B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F7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4BE919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488D94A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4D9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9D0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44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5E69FBA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1C8C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E96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2155ACE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8B5633" w:rsidRPr="007126D7" w14:paraId="0750443A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A809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422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A6AF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83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63B4B6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26C1C91E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3905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6CB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00D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56A1350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861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E2B5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18E4A5CB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178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4657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6455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B380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6232E5D4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EC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2639240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EC66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F18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88AA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9E74" w14:textId="77777777" w:rsidR="008B5633" w:rsidRPr="007126D7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6E5280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E1AE58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8B5633" w:rsidRPr="007126D7" w14:paraId="70BD10BB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1B5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993D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8967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72B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738DFED7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83E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04D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D17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BE21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EF59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8B5633" w:rsidRPr="007126D7" w14:paraId="496533EA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C940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64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3694400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494C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D303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CADF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8A00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1CA8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5722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A82B" w14:textId="77777777" w:rsidR="008B5633" w:rsidRPr="007126D7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8B5633" w:rsidRPr="007126D7" w14:paraId="50918DC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7DFC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0E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541E27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BDC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B98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77A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5FA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C01E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240D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EE8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69D5F7D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16E13E3F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FE9B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6F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384D31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89F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EA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0B928A1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EBD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A6DE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4260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51C3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8D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2BC3F02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B5633" w:rsidRPr="007126D7" w14:paraId="453A6F7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B932" w14:textId="77777777" w:rsidR="008B5633" w:rsidRPr="007126D7" w:rsidRDefault="008B5633" w:rsidP="008B563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A9D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34BEDF3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3F9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62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B3CB893" w14:textId="77777777" w:rsidR="008B5633" w:rsidRPr="00037854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381D9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98E3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FCC0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74C1C" w14:textId="77777777" w:rsidR="008B5633" w:rsidRPr="007126D7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9979" w14:textId="77777777" w:rsidR="008B5633" w:rsidRPr="007126D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A5D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6DD21452" w14:textId="77777777" w:rsidR="008B5633" w:rsidRDefault="008B5633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3AFBDC09" w14:textId="77777777" w:rsidR="008B5633" w:rsidRDefault="008B5633" w:rsidP="00CC0982">
      <w:pPr>
        <w:pStyle w:val="Heading1"/>
        <w:spacing w:line="360" w:lineRule="auto"/>
      </w:pPr>
      <w:r>
        <w:lastRenderedPageBreak/>
        <w:t>LINIA 205</w:t>
      </w:r>
    </w:p>
    <w:p w14:paraId="6B350E19" w14:textId="77777777" w:rsidR="008B5633" w:rsidRDefault="008B5633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8B5633" w14:paraId="3E67D6E5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C433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C0C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791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49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204FB869" w14:textId="77777777" w:rsidR="008B5633" w:rsidRPr="00985789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56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092F7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1122D4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F14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CD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FDF6" w14:textId="77777777" w:rsidR="008B5633" w:rsidRPr="007343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A35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B59D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8B5633" w14:paraId="207C51D8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ED27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C27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2DF22C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43E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0B8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F14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928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1E9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7169" w14:textId="77777777" w:rsidR="008B5633" w:rsidRPr="007343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AB9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7067005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8522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445B25B3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81DE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F6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6175049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FE3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C1F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0E4764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53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9D4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BCCB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A2762" w14:textId="77777777" w:rsidR="008B5633" w:rsidRPr="007343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A1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8B5633" w14:paraId="59F75C8D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2C79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26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4B8F8EE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B386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59A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0C5C54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D8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ED4C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549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3810" w14:textId="77777777" w:rsidR="008B5633" w:rsidRPr="007343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7B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EA364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D52BB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8B5633" w14:paraId="1079A495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729B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4E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FB9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09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3D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2A7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9F9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4F56" w14:textId="77777777" w:rsidR="008B5633" w:rsidRPr="007343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4F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E0005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8B5633" w14:paraId="17A06FB5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AA98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411E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621AE2B4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062E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F70A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1CC9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4946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DED1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D057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8055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92C17D8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7B9B8093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8B5633" w14:paraId="5E020587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203D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8174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22EA08F3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0E09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307E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2092435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BED1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0E79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1ACB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8142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C4EC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1748CFE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F51BE65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8B5633" w14:paraId="6378497C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E7E9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7D48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105E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BE7E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6F7EA12A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CDB4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5F8F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E3BD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ADFE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A511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9C5512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8B5633" w14:paraId="2B750A5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11DC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E969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6424155E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A824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5A9F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12787509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83A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9B85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0399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ECF5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C4DE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778A4C8D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24F0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DEA9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BA35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61AA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23B08B81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980C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E970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48CC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EB584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6915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576DC6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BC3B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D26A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0214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7D61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1ADBA9FD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07C7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D85853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4BE1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EDE0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7CE0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505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F15E624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14CD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EE70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D2317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127A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1A69CC75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5AFA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1004AE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7B94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93B0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A63F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9A85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23FF2C5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B671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CBD7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D930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D75D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581BC4DA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D6A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A45CCDC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DCC0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A0DF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4CCD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1A61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4DD0E722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8B5633" w14:paraId="22861C7B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14D3A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85DC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77780FF3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E4F9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FC7F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77E63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6551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3CDF5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121D3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4BC3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2054A43E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6DB5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761F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5409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4AFC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5E57CB8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749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FB47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9E65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6D18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1AD8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4C26551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94D8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416C1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24D9E6B9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FD61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5897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0A387758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205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A9DA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F5A6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B8E6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0FFD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6076534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23B33A87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9DB4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FF4F4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2A6D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861E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03BE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7B578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8D4A5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7D2E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333D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89B9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BE4640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08FD" w14:textId="77777777" w:rsidR="008B5633" w:rsidRDefault="008B5633" w:rsidP="008B563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915F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33E7E3F2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8D42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0EB8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7858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9719" w14:textId="77777777" w:rsidR="008B5633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3465D" w14:textId="77777777" w:rsidR="008B5633" w:rsidRDefault="008B563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4509" w14:textId="77777777" w:rsidR="008B5633" w:rsidRPr="0073437A" w:rsidRDefault="008B563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4FA6" w14:textId="77777777" w:rsidR="008B5633" w:rsidRDefault="008B563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33DD45E4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3E43BDE" w14:textId="77777777" w:rsidR="008B5633" w:rsidRDefault="008B5633" w:rsidP="005B00A7">
      <w:pPr>
        <w:pStyle w:val="Heading1"/>
        <w:spacing w:line="360" w:lineRule="auto"/>
      </w:pPr>
      <w:r>
        <w:lastRenderedPageBreak/>
        <w:t>LINIA 218</w:t>
      </w:r>
    </w:p>
    <w:p w14:paraId="45D991FC" w14:textId="77777777" w:rsidR="008B5633" w:rsidRDefault="008B5633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8B5633" w14:paraId="20792C5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3E53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BE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7335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96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996C1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72B9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129EE30D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13E8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8F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D6A1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8C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:rsidRPr="00A8307A" w14:paraId="5831EDC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A939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EDD0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712F0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E5AE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0B12D7A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5C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2C2EDA55" w14:textId="77777777" w:rsidR="008B5633" w:rsidRPr="00664FA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C1AD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D8A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91B9F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7423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4520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75F256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CDF93B1" w14:textId="77777777" w:rsidR="008B5633" w:rsidRPr="00664FA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B5633" w:rsidRPr="00A8307A" w14:paraId="0AD7DFD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BF19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CB97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51D2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C9B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E7746E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4D5E" w14:textId="77777777" w:rsidR="008B5633" w:rsidRPr="00664FA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F26EBD7" w14:textId="77777777" w:rsidR="008B5633" w:rsidRPr="00664FA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3EAA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FC5E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583F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4844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9F61AC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072DED3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1DB083D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B5633" w:rsidRPr="00A8307A" w14:paraId="55D001A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AA48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37D8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08F9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187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76274AE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F195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A7B6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CF01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23B2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1E55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688556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B5633" w:rsidRPr="00A8307A" w14:paraId="174A9D7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E2C5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7283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E85B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9996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4707FC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F5A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222730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651A0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64443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8FB6" w14:textId="77777777" w:rsidR="008B5633" w:rsidRPr="003F40D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1D0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30416C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B5633" w:rsidRPr="00A8307A" w14:paraId="0BBEFD0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6773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675D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4AA7" w14:textId="77777777" w:rsidR="008B5633" w:rsidRPr="007328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C9DA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D6A7A39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C83B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4C16" w14:textId="77777777" w:rsidR="008B5633" w:rsidRPr="007B4F6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BADD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8613" w14:textId="77777777" w:rsidR="008B5633" w:rsidRPr="007328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86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9549E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144103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2784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02237AF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B5633" w:rsidRPr="00A8307A" w14:paraId="0771C9F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E82F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2977" w14:textId="77777777" w:rsidR="008B5633" w:rsidRPr="00A8307A" w:rsidRDefault="008B563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A4A1" w14:textId="77777777" w:rsidR="008B5633" w:rsidRPr="00732832" w:rsidRDefault="008B563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8BA2" w14:textId="77777777" w:rsidR="008B5633" w:rsidRPr="00A8307A" w:rsidRDefault="008B5633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53182D8" w14:textId="77777777" w:rsidR="008B5633" w:rsidRPr="00A8307A" w:rsidRDefault="008B5633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6CC3" w14:textId="77777777" w:rsidR="008B5633" w:rsidRDefault="008B563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EDA5BF0" w14:textId="77777777" w:rsidR="008B5633" w:rsidRDefault="008B563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A0603FE" w14:textId="77777777" w:rsidR="008B5633" w:rsidRDefault="008B563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0036" w14:textId="77777777" w:rsidR="008B5633" w:rsidRPr="007B4F6A" w:rsidRDefault="008B563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08C2" w14:textId="77777777" w:rsidR="008B5633" w:rsidRPr="00A8307A" w:rsidRDefault="008B563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1DEF4" w14:textId="77777777" w:rsidR="008B5633" w:rsidRPr="00732832" w:rsidRDefault="008B563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26BD" w14:textId="77777777" w:rsidR="008B5633" w:rsidRDefault="008B5633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B5633" w:rsidRPr="00A8307A" w14:paraId="38859C9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25FA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B23A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1CB6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2A16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FD822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1AA9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83CF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81CE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7B00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8D9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AC89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528C7CB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8307A" w14:paraId="4207146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878B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DF07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C902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5E25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743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842C2A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432AA14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B58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DED5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477A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F2B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2906C5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03E6A2FA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8307A" w14:paraId="0575715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6AD7A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F70A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0CAD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4514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F06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BEF549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78E09E4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373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D69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E208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320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5C034B87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B5633" w:rsidRPr="00A8307A" w14:paraId="3D97859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83F4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7D25B" w14:textId="77777777" w:rsidR="008B5633" w:rsidRPr="00A8307A" w:rsidRDefault="008B563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8EB3" w14:textId="77777777" w:rsidR="008B5633" w:rsidRPr="00B26991" w:rsidRDefault="008B563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5839" w14:textId="77777777" w:rsidR="008B5633" w:rsidRPr="00A8307A" w:rsidRDefault="008B5633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D4B77" w14:textId="77777777" w:rsidR="008B5633" w:rsidRDefault="008B563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7B4D605" w14:textId="77777777" w:rsidR="008B5633" w:rsidRDefault="008B563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F8343B9" w14:textId="77777777" w:rsidR="008B5633" w:rsidRDefault="008B563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FC1A" w14:textId="77777777" w:rsidR="008B5633" w:rsidRDefault="008B563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60DD" w14:textId="77777777" w:rsidR="008B5633" w:rsidRPr="00A8307A" w:rsidRDefault="008B563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5DBF3" w14:textId="77777777" w:rsidR="008B5633" w:rsidRPr="00B26991" w:rsidRDefault="008B563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AEB4" w14:textId="77777777" w:rsidR="008B5633" w:rsidRPr="00FD3B28" w:rsidRDefault="008B563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4041F66D" w14:textId="77777777" w:rsidR="008B5633" w:rsidRDefault="008B563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B5633" w:rsidRPr="00A8307A" w14:paraId="717E1C2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00EF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DB4B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997F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8165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B48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07F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6AA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F717" w14:textId="77777777" w:rsidR="008B5633" w:rsidRPr="00B2699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067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B5633" w:rsidRPr="00A8307A" w14:paraId="4582563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FA3A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4DA0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C2B4" w14:textId="77777777" w:rsidR="008B5633" w:rsidRPr="000D3BB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231E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152ACA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48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4AC3CD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4B7D" w14:textId="77777777" w:rsidR="008B5633" w:rsidRPr="000D3BB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E735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BA97" w14:textId="77777777" w:rsidR="008B5633" w:rsidRPr="000D3BB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700A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F00F28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B5633" w:rsidRPr="00A8307A" w14:paraId="58D8313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1A6F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D79D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59DB" w14:textId="77777777" w:rsidR="008B5633" w:rsidRPr="009658E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0CC4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D36563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6AEB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9F0D" w14:textId="77777777" w:rsidR="008B5633" w:rsidRPr="009658E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7BD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5AFF" w14:textId="77777777" w:rsidR="008B5633" w:rsidRPr="009658E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CBB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BF2415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B5633" w:rsidRPr="00A8307A" w14:paraId="705555F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E0EC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A4AF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BD98" w14:textId="77777777" w:rsidR="008B5633" w:rsidRPr="00472E1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38F9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267909C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7694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F7AA" w14:textId="77777777" w:rsidR="008B5633" w:rsidRPr="00472E1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FDD0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F239" w14:textId="77777777" w:rsidR="008B5633" w:rsidRPr="00472E1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507F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C3DF2B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B5633" w:rsidRPr="00A8307A" w14:paraId="5DA2CA0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499C" w14:textId="77777777" w:rsidR="008B5633" w:rsidRPr="00A75A00" w:rsidRDefault="008B5633" w:rsidP="008B563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A2B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07ED" w14:textId="77777777" w:rsidR="008B5633" w:rsidRPr="00530A8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CBDE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B8C30A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23BC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B99D" w14:textId="77777777" w:rsidR="008B5633" w:rsidRPr="00530A8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9F78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7391" w14:textId="77777777" w:rsidR="008B5633" w:rsidRPr="00530A8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6BA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70ACD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B5633" w14:paraId="3C1B437D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80C6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01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CF18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99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9EAA5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09E3B0F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1E57" w14:textId="77777777" w:rsidR="008B5633" w:rsidRPr="00447EF5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1BDDE04D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A4A5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0A0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C8AB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3A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F0E20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8B5633" w14:paraId="4286DB1C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E74D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6D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FE57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F2B8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126487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74B6D6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8E082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911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5C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B8DA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6B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8B5633" w14:paraId="016332A6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A8F2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3B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68E4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E06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97D8BE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071F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0C0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15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6E72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E3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56E3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8B5633" w14:paraId="72A2AC00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A8CD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97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70FC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43F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B2E70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4861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9CF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510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05F71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73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5BF7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302ABD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8B5633" w14:paraId="1731E81B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82DE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7D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450445F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2AA9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80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11363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37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87D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A5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F060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89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4B5A4896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173E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91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44F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03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1D443BC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656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92D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BA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D374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C0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8E83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8B5633" w14:paraId="563CA174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91E9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754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0D20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4B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20A14D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C0C0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14EC6908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253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F33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8B19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1A7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5A460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8B5633" w14:paraId="6195909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BA1A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64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50364D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836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59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4105C5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2272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33C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19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574A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87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B5633" w14:paraId="4019FEFE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53D0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33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16D810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942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F5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9AA9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EE2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472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7099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182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8B5633" w14:paraId="252E8122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83821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2C5F" w14:textId="77777777" w:rsidR="008B5633" w:rsidRDefault="008B563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04A8FEF3" w14:textId="77777777" w:rsidR="008B5633" w:rsidRDefault="008B563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59DC" w14:textId="77777777" w:rsidR="008B5633" w:rsidRDefault="008B563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45DB" w14:textId="77777777" w:rsidR="008B5633" w:rsidRDefault="008B5633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9C2D8" w14:textId="77777777" w:rsidR="008B5633" w:rsidRPr="00465A98" w:rsidRDefault="008B563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49B9B" w14:textId="77777777" w:rsidR="008B5633" w:rsidRDefault="008B563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598E" w14:textId="77777777" w:rsidR="008B5633" w:rsidRDefault="008B563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8B08" w14:textId="77777777" w:rsidR="008B5633" w:rsidRPr="00984D71" w:rsidRDefault="008B563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81DC" w14:textId="77777777" w:rsidR="008B5633" w:rsidRDefault="008B5633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8139A8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AF46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D39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31EC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19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C983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6B3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5D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C656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828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8DFC4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8B5633" w14:paraId="2AD5FFC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7D51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4B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C3EEF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23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080451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1F4F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0C3DBCA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8FC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86E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7D05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F86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C8EA6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B5633" w14:paraId="5E554AE0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9D1A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D04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77A7FC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B53D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86A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5F995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2F98D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D66A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94A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6C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8160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1E8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8B5633" w14:paraId="10486D5D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5190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C1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C5B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E16F" w14:textId="77777777" w:rsidR="008B5633" w:rsidRDefault="008B563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C7B4526" w14:textId="77777777" w:rsidR="008B5633" w:rsidRDefault="008B563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BD3D" w14:textId="77777777" w:rsidR="008B5633" w:rsidRDefault="008B563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60209F81" w14:textId="77777777" w:rsidR="008B5633" w:rsidRPr="0017470F" w:rsidRDefault="008B563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099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4E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2A54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84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716CD1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47CD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541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07A3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00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080E52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7C77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7878C8A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638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D9E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6509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D6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910F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8B5633" w14:paraId="0DD5FDA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9AA3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2A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391B" w14:textId="77777777" w:rsidR="008B5633" w:rsidRPr="00CF787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9C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9A0E1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A0CD" w14:textId="77777777" w:rsidR="008B5633" w:rsidRPr="00465A98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D54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DC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8871" w14:textId="77777777" w:rsidR="008B5633" w:rsidRPr="00984D7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398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8B5633" w14:paraId="4C257A83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D550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576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47BFB44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B65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604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65483A4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1EF01E9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6EAC" w14:textId="77777777" w:rsidR="008B5633" w:rsidRPr="00465A98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C01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D7C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4025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845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BE3C5B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213F3D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DCCA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0C1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D9D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685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BE3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5F8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C18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C2DD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A28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8B5633" w14:paraId="71FDBDE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DD3C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431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236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C98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540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868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18D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EF38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E06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8B5633" w14:paraId="069D1E3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76F5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55A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519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113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E1B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090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626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2771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F6F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8B5633" w14:paraId="3024A11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5468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F75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A5F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E6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2750DFD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3CF4" w14:textId="77777777" w:rsidR="008B5633" w:rsidRPr="00465A98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548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8A7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009B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055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799E6B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865D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48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78A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C4B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6441415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CFD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A43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2FEF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1969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A16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0067C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8B5633" w14:paraId="0C2BAFA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58A5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7B1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462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B74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FB0594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49C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D4E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363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0B29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17A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267A3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B5633" w14:paraId="71AF288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766F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2ED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59B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5C1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9C011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7F4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742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0E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3AE3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F00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50328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8B5633" w14:paraId="2D83AF3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9C63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62D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F35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995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14669C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186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35D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3E2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07D51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5EC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349D4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B5633" w14:paraId="71A25D7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06BA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FE73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D93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85A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1DCE66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0DB7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EF8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D80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EFF8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CBF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44B3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B5633" w14:paraId="6222052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68A9" w14:textId="77777777" w:rsidR="008B5633" w:rsidRDefault="008B5633" w:rsidP="008B56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1D1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0BB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52A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5F9FB8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89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CF1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699F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A4AB" w14:textId="77777777" w:rsidR="008B5633" w:rsidRPr="00984D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6002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D17FD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4E2C0C18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B78EE57" w14:textId="77777777" w:rsidR="008B5633" w:rsidRDefault="008B5633" w:rsidP="0095691E">
      <w:pPr>
        <w:pStyle w:val="Heading1"/>
        <w:spacing w:line="360" w:lineRule="auto"/>
      </w:pPr>
      <w:r>
        <w:lastRenderedPageBreak/>
        <w:t>LINIA 300</w:t>
      </w:r>
    </w:p>
    <w:p w14:paraId="795C49EE" w14:textId="77777777" w:rsidR="008B5633" w:rsidRDefault="008B563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8B5633" w14:paraId="48D762A1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36D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521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10BA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774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FA2B21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DBC6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2194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251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07DA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1E1F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3C5002A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F8C6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79E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2E6B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8BC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7810629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42B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93413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AA7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C6AE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F74C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1092B03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13D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0C74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896C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D3C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556F6BE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D07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FEE97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F012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F76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F40C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1F7E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A7E1EB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8B5633" w14:paraId="56BC9E4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F30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DF0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218D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5DF2F" w14:textId="77777777" w:rsidR="008B5633" w:rsidRDefault="008B56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39FFA6C" w14:textId="77777777" w:rsidR="008B5633" w:rsidRDefault="008B56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CDB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9097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AF541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96F3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EE66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6DFD8E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518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71C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AEAD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D739" w14:textId="77777777" w:rsidR="008B5633" w:rsidRDefault="008B56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7E46" w14:textId="77777777" w:rsidR="008B5633" w:rsidRPr="00E4222D" w:rsidRDefault="008B56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94711BA" w14:textId="77777777" w:rsidR="008B5633" w:rsidRPr="00E4222D" w:rsidRDefault="008B56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68005A7" w14:textId="77777777" w:rsidR="008B5633" w:rsidRPr="00E4222D" w:rsidRDefault="008B56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865C5E3" w14:textId="77777777" w:rsidR="008B5633" w:rsidRDefault="008B56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76B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8683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7A4A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5C32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5F1DC4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27F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963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201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DC5A" w14:textId="77777777" w:rsidR="008B5633" w:rsidRPr="00E4222D" w:rsidRDefault="008B56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6108" w14:textId="77777777" w:rsidR="008B5633" w:rsidRPr="00E4222D" w:rsidRDefault="008B56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3EF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08A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265EE696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C722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4377E" w14:textId="77777777" w:rsidR="008B5633" w:rsidRPr="00E4222D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8B5633" w14:paraId="4682B5D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55C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A5E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5DE7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5AE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0A227509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811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394F6E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0F9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615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EFF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94AA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27AA2CBA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6C1C2A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8E0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FCA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AFDE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B4A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4A5A94A6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906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82838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D63F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0BC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73F1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AE6E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DA8F8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8B5633" w14:paraId="7D4CC0F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585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C8B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FC82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FF1C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C6F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1AE6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B8A3D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48533F8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9B3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D0D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51E563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39D0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9C9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4F11294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2E08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CD50" w14:textId="77777777" w:rsidR="008B5633" w:rsidRDefault="008B56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322C38D3" w14:textId="77777777" w:rsidR="008B5633" w:rsidRDefault="008B56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CA6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6DEB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C4A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5DA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12A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A3A8E4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F80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72F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23ED7E0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3FB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3F05" w14:textId="77777777" w:rsidR="008B5633" w:rsidRDefault="008B56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74D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1828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7027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55CC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2D7A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671A7A7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A49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FF4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6EFB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D4B2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7F90B4F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9E01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7112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77D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29D9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4805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40FC07A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A89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19C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6D66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8934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97C795A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519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C6F6DF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9DA81A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EACFD9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2D88A75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FA75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05C8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A066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334E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51CC37C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22841A92" w14:textId="77777777" w:rsidR="008B5633" w:rsidRPr="004870EE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B5633" w14:paraId="37D582E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E5B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52E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40752F3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6AA15AFF" w14:textId="77777777" w:rsidR="008B5633" w:rsidRDefault="008B563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4B2CD8C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2D75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941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B46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DE43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7A1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D43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127F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0D1D0AC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BFF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589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EF6C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CAF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341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0FDF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7B17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3B90A2D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B055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81A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529B4F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8B5633" w14:paraId="1BCEEDC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4F6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1DD4" w14:textId="77777777" w:rsidR="008B5633" w:rsidRDefault="008B563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4D707B6" w14:textId="77777777" w:rsidR="008B5633" w:rsidRDefault="008B563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A5B7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51F31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801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5577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7EE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91D4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3C1E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DB3D6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8B5633" w14:paraId="4C180A3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044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AE0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2078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A012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8B6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0FD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822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31AE8847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E689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C7F9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DA69C1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8B5633" w14:paraId="6AB8D6F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0E6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A6D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16EB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1CD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84D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843E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267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6B66E137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FA35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AD94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A879AE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9CA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F9A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158F4C7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83A4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0191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137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4C0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021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DEFB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BFB6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792547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0BC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B18D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17CE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32C6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8FD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6155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CA2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B641C1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AE7C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C3F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0F7882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42B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D02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4B92632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2C554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1284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8141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854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E245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D3A3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E9C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0ED7CB5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381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F65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5619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BA7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9E8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59B8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C13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607AE90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56EE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DAC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3E17EBE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369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A16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0438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D8B2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6334045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A27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D3FE0A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6BF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9BC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B122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3EE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048CF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6A1AFC9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8B5633" w14:paraId="430322D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3F3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65D2" w14:textId="77777777" w:rsidR="008B5633" w:rsidRDefault="008B56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2404E349" w14:textId="77777777" w:rsidR="008B5633" w:rsidRDefault="008B56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319F" w14:textId="77777777" w:rsidR="008B5633" w:rsidRPr="00600D25" w:rsidRDefault="008B56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9341" w14:textId="77777777" w:rsidR="008B5633" w:rsidRDefault="008B563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1B39ED12" w14:textId="77777777" w:rsidR="008B5633" w:rsidRDefault="008B563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97D2" w14:textId="77777777" w:rsidR="008B5633" w:rsidRDefault="008B56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0352" w14:textId="77777777" w:rsidR="008B5633" w:rsidRDefault="008B56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24D3" w14:textId="77777777" w:rsidR="008B5633" w:rsidRDefault="008B56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6CA89CC" w14:textId="77777777" w:rsidR="008B5633" w:rsidRDefault="008B56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51419" w14:textId="77777777" w:rsidR="008B5633" w:rsidRPr="00600D25" w:rsidRDefault="008B56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0FDBE" w14:textId="77777777" w:rsidR="008B5633" w:rsidRDefault="008B563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8B5633" w14:paraId="535BD32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4A2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8EE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6B32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1C0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1F21219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910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4DA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8C0A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869D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FFBD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5545F5E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0CD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3D0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A309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6F5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BCC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7D35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1C5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25C5176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0C61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AFCA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7A6CE51" w14:textId="77777777" w:rsidR="008B5633" w:rsidRPr="00D344C9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B5633" w14:paraId="6E0D3B9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ADB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9A9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0A2A37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21E5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111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F42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509C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65B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C651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EB0B" w14:textId="77777777" w:rsidR="008B5633" w:rsidRDefault="008B563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63C1C3" w14:textId="77777777" w:rsidR="008B5633" w:rsidRPr="00D344C9" w:rsidRDefault="008B563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B5633" w14:paraId="3761D1D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035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372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A81CA1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6B5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BF6A" w14:textId="77777777" w:rsidR="008B5633" w:rsidRDefault="008B563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7C44052" w14:textId="77777777" w:rsidR="008B5633" w:rsidRDefault="008B563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322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65BE8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514AA37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376D2FE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2D42C99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0BFEEC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92D2D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F71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2EC2A60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C8A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0556" w14:textId="77777777" w:rsidR="008B5633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BC49D84" w14:textId="77777777" w:rsidR="008B5633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0DBB2A8" w14:textId="77777777" w:rsidR="008B5633" w:rsidRPr="00D344C9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8B5633" w14:paraId="3E45AD5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F3D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EEB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2B11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E852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DA64DA9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04E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0E856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B3CE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DB8D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716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0A409" w14:textId="77777777" w:rsidR="008B5633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81AD69" w14:textId="77777777" w:rsidR="008B5633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6E65B34" w14:textId="77777777" w:rsidR="008B5633" w:rsidRDefault="008B56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8B5633" w14:paraId="61B35397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899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90F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E350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C501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E067614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CB86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5C6A3648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4836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3A9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F616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9E47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65066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8B5633" w14:paraId="6B0B0FFA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AE4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E59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1694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0162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E450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4715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A39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4241526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86D7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CF0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D413E98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4E7092E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E3F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E47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F83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F113" w14:textId="77777777" w:rsidR="008B5633" w:rsidRDefault="008B563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431C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87E0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7C3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E34F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105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33F180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401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B271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4FF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2E2C5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B9254D7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9B9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CCE3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F7AE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B889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2FF1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3264A6E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987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D17D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39476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2380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705948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0E82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D3B1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EC6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8FE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112C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5370288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486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939A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6D8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0A04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155039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4E71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3660590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BF059AD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EAD1F0F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5ACA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D724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5F2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94FD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8D99B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64F8363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8B5633" w14:paraId="03D9483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D2C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1ECB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FBB4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1DCF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CEF3397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F3D5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689134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C5DC" w14:textId="77777777" w:rsidR="008B5633" w:rsidRPr="00600D25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75E9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3ABC1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E51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D1F60E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8B5633" w14:paraId="45BEB36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4F4C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14A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A0B6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2461" w14:textId="77777777" w:rsidR="008B5633" w:rsidRDefault="008B56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64B99B44" w14:textId="77777777" w:rsidR="008B5633" w:rsidRDefault="008B56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790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44D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3417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287A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AD27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B5633" w14:paraId="498DC68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F7B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1E83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5FEF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0D38" w14:textId="77777777" w:rsidR="008B5633" w:rsidRDefault="008B56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4982FC6D" w14:textId="77777777" w:rsidR="008B5633" w:rsidRDefault="008B56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ACEB2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4820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3B5B6" w14:textId="77777777" w:rsidR="008B5633" w:rsidRDefault="008B56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E8E7" w14:textId="77777777" w:rsidR="008B5633" w:rsidRDefault="008B56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9B0B" w14:textId="77777777" w:rsidR="008B5633" w:rsidRDefault="008B56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B5633" w14:paraId="5B9467C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A7C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070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AF4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E38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0A9766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33E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84B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9CD3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0F5FD4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8036B1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E4F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8803" w14:textId="77777777" w:rsidR="008B5633" w:rsidRDefault="008B563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361ECD95" w14:textId="77777777" w:rsidR="008B5633" w:rsidRDefault="008B563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56C19595" w14:textId="77777777" w:rsidR="008B5633" w:rsidRPr="001D4392" w:rsidRDefault="008B563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B5633" w14:paraId="4DC21A0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C6F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8F6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8398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064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506FB2C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A715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9914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6DE2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358733DF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1EDDB16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39EB898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89A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EF47" w14:textId="77777777" w:rsidR="008B5633" w:rsidRPr="00616BAF" w:rsidRDefault="008B563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E3786B" w14:textId="77777777" w:rsidR="008B5633" w:rsidRDefault="008B563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58F83D9" w14:textId="77777777" w:rsidR="008B5633" w:rsidRPr="003B726B" w:rsidRDefault="008B563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8B5633" w14:paraId="62C5E23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BA6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09E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5A4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1A1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AFB76D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D0F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043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C18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5A7FCC3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F25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A81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8FD26C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6C4835D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E86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15B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857E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3DFE" w14:textId="77777777" w:rsidR="008B5633" w:rsidRDefault="008B563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BD4038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2C1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0EE6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18F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97A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966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2B705CD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9BA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DBF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763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0044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53DFEBE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094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0AF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2F8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0D7260D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38DBB7EF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02C2549" w14:textId="77777777" w:rsidR="008B5633" w:rsidRPr="001D4392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5D14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8FE6" w14:textId="77777777" w:rsidR="008B5633" w:rsidRDefault="008B56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1736E9" w14:textId="77777777" w:rsidR="008B5633" w:rsidRDefault="008B56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0A23FA4" w14:textId="77777777" w:rsidR="008B5633" w:rsidRPr="003B726B" w:rsidRDefault="008B563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B5633" w14:paraId="712C645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151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59B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675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AA7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55741E4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401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8CD4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50E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7CE13DA6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68070F0D" w14:textId="77777777" w:rsidR="008B5633" w:rsidRPr="00E731A9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1D94867" w14:textId="77777777" w:rsidR="008B5633" w:rsidRPr="001D4392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79B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9409" w14:textId="77777777" w:rsidR="008B5633" w:rsidRPr="00616BAF" w:rsidRDefault="008B56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F0F156" w14:textId="77777777" w:rsidR="008B5633" w:rsidRDefault="008B56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36768CD" w14:textId="77777777" w:rsidR="008B5633" w:rsidRPr="003B726B" w:rsidRDefault="008B563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8B5633" w14:paraId="391ED18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AF6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F30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7A5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F57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4DA5568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6EC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C9A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59A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8E2F57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DC7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E18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2B3D9A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8B1693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8B5633" w14:paraId="294201C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F53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68B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5E5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275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593A187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4CA2BC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7BB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8EFF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B35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43BFD1C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79D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AED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8B5633" w14:paraId="0F3860B0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9FD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84B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AA3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8CC6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36C5700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2E1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B34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320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1A14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711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42580A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8B5633" w14:paraId="3333DCFF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E66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D1A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122BF42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550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D7F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0878C97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E22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B8A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9BC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7CA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F35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3579D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4E9627E0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EC9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416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6B029D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0EF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62A1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E1D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8F4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BF9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9803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8ED4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479C347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6BD7FF2D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AA5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CAD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5DB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491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15ABCAC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7A8E080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046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DA0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2CF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14FB5B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CBC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6D4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B5633" w14:paraId="15264CE0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5F0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745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0D2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0E5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6768638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A4F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528469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C9F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154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AF1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DF16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462B1944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E6D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D28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217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BFE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322597D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29A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28D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4C5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1670B0A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56F0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252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50EF7E2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263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BDA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C05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334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25C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E399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C1F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2AD194E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D43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C5E1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1ADA0D4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A3CFE2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8B5633" w14:paraId="569CB4B5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8EE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28B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6E9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7CF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172299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48B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E05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E68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7D50DE8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A2D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8B7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1961B2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51FF8BD0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622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BA0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7C8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EBE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FF9314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2C0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3D6758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3566F72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A25A2A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00E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2B8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C2A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236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3574842D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FC38F75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7FC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FD1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E78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DD0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0084AEE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F82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1CB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FD3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1BA4D5B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BA8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5F2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0015FC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395C6E4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709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33A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F70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1A0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6BC1EE0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90C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77D590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D5A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85F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33C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E5E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F0D65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B5633" w14:paraId="4B9B4D7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428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5A7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EFD3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0D9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35AADC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92A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AF5D8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A86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F952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275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BA1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9F4EB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B5633" w14:paraId="42F861D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CF8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DAE4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453C3E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E37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F35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49C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B30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F0A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9B4149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7C2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F72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664C84A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90D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400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6B482D2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BD6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497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891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F56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32F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C5F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551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1DB54A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8B5633" w14:paraId="0847E1B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EF8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487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ADF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3FF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A38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4224AF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706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E48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EE7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67F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17EF6D2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527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A9E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7EC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326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482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1F4A70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EE9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E74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386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F0E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2F5ACB4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B45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E79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7DB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5BFB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322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955545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549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AC7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B86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291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2B77EE65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CCB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B8BD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0302DD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A70A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C78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6C70A41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FD1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17D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C38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BA415F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861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11DE" w14:textId="77777777" w:rsidR="008B5633" w:rsidRPr="0019324E" w:rsidRDefault="008B56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17778F8" w14:textId="77777777" w:rsidR="008B5633" w:rsidRPr="000160B5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3F689DBB" w14:textId="77777777" w:rsidR="008B5633" w:rsidRPr="006B78FD" w:rsidRDefault="008B56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855CA26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5BE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842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F6A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1B0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CD9767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AEE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EBFDCA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2C3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23C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4F5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E88A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00DB14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8B5633" w14:paraId="7D056A14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153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F605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5AB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32E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F47E83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4A5217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7ED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881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208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38D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1008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AED5C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14C091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8B5633" w14:paraId="3C102F5E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805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8C3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97B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CFE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39BAB3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E56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E83548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F4F029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23D14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140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D61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1AD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3B3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80B04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6F69073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8B5633" w14:paraId="447B4AF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0DB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8831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D4E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8BF8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158D80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E4D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2B4F391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F71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C46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F44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8B0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4C77FB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8B5633" w14:paraId="3B591A4D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14D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428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781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904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2EBB4A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5C9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DD7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07C3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381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4423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F19C9A2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8B5633" w14:paraId="152B0EE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DCA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F27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0A13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6B1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9281C1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72CA6F0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B13379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5F7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06BD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EA7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10B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7D24A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2EA8E84C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088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F431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A29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87D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6904A0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0873F9F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448ED9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AB0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96E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972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687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504A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54F57BE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750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DAC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5957A51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129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088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7278BB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BF2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3D5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F39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14D5141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8D1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0B5D" w14:textId="77777777" w:rsidR="008B5633" w:rsidRPr="0019324E" w:rsidRDefault="008B56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F46B31F" w14:textId="77777777" w:rsidR="008B5633" w:rsidRPr="000160B5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765278E9" w14:textId="77777777" w:rsidR="008B5633" w:rsidRPr="005C2BB7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10B851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E3CA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C62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7BE102C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D3F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D45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31CD6E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A5A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7DD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908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425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DF8C" w14:textId="77777777" w:rsidR="008B5633" w:rsidRPr="00DE4F3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0F6AC7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2432A5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05BB6482" w14:textId="77777777" w:rsidR="008B5633" w:rsidRPr="00DE4F3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B5633" w14:paraId="68DD7F7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00E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4CB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6D697B1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97A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70E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BA93CB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368ADBE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C35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2CA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33F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7BC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64D7" w14:textId="77777777" w:rsidR="008B5633" w:rsidRPr="00DE4F3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E0B821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A8B960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807A8A4" w14:textId="77777777" w:rsidR="008B5633" w:rsidRPr="00DE4F3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B5633" w14:paraId="1D51DD7D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8A3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2A3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19D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F38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3DD429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E44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C1C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7DD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110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DE7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0935F7F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B39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788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2150F15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4F7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CFF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2F8007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A4B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AF4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319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AFA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35F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B2F963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3B5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51D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33EE8C2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7E9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B52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0A6B55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8CB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6A2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197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B66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69A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811C82" w14:textId="77777777" w:rsidR="008B5633" w:rsidRPr="00CB2A72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E02C735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D67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F54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CC0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12E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5CF6589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CB4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8F7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FEF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D8B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F62C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E646D99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123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EF1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91B6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1F8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450F411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721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6AC2A88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457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1BE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3F9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5EA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577F9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2C583F8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B5633" w14:paraId="21168AC1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82B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7CA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E7E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F72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A96B7D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563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D63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E73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39E78CF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6F6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27B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8B5633" w14:paraId="308A43B4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D9B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E25E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383A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9DCD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46A00C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39B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D8D319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92E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477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8BD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3DA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6681B7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62F372DC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B5633" w14:paraId="2FA6F919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2BC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48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F3E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BB0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D1A309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DEA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EB5DB5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E88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35F2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11A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C28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CBCCD7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22279C9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B5633" w14:paraId="3B97920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0F4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A61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293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84D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BA7C50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DCC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64CA71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4E6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CE3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A17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46B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29DD23F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8B5633" w14:paraId="2A5DD62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F9E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C0D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2BE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474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BF3D49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A8D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D10758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CC8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0C4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FA51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E82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F111CA" w14:textId="77777777" w:rsidR="008B5633" w:rsidRPr="00D344C9" w:rsidRDefault="008B563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6F444D7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B5633" w14:paraId="33AA9858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82D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740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2F8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E3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1C98379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641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7DB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2B5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7DC7F86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4F6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17B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0270C2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750AA00A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8B5633" w14:paraId="78EAAC0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41C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73D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0B6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3CA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51B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C85E5A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A57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3747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AF7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C8A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45160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D6A7A8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8B5633" w14:paraId="7E62E12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C06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72F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BE1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CB0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3421832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CD8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0DC9788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ADA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EA7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473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4E1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ECAAD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8B5633" w14:paraId="26632FF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A5D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6CC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52C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99F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FE283F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6FEE24CC" w14:textId="77777777" w:rsidR="008B5633" w:rsidRDefault="008B563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A68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BC8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2F1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89EBF8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7AE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30BB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04775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0DE6438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6ED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C68C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334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E41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027004B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25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54A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8E0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1DFA194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986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527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A1BD4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05908C56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4E8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C17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BF62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178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E13879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59E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F39F4C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FB1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6CC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17A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C62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688CA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4E879A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8B5633" w14:paraId="32B37778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725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6F2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65E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A82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359CA1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FAD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07FB7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FDE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AD2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9A4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030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808D24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8B5633" w14:paraId="68692179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04D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B80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49F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B65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3E6FC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2D4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ACC7B2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146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59F9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753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7816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FC843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8B5633" w14:paraId="5FABEA8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039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692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114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94C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177A66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BC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CE62A6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CF1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9F9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F4B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0B65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C9335D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DF6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8D7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5578473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680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3E0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8851F5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D93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E48B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644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42C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825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B5633" w14:paraId="501D4ED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5FD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496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5BF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371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629680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8223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4893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E86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A1D082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0F5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5FC8" w14:textId="77777777" w:rsidR="008B5633" w:rsidRPr="00FF6B4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B5633" w14:paraId="0B8BFA4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E65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A05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3D0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548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1CE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C3E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43A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327BCD4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658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B71E" w14:textId="77777777" w:rsidR="008B5633" w:rsidRPr="00FF6B4A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8B5633" w14:paraId="74F312F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48F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D0F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3B9A786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F2D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F44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57F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D18A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C775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41F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75E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3F36085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E8C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1789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A96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AA44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C76C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B0D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031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90A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F23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05329877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E1C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65A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1B3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261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534A4A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D2D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4AE6E1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C54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816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E87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347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DBA754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8B5633" w14:paraId="49B0983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B50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459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F50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92F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58E041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CC7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EFC0D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2EB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A27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228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405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5E961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8B5633" w14:paraId="14AF95C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681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530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BF9475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5C6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8AB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3748C01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A5C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62B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FDF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C84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03F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461BD7F" w14:textId="77777777" w:rsidR="008B5633" w:rsidRPr="00F1027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B5633" w14:paraId="3B6BDF3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57D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CD6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01295FA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7FF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D8F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DC6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3AFC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DCC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2C5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E24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F31252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0B8811E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908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90C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77F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3003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5AD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AE7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F1B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69A7594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352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325E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8B5633" w14:paraId="55A8666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5E8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115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47788FB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5544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003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618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25B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4F2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0A3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123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353FBFA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739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05D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88C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716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B4CD56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D21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A628CC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E9E2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45E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C10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0B07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94CB1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8B5633" w14:paraId="39E74C3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D132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4F5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B72F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8C9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6D3398A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046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EDDA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C4B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CE4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9678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3395328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A76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4C8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6CBF816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31C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09A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F639F7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454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FBA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EC4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969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4E6F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3C54FC" w14:textId="77777777" w:rsidR="008B5633" w:rsidRPr="00056F61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B5633" w14:paraId="637687A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E70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939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F91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CCD6" w14:textId="77777777" w:rsidR="008B5633" w:rsidRDefault="008B563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17441EF6" w14:textId="77777777" w:rsidR="008B5633" w:rsidRDefault="008B563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887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8FC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88C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4711ED7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F0C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05F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B5633" w14:paraId="1E6DE29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520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EB4C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4FD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C5D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3F8EE2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340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ADD4B7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A47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7F8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26CC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E96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8FE9B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8068D77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8B5633" w14:paraId="2A828A13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F5A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DAF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F52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9989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689ED17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D07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2F9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881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6933210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31D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90E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8B5825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65640D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76014A0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8B5633" w14:paraId="3ED3C52C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BAF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B2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91D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CCD6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BC8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936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F89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42A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D8A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6BF55BE8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8B5633" w14:paraId="1598B7AD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066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241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664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2B8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CC4C38B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7BB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21E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959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5FF035B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C37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8A4D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101876F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8B5633" w14:paraId="71D7CEB2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287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1A3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AAE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6FB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FF73C0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F17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2A7E6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3DC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123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BB6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20F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15415DE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8B5633" w14:paraId="2628BAC7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75D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26E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1A2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006A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157CFD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D27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8F4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2FD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586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CAA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1CC3FF6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8B5633" w14:paraId="7E28313C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220E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627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1E3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D32F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09C8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850C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DD3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0BE1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C2DC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8B5633" w14:paraId="30F08281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B74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92A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26A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CD6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487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57AFB6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7A0B130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5E5DC5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E43E07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C2D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E0F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FBC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0D4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44A765A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6D8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8AC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1F34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F41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B3B0D44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CDA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C768BB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8B40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F0B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72F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5910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8B5633" w14:paraId="32D4193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44D6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358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2BBA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5FA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BB7594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63E89BC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413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C01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946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80B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075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304EA54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D65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1B3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71EF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A1B5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8C5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116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9D68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275F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41F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206CA0E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9DA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540E" w14:textId="77777777" w:rsidR="008B5633" w:rsidRDefault="008B56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C79FF" w14:textId="77777777" w:rsidR="008B5633" w:rsidRDefault="008B56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0E78" w14:textId="77777777" w:rsidR="008B5633" w:rsidRDefault="008B56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B04DB8C" w14:textId="77777777" w:rsidR="008B5633" w:rsidRDefault="008B56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64676E69" w14:textId="77777777" w:rsidR="008B5633" w:rsidRDefault="008B56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A934" w14:textId="77777777" w:rsidR="008B5633" w:rsidRDefault="008B56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21C7" w14:textId="77777777" w:rsidR="008B5633" w:rsidRDefault="008B56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D317" w14:textId="77777777" w:rsidR="008B5633" w:rsidRDefault="008B56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7D9206AC" w14:textId="77777777" w:rsidR="008B5633" w:rsidRDefault="008B56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F549" w14:textId="77777777" w:rsidR="008B5633" w:rsidRDefault="008B56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D4A7" w14:textId="77777777" w:rsidR="008B5633" w:rsidRDefault="008B563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63580F1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6E8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ED8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AA91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319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2AE6B76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026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79838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4B9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0434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1908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43AA8F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AE4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101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307619D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39C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63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9D6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B139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A1F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346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46B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B912EC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4CE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D16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FFDC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AEF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7FCC04A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6D5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6A2000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FE78FF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C46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DDF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4F198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3C2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38FC0BB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8D1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C00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1B5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BF4D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D4C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932F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25D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BFDE36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E02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D87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72662F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7E6A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89E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49A7B4F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60B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0AD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F8E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5F61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10C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D54D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9C2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0EE52A4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45B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F3C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04C1F24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82283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CAD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0B01F0F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CEBF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71F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F9B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80A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75D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4EF7AE4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5592092A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2C9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FF7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0A19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1096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2A7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65CB57F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4F9BFA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3C3A09E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275A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720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73136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C71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520CF14D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8B5633" w14:paraId="4904CD7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6633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9EA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418F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038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2986761C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C885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609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9B1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375E1B0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8235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FA9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0DB17A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5C0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38B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535257A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B55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F1F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6F2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8CD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3EE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45CB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C94B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1D60DE4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B14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70AD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23F45BF0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DDC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021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34A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ADA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C85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B6AE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FB78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372BFC0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C9D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70A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9290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5F81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8C6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A3F7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35C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6DE6CD64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5FF3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D966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B5633" w14:paraId="0EDDDF2E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F6C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00A9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363B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18F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FFDC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F6961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54F6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426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2582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DFFD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59B73389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9B5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11DA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A957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63F2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0DFBFFA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6642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B03E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123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A935" w14:textId="77777777" w:rsidR="008B5633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3410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0B1E9EDC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F3EC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86D1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D0DA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F543" w14:textId="77777777" w:rsidR="008B5633" w:rsidRDefault="008B56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02C8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429F5473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7577968B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7D744D7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6878A6C6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DC62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8F5E" w14:textId="77777777" w:rsidR="008B5633" w:rsidRDefault="008B56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D50D" w14:textId="77777777" w:rsidR="008B5633" w:rsidRPr="00600D25" w:rsidRDefault="008B56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2DA3" w14:textId="77777777" w:rsidR="008B5633" w:rsidRPr="00D344C9" w:rsidRDefault="008B56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B5633" w14:paraId="4571D76F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0CD4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EF9D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48A1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D2638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77603B76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074B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4AE2919A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70F8941D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B570E34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5C8A980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1E1B475A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78D15D9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EA9E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7F80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0BA6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90FB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5F8F9B4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868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D4A4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6B20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7268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7168DA11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B9A8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490E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94EC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FEB8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C2A4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811CDCC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25F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2C35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CA2B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29017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8C3B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B86B762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5A35FF7E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7D42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29D1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9EC6C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DF99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8B5633" w14:paraId="38D65FB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BD1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D4C0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3018A8FC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A037" w14:textId="77777777" w:rsidR="008B5633" w:rsidRPr="00600D25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418F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5D61F426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308C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1D0F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BD1D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D441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AFD4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F7532E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A129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65C8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672DC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4D85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7BADC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7811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FE78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F059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96D5C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76D06DB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582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A038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7770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B729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97EF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5EFF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5F29" w14:textId="77777777" w:rsidR="008B5633" w:rsidRDefault="008B56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91EC" w14:textId="77777777" w:rsidR="008B5633" w:rsidRDefault="008B56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BF1D" w14:textId="77777777" w:rsidR="008B5633" w:rsidRDefault="008B56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8B5633" w14:paraId="7E3CA8C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B9F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E52B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4B15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41C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CD9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6449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FCDE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9AE7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69FC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8B5633" w14:paraId="5B15396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0DD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CCF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38E03A4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FE46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866A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2FB792F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4D06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A81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DF7C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836B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84F3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46F51D4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7865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CA92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123A17A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7E76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6230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A74A5C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858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A1D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1F68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B23F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F015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2733F7F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5FB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E6A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6484C7AB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E900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84D6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4FBC56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F5F0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BE05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AAAB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2E8F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279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14DC0D7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A15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3B94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86B8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EE2E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0A11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173A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D905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0F1E8390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F0A0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DE47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0CBB13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F5C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B16E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C1BE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A8EBD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8DAC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F558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2687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20790906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E7F2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14AC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566D8FC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AE0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FF9C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DF03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39AD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758A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2B36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AF07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5B07569" w14:textId="77777777" w:rsidR="008B5633" w:rsidRDefault="008B56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1D20" w14:textId="77777777" w:rsidR="008B5633" w:rsidRDefault="008B56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489E" w14:textId="77777777" w:rsidR="008B5633" w:rsidRDefault="008B56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B5633" w14:paraId="114A74EB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3F2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72B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BAA2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9386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37C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3907454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ACB6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6EB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A5CA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0B47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B5633" w14:paraId="66ED10A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11D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6755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F607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55B1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3767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AC62490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805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E6F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9B1E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B97F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B5633" w14:paraId="1FC9F5F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D15B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6A5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AD74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FBC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DE50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59B0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785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C0A1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E4D0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E47D103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442A2493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8B5633" w14:paraId="257D98E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DBE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0375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97D6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E20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2477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DCD7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2EB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4A8C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A07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DA1091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55E74CE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8B5633" w14:paraId="70AE6E1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9F3E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FED8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61D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1C8E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0A56190C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98E2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E06E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BCF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3ECD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3935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8B5633" w14:paraId="54D73187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096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921C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79EB0B38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A5562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7C20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A43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2AC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87A8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3ACF370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F298A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61BC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27362008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E5C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E60C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43A3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7FA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CE0454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0C4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0F8E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6A5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973F3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18E7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46237C5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7702894F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5A889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B5633" w14:paraId="31DBD184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A853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54B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CA4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575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2D78CDD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BA5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CDC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869E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12C5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F25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5EC91D10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46CD08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8852C3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B5633" w14:paraId="21C2B4C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1842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A5C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CCCA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020C6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4B6190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1E3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5423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9DF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C62CC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2A4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7FDE2E3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09A03CA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4323D6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B5633" w14:paraId="2E08C95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8060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B84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F1C9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6C15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471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C839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F32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B460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89DD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3215A59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7EAEE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B5633" w14:paraId="43B7005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8D8F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6BF5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7B03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CFE0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9DB772D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D90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E006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1109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4B5A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A7A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5C2A1B25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6033F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B5633" w14:paraId="167ABD4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19D7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4033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9801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8300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2C7A2A8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FB9F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CE83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69EE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B07F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B43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0D7508D7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DE0DC92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B5633" w14:paraId="2242133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50BD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5DD8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0A86F2A0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9EB7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D45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4585927A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24BE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B5F5F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8AE4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1C54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91A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3F37DE3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58F5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946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33AE443A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29A1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E70C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F8D7DDF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8491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7D20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1547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5123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676E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AC2C9B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F751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D5DD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474B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D114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B50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1E4768F8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B801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C3E5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179C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9968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7D0D8A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67D2A0B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8B5633" w14:paraId="54D4A25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D2D6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2A6B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29191A12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FE27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014C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A65D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0B0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3C8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BBDE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0FA9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B5633" w14:paraId="1ACDBD9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6BD8" w14:textId="77777777" w:rsidR="008B5633" w:rsidRDefault="008B5633" w:rsidP="008B56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3CEC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9500286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B1E2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17D3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C2B5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776A" w14:textId="77777777" w:rsidR="008B5633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F94C" w14:textId="77777777" w:rsidR="008B5633" w:rsidRDefault="008B56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9FA5" w14:textId="77777777" w:rsidR="008B5633" w:rsidRPr="00600D25" w:rsidRDefault="008B56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37EA" w14:textId="77777777" w:rsidR="008B5633" w:rsidRDefault="008B56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1EFECF3" w14:textId="77777777" w:rsidR="008B5633" w:rsidRPr="00836022" w:rsidRDefault="008B5633" w:rsidP="0095691E">
      <w:pPr>
        <w:spacing w:before="40" w:line="192" w:lineRule="auto"/>
        <w:ind w:right="57"/>
        <w:rPr>
          <w:sz w:val="20"/>
          <w:lang w:val="en-US"/>
        </w:rPr>
      </w:pPr>
    </w:p>
    <w:p w14:paraId="4C6219F7" w14:textId="77777777" w:rsidR="008B5633" w:rsidRPr="00DE2227" w:rsidRDefault="008B5633" w:rsidP="0095691E"/>
    <w:p w14:paraId="6A8B03F3" w14:textId="77777777" w:rsidR="008B5633" w:rsidRPr="0095691E" w:rsidRDefault="008B5633" w:rsidP="0095691E"/>
    <w:p w14:paraId="0E1E6E16" w14:textId="77777777" w:rsidR="008B5633" w:rsidRDefault="008B5633" w:rsidP="00E512BA">
      <w:pPr>
        <w:pStyle w:val="Heading1"/>
        <w:spacing w:line="360" w:lineRule="auto"/>
      </w:pPr>
      <w:r>
        <w:lastRenderedPageBreak/>
        <w:t>LINIA 301 B</w:t>
      </w:r>
    </w:p>
    <w:p w14:paraId="4071F312" w14:textId="77777777" w:rsidR="008B5633" w:rsidRDefault="008B5633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1493AEE1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D267" w14:textId="77777777" w:rsidR="008B5633" w:rsidRDefault="008B5633" w:rsidP="008B5633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A3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288AC08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F1BA" w14:textId="77777777" w:rsidR="008B5633" w:rsidRPr="004856F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61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5671CC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71F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582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F1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452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4B4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0A8A6F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1FF78863" w14:textId="77777777" w:rsidR="008B5633" w:rsidRDefault="008B5633" w:rsidP="00C64D9B">
      <w:pPr>
        <w:pStyle w:val="Heading1"/>
        <w:spacing w:line="360" w:lineRule="auto"/>
      </w:pPr>
      <w:r>
        <w:t xml:space="preserve">LINIA 301 Ba </w:t>
      </w:r>
    </w:p>
    <w:p w14:paraId="7637FFF9" w14:textId="77777777" w:rsidR="008B5633" w:rsidRDefault="008B5633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B5633" w14:paraId="30CC15A4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F4A2" w14:textId="77777777" w:rsidR="008B5633" w:rsidRDefault="008B5633" w:rsidP="008B563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CCA6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D0225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188A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2A7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E40A3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0369E5C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196C" w14:textId="77777777" w:rsidR="008B5633" w:rsidRPr="00771A0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04D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DC29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CBA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8B5633" w14:paraId="429D10D0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FDDC" w14:textId="77777777" w:rsidR="008B5633" w:rsidRDefault="008B5633" w:rsidP="008B563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AD2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740E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DEE2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348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2CD36B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15B99AD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0C76346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2DC60FE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6771" w14:textId="77777777" w:rsidR="008B5633" w:rsidRPr="00771A0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0EF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6342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B2D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0F5ECAF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8B5633" w14:paraId="0071BB44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E66A" w14:textId="77777777" w:rsidR="008B5633" w:rsidRDefault="008B5633" w:rsidP="008B563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24B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303C0AE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FCA5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F18D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4D1A7D1F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F25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CD66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A65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FFE4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837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8B5633" w14:paraId="44BF1A6B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BEF3" w14:textId="77777777" w:rsidR="008B5633" w:rsidRDefault="008B5633" w:rsidP="008B563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404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AF03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F0E8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AC691CE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550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CF5A9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57D3D24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1C86" w14:textId="77777777" w:rsidR="008B5633" w:rsidRPr="00771A0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310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8B44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875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8B5633" w14:paraId="7424167E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6754" w14:textId="77777777" w:rsidR="008B5633" w:rsidRDefault="008B5633" w:rsidP="008B563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EB9D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C7AB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B899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795E9860" w14:textId="77777777" w:rsidR="008B5633" w:rsidRDefault="008B56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901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0C8B92F4" w14:textId="77777777" w:rsidR="008B5633" w:rsidRPr="00964B09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145A6" w14:textId="77777777" w:rsidR="008B5633" w:rsidRPr="00771A0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D53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4AC8" w14:textId="77777777" w:rsidR="008B5633" w:rsidRPr="00244AE6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CB4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277FC65A" w14:textId="77777777" w:rsidR="008B5633" w:rsidRDefault="008B5633">
      <w:pPr>
        <w:spacing w:before="40" w:line="192" w:lineRule="auto"/>
        <w:ind w:right="57"/>
        <w:rPr>
          <w:sz w:val="20"/>
          <w:lang w:val="ro-RO"/>
        </w:rPr>
      </w:pPr>
    </w:p>
    <w:p w14:paraId="29CB9975" w14:textId="77777777" w:rsidR="008B5633" w:rsidRDefault="008B5633" w:rsidP="009E1E10">
      <w:pPr>
        <w:pStyle w:val="Heading1"/>
        <w:spacing w:line="360" w:lineRule="auto"/>
      </w:pPr>
      <w:r>
        <w:t>LINIA 301 Bb</w:t>
      </w:r>
    </w:p>
    <w:p w14:paraId="02CAE5AA" w14:textId="77777777" w:rsidR="008B5633" w:rsidRDefault="008B5633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34DBA890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5B29" w14:textId="77777777" w:rsidR="008B5633" w:rsidRDefault="008B5633" w:rsidP="008B5633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1AC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F77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92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76E5BFD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23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CC5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AD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0ACBF6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A84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9C4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9DE6271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4C070BD" w14:textId="77777777" w:rsidR="008B5633" w:rsidRDefault="008B5633" w:rsidP="00CF0E71">
      <w:pPr>
        <w:pStyle w:val="Heading1"/>
        <w:spacing w:line="276" w:lineRule="auto"/>
      </w:pPr>
      <w:r>
        <w:t>LINIA 301 D</w:t>
      </w:r>
    </w:p>
    <w:p w14:paraId="25B1CF77" w14:textId="77777777" w:rsidR="008B5633" w:rsidRDefault="008B5633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B5633" w14:paraId="5550DE2A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C2AD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93466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068C06D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70FE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9DC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43BEF5D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3B4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E401A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0475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BC44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6CA6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DA32187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E480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C3E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B170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EFD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0655F34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F06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71A20E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98C5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CBC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9399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0331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612265B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27C2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371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1956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E9FD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5E473832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B33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3F827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4408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7CC3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FD46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2F1C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55DF8E1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3B17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A68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E287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474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7B9E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4B0EAD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D81D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C580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87BC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EEAB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43DE8E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92A7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3CC0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6389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4D7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2848DD9D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A9A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FB2870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1014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9C5D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9877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F0A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655EA9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1ED360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8B5633" w14:paraId="57EAB524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E1A0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88CB2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4CC7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260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C302CD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1550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58DCA801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242617A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6465A9EB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972E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8E6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3B2A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93D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BA89A2E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0BD4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B77C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C000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A36E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A53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F207BFD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6C414B2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1FEE45B5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4FF82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ACE08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DE66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D290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8B5633" w14:paraId="5024B3EF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B592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7A3C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453EFB41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D3F1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8A88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04C37646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2070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4DB0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537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15A7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8E5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9EDEC52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B0FE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B998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D456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B218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02E2B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8B7ED62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A8034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F5D2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7C91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8324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4B4B97C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E35F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AEB1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ADD0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D0BE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47CDB8BD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0A1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0A7A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9B2C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D150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93E0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CD5B25F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CC454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B52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5EBC2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6ED5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7B2B6D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6C8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5035E62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3ECC77E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E404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3F46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947C1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A376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DBD80A4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AB72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127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9E0C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E4C9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72F2D639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356D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543B860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0A91251E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7D49A552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2830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746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91BF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42FA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34258073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B12979B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C449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DA8B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6DEEA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775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F4A527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D96E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4F8412E6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18D5D56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5E688DB5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48EB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5C5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C1A2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5512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5BF758B2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245C848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EE136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AE8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700D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51A1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1CE15C17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A69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A63B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E1D4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44EC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19CE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6F9754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40D4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FA95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D961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415F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36D998E7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A305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9CD23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74C7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FF7EB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D580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928514A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0BDC" w14:textId="77777777" w:rsidR="008B5633" w:rsidRDefault="008B5633" w:rsidP="008B563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018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E678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738A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5D126F57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4043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1425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A60F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6663" w14:textId="77777777" w:rsidR="008B5633" w:rsidRPr="00935D4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D51C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AC34D9D" w14:textId="77777777" w:rsidR="008B5633" w:rsidRDefault="008B5633" w:rsidP="00CF0E71">
      <w:pPr>
        <w:spacing w:before="40" w:line="276" w:lineRule="auto"/>
        <w:ind w:right="57"/>
        <w:rPr>
          <w:sz w:val="20"/>
          <w:lang w:val="ro-RO"/>
        </w:rPr>
      </w:pPr>
    </w:p>
    <w:p w14:paraId="3EC127FC" w14:textId="77777777" w:rsidR="008B5633" w:rsidRDefault="008B5633" w:rsidP="008F15F5">
      <w:pPr>
        <w:pStyle w:val="Heading1"/>
        <w:spacing w:line="360" w:lineRule="auto"/>
      </w:pPr>
      <w:r>
        <w:lastRenderedPageBreak/>
        <w:t>LINIA 301 De</w:t>
      </w:r>
    </w:p>
    <w:p w14:paraId="1327C7CA" w14:textId="77777777" w:rsidR="008B5633" w:rsidRDefault="008B5633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58F1D39E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50AB" w14:textId="77777777" w:rsidR="008B5633" w:rsidRDefault="008B5633" w:rsidP="008B563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AA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7DB7FB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E172" w14:textId="77777777" w:rsidR="008B5633" w:rsidRPr="00A5601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7F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079B58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9A8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D6736" w14:textId="77777777" w:rsidR="008B5633" w:rsidRPr="00A5601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515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5951" w14:textId="77777777" w:rsidR="008B5633" w:rsidRPr="00A5601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4E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0502E63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3ABEEEE" w14:textId="77777777" w:rsidR="008B5633" w:rsidRDefault="008B5633" w:rsidP="00125915">
      <w:pPr>
        <w:pStyle w:val="Heading1"/>
        <w:spacing w:line="360" w:lineRule="auto"/>
      </w:pPr>
      <w:r>
        <w:t>LINIA 301 E1</w:t>
      </w:r>
    </w:p>
    <w:p w14:paraId="15F9F61B" w14:textId="77777777" w:rsidR="008B5633" w:rsidRDefault="008B5633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0389B8D8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34E3" w14:textId="77777777" w:rsidR="008B5633" w:rsidRDefault="008B5633" w:rsidP="008B56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C27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060BBC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85E5" w14:textId="77777777" w:rsidR="008B5633" w:rsidRPr="00C61E1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9788" w14:textId="77777777" w:rsidR="008B5633" w:rsidRDefault="008B563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6612011D" w14:textId="77777777" w:rsidR="008B5633" w:rsidRDefault="008B563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A50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4E22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89A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931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1DB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584F542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5E3C144" w14:textId="77777777" w:rsidR="008B5633" w:rsidRDefault="008B5633" w:rsidP="001D4EEA">
      <w:pPr>
        <w:pStyle w:val="Heading1"/>
        <w:spacing w:line="360" w:lineRule="auto"/>
      </w:pPr>
      <w:r>
        <w:t>LINIA 301 Eb</w:t>
      </w:r>
    </w:p>
    <w:p w14:paraId="1D7A28E5" w14:textId="77777777" w:rsidR="008B5633" w:rsidRDefault="008B5633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560084F9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8ED6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7AA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33D0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88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0D6DC2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46DAA7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450CB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561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4C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4B7A62E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48F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B6BB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112D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8B5633" w14:paraId="693454C2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372B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70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9C66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F62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3F5BC1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36B5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9FB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E5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4BF7776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DE7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8D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5523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8B5633" w14:paraId="08874E41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92C9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E9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54D1CF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D27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7959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02E1A4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1735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1B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FC1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273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2A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04841A0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CB96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07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AA6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E3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FC493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E32F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09B6EF1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10D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89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6AA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2E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325D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8B5633" w14:paraId="7C994B20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7CA7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F13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20C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480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7B126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B314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98D876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0AA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40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BF7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521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12998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8B5633" w14:paraId="703B20F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FE8B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CDF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9B21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1A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29EC97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3A5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8087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675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E9D6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660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49BF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8B5633" w14:paraId="61CD44C0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8357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71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C817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DF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200D58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8CF7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589B766" w14:textId="77777777" w:rsidR="008B5633" w:rsidRDefault="008B563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8B76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0B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D593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274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F888A6A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6CEB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2D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787A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BA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439A8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92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9633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F1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260F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C6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1C6C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8B5633" w14:paraId="48E8DF12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D1AE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03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EE4D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08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309E0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4E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9E0C3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FC9C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BE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6EB6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1C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198090F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9646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C2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CAF9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A3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4548C9D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F93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E6EE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044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5DD5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6AD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96085E9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5273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E2F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451BDC4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6302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22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78404C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55BBC5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05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8CC7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859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966B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794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F1CD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8B5633" w14:paraId="00F5576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11AA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86E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24ACDE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8C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D51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584594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99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C180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1F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C45D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FA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57DA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4A56D9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8B5633" w14:paraId="0E0BBE63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4031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8AF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649E12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75F9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A1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53DEC5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F7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C964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EF04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6DE6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E5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ACD6AC5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81F3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4A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256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AC21" w14:textId="77777777" w:rsidR="008B5633" w:rsidRDefault="008B5633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4C9B262F" w14:textId="77777777" w:rsidR="008B5633" w:rsidRDefault="008B5633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BB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BD6B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97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496682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AB26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BE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D59DF8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E7C6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79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783D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83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14B9AEF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39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5889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2D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296D93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08DD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04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FE8B2E8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075F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812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C2F9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D18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FB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3135E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191875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E77D2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A9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EC2B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D5D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3421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1, 2, 3 primiri - expedieri.</w:t>
            </w:r>
          </w:p>
        </w:tc>
      </w:tr>
      <w:tr w:rsidR="008B5633" w14:paraId="352F808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2AAD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F1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812F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BC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726D08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C77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46A5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12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EB43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5D2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AFB9BB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CA0C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31D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965F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7E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4977D73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96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2792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DE0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E7FE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B90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C502E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2CB9" w14:textId="77777777" w:rsidR="008B5633" w:rsidRDefault="008B5633" w:rsidP="008B56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71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E4E4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DB2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696CC58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908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F65A1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AC2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3BF3A" w14:textId="77777777" w:rsidR="008B5633" w:rsidRPr="0052117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E6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50CEF4B" w14:textId="77777777" w:rsidR="008B5633" w:rsidRPr="007972D9" w:rsidRDefault="008B563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0749E526" w14:textId="77777777" w:rsidR="008B5633" w:rsidRDefault="008B5633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38E8868C" w14:textId="77777777" w:rsidR="008B5633" w:rsidRPr="005D215B" w:rsidRDefault="008B5633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732A2F2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74FC" w14:textId="77777777" w:rsidR="008B5633" w:rsidRDefault="008B563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D6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A06D" w14:textId="77777777" w:rsidR="008B5633" w:rsidRPr="00B3607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4B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134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94D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DF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71F1862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B9F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431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8B5633" w14:paraId="6B71BC57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EF2A" w14:textId="77777777" w:rsidR="008B5633" w:rsidRDefault="008B563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9E0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115D" w14:textId="77777777" w:rsidR="008B5633" w:rsidRPr="00B3607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EBD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3C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AA1C03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EF8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E2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249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07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8583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51169C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8B5633" w14:paraId="0E233CE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4195" w14:textId="77777777" w:rsidR="008B5633" w:rsidRDefault="008B563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9AD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F0CB" w14:textId="77777777" w:rsidR="008B5633" w:rsidRPr="00B3607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73C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0FECD04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B0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7C2F2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A4B1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53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0EE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6C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8B5633" w14:paraId="4A678E0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FD6D" w14:textId="77777777" w:rsidR="008B5633" w:rsidRDefault="008B563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3A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F743" w14:textId="77777777" w:rsidR="008B5633" w:rsidRPr="00B3607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74D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5C17627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0828C9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44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71C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F70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4439DC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C89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84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715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01C15A66" w14:textId="77777777" w:rsidR="008B5633" w:rsidRDefault="008B5633">
      <w:pPr>
        <w:spacing w:before="40" w:after="40" w:line="192" w:lineRule="auto"/>
        <w:ind w:right="57"/>
        <w:rPr>
          <w:sz w:val="20"/>
          <w:lang w:val="en-US"/>
        </w:rPr>
      </w:pPr>
    </w:p>
    <w:p w14:paraId="2982050E" w14:textId="77777777" w:rsidR="008B5633" w:rsidRDefault="008B5633" w:rsidP="00F14E3C">
      <w:pPr>
        <w:pStyle w:val="Heading1"/>
        <w:spacing w:line="360" w:lineRule="auto"/>
      </w:pPr>
      <w:r>
        <w:t>LINIA 301 F1</w:t>
      </w:r>
    </w:p>
    <w:p w14:paraId="7C08A55A" w14:textId="77777777" w:rsidR="008B5633" w:rsidRDefault="008B5633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8B5633" w14:paraId="76860B4F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C6188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97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245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134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55CC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3A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FB2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1AA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7E1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0B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D0CAA0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CBE27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99B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AAA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64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0CD1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75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30A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62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15A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FFA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F357A10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616E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63B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655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65A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439420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231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E7F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3C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CD5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D6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6C92625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8BA8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8FB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1CB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7B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9A1B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88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357E5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0E009F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76A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B5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BCD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6C1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351711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2738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57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600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0B5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711B21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3A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B16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D9B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3F4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B86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BEF958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849C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5202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421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5DB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FDA6C3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EE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06D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D3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D3F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510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44A070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DBAB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0C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B0F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A4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C431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8D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3C681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E6E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D5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C7A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65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EBB3634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52A9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034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55A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8F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B260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BD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747FB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3F87C60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6C599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D07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95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77C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EA0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C45DA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3CCF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BBD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535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E1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EAC903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6A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306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DE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E3C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92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7E8E75C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F9FA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BB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3482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9A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09643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E5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D66778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6F0590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FA0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00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5DA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1B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995A877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8976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7A4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3DA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0DA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D3C649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C3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01A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D0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7D1C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CE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4FBCE7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BA71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596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311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F81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43DE0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6B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4FF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B259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3B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2D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641A6F4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EB8F8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CDC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E9F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813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8EC08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051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AFF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D5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658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8E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B11335D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D4F4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67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42C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64F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91E74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76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6019F81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CA8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D7D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694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0D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3CDBC96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C5D36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C6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782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70C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03FD7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01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622701D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0D7DB4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2E4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4DA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CC6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3E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B84F7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8B5633" w14:paraId="1579721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8210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62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14C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336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F065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A3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4665D2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B4381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EE7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26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F33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70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8B5633" w14:paraId="464E12C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967F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84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8C7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34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E33B8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DBE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7CD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20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947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28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D5DF9B3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87D9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74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909E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22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C93A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A2F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DD2C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C4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033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1F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51FE9E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0983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DD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9BB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83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3AFDC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66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C4B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EE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A4B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17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52BAE73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D654" w14:textId="77777777" w:rsidR="008B5633" w:rsidRDefault="008B5633" w:rsidP="008B563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20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F024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D9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E1836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A6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225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C2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A0C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1C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2F6D746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1516D93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28974E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F9FB7B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3D58DD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47D023FB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74D10DE3" w14:textId="77777777" w:rsidR="008B5633" w:rsidRDefault="008B5633" w:rsidP="007E3B63">
      <w:pPr>
        <w:pStyle w:val="Heading1"/>
        <w:spacing w:line="360" w:lineRule="auto"/>
      </w:pPr>
      <w:r>
        <w:t>LINIA 301 G</w:t>
      </w:r>
    </w:p>
    <w:p w14:paraId="130EABB0" w14:textId="77777777" w:rsidR="008B5633" w:rsidRDefault="008B5633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8B5633" w14:paraId="465FDEB4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D39E8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3514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0C12A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F5BF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473E2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79BD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B9303E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9FC4D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0FD1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9995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C9DD5" w14:textId="77777777" w:rsidR="008B5633" w:rsidRDefault="008B5633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8730EB0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F6F90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7CEC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4EF4D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D479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9707E5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BADA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43144E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12DCB3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34D96FF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8598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F55E1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E574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8188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1136E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8B5633" w14:paraId="0E71618F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72B36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1961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7407B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15F9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2DD4F7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FD3C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07C878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46756A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30E25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2747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AB699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BDC5B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FEF565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85DE7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72E2C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34439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D0A7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0971CD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A6B5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53038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78F1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9286A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05A2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142E3A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14A03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1244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A047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B5F4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8029988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8CA7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C7C8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1B7C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3653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EE3B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07EC8A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5823F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2844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9660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B999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76F420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47456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FDBC3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E9D7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C6920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9CA9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38C8F7A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3316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8C855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29BD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0EBA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161D1F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7C6B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71FB99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F78B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7CF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F80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1EC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9F8C1F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3275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8500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2A50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2CB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0EB0586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B841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E8C5B08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98D3A17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6BA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DE8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E074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871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9783040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EC73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F6E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EBBE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A559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DC4328F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48A7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CF40B0D" w14:textId="77777777" w:rsidR="008B5633" w:rsidRDefault="008B563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F081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453B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9D08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296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AC0178C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E211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5F5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A383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C2B1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CA8BB92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9D8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417A3B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9F1CB94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A38A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B68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56BF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95BC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CBF7FCC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5649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1519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2D1C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5A85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7B187D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2AAF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07017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E73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000D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A8B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413F37E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C233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F992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FDC0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92E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0AE88AE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5B5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BC31A8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ABE6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5DE3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A44F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322D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C3C8894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E816" w14:textId="77777777" w:rsidR="008B5633" w:rsidRDefault="008B5633" w:rsidP="008B563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807E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15DA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D08E4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05ACB40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35DA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970D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CA08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5593" w14:textId="77777777" w:rsidR="008B5633" w:rsidRDefault="008B56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9283" w14:textId="77777777" w:rsidR="008B5633" w:rsidRDefault="008B56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9505933" w14:textId="77777777" w:rsidR="008B5633" w:rsidRDefault="008B5633">
      <w:pPr>
        <w:spacing w:before="40" w:line="192" w:lineRule="auto"/>
        <w:ind w:right="57"/>
        <w:rPr>
          <w:sz w:val="20"/>
          <w:lang w:val="ro-RO"/>
        </w:rPr>
      </w:pPr>
    </w:p>
    <w:p w14:paraId="20B5969E" w14:textId="77777777" w:rsidR="008B5633" w:rsidRDefault="008B5633" w:rsidP="00C87A96">
      <w:pPr>
        <w:pStyle w:val="Heading1"/>
        <w:spacing w:line="360" w:lineRule="auto"/>
      </w:pPr>
      <w:r>
        <w:t>LINIA 301 J</w:t>
      </w:r>
    </w:p>
    <w:p w14:paraId="715FE2EB" w14:textId="77777777" w:rsidR="008B5633" w:rsidRDefault="008B5633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597DD5EC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14211" w14:textId="77777777" w:rsidR="008B5633" w:rsidRDefault="008B5633" w:rsidP="008B56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40D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80E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D17F" w14:textId="77777777" w:rsidR="008B5633" w:rsidRDefault="008B563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E753" w14:textId="77777777" w:rsidR="008B5633" w:rsidRPr="007C4752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5476" w14:textId="77777777" w:rsidR="008B5633" w:rsidRPr="007C4752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0FA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686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49B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17591B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506F50D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4B849BF2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D567E54" w14:textId="77777777" w:rsidR="008B5633" w:rsidRDefault="008B5633" w:rsidP="00A04CFB">
      <w:pPr>
        <w:pStyle w:val="Heading1"/>
        <w:spacing w:line="360" w:lineRule="auto"/>
      </w:pPr>
      <w:r>
        <w:lastRenderedPageBreak/>
        <w:t>LINIA 301 K</w:t>
      </w:r>
    </w:p>
    <w:p w14:paraId="2A3941F8" w14:textId="77777777" w:rsidR="008B5633" w:rsidRDefault="008B5633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69A8CDE8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9ED5" w14:textId="77777777" w:rsidR="008B5633" w:rsidRDefault="008B5633" w:rsidP="008B5633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461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C6B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1255" w14:textId="77777777" w:rsidR="008B5633" w:rsidRDefault="008B563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20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C54B" w14:textId="77777777" w:rsidR="008B5633" w:rsidRPr="00DC00E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9A0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BDF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00B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BF0394B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0BBE1A6" w14:textId="77777777" w:rsidR="008B5633" w:rsidRDefault="008B5633" w:rsidP="00956F37">
      <w:pPr>
        <w:pStyle w:val="Heading1"/>
        <w:spacing w:line="360" w:lineRule="auto"/>
      </w:pPr>
      <w:r>
        <w:t>LINIA 301 N</w:t>
      </w:r>
    </w:p>
    <w:p w14:paraId="22CC9232" w14:textId="77777777" w:rsidR="008B5633" w:rsidRDefault="008B563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B5633" w14:paraId="7699663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496E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BC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908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2B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47FC77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B2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37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5F7B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D15D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CB3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011AEF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D06E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F4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21E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464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62FB2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9AA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30C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B43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2965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07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683F9E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616C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335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78E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30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6601F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D6F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71F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A9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EB31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75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1CE4D9" w14:textId="77777777" w:rsidR="008B5633" w:rsidRPr="00474FB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8B5633" w14:paraId="3C0B744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E431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DF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3B9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FBA99" w14:textId="77777777" w:rsidR="008B5633" w:rsidRDefault="008B563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AF684A7" w14:textId="77777777" w:rsidR="008B5633" w:rsidRDefault="008B563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EB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29A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FF9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99AB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2B3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9D6822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DACE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ED2DA" w14:textId="77777777" w:rsidR="008B5633" w:rsidRDefault="008B56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A9A5" w14:textId="77777777" w:rsidR="008B5633" w:rsidRDefault="008B56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FE79" w14:textId="77777777" w:rsidR="008B5633" w:rsidRDefault="008B563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5881" w14:textId="77777777" w:rsidR="008B5633" w:rsidRPr="00E4222D" w:rsidRDefault="008B56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0A1F998" w14:textId="77777777" w:rsidR="008B5633" w:rsidRPr="00E4222D" w:rsidRDefault="008B56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0F126EC" w14:textId="77777777" w:rsidR="008B5633" w:rsidRPr="00E4222D" w:rsidRDefault="008B56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E6EDD91" w14:textId="77777777" w:rsidR="008B5633" w:rsidRDefault="008B56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AF22" w14:textId="77777777" w:rsidR="008B5633" w:rsidRDefault="008B56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92AE" w14:textId="77777777" w:rsidR="008B5633" w:rsidRDefault="008B56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E331" w14:textId="77777777" w:rsidR="008B5633" w:rsidRPr="0022092F" w:rsidRDefault="008B56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C1AB" w14:textId="77777777" w:rsidR="008B5633" w:rsidRDefault="008B563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769905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10FF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B4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460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A71B" w14:textId="77777777" w:rsidR="008B5633" w:rsidRDefault="008B563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7680" w14:textId="77777777" w:rsidR="008B5633" w:rsidRDefault="008B563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CF1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51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6813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94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BEB668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128D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86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18F185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C3D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D9C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7C991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2A9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0A8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3DE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7EA3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F8E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68AF40F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DE48" w14:textId="77777777" w:rsidR="008B5633" w:rsidRDefault="008B5633" w:rsidP="008B56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26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4AD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05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02AC5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DD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F2529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370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C6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A720" w14:textId="77777777" w:rsidR="008B5633" w:rsidRPr="0022092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52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BC1AEE6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E816898" w14:textId="77777777" w:rsidR="008B5633" w:rsidRDefault="008B5633" w:rsidP="007F72A5">
      <w:pPr>
        <w:pStyle w:val="Heading1"/>
        <w:spacing w:line="360" w:lineRule="auto"/>
      </w:pPr>
      <w:r>
        <w:lastRenderedPageBreak/>
        <w:t>LINIA 301 O</w:t>
      </w:r>
    </w:p>
    <w:p w14:paraId="35964E02" w14:textId="77777777" w:rsidR="008B5633" w:rsidRDefault="008B5633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136F43FD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84CE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CA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E7B3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68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DBFE2A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782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9365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71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3161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1B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FE5AF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F849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C4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07EB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A41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DBA67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7F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3DE5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30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6645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21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DCED4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D637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EF6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B35A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55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6382F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1D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48E82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4C2B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FA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46A8F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E0A4" w14:textId="77777777" w:rsidR="008B5633" w:rsidRDefault="008B5633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61AE91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4720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8A6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EA28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D3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4BDCC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16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BABFB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E19C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D3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AB8F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89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F99A566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309D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D5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2B07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E91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EF2BC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1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FAC85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CB7A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1F1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7781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5D5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32E5FB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2F3D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3AA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36D7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C0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97A2B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41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A1D9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4A07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E3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39F1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9F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869FE2E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3DC3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17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F258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15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1CE041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B2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296A1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1B87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D30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63DE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41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CAC16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8B5633" w14:paraId="014D51B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1749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06A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811E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36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63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0A0E5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F39C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8EC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1960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2A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418F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19A7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8B5633" w14:paraId="5779E4E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F961" w14:textId="77777777" w:rsidR="008B5633" w:rsidRDefault="008B5633" w:rsidP="008B56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C9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AD87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4F5E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CA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622414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1D3353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217A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23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B1D0" w14:textId="77777777" w:rsidR="008B5633" w:rsidRPr="00F1029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1AA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7F6B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794497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7A4FAE5C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88F3FC5" w14:textId="77777777" w:rsidR="008B5633" w:rsidRDefault="008B5633" w:rsidP="003260D9">
      <w:pPr>
        <w:pStyle w:val="Heading1"/>
        <w:spacing w:line="360" w:lineRule="auto"/>
      </w:pPr>
      <w:r>
        <w:lastRenderedPageBreak/>
        <w:t>LINIA 301 P</w:t>
      </w:r>
    </w:p>
    <w:p w14:paraId="0A8E4D59" w14:textId="77777777" w:rsidR="008B5633" w:rsidRDefault="008B563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4A1F5C1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0E93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DC92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853D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31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D5F7A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9A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56C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36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88C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52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0B0C1A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09FD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F485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6257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7D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25ED0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8DF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3DC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0D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6466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76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87C2AA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7C55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94EE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564F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0B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43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36C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942F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FE87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8A7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03AFC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8B5633" w:rsidRPr="00A8307A" w14:paraId="14CB41E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568D" w14:textId="77777777" w:rsidR="008B5633" w:rsidRPr="00A75A00" w:rsidRDefault="008B5633" w:rsidP="008B5633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4700" w14:textId="77777777" w:rsidR="008B5633" w:rsidRPr="00A8307A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946F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1A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57BA1EA0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CF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256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3789" w14:textId="77777777" w:rsidR="008B5633" w:rsidRPr="00A8307A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6F6A" w14:textId="77777777" w:rsidR="008B5633" w:rsidRPr="00A8307A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1DE1" w14:textId="77777777" w:rsidR="008B5633" w:rsidRPr="00A8307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7080AA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8D8A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D7AC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DAF2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3A5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33A55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5BA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2C3EF86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76B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C7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F5EC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17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55BB51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6DF2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C43E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448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FB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D9CF9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77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5056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1D1A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27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625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FAEA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8B5633" w14:paraId="686BF04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7305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793B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B448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824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1CD217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A0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EBD3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E56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A98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D60C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E45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47BE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8B5633" w14:paraId="66A5ACA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D65A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F164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7A18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D2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F7EBB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A1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D4300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510E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2A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E7D0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C75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AE37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8B5633" w14:paraId="21F76F3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B691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DD72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5986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2DD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1B85C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36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792EA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CFA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9B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C399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8B8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47077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8B5633" w14:paraId="3A99DCC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C09D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17E2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129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19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B5B47A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514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0B387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2B9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F1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B990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89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4A8D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307F8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8B5633" w14:paraId="2784921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6E21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B0AC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714E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87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70FE6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314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D863C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51D9125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A45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5B3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072D9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28E9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1584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8B5633" w14:paraId="15DC198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861B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814A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D8A9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B0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7D20C2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85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FF85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6D9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05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C36D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2C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23A7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8B5633" w14:paraId="0A2BCB1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45B6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2AE3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2327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5D1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40F37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B4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24008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F13A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15B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90E2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01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20C4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8B5633" w14:paraId="73D01655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11AF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3D7D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D939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E407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BFAF5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25B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8E1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E3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80E5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C55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468E3C0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AD99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7DA8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5CEB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50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68C5F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D5F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8B84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32B2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3D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4627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2C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33484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8B5633" w14:paraId="5AFD148B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FE4F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1A6F" w14:textId="77777777" w:rsidR="008B5633" w:rsidRDefault="008B56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BFDC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22D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522ED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15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65BA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C5C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6AD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8423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F7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CF18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8B5633" w14:paraId="314531B3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F269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7E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BA4A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77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F5498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B987" w14:textId="77777777" w:rsidR="008B5633" w:rsidRDefault="008B563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557452CC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A994562" w14:textId="77777777" w:rsidR="008B5633" w:rsidRDefault="008B56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A250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85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AB1E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B6D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5762E66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5CCB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BD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A49B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7E43" w14:textId="77777777" w:rsidR="008B5633" w:rsidRDefault="008B5633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4C49B3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428267E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F2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EA025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BFB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94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5D6A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8B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E1514A3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DFC9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0EF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F79E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32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974EA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F8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3E54D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C81E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F9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B03B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9C5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7BB640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8E0C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64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9CA5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2ABA" w14:textId="77777777" w:rsidR="008B5633" w:rsidRDefault="008B563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3FBF1AC" w14:textId="77777777" w:rsidR="008B5633" w:rsidRDefault="008B563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0DA2" w14:textId="77777777" w:rsidR="008B5633" w:rsidRDefault="008B563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DEB188" w14:textId="77777777" w:rsidR="008B5633" w:rsidRDefault="008B563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724A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70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D761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51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9A8E8E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D33E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D5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AF33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2F1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8ED41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CC4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0AA7A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A41A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F39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9632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E4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AE76D0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B41A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01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33A5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72F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2018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0D7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F27A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E6F3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D8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4FF8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977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F01A91A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E798" w14:textId="77777777" w:rsidR="008B5633" w:rsidRDefault="008B5633" w:rsidP="008B56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B0D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4DC6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6F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B857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62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C8BA4B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9F75D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75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5A2F" w14:textId="77777777" w:rsidR="008B5633" w:rsidRPr="001B37B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6C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DC129D4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C2064FC" w14:textId="77777777" w:rsidR="008B5633" w:rsidRDefault="008B5633" w:rsidP="00F260DA">
      <w:pPr>
        <w:pStyle w:val="Heading1"/>
        <w:spacing w:line="360" w:lineRule="auto"/>
      </w:pPr>
      <w:r>
        <w:t>LINIA 301 X</w:t>
      </w:r>
    </w:p>
    <w:p w14:paraId="61CF1174" w14:textId="77777777" w:rsidR="008B5633" w:rsidRDefault="008B5633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4533F4A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7D49" w14:textId="77777777" w:rsidR="008B5633" w:rsidRDefault="008B5633" w:rsidP="008B56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33C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7FC615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4773" w14:textId="77777777" w:rsidR="008B5633" w:rsidRPr="00F620E8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FD9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70494D2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625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2117" w14:textId="77777777" w:rsidR="008B5633" w:rsidRPr="00F620E8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35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9696" w14:textId="77777777" w:rsidR="008B5633" w:rsidRPr="00F620E8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F9A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95D78E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9B35" w14:textId="77777777" w:rsidR="008B5633" w:rsidRDefault="008B5633" w:rsidP="008B56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39B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E5E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22F7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5FC31D8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9A3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E38DF1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26D418A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1C3871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E920" w14:textId="77777777" w:rsidR="008B5633" w:rsidRPr="00F620E8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48D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4BC0" w14:textId="77777777" w:rsidR="008B5633" w:rsidRPr="00F620E8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C5B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BEC37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21F3490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B1FDE93" w14:textId="77777777" w:rsidR="008B5633" w:rsidRDefault="008B5633" w:rsidP="00100E16">
      <w:pPr>
        <w:pStyle w:val="Heading1"/>
        <w:spacing w:line="360" w:lineRule="auto"/>
      </w:pPr>
      <w:r>
        <w:t>LINIA 301 Z2</w:t>
      </w:r>
    </w:p>
    <w:p w14:paraId="70AAA728" w14:textId="77777777" w:rsidR="008B5633" w:rsidRDefault="008B5633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23F8AC35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B01A" w14:textId="77777777" w:rsidR="008B5633" w:rsidRDefault="008B5633" w:rsidP="008B56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B7F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C631" w14:textId="77777777" w:rsidR="008B5633" w:rsidRPr="00353356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0D83" w14:textId="77777777" w:rsidR="008B5633" w:rsidRDefault="008B5633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0ADC078D" w14:textId="77777777" w:rsidR="008B5633" w:rsidRDefault="008B5633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5F1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BF28BC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3C8A884B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99B707A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B9E2" w14:textId="77777777" w:rsidR="008B5633" w:rsidRPr="00353356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EA7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CF7D" w14:textId="77777777" w:rsidR="008B5633" w:rsidRPr="00353356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4DCB5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B3CD9D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E3F346" w14:textId="77777777" w:rsidR="008B5633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15F336B0" w14:textId="77777777" w:rsidR="008B5633" w:rsidRDefault="008B5633">
      <w:pPr>
        <w:spacing w:before="40" w:line="192" w:lineRule="auto"/>
        <w:ind w:right="57"/>
        <w:rPr>
          <w:sz w:val="20"/>
          <w:lang w:val="ro-RO"/>
        </w:rPr>
      </w:pPr>
    </w:p>
    <w:p w14:paraId="5F921289" w14:textId="77777777" w:rsidR="00B80A8E" w:rsidRDefault="00B80A8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3A9BC639" w14:textId="77777777" w:rsidR="00B80A8E" w:rsidRDefault="00B80A8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5CCBBE16" w14:textId="77777777" w:rsidR="00B80A8E" w:rsidRDefault="00B80A8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0DE3C4D0" w14:textId="051048F6" w:rsidR="008B5633" w:rsidRDefault="008B563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304</w:t>
      </w:r>
    </w:p>
    <w:p w14:paraId="76020AB8" w14:textId="77777777" w:rsidR="008B5633" w:rsidRDefault="008B5633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0863F564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26A9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F7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8428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E7C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D043AE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66556A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85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27FC9A8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20C06C3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104E8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00FFF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4B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719A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DD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59ED0AC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B48C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5A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B2325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49C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44A99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CEEBCC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07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A6DD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56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6EEB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41B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EFDDDC6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1DF8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718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6DD4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438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E170A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74EC7D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2F9CB4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93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FB6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31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C7BB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50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D9CBC7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DAAF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38D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DAE8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D1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6CDC4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1EFC4A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27D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0D3AD5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1A0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0E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F990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F8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46E63C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3689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E6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00CC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6F1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A3CD5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151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3EAD57D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8A9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53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8977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64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1CFFB5E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DE4B" w14:textId="77777777" w:rsidR="008B5633" w:rsidRDefault="008B5633" w:rsidP="008B56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D4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81DDF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D6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D56872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7B8B703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6C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07AC335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107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24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83C6" w14:textId="77777777" w:rsidR="008B5633" w:rsidRPr="00594E5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FC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2EB1000" w14:textId="77777777" w:rsidR="008B5633" w:rsidRDefault="008B5633">
      <w:pPr>
        <w:spacing w:before="40" w:after="40" w:line="192" w:lineRule="auto"/>
        <w:ind w:right="57"/>
        <w:rPr>
          <w:sz w:val="20"/>
          <w:lang w:val="en-US"/>
        </w:rPr>
      </w:pPr>
    </w:p>
    <w:p w14:paraId="107C0867" w14:textId="77777777" w:rsidR="008B5633" w:rsidRDefault="008B5633" w:rsidP="000F5238">
      <w:pPr>
        <w:pStyle w:val="Heading1"/>
        <w:spacing w:line="360" w:lineRule="auto"/>
      </w:pPr>
      <w:r>
        <w:t>LINIA 304 E</w:t>
      </w:r>
    </w:p>
    <w:p w14:paraId="015B14CA" w14:textId="77777777" w:rsidR="008B5633" w:rsidRDefault="008B5633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8B5633" w:rsidRPr="00A8307A" w14:paraId="561C04BD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33CB" w14:textId="77777777" w:rsidR="008B5633" w:rsidRPr="00A75A00" w:rsidRDefault="008B5633" w:rsidP="008B5633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4C53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678FC05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29F8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3E34E9" w14:textId="77777777" w:rsidR="008B5633" w:rsidRDefault="008B563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0C40F" w14:textId="77777777" w:rsidR="008B5633" w:rsidRPr="00A8307A" w:rsidRDefault="008B5633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E3F34" w14:textId="77777777" w:rsidR="008B5633" w:rsidRPr="00A8307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B79DE" w14:textId="77777777" w:rsidR="008B5633" w:rsidRPr="00A8307A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F1A88" w14:textId="77777777" w:rsidR="008B5633" w:rsidRPr="00A8307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9A7ED" w14:textId="77777777" w:rsidR="008B5633" w:rsidRPr="00A8307A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:rsidRPr="00A8307A" w14:paraId="4C0B2445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B81B" w14:textId="77777777" w:rsidR="008B5633" w:rsidRPr="00A75A00" w:rsidRDefault="008B5633" w:rsidP="008B5633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9976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50D35CEF" w14:textId="77777777" w:rsidR="008B5633" w:rsidRPr="00A8307A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10DF8" w14:textId="77777777" w:rsidR="008B5633" w:rsidRPr="00A8307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1D86E" w14:textId="77777777" w:rsidR="008B5633" w:rsidRPr="00A8307A" w:rsidRDefault="008B563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8DF08" w14:textId="77777777" w:rsidR="008B5633" w:rsidRPr="00A8307A" w:rsidRDefault="008B5633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12567" w14:textId="77777777" w:rsidR="008B5633" w:rsidRPr="00A8307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49EB0" w14:textId="77777777" w:rsidR="008B5633" w:rsidRPr="00A8307A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8773E" w14:textId="77777777" w:rsidR="008B5633" w:rsidRPr="00A8307A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34CEF" w14:textId="77777777" w:rsidR="008B5633" w:rsidRPr="00A8307A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27B54CA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666504E" w14:textId="77777777" w:rsidR="008B5633" w:rsidRDefault="008B5633" w:rsidP="00125C01">
      <w:pPr>
        <w:pStyle w:val="Heading1"/>
        <w:spacing w:line="360" w:lineRule="auto"/>
      </w:pPr>
      <w:r>
        <w:lastRenderedPageBreak/>
        <w:t>LINIA 304 I</w:t>
      </w:r>
    </w:p>
    <w:p w14:paraId="5E23A137" w14:textId="77777777" w:rsidR="008B5633" w:rsidRDefault="008B5633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533E2F1E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B5DE" w14:textId="77777777" w:rsidR="008B5633" w:rsidRDefault="008B5633" w:rsidP="008B5633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B4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626ED9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5D45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0D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08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D559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A2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590B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BD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D42FE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13A28451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04826384" w14:textId="77777777" w:rsidR="008B5633" w:rsidRDefault="008B5633" w:rsidP="00125C01">
      <w:pPr>
        <w:pStyle w:val="Heading1"/>
        <w:spacing w:line="360" w:lineRule="auto"/>
      </w:pPr>
      <w:r>
        <w:t>LINIA 304 J</w:t>
      </w:r>
    </w:p>
    <w:p w14:paraId="193070A2" w14:textId="77777777" w:rsidR="008B5633" w:rsidRDefault="008B5633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B5633" w14:paraId="1BD28A73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BABC" w14:textId="77777777" w:rsidR="008B5633" w:rsidRDefault="008B5633" w:rsidP="008B5633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AD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5707E2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AB8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D0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1307E1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23A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435D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192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F8BA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ED6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2F42B88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306C" w14:textId="77777777" w:rsidR="008B5633" w:rsidRDefault="008B5633" w:rsidP="008B5633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86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7D028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6DF7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59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C3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4A5D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CCF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113F" w14:textId="77777777" w:rsidR="008B5633" w:rsidRPr="0030007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7E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FCFF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0C36BC81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6F24E5B" w14:textId="77777777" w:rsidR="008B5633" w:rsidRDefault="008B5633" w:rsidP="000F79E0">
      <w:pPr>
        <w:pStyle w:val="Heading1"/>
        <w:spacing w:line="360" w:lineRule="auto"/>
      </w:pPr>
      <w:r>
        <w:t>LINIA 305</w:t>
      </w:r>
    </w:p>
    <w:p w14:paraId="78B4EEB1" w14:textId="77777777" w:rsidR="008B5633" w:rsidRDefault="008B5633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534E1A95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033F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66F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2530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8E4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1577626E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D162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66F851A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F613E3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309CE04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50041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765C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8448D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DD7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1591D2D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9A7F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E83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0CA6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1C84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1B5AB020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69A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338F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C845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E3C5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DB3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F3233FA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2588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B89C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0939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8D4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32CB824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1717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1C4CAEC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44D94DC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5F89841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99D340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E4C9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FDBD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CBBA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8BBF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325AC487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CF8C988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DBDB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38D3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CF72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0542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70987B5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5B39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708E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98B4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162B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6C3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3ECF89C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845CB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A3911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23EBFD1F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4DBA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4ACA4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E1C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4CBC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DA00B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E01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61C6A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EB78F1E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33F0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720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4957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5D6D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7E7D2218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EA8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27F6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104A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AD8A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6BF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0BFA021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534E" w14:textId="77777777" w:rsidR="008B5633" w:rsidRDefault="008B5633" w:rsidP="008B563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B64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5439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02C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2EBA2758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2466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3732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4058" w14:textId="77777777" w:rsidR="008B5633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5F3D" w14:textId="77777777" w:rsidR="008B5633" w:rsidRPr="00023C54" w:rsidRDefault="008B563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76E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26EFEA3" w14:textId="77777777" w:rsidR="008B5633" w:rsidRDefault="008B5633">
      <w:pPr>
        <w:spacing w:line="192" w:lineRule="auto"/>
        <w:ind w:right="57"/>
        <w:rPr>
          <w:sz w:val="20"/>
          <w:lang w:val="ro-RO"/>
        </w:rPr>
      </w:pPr>
    </w:p>
    <w:p w14:paraId="3ADE47C2" w14:textId="77777777" w:rsidR="008B5633" w:rsidRDefault="008B5633" w:rsidP="00DE0660">
      <w:pPr>
        <w:pStyle w:val="Heading1"/>
        <w:spacing w:line="360" w:lineRule="auto"/>
      </w:pPr>
      <w:r>
        <w:t>LINIA 306</w:t>
      </w:r>
    </w:p>
    <w:p w14:paraId="7C73C300" w14:textId="77777777" w:rsidR="008B5633" w:rsidRDefault="008B5633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6EEA83E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CDBED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CF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B78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AD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6D3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0AE68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DED7CD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ADBA7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F0E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4FC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B602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67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92B00B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E46C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E35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68B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E6C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4B7675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EEF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D028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CAD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70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EBCB4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00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28C8D4C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47B2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6D3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23A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D3B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34B986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E6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BD22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4411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C12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F9E6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AD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926FC8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8F79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00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9BA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C07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1F3B44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1BF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A8790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9E9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C9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BF6F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A9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D78EAD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9D22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163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09C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945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64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41CD16A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73EB90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7F5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DA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2652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D8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0F8EDB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523D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D74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DF4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F69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0CF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35F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6D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AFC0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61B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09AB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8B5633" w14:paraId="48A2299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51FF5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7F1F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A6E9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6D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397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C8B54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64DFCC0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78A2CA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DBC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33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203F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15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8B5633" w14:paraId="23E90C9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D077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1E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9F1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AB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17B72F5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9A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66A9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8E4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191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D615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C31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EE8FFD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3EDE5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2E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5E5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171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76354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08AF697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7F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4626FF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FC8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30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11C3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44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2E5FC4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A7B7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D69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76A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E5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83629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20EEF9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48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421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219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432C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B3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E31F9A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03F0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FE7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476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2C5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2B8869E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FB1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D48D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9F8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4A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84A5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97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39BC34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5582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2DE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54D1A9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772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6BD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96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01F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4F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3B2E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A452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68C33D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74E1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CB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4868DB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AEC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017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B43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3E0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83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4EB3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D13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8F6576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B347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66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2E00E0E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C45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80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0C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4BDB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07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D681" w14:textId="77777777" w:rsidR="008B5633" w:rsidRPr="00BE3917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F5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9BEBE7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56FA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63CC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7846850A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BB41" w14:textId="77777777" w:rsidR="008B5633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98BC" w14:textId="77777777" w:rsidR="008B5633" w:rsidRDefault="008B5633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4241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AF47" w14:textId="77777777" w:rsidR="008B5633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ED58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0571" w14:textId="77777777" w:rsidR="008B5633" w:rsidRPr="00BE3917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71EE" w14:textId="77777777" w:rsidR="008B5633" w:rsidRDefault="008B5633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BFEDAF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AE54" w14:textId="77777777" w:rsidR="008B5633" w:rsidRDefault="008B5633" w:rsidP="008B56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590D9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6B02C7D8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A2B3" w14:textId="77777777" w:rsidR="008B5633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3A955" w14:textId="77777777" w:rsidR="008B5633" w:rsidRDefault="008B5633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08D4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9CE2" w14:textId="77777777" w:rsidR="008B5633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6B35" w14:textId="77777777" w:rsidR="008B5633" w:rsidRDefault="008B563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B9AE" w14:textId="77777777" w:rsidR="008B5633" w:rsidRPr="00BE3917" w:rsidRDefault="008B563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117D" w14:textId="77777777" w:rsidR="008B5633" w:rsidRDefault="008B5633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B237851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0B85DCDC" w14:textId="77777777" w:rsidR="008B5633" w:rsidRDefault="008B5633" w:rsidP="008D7570">
      <w:pPr>
        <w:pStyle w:val="Heading1"/>
        <w:spacing w:line="360" w:lineRule="auto"/>
      </w:pPr>
      <w:r>
        <w:t>LINIA 311</w:t>
      </w:r>
    </w:p>
    <w:p w14:paraId="29769753" w14:textId="77777777" w:rsidR="008B5633" w:rsidRDefault="008B5633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3888C271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15DB" w14:textId="77777777" w:rsidR="008B5633" w:rsidRDefault="008B5633" w:rsidP="008B563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501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598B90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1BA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A3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5A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B60E" w14:textId="77777777" w:rsidR="008B5633" w:rsidRPr="003004A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FD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47E9" w14:textId="77777777" w:rsidR="008B5633" w:rsidRPr="003004A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9CF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70A7D968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358D" w14:textId="77777777" w:rsidR="008B5633" w:rsidRDefault="008B5633" w:rsidP="008B563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4D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C55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E60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3339C7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36A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95D85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A12A" w14:textId="77777777" w:rsidR="008B5633" w:rsidRPr="003004A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B0B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F1AF" w14:textId="77777777" w:rsidR="008B5633" w:rsidRPr="003004A8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AFE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24C6177" w14:textId="77777777" w:rsidR="008B5633" w:rsidRDefault="008B5633">
      <w:pPr>
        <w:tabs>
          <w:tab w:val="left" w:pos="4560"/>
        </w:tabs>
        <w:rPr>
          <w:sz w:val="20"/>
          <w:lang w:val="ro-RO"/>
        </w:rPr>
      </w:pPr>
    </w:p>
    <w:p w14:paraId="09C91B56" w14:textId="77777777" w:rsidR="008B5633" w:rsidRDefault="008B5633" w:rsidP="00E81B3B">
      <w:pPr>
        <w:pStyle w:val="Heading1"/>
        <w:spacing w:line="360" w:lineRule="auto"/>
      </w:pPr>
      <w:r>
        <w:t>LINIA 314 G</w:t>
      </w:r>
    </w:p>
    <w:p w14:paraId="032A5C6E" w14:textId="77777777" w:rsidR="008B5633" w:rsidRDefault="008B5633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B5633" w14:paraId="64D31AAF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A58E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F7E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360B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2C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87F632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7A0C45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175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654C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FF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8593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38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A3CAA28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95D3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88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2528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043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C6A1E0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E0F8CA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91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C343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B1D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558C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C5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3CE3A77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7821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5B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DC6D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4AC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10617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129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AED4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D2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6C25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A3F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9F1942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A4363B3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E94E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3B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8D4B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4D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3FEB14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173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365A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FC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EFFF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B63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96E5F1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21FBFCF4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C283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F8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4975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001D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B147E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2C5676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0BFED1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B6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1DBA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19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2E8F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FF9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0A004CB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DFDA" w14:textId="77777777" w:rsidR="008B5633" w:rsidRDefault="008B5633" w:rsidP="008B56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85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DF778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86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43FDF4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0A08B2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2A065B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5B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8456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BB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91296" w14:textId="77777777" w:rsidR="008B5633" w:rsidRPr="00DF53C6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C26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5E49565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864325D" w14:textId="77777777" w:rsidR="008B5633" w:rsidRDefault="008B5633" w:rsidP="003A5387">
      <w:pPr>
        <w:pStyle w:val="Heading1"/>
        <w:spacing w:line="360" w:lineRule="auto"/>
      </w:pPr>
      <w:r>
        <w:t>LINIA 316</w:t>
      </w:r>
    </w:p>
    <w:p w14:paraId="26ECED7B" w14:textId="77777777" w:rsidR="008B5633" w:rsidRDefault="008B563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0DDED612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5D6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F0A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4D1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981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6FA191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261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8FB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B0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A256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97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7DF1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EA2929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8B5633" w14:paraId="614CE49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25E4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5BE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1F4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3E4C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5A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3CDFC5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FA3907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70EB40C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0C223BF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186322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2E2DD7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FEF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B8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BC284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2E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084BB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8B5633" w14:paraId="06F1BAB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A1DD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84C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E34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962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2EEDFF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A1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E18831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58B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B5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733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C4D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5D369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05073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8B5633" w14:paraId="6F8EF55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F49E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FC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E58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83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6377C0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FF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6A0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B3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CDEA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4C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CF4B8F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C0ED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38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6E41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AB9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08FC39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206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630D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7F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714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8B8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C3DA17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F6C2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F43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1651C3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67D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33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6166A5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269E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CB7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19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9292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D51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FDA478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96EB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87C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491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E92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13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142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A2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6C9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FA5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41CD29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EBE7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C4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1F6FC2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D07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0A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C58E1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0E3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299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AA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46D4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EF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2AD729A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1D3A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3361" w14:textId="77777777" w:rsidR="008B5633" w:rsidRDefault="008B56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48F4ED00" w14:textId="77777777" w:rsidR="008B5633" w:rsidRDefault="008B56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EDE4" w14:textId="77777777" w:rsidR="008B5633" w:rsidRDefault="008B56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3C50" w14:textId="77777777" w:rsidR="008B5633" w:rsidRDefault="008B563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78F1A5E5" w14:textId="77777777" w:rsidR="008B5633" w:rsidRDefault="008B563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446A" w14:textId="77777777" w:rsidR="008B5633" w:rsidRDefault="008B56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8B05" w14:textId="77777777" w:rsidR="008B5633" w:rsidRDefault="008B56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29F7" w14:textId="77777777" w:rsidR="008B5633" w:rsidRDefault="008B56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B8FA" w14:textId="77777777" w:rsidR="008B5633" w:rsidRPr="00F6236C" w:rsidRDefault="008B56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3D43" w14:textId="77777777" w:rsidR="008B5633" w:rsidRDefault="008B563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3CD3270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BE51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EA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E472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93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5D1186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2F5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E31E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A6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7E9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47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A480C1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D092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61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23F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C9D3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07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1248E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28C39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89117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4138D1F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285A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CC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DE3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F97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A12C71B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4C199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CB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BF1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C9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130AEFB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DC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AAAF3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2B47B4A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9E0B3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2D2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5ABC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93C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8B5633" w14:paraId="2D55FB10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5A62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39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2688B25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5FC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68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287F799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BE7D" w14:textId="77777777" w:rsidR="008B5633" w:rsidRPr="00273EC0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A331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6A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8A8A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79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692E465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635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C1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438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8E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18D1CD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72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991F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1A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8F8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EB1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63C738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5CFC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00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45C8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220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E3A39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532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342A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0F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69FD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CA8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B7F1F06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59B0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85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89BE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1B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04C44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4D4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2477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CA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EE69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F32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7DCDEE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1801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845A" w14:textId="77777777" w:rsidR="008B5633" w:rsidRDefault="008B563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2AD94E0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555C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A8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49471C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D1F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BA4F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50C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A13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44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26FC709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DF58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F8E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954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67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1A8DD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44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4F87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CF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6DD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B48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BDCFFE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60E4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BC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EB81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63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F936DA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257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5CBE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B9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9EE1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06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A9AB2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FFAA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EB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71471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66CD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55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A1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5D0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ED5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98CD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B5C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28AC1B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97F1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D4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4098552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7AAF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5C03" w14:textId="77777777" w:rsidR="008B5633" w:rsidRPr="00830247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D0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EB8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57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27EA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35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6533072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FBC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85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1BEA6D5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43F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D1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FC76784" w14:textId="77777777" w:rsidR="008B5633" w:rsidRPr="00830247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023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4BA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24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E6FA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8CE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E32575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624A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A0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86A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5C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7297F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9DE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2C3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3C4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B450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1F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55F7EA4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9A8B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9C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1B6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3FD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0653E32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BE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7B4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08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184E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48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876E35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219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405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7BAB78E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4481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FC2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139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F2E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37F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294F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B9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720424FC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9C0D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81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2AE35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FC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26844F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4F4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34E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5612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E9D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39A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44E325A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D8A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330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4F989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9ED3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DA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7F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FF3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8A0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4D66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F9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2E59DD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796A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4C5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51D4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03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46B271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BBB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A26A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A02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350F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7D8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D5D2FCE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5B7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783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82BF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90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86B04F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AA5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8EF0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87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6309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F2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BF1388" w14:textId="77777777" w:rsidR="008B5633" w:rsidRPr="000D7AA7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8B5633" w14:paraId="6092C7F0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E52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D1A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B37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2C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396CF57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93E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CAEE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F28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74B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064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8A50EC8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1B9C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3AE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0585033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116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0C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44EBD0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E1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91A5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06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2E6D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F60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9F05F8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CBA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73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9BB0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60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438D52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D7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AAF1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616F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8C2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BFA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588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3B269E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EC338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26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4B97209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3CE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A0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2371C0E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47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1EA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B8B7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46E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D58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02C251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8B5633" w14:paraId="1BB9E8D5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4C65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780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E335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33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9037E4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6F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9D85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AA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7FEF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DD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CC05E04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EDE6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651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5F8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48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516F9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12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1226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312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1D4D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EA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158AEC7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BE4E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A4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7DB1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EDF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9A3F4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36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D725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98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51CC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DB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8B5633" w14:paraId="296D11CC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D64B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D8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D8D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B6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5A4B8E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451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BF21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0F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423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96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B5633" w14:paraId="7D0B4C0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8B03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CC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1B0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CA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779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2F251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9F0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B30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B597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40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170384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3529C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4772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A7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022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B6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137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17B4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26D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B19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C8A3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01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64339D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0357840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8929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BE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5DC3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E6E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6F8BA0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8A1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8F6747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BAFA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BA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C39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0E8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F6A5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8B5633" w14:paraId="76C4F3C3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22C9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7C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8B81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B6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50EDF4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386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5B2E7D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F8D2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88B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10F8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E1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945E5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F395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B5633" w14:paraId="28725EA1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7A32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C1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D0FB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2D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6FA5F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158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BDC07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6672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DC0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1195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24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C92C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AB874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B5633" w14:paraId="4C5E5D7F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0F2B" w14:textId="77777777" w:rsidR="008B5633" w:rsidRDefault="008B5633" w:rsidP="008B563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C5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39DD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BEC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3C4D7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B93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4B8D1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10E9" w14:textId="77777777" w:rsidR="008B5633" w:rsidRPr="00514DA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569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14D2" w14:textId="77777777" w:rsidR="008B5633" w:rsidRPr="00F6236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AA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EE7D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5B35BA69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A2E3FAA" w14:textId="77777777" w:rsidR="008B5633" w:rsidRDefault="008B5633" w:rsidP="00503CFC">
      <w:pPr>
        <w:pStyle w:val="Heading1"/>
        <w:spacing w:line="360" w:lineRule="auto"/>
      </w:pPr>
      <w:r>
        <w:t>LINIA 412</w:t>
      </w:r>
    </w:p>
    <w:p w14:paraId="6B4D3C10" w14:textId="77777777" w:rsidR="008B5633" w:rsidRDefault="008B5633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2049CCA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33D1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92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79342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44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41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4BC24F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713F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E7A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D116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11C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62FD08D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8B5633" w14:paraId="03091DC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9EEC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9A6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2782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6C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FE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0C336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D0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1E6534F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8296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82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A1D8D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8B5633" w14:paraId="16FAABB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3B6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A02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3464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9E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60A004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3FD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2BD2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01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6F8B53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ED9B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24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B99148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3E9D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D5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2F2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D2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4F6CBE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E6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0E72D0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1A05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2AF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87B9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81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407376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6ECD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71E9" w14:textId="77777777" w:rsidR="008B5633" w:rsidRDefault="008B56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6AE6BD67" w14:textId="77777777" w:rsidR="008B5633" w:rsidRDefault="008B56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F661" w14:textId="77777777" w:rsidR="008B5633" w:rsidRDefault="008B56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B8AF" w14:textId="77777777" w:rsidR="008B5633" w:rsidRDefault="008B563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45ADFC6C" w14:textId="77777777" w:rsidR="008B5633" w:rsidRDefault="008B563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95F9" w14:textId="77777777" w:rsidR="008B5633" w:rsidRDefault="008B56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4A05" w14:textId="77777777" w:rsidR="008B5633" w:rsidRPr="00396332" w:rsidRDefault="008B56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967A" w14:textId="77777777" w:rsidR="008B5633" w:rsidRDefault="008B56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680BF7A" w14:textId="77777777" w:rsidR="008B5633" w:rsidRDefault="008B56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A082" w14:textId="77777777" w:rsidR="008B5633" w:rsidRDefault="008B56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0785D" w14:textId="77777777" w:rsidR="008B5633" w:rsidRDefault="008B563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4365928" w14:textId="77777777" w:rsidR="008B5633" w:rsidRDefault="008B563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0F5DDB4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95EF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9CB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6748BB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9DE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96CA" w14:textId="77777777" w:rsidR="008B5633" w:rsidRDefault="008B56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41017E34" w14:textId="77777777" w:rsidR="008B5633" w:rsidRDefault="008B56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5A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D4E5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21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2E5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956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71443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8B5633" w14:paraId="06EB541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5FE1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04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0D679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1C0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77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7560FC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CF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AA43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AFB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13F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F851A" w14:textId="77777777" w:rsidR="008B5633" w:rsidRDefault="008B563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F923440" w14:textId="77777777" w:rsidR="008B5633" w:rsidRDefault="008B5633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8B5633" w14:paraId="17651EC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C6B6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F6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CA69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17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172739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458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37592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6E68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770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386F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B05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B0150A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6C1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6F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489C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4A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73EC16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A99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FF8F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2C35D1A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7B9D0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E90462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E36C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6D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EB4C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7C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F4EA0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AAD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5B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23E513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A66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3D85" w14:textId="77777777" w:rsidR="008B5633" w:rsidRPr="007239CA" w:rsidRDefault="008B56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783D11AC" w14:textId="77777777" w:rsidR="008B5633" w:rsidRPr="007239CA" w:rsidRDefault="008B56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59DBE526" w14:textId="77777777" w:rsidR="008B5633" w:rsidRDefault="008B56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D1C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7324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20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2C1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D26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B2C3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2FDBDF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235E6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BD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215E144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128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83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4A8E84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169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7C9C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67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682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544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2BD7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DBEE85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CC4D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62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B35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14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3387A9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308D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AC64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70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0B6659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CB55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6A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B26E2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378BC87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C997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6EF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04E39E2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FC0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ECD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334A91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9C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BE30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F32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06816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409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18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8B5633" w14:paraId="0185268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C717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7D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5FC996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5E1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5B0A" w14:textId="77777777" w:rsidR="008B5633" w:rsidRDefault="008B56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5E881CC" w14:textId="77777777" w:rsidR="008B5633" w:rsidRDefault="008B56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4F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97CB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1C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F36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B6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110832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8B5633" w14:paraId="2AE7C20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A51C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0E4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5BA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1A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B05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2186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7C7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3466BD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E01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86B4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34FECC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6F53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78D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487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8A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628782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35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34340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DD62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F70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CBA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EF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B69552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2FF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101D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0C44" w14:textId="77777777" w:rsidR="008B5633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5D8C" w14:textId="77777777" w:rsidR="008B5633" w:rsidRDefault="008B56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7B24C3AF" w14:textId="77777777" w:rsidR="008B5633" w:rsidRDefault="008B56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0C48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FBCD" w14:textId="77777777" w:rsidR="008B5633" w:rsidRPr="00396332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B28E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51F5A536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E839" w14:textId="77777777" w:rsidR="008B5633" w:rsidRPr="00396332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CCA37" w14:textId="77777777" w:rsidR="008B5633" w:rsidRDefault="008B563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8B5633" w14:paraId="40FEE510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B2F80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0AA1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3A66A71E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01A5" w14:textId="77777777" w:rsidR="008B5633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BEF4" w14:textId="77777777" w:rsidR="008B5633" w:rsidRDefault="008B56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7055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309D" w14:textId="77777777" w:rsidR="008B5633" w:rsidRPr="00396332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D8AB" w14:textId="77777777" w:rsidR="008B5633" w:rsidRDefault="008B56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E598" w14:textId="77777777" w:rsidR="008B5633" w:rsidRDefault="008B56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F161" w14:textId="77777777" w:rsidR="008B5633" w:rsidRDefault="008B563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8B5633" w14:paraId="791ED2E1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73F4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02A6" w14:textId="77777777" w:rsidR="008B5633" w:rsidRDefault="008B56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32617E2F" w14:textId="77777777" w:rsidR="008B5633" w:rsidRDefault="008B56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AFC8" w14:textId="77777777" w:rsidR="008B5633" w:rsidRDefault="008B56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7C45" w14:textId="77777777" w:rsidR="008B5633" w:rsidRDefault="008B563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637F" w14:textId="77777777" w:rsidR="008B5633" w:rsidRDefault="008B56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BF7F" w14:textId="77777777" w:rsidR="008B5633" w:rsidRPr="00396332" w:rsidRDefault="008B56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6C76" w14:textId="77777777" w:rsidR="008B5633" w:rsidRDefault="008B56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6257D87C" w14:textId="77777777" w:rsidR="008B5633" w:rsidRDefault="008B56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0348" w14:textId="77777777" w:rsidR="008B5633" w:rsidRPr="00396332" w:rsidRDefault="008B56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D31F" w14:textId="77777777" w:rsidR="008B5633" w:rsidRDefault="008B563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577330AA" w14:textId="77777777" w:rsidR="008B5633" w:rsidRDefault="008B563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8B5633" w14:paraId="60CB810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FBDF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76D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3EB2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00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199516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14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D3562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2D74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7F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D89F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0D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C0C5EF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18A6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851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0666" w14:textId="77777777" w:rsidR="008B5633" w:rsidRPr="005C35B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2343" w14:textId="77777777" w:rsidR="008B5633" w:rsidRDefault="008B5633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FBEA1A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3A43" w14:textId="77777777" w:rsidR="008B5633" w:rsidRDefault="008B56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06EC97" w14:textId="77777777" w:rsidR="008B5633" w:rsidRDefault="008B56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8AF24EF" w14:textId="77777777" w:rsidR="008B5633" w:rsidRDefault="008B56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DAFC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E0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1D05" w14:textId="77777777" w:rsidR="008B5633" w:rsidRPr="0039633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31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57B554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1B07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813C" w14:textId="77777777" w:rsidR="008B5633" w:rsidRDefault="008B56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9C4A" w14:textId="77777777" w:rsidR="008B5633" w:rsidRPr="005C35B0" w:rsidRDefault="008B56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F786B" w14:textId="77777777" w:rsidR="008B5633" w:rsidRDefault="008B5633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8589" w14:textId="77777777" w:rsidR="008B5633" w:rsidRDefault="008B56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C710" w14:textId="77777777" w:rsidR="008B5633" w:rsidRDefault="008B56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990B" w14:textId="77777777" w:rsidR="008B5633" w:rsidRDefault="008B56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4CF6E195" w14:textId="77777777" w:rsidR="008B5633" w:rsidRDefault="008B56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FFE0" w14:textId="77777777" w:rsidR="008B5633" w:rsidRPr="00396332" w:rsidRDefault="008B56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0526" w14:textId="77777777" w:rsidR="008B5633" w:rsidRDefault="008B5633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8B5633" w14:paraId="7941A66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444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922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66BF3EF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EE23E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48E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953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7F8E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27E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5AC8B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271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EE5C7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395E7F2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8B5633" w14:paraId="6F5CA16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AB5E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61E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05B37B3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D190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6B8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3C8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7F9F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F7A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123C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88D3" w14:textId="77777777" w:rsidR="008B5633" w:rsidRDefault="008B563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4AD866" w14:textId="77777777" w:rsidR="008B5633" w:rsidRDefault="008B563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8B5633" w14:paraId="35B19D2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299C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383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61B04B9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81A6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A941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5D6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9468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560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9139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51358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323F66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6571602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7833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26D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4972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627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5AE371E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6296C8D2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08D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FC51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605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69664DF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C5F8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738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6C88A7A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744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21D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D83F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C9F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FEB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42FE24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5C09BCE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B957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2D2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FB77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F21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687DEA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A3D0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481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78EB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8BD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3C6C80FC" w14:textId="77777777" w:rsidR="008B5633" w:rsidRDefault="008B563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212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0CEA2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0652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D0A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31F9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EEF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2CCDF9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E9A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A99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22B765D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939E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076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407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7EE7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A38F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156D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ACB30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C41F36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923F078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8B5633" w14:paraId="047F047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A64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E13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0D5FD86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8DFA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850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10FEB216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C25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8755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87C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4E4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572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1E8367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50A2FF0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40A0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EE5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006FBD5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EFB1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51A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138EB49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6DD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271A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E14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D3B7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C250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E53EB2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774D13E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19D1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26D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53CBDD9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FC98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3946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4655F50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6CD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E5F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421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49A4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F7E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4EA9B1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2D3E0942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6E7D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AF1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0760EA1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D9DD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B4C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1B96E05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CC8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6B5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3AE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6B0A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01E2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6A2590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6120EB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FDCC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464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2594D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941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71D6549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954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109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73B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7360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E452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43C76E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595F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798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448874E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A75E0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DAA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29E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D4A5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8813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6C4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DFD2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4BA257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8B5633" w14:paraId="33E4202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B9C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388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71D2503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B71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7DC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212D999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806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E89C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6AD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5620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074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B11D44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97FD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AF9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2FC6C05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030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D2F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738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9A9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6D5A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BF0E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6B0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8BD26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21281F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57FF8DC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5E73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2F68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01E56328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95C0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C4A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828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0CD4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DDE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E726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8806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184BA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11C5BE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4B8438E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0C3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716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49A7151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16143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008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78E96BC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2DD837A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392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FA3E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1EB4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B298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6D1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C8557C" w14:textId="77777777" w:rsidR="008B5633" w:rsidRDefault="008B563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259688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27D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58F8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F137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C3FE" w14:textId="77777777" w:rsidR="008B5633" w:rsidRDefault="008B56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010EA83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F22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4E41F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B15A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900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C22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57E2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7D71C0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93F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B99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19355CB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46B9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FF2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47D1E4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E408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CBC5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F54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3475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1E8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CB145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03D0D7D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FFA6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6B9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4C42ED2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D4D3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6C7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49EA9B1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CD3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0EAB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9A9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CFBF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CF5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9E6221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CB6972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2838698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D02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371B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378D6C3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514D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DB7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64CBAD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CCA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4C7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EEE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2248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027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6D291B2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60E8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835C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BF0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0C7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0F9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FB74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597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4F1D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108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8B5633" w14:paraId="67628F1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A624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C954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7CE8D68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042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AAFA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342700C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5754ADF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1CB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C071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787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E0D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C5D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C46BA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41BE64C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C372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C59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21BE9E7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179E5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110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7320BE7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E10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7347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4B4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A10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DA5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C4D04C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8B5633" w14:paraId="72DA28C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B9A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29D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46A8EAD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8250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1E18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94928D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6B02A0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374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E973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487A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690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7348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E546C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36EECC1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08E6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38C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AA66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1DF0D" w14:textId="77777777" w:rsidR="008B5633" w:rsidRDefault="008B563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E16C0F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1235" w14:textId="77777777" w:rsidR="008B5633" w:rsidRDefault="008B563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C82C41" w14:textId="77777777" w:rsidR="008B5633" w:rsidRDefault="008B563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B1E0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A64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E690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EF4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1589EF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2D4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BD7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2813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2C3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10AB5C9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B344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3DA609F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5D9803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2B0E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86D5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95E9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DE14B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0B4FF5A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1D5A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0BB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5037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1FCE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3A7E2C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AB4987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8D0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B34AA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136E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3B3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F8DD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F32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7CC5B00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C250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4DC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6D07C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0A0C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368D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E5E4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1C3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5EC3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4C4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8B5633" w14:paraId="53EE961E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E2D8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A5C21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333D016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AF94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99B4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434D7F88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68E3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963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4CBD0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C79F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0F8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1DD66F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01E235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4FAE8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E7F98A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5D1B65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39F0B9A0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0DF0F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E2E6C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BC94CC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A51F8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B7CB46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FE039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3C8EF7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FB47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9076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2968C52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2B2E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5E8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AE81A37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7A29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49FE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4599C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8252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7D06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C6B251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757BFD36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30ADF07D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1BEFA63B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8B5633" w14:paraId="52F6BD1B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6D63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C61E7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7754CD2E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5E11" w14:textId="77777777" w:rsidR="008B5633" w:rsidRPr="005C35B0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6B7F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D69BF41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EB78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1FAD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1BD2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1751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319B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0E8F6E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9EAE" w14:textId="77777777" w:rsidR="008B5633" w:rsidRDefault="008B5633" w:rsidP="008B563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6C4D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7CD49FCF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C03D" w14:textId="77777777" w:rsidR="008B5633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9757" w14:textId="77777777" w:rsidR="008B5633" w:rsidRDefault="008B563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BA49A67" w14:textId="77777777" w:rsidR="008B5633" w:rsidRDefault="008B563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4B4A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48FA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524B" w14:textId="77777777" w:rsidR="008B5633" w:rsidRDefault="008B56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FF47" w14:textId="77777777" w:rsidR="008B5633" w:rsidRPr="00396332" w:rsidRDefault="008B56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46B3" w14:textId="77777777" w:rsidR="008B5633" w:rsidRDefault="008B56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0454C667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7E6DD7D0" w14:textId="77777777" w:rsidR="008B5633" w:rsidRDefault="008B5633" w:rsidP="0002281B">
      <w:pPr>
        <w:pStyle w:val="Heading1"/>
        <w:spacing w:line="360" w:lineRule="auto"/>
      </w:pPr>
      <w:r>
        <w:t>LINIA 416</w:t>
      </w:r>
    </w:p>
    <w:p w14:paraId="56FD43FE" w14:textId="77777777" w:rsidR="008B5633" w:rsidRDefault="008B5633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49A2346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4F33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2EE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D916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0F4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9004BB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2B66AB44" w14:textId="77777777" w:rsidR="008B5633" w:rsidRDefault="008B5633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111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2E75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F1A8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813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E3E2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4B4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61C3E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8FA3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44D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EA37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E7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BB6D4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2014CB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75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038C6C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3D3547A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00A070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BBCE7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41EF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78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02F6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68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9EA26CF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FF0F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D2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4E89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A0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78B6D4A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190923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0EA774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18C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7C4B76C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7617D7B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0BBBE01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190FD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72623F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3E1CB3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E1285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32DB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EDB6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7162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17F3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C71D81C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DE7E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550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AB70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9CA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BCCE9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A8A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32F357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3C6FB55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248DAD0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A3352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6050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BD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B01B0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C1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9C18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8B5633" w14:paraId="5232CF37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6226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F3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73A7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8C1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E7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A7F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66E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4A5774C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D89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4B6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124B20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432E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F92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24EA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E4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46CC8A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C5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9541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7E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AF66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9B2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8B5633" w14:paraId="0B13726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C3B5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D8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9AEC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38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FE4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7E83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558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3BAE47F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FCF1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69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43C0AF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5AD8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D5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53EEEB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9CA0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7E2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D5DFB8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73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2E90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F77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8AEA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33A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03A1B1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1B9E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4CD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E3FF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697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6BC697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186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EC2D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30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2B6A40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440F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D1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87829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0C83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B82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BE91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6BEA" w14:textId="77777777" w:rsidR="008B5633" w:rsidRDefault="008B563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F079C11" w14:textId="77777777" w:rsidR="008B5633" w:rsidRDefault="008B563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0A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CF820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48F4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478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F75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6C7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8B504C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9DB5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F1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7D9B108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1542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4A2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231ED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922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E5B9" w14:textId="77777777" w:rsidR="008B5633" w:rsidRPr="00C4423F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9C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C165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F00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AEB7EB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FDAB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4584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B9BDD" w14:textId="77777777" w:rsidR="008B5633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4EFF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C2E3AB7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7385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84AA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554F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29296" w14:textId="77777777" w:rsidR="008B5633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6AFF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8B5633" w14:paraId="2D35689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84623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6D87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B274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E0E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87B28A5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4D62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83C9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B865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D6A1" w14:textId="77777777" w:rsidR="008B5633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B375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035783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67EE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1810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E85E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2DB9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7D42E84C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A080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6D80FC3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8DB3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C80C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3ACB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4DB1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8B5633" w14:paraId="4648519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763A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868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32CAF162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1372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C3E6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25790CF9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6BB3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7132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435D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031A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DEC1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183679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6ED5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D9F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AFFE" w14:textId="77777777" w:rsidR="008B5633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7B0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4EB16D4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9CB5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8F7D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4900B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C379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CBC2" w14:textId="77777777" w:rsidR="008B5633" w:rsidRPr="00620605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4B08671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C952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4686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66B6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1A65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D24A36D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8DDA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A469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1D2B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F055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D482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1C3ACB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8B5633" w14:paraId="61B2CDA0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EC8C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6EC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CF49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EFF2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A4CFB3F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5BC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D9FA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FDA5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9B20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01F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F7B3A0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8B5633" w14:paraId="47B2A3DD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5E6D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E3346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B655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B3AB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C858A5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7EE0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8C8205A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19C0" w14:textId="77777777" w:rsidR="008B5633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BAA8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AC0E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539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571AFA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8B5633" w14:paraId="462E325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3439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278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4D90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750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07EDCEB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DB58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8CBF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4F32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FE31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6D27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9B0EF4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A7F2" w14:textId="77777777" w:rsidR="008B5633" w:rsidRDefault="008B5633" w:rsidP="008B563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D56A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2FEF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90EF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73CE1A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08A1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B6DF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4D33" w14:textId="77777777" w:rsidR="008B5633" w:rsidRDefault="008B56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5C3E" w14:textId="77777777" w:rsidR="008B5633" w:rsidRPr="00C4423F" w:rsidRDefault="008B56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91A3" w14:textId="77777777" w:rsidR="008B5633" w:rsidRDefault="008B56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23D79709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497F2916" w14:textId="77777777" w:rsidR="008B5633" w:rsidRDefault="008B5633" w:rsidP="003146F4">
      <w:pPr>
        <w:pStyle w:val="Heading1"/>
        <w:spacing w:line="360" w:lineRule="auto"/>
      </w:pPr>
      <w:r>
        <w:lastRenderedPageBreak/>
        <w:t>LINIA 417</w:t>
      </w:r>
    </w:p>
    <w:p w14:paraId="2E581FBD" w14:textId="77777777" w:rsidR="008B5633" w:rsidRDefault="008B5633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4027D95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6670" w14:textId="77777777" w:rsidR="008B5633" w:rsidRDefault="008B5633" w:rsidP="008B563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82D2" w14:textId="77777777" w:rsidR="008B5633" w:rsidRDefault="008B563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8B9A" w14:textId="77777777" w:rsidR="008B5633" w:rsidRPr="002D7BD3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8091" w14:textId="77777777" w:rsidR="008B5633" w:rsidRDefault="008B563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C2C0AA0" w14:textId="77777777" w:rsidR="008B5633" w:rsidRDefault="008B563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00A06EB3" w14:textId="77777777" w:rsidR="008B5633" w:rsidRDefault="008B563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82F3" w14:textId="77777777" w:rsidR="008B5633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5883676A" w14:textId="77777777" w:rsidR="008B5633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2942" w14:textId="77777777" w:rsidR="008B5633" w:rsidRPr="00655FB7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9FBF" w14:textId="77777777" w:rsidR="008B5633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22E6" w14:textId="77777777" w:rsidR="008B5633" w:rsidRPr="002D7BD3" w:rsidRDefault="008B563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BA75" w14:textId="77777777" w:rsidR="008B5633" w:rsidRDefault="008B5633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53CAD432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D44D7A5" w14:textId="77777777" w:rsidR="008B5633" w:rsidRDefault="008B5633" w:rsidP="00D37279">
      <w:pPr>
        <w:pStyle w:val="Heading1"/>
        <w:spacing w:line="276" w:lineRule="auto"/>
      </w:pPr>
      <w:r>
        <w:t>LINIA 418</w:t>
      </w:r>
    </w:p>
    <w:p w14:paraId="0511CDE1" w14:textId="77777777" w:rsidR="008B5633" w:rsidRDefault="008B5633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2DCC4E05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EACF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D845" w14:textId="77777777" w:rsidR="008B5633" w:rsidRDefault="008B563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642CBD6F" w14:textId="77777777" w:rsidR="008B5633" w:rsidRDefault="008B563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3A98" w14:textId="77777777" w:rsidR="008B5633" w:rsidRPr="00896D96" w:rsidRDefault="008B563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A8F2" w14:textId="77777777" w:rsidR="008B5633" w:rsidRDefault="008B563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3C2E0995" w14:textId="77777777" w:rsidR="008B5633" w:rsidRDefault="008B563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5F69" w14:textId="77777777" w:rsidR="008B5633" w:rsidRDefault="008B563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2786" w14:textId="77777777" w:rsidR="008B5633" w:rsidRPr="00896D96" w:rsidRDefault="008B563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F421" w14:textId="77777777" w:rsidR="008B5633" w:rsidRDefault="008B563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7586" w14:textId="77777777" w:rsidR="008B5633" w:rsidRPr="00896D96" w:rsidRDefault="008B563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5FDC" w14:textId="77777777" w:rsidR="008B5633" w:rsidRDefault="008B5633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8B5633" w14:paraId="1B72773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DA27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D6D1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0929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3FD7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7D61DBB1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052C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23CD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5FDE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8CCE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ADC8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1864C2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9315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3EE8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1F8D" w14:textId="77777777" w:rsidR="008B5633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32D3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64F590E2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0BD6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F37F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8386A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F5ED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6083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6653187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F703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2A8C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18150B76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7618" w14:textId="77777777" w:rsidR="008B5633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07AD2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732486C1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8A5B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A2CC" w14:textId="77777777" w:rsidR="008B5633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2880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9FC6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50B5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66EFBA19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9F8F7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C4F0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27A5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DCA78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699D3C27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86D9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E571522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6DD2C58A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9F139A4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D21D1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3594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42C2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FE11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8B5633" w14:paraId="1A31CB85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4ED1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5377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9DCC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8356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456252BC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BDA0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A054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A45D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4233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8422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4F86DDA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6584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3546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7A5F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7457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7AB301AC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1C0B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B5DF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3116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E340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C1F4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73174F22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3795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44D8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2F4DD3A8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AEEB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53E0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5F5A7E6E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3BCC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C1ED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5925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B531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CDA0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7E731AB9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CDA6" w14:textId="77777777" w:rsidR="008B5633" w:rsidRDefault="008B5633" w:rsidP="008B563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54B7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AA2D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54F1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44377E2A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D838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9058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5C0E" w14:textId="77777777" w:rsidR="008B5633" w:rsidRDefault="008B563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67FE" w14:textId="77777777" w:rsidR="008B5633" w:rsidRPr="00896D96" w:rsidRDefault="008B563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4C1E" w14:textId="77777777" w:rsidR="008B5633" w:rsidRDefault="008B563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0D526EA" w14:textId="77777777" w:rsidR="008B5633" w:rsidRDefault="008B5633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51D402FF" w14:textId="77777777" w:rsidR="008B5633" w:rsidRDefault="008B5633" w:rsidP="00380064">
      <w:pPr>
        <w:pStyle w:val="Heading1"/>
        <w:spacing w:line="360" w:lineRule="auto"/>
      </w:pPr>
      <w:r>
        <w:lastRenderedPageBreak/>
        <w:t>LINIA 500</w:t>
      </w:r>
    </w:p>
    <w:p w14:paraId="4D83E3BA" w14:textId="77777777" w:rsidR="008B5633" w:rsidRPr="00071303" w:rsidRDefault="008B563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B5633" w14:paraId="2B38C53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306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FDD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145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35A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09A136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41E7E23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127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D788D0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CE7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4FF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D0E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0D8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2587A79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B7D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F1D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E36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0B9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20B0D7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1D0FF44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340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3D047BE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4AA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BA4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BB5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E31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0BA0E915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2A9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599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6E05D56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E14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7EF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B4A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4C4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F37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559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B74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F8A3BE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718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1B936" w14:textId="77777777" w:rsidR="008B5633" w:rsidRDefault="008B56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0171" w14:textId="77777777" w:rsidR="008B5633" w:rsidRPr="00D33E71" w:rsidRDefault="008B56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2811" w14:textId="77777777" w:rsidR="008B5633" w:rsidRDefault="008B563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C9C0" w14:textId="77777777" w:rsidR="008B5633" w:rsidRDefault="008B56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9FB8" w14:textId="77777777" w:rsidR="008B5633" w:rsidRDefault="008B56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2EEF" w14:textId="77777777" w:rsidR="008B5633" w:rsidRDefault="008B56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A3D5F8A" w14:textId="77777777" w:rsidR="008B5633" w:rsidRDefault="008B56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0D5F" w14:textId="77777777" w:rsidR="008B5633" w:rsidRPr="00D33E71" w:rsidRDefault="008B56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BFFD" w14:textId="77777777" w:rsidR="008B5633" w:rsidRDefault="008B563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D081AA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00F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5EC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2476568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6F8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8860" w14:textId="77777777" w:rsidR="008B5633" w:rsidRPr="0008670B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26687C8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117F177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4462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7E7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7B5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C093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7B5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:rsidRPr="00456545" w14:paraId="6EC4A9AA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9FE1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4B36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339A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84B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E975925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BE67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46B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B765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5A2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A0C6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B5633" w:rsidRPr="00456545" w14:paraId="3C23D5A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C184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A803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B6AB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A7A7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F6A4FED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FF40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376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A6B43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E02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FB56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B5633" w:rsidRPr="00456545" w14:paraId="27A7E15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39F8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BD0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A7E9362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F38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CB6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CD2B83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EDF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F9F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90FC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F0F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BA6D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B5633" w:rsidRPr="00456545" w14:paraId="7FB5654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4057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A331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627630F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FE8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773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07DF0F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FCD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688C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C0E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D7DB263" w14:textId="77777777" w:rsidR="008B5633" w:rsidRPr="00456545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455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48D0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37C3976" w14:textId="77777777" w:rsidR="008B5633" w:rsidRPr="00A3090B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:rsidRPr="00456545" w14:paraId="31B04108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D637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E73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8D0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4F5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29D718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4D18506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38D0965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7B0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7E1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AA7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F3B8CE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275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77D7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:rsidRPr="00456545" w14:paraId="08B3F54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A626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DC4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FC1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BA9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1D0D5AE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5D35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168C47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9EC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974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481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86E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DA59CE" w14:textId="77777777" w:rsidR="008B5633" w:rsidRPr="005F21B7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B5633" w:rsidRPr="00456545" w14:paraId="4B49AA0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61AD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42A5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85F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B18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1ABAE08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8BF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D18606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DE3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4825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99A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339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863FC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8B5633" w:rsidRPr="00456545" w14:paraId="557F2EF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CE98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E875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100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6DCE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0816430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D9C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CACBC5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5AA2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D5B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9CCC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327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F3292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8B5633" w:rsidRPr="00456545" w14:paraId="15ACAEC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8184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58E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84D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AC9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228AC6F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CEB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0AA2C4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8BE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6DF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946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9D3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760FF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1A504D2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8B5633" w:rsidRPr="00456545" w14:paraId="1EDC2D2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F6EF" w14:textId="77777777" w:rsidR="008B5633" w:rsidRPr="00456545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F9F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CCC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C9E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8EE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5B6F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392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4104915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7A4F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172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0280B63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8B5633" w14:paraId="47A3A6FA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400E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F58D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FE6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AE8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1F652B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3E1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4CEB3C7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777AA27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091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A62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D8A0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488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C0DA5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68585D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B6C461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13CA016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8B5633" w14:paraId="5E9439C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9C42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8F3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A83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162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156BDA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36D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463808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0847408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EB7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EFD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748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2B9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CE850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FD293E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0C817C8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8B5633" w14:paraId="39145FC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CAE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F06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1F95F85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CF50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2024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1DCD81C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6FF8AD6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F06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85C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DDB2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F3D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009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AB061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8B5633" w14:paraId="583F88D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A943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6A3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3BBCE25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61C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C2E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71AD90F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BE5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91E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232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E11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EDF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2DCE23C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8B5633" w14:paraId="5DCC153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BFF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8B93" w14:textId="77777777" w:rsidR="008B5633" w:rsidRDefault="008B56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5141" w14:textId="77777777" w:rsidR="008B5633" w:rsidRDefault="008B56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E160F" w14:textId="77777777" w:rsidR="008B5633" w:rsidRDefault="008B563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0E1296B" w14:textId="77777777" w:rsidR="008B5633" w:rsidRDefault="008B563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E442" w14:textId="77777777" w:rsidR="008B5633" w:rsidRDefault="008B56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9185" w14:textId="77777777" w:rsidR="008B5633" w:rsidRDefault="008B56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6511D" w14:textId="77777777" w:rsidR="008B5633" w:rsidRDefault="008B56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AC2AF6A" w14:textId="77777777" w:rsidR="008B5633" w:rsidRDefault="008B56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1BDE" w14:textId="77777777" w:rsidR="008B5633" w:rsidRPr="00D33E71" w:rsidRDefault="008B56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13D9" w14:textId="77777777" w:rsidR="008B5633" w:rsidRDefault="008B563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366863DE" w14:textId="77777777" w:rsidR="008B5633" w:rsidRDefault="008B563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8B5633" w14:paraId="7477020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AE9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0D7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20C90E4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A72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03F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321010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A75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D6BC2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AFF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834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027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2A4DF79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3B0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966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218E720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F9E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668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161ADF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D38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850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7D7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235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22AA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8FBADF9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D95FE3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E076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B89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CC7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562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D580CF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029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86A2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EEC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77E76B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6BEC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0DBB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E4CA656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61C889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8C8B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9C5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B7F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CE0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7ED7B9D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11A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BF8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D29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EE2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70EA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35C698D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E80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691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181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969B" w14:textId="77777777" w:rsidR="008B5633" w:rsidRDefault="008B563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52D8723" w14:textId="77777777" w:rsidR="008B5633" w:rsidRDefault="008B563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007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8CC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B88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9BA3E7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BEF0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D740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39E960C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CA0B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D75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2328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F33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796F86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00C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993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E08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58712CB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B05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D79C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1606856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80D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735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3D9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04F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321874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693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F09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B97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ACF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DD7C" w14:textId="77777777" w:rsidR="008B5633" w:rsidRPr="00534A5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B1DDDF3" w14:textId="77777777" w:rsidR="008B5633" w:rsidRPr="00534A5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3D88F84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B5633" w14:paraId="5183B3A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BBE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73A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81FF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FEC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9CF354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603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417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A5D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C54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1A05" w14:textId="77777777" w:rsidR="008B5633" w:rsidRPr="00534A5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A751ADD" w14:textId="77777777" w:rsidR="008B5633" w:rsidRPr="00534A5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9948372" w14:textId="77777777" w:rsidR="008B5633" w:rsidRPr="00534A55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8B5633" w14:paraId="6E1157D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2EF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7C8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E7A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329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149833D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151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574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B1B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7C43684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8CB2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5505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7D87FD2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ACD7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8BB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1278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4129" w14:textId="77777777" w:rsidR="008B5633" w:rsidRPr="000C4604" w:rsidRDefault="008B563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AB3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E68523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73263ED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003F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43CA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2B8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C778" w14:textId="77777777" w:rsidR="008B5633" w:rsidRPr="000C4604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3B671B1D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8B5633" w14:paraId="04B13D2B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98C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578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76DC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C53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74C1B89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3B09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064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2DA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7623772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915F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B59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082E5259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44A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B70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745D354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D08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1FC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12E16FA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6D86390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D08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8E5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30C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BFC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FB94" w14:textId="77777777" w:rsidR="008B5633" w:rsidRPr="00BB30B6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FA91EC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560E931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8B5633" w14:paraId="52A1E34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C425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B8E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3A5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7C2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1BF9197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C06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DE8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845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C60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665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4AC892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0670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B7A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47A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9E2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448EC2E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8F6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610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E22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045DAF0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CC7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20C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8D2AC2D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1688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261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536918A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1E5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74E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7DF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363B8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4E6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A6F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8B7B" w14:textId="77777777" w:rsidR="008B5633" w:rsidRPr="000C4604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8B5633" w14:paraId="3DF24DD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008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28F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773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0B6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BAF3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D6C08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385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C5C156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D17C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42EC" w14:textId="77777777" w:rsidR="008B5633" w:rsidRPr="000C4604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8B5633" w14:paraId="51CAC0FF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5552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F11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5E2E27E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16D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E55D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27AF49D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0437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63A8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F0B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68EE3C7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B73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4544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D2439D0" w14:textId="77777777" w:rsidR="008B5633" w:rsidRPr="006C1F61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1A3908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C7B5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592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E97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F64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33172A2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F9E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B21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E56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F03CAC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81CA0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ED2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0E9CF8D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37040E40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8B5633" w14:paraId="1D346DD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7EBB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B729" w14:textId="77777777" w:rsidR="008B5633" w:rsidRDefault="008B56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50AD" w14:textId="77777777" w:rsidR="008B5633" w:rsidRDefault="008B56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B9D7" w14:textId="77777777" w:rsidR="008B5633" w:rsidRDefault="008B563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24167" w14:textId="77777777" w:rsidR="008B5633" w:rsidRDefault="008B56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CD27" w14:textId="77777777" w:rsidR="008B5633" w:rsidRDefault="008B56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24EFA" w14:textId="77777777" w:rsidR="008B5633" w:rsidRDefault="008B56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7F66" w14:textId="77777777" w:rsidR="008B5633" w:rsidRDefault="008B56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36D5" w14:textId="77777777" w:rsidR="008B5633" w:rsidRPr="004143AF" w:rsidRDefault="008B563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12BA07F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5AA6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885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689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2DA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8767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1EE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3B5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8EBC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82E3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71BE1B3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A492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3B2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158297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34D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CC9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42C35E0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BDE1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934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63C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FE7F10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9A8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EADC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031CE24" w14:textId="77777777" w:rsidR="008B5633" w:rsidRPr="00D84BDE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065068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C22E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375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5FC4CF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6E5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7B1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A89BEE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AD1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6FB6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EF1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4089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B94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068ABA7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31AE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AD9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2BDD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903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945043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C73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1C5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FDA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3A06F2A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6AE6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CD3E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2FE1CEF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FD6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75F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6ABE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A9D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1BFFE3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6A2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F00378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1C53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4D4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892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1CAD" w14:textId="77777777" w:rsidR="008B5633" w:rsidRPr="00534C0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7CDFDB75" w14:textId="77777777" w:rsidR="008B5633" w:rsidRPr="00534C0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2F303B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8B5633" w14:paraId="5D01D62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5A2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73F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6B3DCF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0B8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FFA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1A589FC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6B93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1D1F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FE7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4A7CFC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BF6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49F3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603DB54" w14:textId="77777777" w:rsidR="008B5633" w:rsidRPr="00D84BDE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362B41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1ED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BA7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5CC300D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B00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71B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031132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15B9B12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6FD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BEA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2EC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9815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26E8" w14:textId="77777777" w:rsidR="008B5633" w:rsidRPr="001F07B1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38E84D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3D8B4855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8B5633" w14:paraId="79DA3CC4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3CE2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366D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E386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948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42C88A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924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B32AF6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7EDB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491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AD4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5AC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3843958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13CB507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8B5633" w14:paraId="5A2CC040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281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8C3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163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F59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60FE29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DBC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9C3019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BC5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688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578B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281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D9F35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7258F7F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B5633" w14:paraId="2B2FADDA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401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F72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CD1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E89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50F5D9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8D0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37FD0A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AC33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CFC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034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94C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189C4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8B5633" w14:paraId="0AFE6249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532B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83B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0CCB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AC6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1B9B69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99C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B1AC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C95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E26B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4135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6BCD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0A6620A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7667D5A0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3AE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569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879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D14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2B31DC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5F3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87C0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2ACE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E08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262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49E1C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8B5633" w14:paraId="4CA39658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53C3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246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63E9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D3B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C72122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4EB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4EC8A1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98D1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4A5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6C9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517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F7F2B0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8B5633" w14:paraId="36E5CF55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9B4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403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8CFA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0F5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8DD33A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A76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AC837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3C4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893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0FB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243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87381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7F7E99F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8B5633" w14:paraId="132940C2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BCA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400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CD5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68FD" w14:textId="77777777" w:rsidR="008B5633" w:rsidRPr="00AD0C48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6518395" w14:textId="77777777" w:rsidR="008B5633" w:rsidRPr="00AD0C48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C48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04CF08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D040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F33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D8F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DD2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14438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6FD04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3B96618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7A97BF3D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007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5CC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2B6F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1A90" w14:textId="77777777" w:rsidR="008B5633" w:rsidRDefault="008B56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8E6ECF7" w14:textId="77777777" w:rsidR="008B5633" w:rsidRDefault="008B56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2E1D93BA" w14:textId="77777777" w:rsidR="008B5633" w:rsidRDefault="008B56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3FB911CC" w14:textId="77777777" w:rsidR="008B5633" w:rsidRPr="002532C4" w:rsidRDefault="008B56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A70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DBA3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CE1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F67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1B7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FB246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0DAF850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218EB3E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8B5633" w14:paraId="0C45E0A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74B5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0CD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3ED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59B7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D10792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776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7B8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7ED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1DE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3E1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06F42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3DD0BF4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0FE742F4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324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8B9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FA3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BEC56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1C68478" w14:textId="77777777" w:rsidR="008B5633" w:rsidRPr="0037264C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D8A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7FEE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5F9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4FD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936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9F854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7EC969A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6778980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033E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E82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374C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469B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CD2AD01" w14:textId="77777777" w:rsidR="008B5633" w:rsidRPr="003A070D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F39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441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F41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CB07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BFF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CFE45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8B5633" w14:paraId="5D1A2135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3E80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69B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D08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45A6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891C825" w14:textId="77777777" w:rsidR="008B5633" w:rsidRPr="00F401CD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214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1E1D24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933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642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D50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610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1719D2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44466EE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68FC8CB3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E76A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9C5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4603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D8D4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B10FAAE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56DD1DC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A71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B962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958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4D5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A84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AB2D19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53EDE87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8B5633" w14:paraId="35F61B4E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9CF3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DBA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C3E0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4E48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E04D4D4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7A65BD73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2C21EF52" w14:textId="77777777" w:rsidR="008B5633" w:rsidRPr="002532C4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F11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99BB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726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A5B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2DD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2B2CF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1069628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8B5633" w14:paraId="3E8D777D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4AA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3E1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35398B6B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5A2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01DA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349CDBE4" w14:textId="77777777" w:rsidR="008B5633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0AC8F8D" w14:textId="77777777" w:rsidR="008B5633" w:rsidRDefault="008B5633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BBFE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FD2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8654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111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919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F25AA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8B5633" w14:paraId="6E4B4763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DCBC1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80A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7DB0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80C3" w14:textId="77777777" w:rsidR="008B5633" w:rsidRPr="002D1130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62D578AD" w14:textId="77777777" w:rsidR="008B5633" w:rsidRPr="002D1130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32837BC3" w14:textId="77777777" w:rsidR="008B5633" w:rsidRPr="002D1130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A56E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52A4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23C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7276B76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AF88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D3A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550F3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6936C77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758F096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0B699BB4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6D86FAA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8B5633" w14:paraId="78C38E09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961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538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7EB1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0552" w14:textId="77777777" w:rsidR="008B5633" w:rsidRPr="002D1130" w:rsidRDefault="008B56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FD6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E707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1E17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4914727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3B50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3E1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B5633" w14:paraId="25DB7F0F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F59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7C1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B2C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96F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288082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B7E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E22B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64A3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92F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C7BA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5618F4D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16751CB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8B5633" w14:paraId="5E03F4F1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2F7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2AAC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9C9BF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863E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963DAE8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BCB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886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B689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5FB1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CC7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770CB4EF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D86234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8B5633" w14:paraId="19FBC7C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AA73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E30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48669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5D50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2798096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A8A7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BDF3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3F55A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3F55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7E3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6580D1C1" w14:textId="77777777" w:rsidR="008B5633" w:rsidRPr="00CB3447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8B5633" w14:paraId="0FF355F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285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300F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72CE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545B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65F6E2ED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7CF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9B3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9EFD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04C810E0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275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C0ED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0FC0907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02FC09D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D6E5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C89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0194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95181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60F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4E2C7F75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7DED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BF71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43CA" w14:textId="77777777" w:rsidR="008B5633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9266" w14:textId="77777777" w:rsidR="008B5633" w:rsidRPr="004143AF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126E2DC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DB64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48D9" w14:textId="77777777" w:rsidR="008B5633" w:rsidRDefault="008B56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7C2F" w14:textId="77777777" w:rsidR="008B5633" w:rsidRPr="00D33E71" w:rsidRDefault="008B56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D842" w14:textId="77777777" w:rsidR="008B5633" w:rsidRDefault="008B563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DEE5D3A" w14:textId="77777777" w:rsidR="008B5633" w:rsidRDefault="008B563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60A6" w14:textId="77777777" w:rsidR="008B5633" w:rsidRDefault="008B56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8D55" w14:textId="77777777" w:rsidR="008B5633" w:rsidRDefault="008B56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C53B" w14:textId="77777777" w:rsidR="008B5633" w:rsidRDefault="008B56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29A0" w14:textId="77777777" w:rsidR="008B5633" w:rsidRDefault="008B56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93A7" w14:textId="77777777" w:rsidR="008B5633" w:rsidRPr="004143AF" w:rsidRDefault="008B563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8B5633" w14:paraId="0BC7FB5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2442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CB72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BB9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6E45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054FFB73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2EF6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7872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8888" w14:textId="77777777" w:rsidR="008B5633" w:rsidRDefault="008B56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7816" w14:textId="77777777" w:rsidR="008B5633" w:rsidRPr="00D33E71" w:rsidRDefault="008B56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C40C" w14:textId="77777777" w:rsidR="008B5633" w:rsidRDefault="008B56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B5633" w14:paraId="4BFA4E7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2F1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3976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0F9E3A1D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20A2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C63C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E59CE66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20C1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7623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F760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15D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E853E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B5633" w14:paraId="4D864521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6593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AEA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952E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EA1E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3D4F43A9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7E2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EDF2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2AD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505A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42CA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02C2084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E5A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B36E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0E71426E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23AB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2950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CEC3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6B2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6BBA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71E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484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8B5633" w14:paraId="03267FE3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356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8FC2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D460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4AF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46E64C6F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229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62F4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06A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109C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DF47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2EBFD61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D9D0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032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43B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8F91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0906625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E4C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103DBF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9C9C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C671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B89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3786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FB89B52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22B9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B453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B8EF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7F11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3F48BA4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CB9A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988F2F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9FFC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38F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C34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58EE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23738020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722E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1CF0" w14:textId="77777777" w:rsidR="008B5633" w:rsidRDefault="008B56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EEF1" w14:textId="77777777" w:rsidR="008B5633" w:rsidRPr="00D33E71" w:rsidRDefault="008B56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5F88" w14:textId="77777777" w:rsidR="008B5633" w:rsidRDefault="008B563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BC69EEE" w14:textId="77777777" w:rsidR="008B5633" w:rsidRDefault="008B563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BE9E" w14:textId="77777777" w:rsidR="008B5633" w:rsidRDefault="008B56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5C890A" w14:textId="77777777" w:rsidR="008B5633" w:rsidRDefault="008B56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3614" w14:textId="77777777" w:rsidR="008B5633" w:rsidRPr="00D33E71" w:rsidRDefault="008B56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510B" w14:textId="77777777" w:rsidR="008B5633" w:rsidRDefault="008B56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DA2E" w14:textId="77777777" w:rsidR="008B5633" w:rsidRPr="00D33E71" w:rsidRDefault="008B56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DF9E" w14:textId="77777777" w:rsidR="008B5633" w:rsidRDefault="008B563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3072CF78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094B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4888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4B6B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22B0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D60731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C35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84F26C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F8FFE1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6213384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662F508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E355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3341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3CBA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65A4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3D15A8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F746FAD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50ED08AE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8B5633" w14:paraId="76BBA798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DFF11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0C29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6AB2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F46D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984B132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9C7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37C8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B020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8581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8372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8B5633" w14:paraId="6C27B7E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63B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045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ECF9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D9D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DCB98C0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D0B3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E6196D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A3F7E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296E6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AC0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6468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D5942B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109C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00E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25D1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92DF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F346DF2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BD32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EE910BE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6E33F9E0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B05F0B2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D347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12E0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EB2C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E1F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F0A529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0281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E629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5775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B15EC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B84C04D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FAF9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8961AB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18BCCDA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B3E900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254C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BCC3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4AC0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6D48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881C37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AF11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ED499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EDEFB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FE27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65FEF622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6523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A55C" w14:textId="77777777" w:rsidR="008B5633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BCB9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E5C9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5564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ECDFF05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2915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F2B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C8B1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71E51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2BB2F879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F4C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2A5405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18A17550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51E4AA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7622587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5DE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F3B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2918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6798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F3E9D0B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43A0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1EAD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AC9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CDBD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EA8A92B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CAD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68431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B0E8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8F2B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4B20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D0B0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A1282F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962D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F465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9B70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EA41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7E9AC642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BB8E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3A8BE78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7DE2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1327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A706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E3B37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24A4EBA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5E8F" w14:textId="77777777" w:rsidR="008B5633" w:rsidRDefault="008B5633" w:rsidP="008B563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5954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F35C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F666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3E4890F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516AF4C4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E7C3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CE2D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5FDF" w14:textId="77777777" w:rsidR="008B5633" w:rsidRDefault="008B56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F1D0" w14:textId="77777777" w:rsidR="008B5633" w:rsidRPr="00D33E71" w:rsidRDefault="008B56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7F84" w14:textId="77777777" w:rsidR="008B5633" w:rsidRDefault="008B56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5F24E72" w14:textId="77777777" w:rsidR="008B5633" w:rsidRPr="00BA7DAE" w:rsidRDefault="008B5633" w:rsidP="000A5D7E">
      <w:pPr>
        <w:tabs>
          <w:tab w:val="left" w:pos="2748"/>
        </w:tabs>
        <w:rPr>
          <w:sz w:val="20"/>
          <w:lang w:val="ro-RO"/>
        </w:rPr>
      </w:pPr>
    </w:p>
    <w:p w14:paraId="15F9AAFE" w14:textId="77777777" w:rsidR="008B5633" w:rsidRDefault="008B5633" w:rsidP="00E7698F">
      <w:pPr>
        <w:pStyle w:val="Heading1"/>
        <w:spacing w:line="360" w:lineRule="auto"/>
      </w:pPr>
      <w:r>
        <w:t>LINIA 504</w:t>
      </w:r>
    </w:p>
    <w:p w14:paraId="26217FC2" w14:textId="77777777" w:rsidR="008B5633" w:rsidRPr="00A16A49" w:rsidRDefault="008B563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6DF16E08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EF2C4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396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7AB9C83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52C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492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2B555BD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33A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5542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7D8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C430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E4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53E283A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33E1867E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8B5633" w14:paraId="7F6A9AA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1613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C9C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41674F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BF8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C30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6D30090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67A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5E6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EB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D520C6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385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22B0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2A6D120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7F11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38D3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28E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3EE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1B27940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E3A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607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B24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23D07A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747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C024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2A84F13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4E11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AC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A2AB1E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80A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2DB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D59449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DB1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44A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02A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1DFE92D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0C1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A619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7599DB74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400661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CEF9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0F0E" w14:textId="77777777" w:rsidR="008B5633" w:rsidRDefault="008B563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7A887BCD" w14:textId="77777777" w:rsidR="008B5633" w:rsidRDefault="008B563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610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552E" w14:textId="77777777" w:rsidR="008B5633" w:rsidRDefault="008B563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BE09C2E" w14:textId="77777777" w:rsidR="008B5633" w:rsidRDefault="008B563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5BB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4E8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683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703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73BF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0F7A7633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616E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AF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40348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AD2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074D23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3CB21C5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251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EE9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FD6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9E93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3E8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01801E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473C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B84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D38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20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F814B6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CC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A1D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908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C2A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33B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8B5633" w14:paraId="4929D95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6A96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BF6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C1C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2C8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F40545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8B6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EDEA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16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2D4D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0C60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8B5633" w14:paraId="71886A68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33CD0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D47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408C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F75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EAA82C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9CC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7CB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C90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918B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CBE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19D0924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B5633" w14:paraId="62E5F20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15F7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53B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42B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1E0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2AE907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2AD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DBB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AC2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D3D5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19E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8B5633" w14:paraId="5D25EE2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EB35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22F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98AD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062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927EAA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D22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4095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2D4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209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F6E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8B5633" w14:paraId="2B94EAA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34E6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102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95A3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769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06F59B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B486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64651B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756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E96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BBE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828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7FA622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8B5633" w14:paraId="0F88F0A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089E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5EF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84E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2A7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E7B13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31B6D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C3005EE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536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5FE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081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390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CB6E55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8B5633" w14:paraId="43888D2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28FB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EC8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25AC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0B9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197384A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2073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E7A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69C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648EFAC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E90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71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4AF3194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CEC2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CE2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0F8C9AA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4633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CF3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550D762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A137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6A8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D6E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F30E3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4D8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975A2A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7B36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9A81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AD0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FA7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0FB6247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810E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3E0ED26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965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185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A24F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841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0E6CE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8B5633" w14:paraId="360B9EA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CEEE" w14:textId="77777777" w:rsidR="008B5633" w:rsidRDefault="008B5633" w:rsidP="008B563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75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7ED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32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2EEBB47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805EA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87A811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67A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0C1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B95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E07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01399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8B5633" w14:paraId="35EC3D91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B1CD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01B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368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8E3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DDFB90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95C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16D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E3C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BAF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14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74F3540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8B5633" w14:paraId="0F48F65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C6CE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B29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C7D17F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E85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753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4F52C09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DD7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2F77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B772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E99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FD6C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22D3D8B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6D33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388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455FA9A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48F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5BE0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4B8855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2C6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12D5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3DD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070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213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17E41A0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35AE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3371" w14:textId="77777777" w:rsidR="008B5633" w:rsidRDefault="008B56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60987115" w14:textId="77777777" w:rsidR="008B5633" w:rsidRDefault="008B56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165C" w14:textId="77777777" w:rsidR="008B5633" w:rsidRDefault="008B56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9833" w14:textId="77777777" w:rsidR="008B5633" w:rsidRDefault="008B563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21888A9" w14:textId="77777777" w:rsidR="008B5633" w:rsidRDefault="008B563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94B6" w14:textId="77777777" w:rsidR="008B5633" w:rsidRDefault="008B56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D160" w14:textId="77777777" w:rsidR="008B5633" w:rsidRPr="00D0473F" w:rsidRDefault="008B56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1FC0" w14:textId="77777777" w:rsidR="008B5633" w:rsidRDefault="008B56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D45B" w14:textId="77777777" w:rsidR="008B5633" w:rsidRPr="00D0473F" w:rsidRDefault="008B56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6519" w14:textId="77777777" w:rsidR="008B5633" w:rsidRPr="004C4194" w:rsidRDefault="008B563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3CD5935" w14:textId="77777777" w:rsidR="008B5633" w:rsidRDefault="008B563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045A14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34DE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F69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0F573BA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80568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1FC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614DE1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809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94E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06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0F9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F260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71AF56A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61D450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E181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CFC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4B08FA4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37F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9A7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C525C0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DE8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533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31AD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0E0A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5E3E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841245F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EC8116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DEFF7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A91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7A322FA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9C7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812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4D88B5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5DD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6F5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814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23E3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5AF28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35D5663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1A0562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2C3A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936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74B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928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380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B08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9C1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DEC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80AC1" w14:textId="77777777" w:rsidR="008B5633" w:rsidRPr="00E03C2B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F21755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8B5633" w14:paraId="4E6727F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59F5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D78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44AA59D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7A5A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A21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691E2C9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72D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9CD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ABC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1DE2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4058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CAB3041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68477A1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46C2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6F5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764562C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7EB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504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4ACEC8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527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35F6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132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AC7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57FE" w14:textId="77777777" w:rsidR="008B5633" w:rsidRPr="00E4349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69C5AF85" w14:textId="77777777" w:rsidR="008B5633" w:rsidRPr="00E4349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5FEB7215" w14:textId="77777777" w:rsidR="008B5633" w:rsidRPr="00E4349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8B5633" w14:paraId="20A763FC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E39D4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216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466841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C96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3AB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CD6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C33A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D8DF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2D5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8979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D6AAE24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5473AEC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8A45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5D19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451C4E5D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2E28" w14:textId="77777777" w:rsidR="008B5633" w:rsidRPr="00D0473F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B5B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44F1C04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A111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B5E8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C6FFA" w14:textId="77777777" w:rsidR="008B5633" w:rsidRDefault="008B56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BCD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30B1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A2DACB3" w14:textId="77777777" w:rsidR="008B5633" w:rsidRPr="00D0576C" w:rsidRDefault="008B56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96E20A0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C5F27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38E8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6A52D8AC" w14:textId="77777777" w:rsidR="008B5633" w:rsidRDefault="008B56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27C3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1F30" w14:textId="77777777" w:rsidR="008B5633" w:rsidRDefault="008B563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97A2284" w14:textId="77777777" w:rsidR="008B5633" w:rsidRDefault="008B563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16FE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F48D" w14:textId="77777777" w:rsidR="008B5633" w:rsidRDefault="008B56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9CBE" w14:textId="77777777" w:rsidR="008B5633" w:rsidRDefault="008B56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DE7F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C6DD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8B5633" w14:paraId="170711E1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8652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DCB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000F4C1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18F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E3A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75EB1A9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F130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B2A7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7FF2" w14:textId="77777777" w:rsidR="008B5633" w:rsidRDefault="008B56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2122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F45B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BF9538D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1BFDDCE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AD6C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C30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66B9BA1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D60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CA0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50003A9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C112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9FF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9036" w14:textId="77777777" w:rsidR="008B5633" w:rsidRDefault="008B56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08D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D8F3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2A9A8DB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7D62471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189A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B4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3128091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B3E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070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5EE7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B45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2639" w14:textId="77777777" w:rsidR="008B5633" w:rsidRDefault="008B56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2549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2D6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2D24622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8B5633" w14:paraId="7178568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FEAF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4E2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38FEDC9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F78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CC4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27BFC2E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602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4C6D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E6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E17F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764B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207D4B8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5EC05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8862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DD8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B02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84A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3271F34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021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1C4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BDE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5462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0B0B" w14:textId="77777777" w:rsidR="008B5633" w:rsidRPr="00423757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4D0C7DDC" w14:textId="77777777" w:rsidR="008B5633" w:rsidRPr="00423757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3454B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8B5633" w14:paraId="2F14259C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D326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059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235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A02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BC14F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6A1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1F51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13C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CF32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8336" w14:textId="77777777" w:rsidR="008B5633" w:rsidRPr="00F94F88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E7847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7CD2690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8B5633" w14:paraId="2DC4F56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9316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7C6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54D8155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CB1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C75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EB6BDC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B912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436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D0F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67AE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5C19" w14:textId="77777777" w:rsidR="008B5633" w:rsidRPr="00F94F88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5A8C01B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9E2C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06C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1AADDA6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E1BB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8DA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577D83B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446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C98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7E1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B1A4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C6B4" w14:textId="77777777" w:rsidR="008B5633" w:rsidRPr="004C419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043D755" w14:textId="77777777" w:rsidR="008B5633" w:rsidRPr="00D0576C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DD1CEC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98AF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595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9B1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F4C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CA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DDCE0B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0DA6A4C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D0C32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67F161F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7BCC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16C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B530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F2F1" w14:textId="77777777" w:rsidR="008B5633" w:rsidRPr="006E4685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C3E9C9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AB13" w14:textId="77777777" w:rsidR="008B5633" w:rsidRDefault="008B5633" w:rsidP="008B563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C3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104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E9D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0D163D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24B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0F8601A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467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AC9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6F55" w14:textId="77777777" w:rsidR="008B5633" w:rsidRPr="00D0473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CC1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590A8388" w14:textId="77777777" w:rsidR="008B5633" w:rsidRDefault="008B5633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CD2D231" w14:textId="77777777" w:rsidR="008B5633" w:rsidRDefault="008B5633" w:rsidP="00EE4C95">
      <w:pPr>
        <w:pStyle w:val="Heading1"/>
        <w:spacing w:line="360" w:lineRule="auto"/>
      </w:pPr>
      <w:r>
        <w:t>LINIA 507</w:t>
      </w:r>
    </w:p>
    <w:p w14:paraId="4ED6861F" w14:textId="77777777" w:rsidR="008B5633" w:rsidRPr="006A4B24" w:rsidRDefault="008B5633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37D2EC3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2623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7BC2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B074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34A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69459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7FC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B8C1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14B1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969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8228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22E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7692DB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7AFF86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8B5633" w14:paraId="4756A71E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BDA4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173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771E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B2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DFDB5E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EA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7D09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D448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C78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DCDC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DDB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52C80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8B5633" w14:paraId="2397393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17F7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258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B3BF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A8D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FD18C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750CC7B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9F6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3039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D39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7237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6A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AEAF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8B5633" w14:paraId="4C751D5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A24D4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C7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08E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E5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7E9FDAD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BD7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AE68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A4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F7DB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6CF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7F0257F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A757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7D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E43FA7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0EBA94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5BC9D5A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6E8E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88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05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F81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862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0659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5F4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2F36AD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FB32DC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535418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8327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5F7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5B2FC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E9170A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7C9B357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1A0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6BD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4D7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D76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05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6CEF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DC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4A10CA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14453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7D1FB8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72AC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1B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11896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7464CE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6F0062B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75CB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DDE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BF3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D2F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BD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7AD3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AB3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48016B6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981136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420BBC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80C4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D7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982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0E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F34C7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D54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65D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0EF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12C53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1DE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EE18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8B5633" w14:paraId="23E625FF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6D15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8E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763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AB7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10C5CB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45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4F8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EF1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47D4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F0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1EFE7BF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8B5633" w14:paraId="40688737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5FC2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71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24D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17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5B6785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CF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07A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7B0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3121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8F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18BF1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8B5633" w14:paraId="11265AD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0DFE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87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F02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E15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FA159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81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379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AE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FD70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7ED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ADC19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23E7DD6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8B5633" w14:paraId="742C1CAA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C572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6A0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79555B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705636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14C278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4E2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CD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047470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239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AB5A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53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6CAB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C9A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4D7348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F0815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C50A6FE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AD01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D3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8393A9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68A86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7B512B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BAA52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EE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2F1D3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0BD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2260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781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60E2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849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50E2B9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BAB0E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F87638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4440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2D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E1B06E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BD05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132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75988AB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AC1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2867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D1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A19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E2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416D1C40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6E89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A3E6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039F8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B0A871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6DED8D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FB76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B7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A166D7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1BD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B883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61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DC51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007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BA3B2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211D6E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832D350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AB07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F4F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744C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5B68A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26F64A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E3E5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AC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4CFCC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EE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4156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39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61B1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70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725CD9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04D7F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2A40CF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80D4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01E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20EFB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3C5CC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7630FF9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E00F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77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3C01FE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F7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C665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F59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A1EF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517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6106E5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F65E23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E0A850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D697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32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BBA20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E8E8F9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3E27B67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39EA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7B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B5C78B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FE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AFB0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BA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7FA7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E8E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210F1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F1970D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1EC3264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3BBA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34C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607A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0C4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3B78BF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85B4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399C6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F23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5954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E31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BB9A27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5E6EA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8EE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8DE089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8FB1FF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6506A55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ED8C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DF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1D4F15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65C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7262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E8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9AD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E5C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73CE6C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66F025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149C9A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876B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0C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DBD5C6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48F14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0014D2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BC9E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D7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2C32029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D49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6843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A4E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B5EE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93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64C24D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22DC77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055942F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69D4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D98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88734D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6038D4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215091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DD06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F2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7E16DCA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4D0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E509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40A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B504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2C9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76AE0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A2960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4A8B76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8600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66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2D8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59AE" w14:textId="77777777" w:rsidR="008B5633" w:rsidRDefault="008B563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0E0E51C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63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DF1E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78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21CD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896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738649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418A" w14:textId="77777777" w:rsidR="008B5633" w:rsidRDefault="008B5633" w:rsidP="008B563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11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F7E2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73EA" w14:textId="77777777" w:rsidR="008B5633" w:rsidRDefault="008B563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4039B78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19A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63CD4F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0C3F" w14:textId="77777777" w:rsidR="008B5633" w:rsidRPr="00E1695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CB6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E1F8" w14:textId="77777777" w:rsidR="008B5633" w:rsidRPr="002761C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BF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976DD47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14F17D7C" w14:textId="77777777" w:rsidR="008B5633" w:rsidRDefault="008B5633" w:rsidP="007E1810">
      <w:pPr>
        <w:pStyle w:val="Heading1"/>
        <w:spacing w:line="360" w:lineRule="auto"/>
      </w:pPr>
      <w:r>
        <w:t>LINIA 511</w:t>
      </w:r>
    </w:p>
    <w:p w14:paraId="0F67ABAE" w14:textId="77777777" w:rsidR="008B5633" w:rsidRPr="009B4FEF" w:rsidRDefault="008B5633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3F4001D8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FD71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999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F367" w14:textId="77777777" w:rsidR="008B5633" w:rsidRPr="00D33E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887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6AB131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863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E11C78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0B20F7F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0AD66C5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3D3C" w14:textId="77777777" w:rsidR="008B5633" w:rsidRPr="00D33E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108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A378" w14:textId="77777777" w:rsidR="008B5633" w:rsidRPr="00D33E71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14AD" w14:textId="77777777" w:rsidR="008B5633" w:rsidRPr="009E7CE7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B5633" w14:paraId="562ABA1A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A2DF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11F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F91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92D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07FC42F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813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3C43A8E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AB4111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8C42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8A1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13C2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C1E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11CC91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4DD7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F52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25293D3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70B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575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05E0CBE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C14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4CE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30A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9F87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CE71" w14:textId="77777777" w:rsidR="008B5633" w:rsidRPr="00193954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36EF9B12" w14:textId="77777777" w:rsidR="008B5633" w:rsidRPr="00176852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55AACC3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8977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7BB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DB05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29D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71A484A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F811F0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4A3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657B6DA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B2990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D354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015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B5C1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767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AB2FB23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A681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91C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92B9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957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46FE54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F057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0DCD085C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0DC6613B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0E8CC391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4ED1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8A2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FF65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77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33BF01F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550B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4CF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05B0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F5E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55D94A0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86A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0B80E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7436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0285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85A97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033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DD7F4DE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E734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9AB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5798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43A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1192301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8E9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C460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583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F872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E55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B79C906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DB70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3C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479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039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34B487A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0CC3D69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89E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65B5A40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77B8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47E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7E27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6D3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EB9110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B030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1067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F132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E45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34A14A3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5EA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3AACC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193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58C6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740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4A8CDE6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F7C3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DE1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E1B7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D64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A0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19F9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125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65E1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C2D2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63BAF760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CA5A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8E7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99FD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88D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2DB5FC7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39A3694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836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DBD6E8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746C00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7042D91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4F8E1DF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8C62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394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5DE5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FE0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5056B2E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129E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EAB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A54E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82F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067319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580D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6091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77D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37EF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AFB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C8A825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D6E92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ACF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0024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083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1BE62D7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7E3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5A2B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163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FEDC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2C7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9AC1D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0A55C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8B5633" w14:paraId="0C48D53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5BBD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4AB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F4EC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BC2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EE1FE4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2A1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230188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372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8E2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D2C7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D6F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D57DD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8B5633" w14:paraId="1185D75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05A7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C8B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B1CF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4200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28E620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545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07B871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819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AE1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0B3E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525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A6C78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41131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8B5633" w14:paraId="68BC811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B563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8B2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32FC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CE2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871A6F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6AC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AAC8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A2E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84FA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52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59A8E04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0A1A" w14:textId="77777777" w:rsidR="008B5633" w:rsidRDefault="008B5633" w:rsidP="008B563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4A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02681" w14:textId="77777777" w:rsidR="008B5633" w:rsidRPr="002108A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159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B12AC2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2DE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CE82" w14:textId="77777777" w:rsidR="008B5633" w:rsidRPr="00F02EF7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380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467A" w14:textId="77777777" w:rsidR="008B5633" w:rsidRPr="00BE2D7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794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546D97E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FD57BD5" w14:textId="77777777" w:rsidR="008B5633" w:rsidRDefault="008B5633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1BFC7186" w14:textId="77777777" w:rsidR="008B5633" w:rsidRDefault="008B5633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8B5633" w14:paraId="47E6D310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DEAC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40C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F96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6F2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31B443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4DC2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B84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070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A12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7BC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B8D2FCD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BE3E1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2220" w14:textId="77777777" w:rsidR="008B5633" w:rsidRDefault="008B56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1B56" w14:textId="77777777" w:rsidR="008B5633" w:rsidRDefault="008B56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99DE" w14:textId="77777777" w:rsidR="008B5633" w:rsidRDefault="008B563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7B0BB81" w14:textId="77777777" w:rsidR="008B5633" w:rsidRDefault="008B563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263E" w14:textId="77777777" w:rsidR="008B5633" w:rsidRDefault="008B56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0553" w14:textId="77777777" w:rsidR="008B5633" w:rsidRDefault="008B56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EABC" w14:textId="77777777" w:rsidR="008B5633" w:rsidRDefault="008B56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273B" w14:textId="77777777" w:rsidR="008B5633" w:rsidRDefault="008B56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E2DD" w14:textId="77777777" w:rsidR="008B5633" w:rsidRDefault="008B5633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6C88EFC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7429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149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A106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712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ED592F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34D7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C6EC7B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0F14F6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2480775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F700D2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F10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760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09D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5D6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DBF887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47E30D7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8B5633" w14:paraId="4A2EDAF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0200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A51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930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7E8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10525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E0F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3D6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276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A70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084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8B5633" w14:paraId="0AEC12E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18E9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4F7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E07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554F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808B87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339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5F4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19C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ED1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A15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603F967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ACF1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538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3891EBF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2ED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766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338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255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8B5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6C4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363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8B5633" w14:paraId="6D88D66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C752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4CD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2827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D0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535359A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D80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556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B6C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5EF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0B3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23EDD8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F0F6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CD6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DA6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EEC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21B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B0A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0F8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763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7F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9A85A7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0804" w14:textId="77777777" w:rsidR="008B5633" w:rsidRDefault="008B5633" w:rsidP="008B563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4CF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3169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98A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0B77C55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547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2EE6A24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0ED851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CB4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033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E17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857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AA34E7C" w14:textId="77777777" w:rsidR="008B5633" w:rsidRDefault="008B5633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544EB450" w14:textId="77777777" w:rsidR="008B5633" w:rsidRDefault="008B5633" w:rsidP="00F04622">
      <w:pPr>
        <w:pStyle w:val="Heading1"/>
        <w:spacing w:line="360" w:lineRule="auto"/>
      </w:pPr>
      <w:r>
        <w:t>LINIA 600</w:t>
      </w:r>
    </w:p>
    <w:p w14:paraId="6A683AE6" w14:textId="77777777" w:rsidR="008B5633" w:rsidRDefault="008B5633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230122CF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8197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573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389FDA1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564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20DD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6DDF78CD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4B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B7B4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3F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B896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0BBD" w14:textId="77777777" w:rsidR="008B5633" w:rsidRPr="009E2C9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FDAF5D2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2E2C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390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B1ABDA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9B4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533F" w14:textId="77777777" w:rsidR="008B5633" w:rsidRDefault="008B563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61AD8608" w14:textId="77777777" w:rsidR="008B5633" w:rsidRDefault="008B563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BB3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94248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AB2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FA8C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A9D8" w14:textId="77777777" w:rsidR="008B5633" w:rsidRPr="005D499E" w:rsidRDefault="008B5633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AC3AD45" w14:textId="77777777" w:rsidR="008B5633" w:rsidRPr="009E2C90" w:rsidRDefault="008B5633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DB737F7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7D9E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C1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0B8B768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1A0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164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5954053F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22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74DD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0A4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A814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D005" w14:textId="77777777" w:rsidR="008B5633" w:rsidRPr="00DD03D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8B5633" w14:paraId="625E23B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EB28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0AA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F66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38BE" w14:textId="77777777" w:rsidR="008B5633" w:rsidRDefault="008B5633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7F6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E7CF6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F4C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8462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BA60D" w14:textId="77777777" w:rsidR="008B5633" w:rsidRPr="00DD03D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8B5633" w14:paraId="1362D6CB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8835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2E9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7DD279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914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2EF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714F130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9DB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CC99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F63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02FD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574F" w14:textId="77777777" w:rsidR="008B5633" w:rsidRPr="005D499E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51D62C4" w14:textId="77777777" w:rsidR="008B5633" w:rsidRPr="009E2C9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1C56F7C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D833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0E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06F49C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182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7B83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EB71C0B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A8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A83B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D8D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ADA7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8D6CE" w14:textId="77777777" w:rsidR="008B5633" w:rsidRPr="005D20EA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B5633" w14:paraId="19EC68A1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A8EF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7BE3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23B8A18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0982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C826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4A12077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33B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066B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F1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7CF2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08B6" w14:textId="77777777" w:rsidR="008B5633" w:rsidRPr="005D499E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057FFBD2" w14:textId="77777777" w:rsidR="008B5633" w:rsidRPr="009E2C9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E1D8AD7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AAF4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90A8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606616F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E80D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2605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75C06BD9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627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21CF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CD0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572C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F8BF" w14:textId="77777777" w:rsidR="008B5633" w:rsidRPr="005D499E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73B6EFC" w14:textId="77777777" w:rsidR="008B5633" w:rsidRPr="009E2C9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F48B48A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5D61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351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0E83BD6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8F9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1010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08351F3E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30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2B40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2C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423BD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BBCE9" w14:textId="77777777" w:rsidR="008B5633" w:rsidRPr="005D499E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DEB19C7" w14:textId="77777777" w:rsidR="008B5633" w:rsidRPr="009E2C90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1CEFF5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1CC1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CD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4672AEF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E273F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719C" w14:textId="77777777" w:rsidR="008B5633" w:rsidRDefault="008B56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19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48DEE" w14:textId="77777777" w:rsidR="008B5633" w:rsidRPr="002F6CED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9D3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BBFF" w14:textId="77777777" w:rsidR="008B5633" w:rsidRPr="00C14131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FE2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8B5633" w14:paraId="570736DE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C3A2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E569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4843B287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C686" w14:textId="77777777" w:rsidR="008B5633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E895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772C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7AB2" w14:textId="77777777" w:rsidR="008B5633" w:rsidRPr="002F6CED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E2D9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5B13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C33E" w14:textId="77777777" w:rsidR="008B5633" w:rsidRDefault="008B5633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7BE9E51B" w14:textId="77777777" w:rsidR="008B5633" w:rsidRDefault="008B5633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8B5633" w14:paraId="274CA8B8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0CF5E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387E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41077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8523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D087CBC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1D27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44B92760" w14:textId="77777777" w:rsidR="008B5633" w:rsidRDefault="008B5633" w:rsidP="008B5633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0E286F49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4041FC17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DD84" w14:textId="77777777" w:rsidR="008B5633" w:rsidRPr="002F6CED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DEA8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945F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C2FA" w14:textId="77777777" w:rsidR="008B5633" w:rsidRDefault="008B56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A9E44BA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161A7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1018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4D0C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A783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F314AD8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11111CC9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F61A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B32E4B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5803CDD5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555F" w14:textId="77777777" w:rsidR="008B5633" w:rsidRPr="002F6CED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F40D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8F0F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0181" w14:textId="77777777" w:rsidR="008B5633" w:rsidRDefault="008B56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7275572D" w14:textId="77777777" w:rsidR="008B5633" w:rsidRDefault="008B56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8B5633" w14:paraId="2332584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42DA" w14:textId="77777777" w:rsidR="008B5633" w:rsidRDefault="008B5633" w:rsidP="008B563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7045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076C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738F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A66E6B4" w14:textId="77777777" w:rsidR="008B5633" w:rsidRDefault="008B56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523E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C38FFF8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B912" w14:textId="77777777" w:rsidR="008B5633" w:rsidRPr="002F6CED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9133" w14:textId="77777777" w:rsidR="008B5633" w:rsidRDefault="008B56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2B10" w14:textId="77777777" w:rsidR="008B5633" w:rsidRPr="00C14131" w:rsidRDefault="008B56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0757" w14:textId="77777777" w:rsidR="008B5633" w:rsidRDefault="008B56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5D71035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485CB4B" w14:textId="77777777" w:rsidR="008B5633" w:rsidRDefault="008B5633" w:rsidP="003C645F">
      <w:pPr>
        <w:pStyle w:val="Heading1"/>
        <w:spacing w:line="360" w:lineRule="auto"/>
      </w:pPr>
      <w:r>
        <w:t>LINIA 602</w:t>
      </w:r>
    </w:p>
    <w:p w14:paraId="3BD4B8F0" w14:textId="77777777" w:rsidR="008B5633" w:rsidRDefault="008B563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B5633" w14:paraId="084B4FF5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ADF8" w14:textId="77777777" w:rsidR="008B5633" w:rsidRDefault="008B5633" w:rsidP="008B563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FA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41C2BB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AE1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A4C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2C73D4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C41F" w14:textId="77777777" w:rsidR="008B5633" w:rsidRPr="00406474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C8E8" w14:textId="77777777" w:rsidR="008B5633" w:rsidRPr="00DA41E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C38A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4357C3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0A0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2D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EF56C5F" w14:textId="77777777" w:rsidR="008B5633" w:rsidRPr="0007619C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332DBCE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1C81" w14:textId="77777777" w:rsidR="008B5633" w:rsidRDefault="008B5633" w:rsidP="008B563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6B0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06A020E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D45E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ED5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C412E1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173F" w14:textId="77777777" w:rsidR="008B5633" w:rsidRPr="00406474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C57F" w14:textId="77777777" w:rsidR="008B5633" w:rsidRPr="00DA41E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6B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17BB3F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081A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76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7B3FA1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127535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308F84E" w14:textId="77777777" w:rsidR="008B5633" w:rsidRDefault="008B5633" w:rsidP="00DE3370">
      <w:pPr>
        <w:pStyle w:val="Heading1"/>
        <w:spacing w:line="360" w:lineRule="auto"/>
      </w:pPr>
      <w:r>
        <w:t>LINIA 610</w:t>
      </w:r>
    </w:p>
    <w:p w14:paraId="1A2AB5F5" w14:textId="77777777" w:rsidR="008B5633" w:rsidRDefault="008B5633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5FE86AE2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47E0" w14:textId="77777777" w:rsidR="008B5633" w:rsidRDefault="008B5633" w:rsidP="008B563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4E57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4415" w14:textId="77777777" w:rsidR="008B5633" w:rsidRPr="00F81D6F" w:rsidRDefault="008B563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C9C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5416DB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5182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512D95E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F29CFA1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20F1D38" w14:textId="77777777" w:rsidR="008B5633" w:rsidRDefault="008B56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BCFE" w14:textId="77777777" w:rsidR="008B5633" w:rsidRPr="00F81D6F" w:rsidRDefault="008B563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395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62A5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3BF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750C7052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9543D" w14:textId="77777777" w:rsidR="008B5633" w:rsidRDefault="008B5633" w:rsidP="008B563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96D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27CC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7C5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4EA47D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A1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3E6CE5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0887A81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574860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BF26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C0A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1105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7C48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8B5633" w14:paraId="1B42FFBC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F9FD" w14:textId="77777777" w:rsidR="008B5633" w:rsidRDefault="008B5633" w:rsidP="008B563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57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3B40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4D75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0BD5532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11E414B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035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830A0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457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A9D2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8A9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5D18CB7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8B5633" w14:paraId="275785D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7ECC" w14:textId="77777777" w:rsidR="008B5633" w:rsidRDefault="008B5633" w:rsidP="008B563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5E7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7C34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BE9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7BBF8FA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7E48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07079CB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A13C17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D9C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A88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C314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7CE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0321D0F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3DC0" w14:textId="77777777" w:rsidR="008B5633" w:rsidRDefault="008B5633" w:rsidP="008B563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C9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58B8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50E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816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9A2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357E" w14:textId="77777777" w:rsidR="008B5633" w:rsidRDefault="008B5633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38D4D128" w14:textId="77777777" w:rsidR="008B5633" w:rsidRDefault="008B5633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AFB7" w14:textId="77777777" w:rsidR="008B5633" w:rsidRPr="00F81D6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E48F" w14:textId="77777777" w:rsidR="008B5633" w:rsidRPr="00F54A4F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4D91C3DB" w14:textId="77777777" w:rsidR="008B5633" w:rsidRPr="00F54A4F" w:rsidRDefault="008B5633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6C1388B0" w14:textId="77777777" w:rsidR="008B5633" w:rsidRPr="00C60E02" w:rsidRDefault="008B5633">
      <w:pPr>
        <w:tabs>
          <w:tab w:val="left" w:pos="3768"/>
        </w:tabs>
        <w:rPr>
          <w:sz w:val="20"/>
          <w:szCs w:val="20"/>
          <w:lang w:val="ro-RO"/>
        </w:rPr>
      </w:pPr>
    </w:p>
    <w:p w14:paraId="18223956" w14:textId="77777777" w:rsidR="008B5633" w:rsidRDefault="008B5633" w:rsidP="004F6534">
      <w:pPr>
        <w:pStyle w:val="Heading1"/>
        <w:spacing w:line="360" w:lineRule="auto"/>
      </w:pPr>
      <w:r>
        <w:t>LINIA 700</w:t>
      </w:r>
    </w:p>
    <w:p w14:paraId="73FE4BA4" w14:textId="77777777" w:rsidR="008B5633" w:rsidRDefault="008B563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8B5633" w14:paraId="136A0E0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C3A4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66E8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05F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9A5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79FA58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E54A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98D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1C06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2E1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3B0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A1DAAC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DD64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28E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357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8A6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BD429E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4BA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C78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E7B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2A84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9B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7C6E03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83EF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5A6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7DD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FD2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1620B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408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8DC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F19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FF5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3DE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21124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8B5633" w14:paraId="3685F31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A78C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9294" w14:textId="77777777" w:rsidR="008B5633" w:rsidRDefault="008B56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271D" w14:textId="77777777" w:rsidR="008B5633" w:rsidRDefault="008B56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33DE" w14:textId="77777777" w:rsidR="008B5633" w:rsidRDefault="008B563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8532" w14:textId="77777777" w:rsidR="008B5633" w:rsidRPr="00E4222D" w:rsidRDefault="008B56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EFD95D1" w14:textId="77777777" w:rsidR="008B5633" w:rsidRPr="00E4222D" w:rsidRDefault="008B56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1697E24" w14:textId="77777777" w:rsidR="008B5633" w:rsidRPr="00E4222D" w:rsidRDefault="008B56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71917CD" w14:textId="77777777" w:rsidR="008B5633" w:rsidRDefault="008B56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DC75" w14:textId="77777777" w:rsidR="008B5633" w:rsidRDefault="008B56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24D5" w14:textId="77777777" w:rsidR="008B5633" w:rsidRDefault="008B56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DF49" w14:textId="77777777" w:rsidR="008B5633" w:rsidRDefault="008B56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E08A" w14:textId="77777777" w:rsidR="008B5633" w:rsidRDefault="008B563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79392C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79FD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BC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A97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62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D0B40A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166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12048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79F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118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901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1FA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1E3DB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A3D9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4A7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9A3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328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DC822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ECE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EC662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CE1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461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8C0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318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D1C38C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F1BE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141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78D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C82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D78A03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5D5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5110AA6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A07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8CF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AF8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92F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54124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6B6E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259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E86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630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679D27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1D3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ED34A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2809CAC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F61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6FA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5D1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060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2CF771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028E5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C7B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67E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2FF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3FE72B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E21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3584B59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3F372E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5C3D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DC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F2C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46C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898D5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7E1C0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786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65A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881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F7883F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AD3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F50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72C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4B58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F4F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DB41A9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998C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784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7507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5A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1E83BA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ABD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56821A58" w14:textId="77777777" w:rsidR="008B5633" w:rsidRPr="00B401EA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92B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1E4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27F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3CB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6EAEF5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9104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FEB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E8D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033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649E67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3CE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759EC76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91D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E57D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CD8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F95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A1F16A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F488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D3C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795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0F2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13EC0A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9C9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AED39D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052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D85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9C1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80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8B5633" w14:paraId="1C09EDE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EEF6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305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D67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8BE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922AE2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DF9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2EB274E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DCD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FCA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20C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91B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8B5633" w14:paraId="203722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B1FF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54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B24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349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FDB670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6FE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318AFFB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3C818AB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69E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40C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AEF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E97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9183BB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3DF3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9B7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39A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299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64466E5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41E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C7C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0CF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4FA445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732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04F1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5E358C8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D091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074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A01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72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BCD5B6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1CF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F3F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632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41D4B4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75B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671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21E8B5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C7AA5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EBD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D0D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200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29F058E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83D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BA9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C54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2AAE759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BCD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F9D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0AC8F8D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72F5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0AB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7DB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219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4A19493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898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77D6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645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0C3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72C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833FB1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20AF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2B0B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2F723FD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C90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455F" w14:textId="77777777" w:rsidR="008B5633" w:rsidRDefault="008B563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3E4A24F4" w14:textId="77777777" w:rsidR="008B5633" w:rsidRDefault="008B563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7D8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A80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49D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B95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1E5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51E0FCB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49041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BA7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62956C6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BC8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673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07A62B02" w14:textId="77777777" w:rsidR="008B5633" w:rsidRPr="008A1A04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9B9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65C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15F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EDE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D27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602704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ACC8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464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3803FE0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719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485C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A9CF2C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24F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9EB2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DCB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0BC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25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8B5633" w14:paraId="29FFCCA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7037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B87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571B4F7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AF2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F92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27E2788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969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4C1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E66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19AF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D8C1" w14:textId="77777777" w:rsidR="008B5633" w:rsidRPr="00C20CA5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CF54FB6" w14:textId="77777777" w:rsidR="008B5633" w:rsidRPr="00EB107D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4CC925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5D8A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516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715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70B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741639A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A55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6718C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752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C0A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2AC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0DE4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5CB53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A0F46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8B5633" w14:paraId="5CA8C9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0B86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D25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6C5767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14F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0DB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E99182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424059B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FDC7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802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E1A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194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DA2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50B220FF" w14:textId="77777777" w:rsidR="008B5633" w:rsidRPr="00C401D9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8B5633" w14:paraId="39CAB6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BF71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544B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910B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40B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7F78EA2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5CBC56F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4061894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C46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2098C7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7E6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12F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BC1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8BD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0CAF3D2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8B5633" w14:paraId="5D7E2DD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931F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DD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73B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ABA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A3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8F3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8AA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55E6CF6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9F1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658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1E5E68F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B1E753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40E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D16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72E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216884C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87B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2531A4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ED9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4F0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220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044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72C9EC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EEB782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CAE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192E96C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ECC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F5F1" w14:textId="77777777" w:rsidR="008B5633" w:rsidRDefault="008B563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7C9CF71D" w14:textId="77777777" w:rsidR="008B5633" w:rsidRDefault="008B563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083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5F5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C1F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70F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386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0D6D3FD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D330E7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B8D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601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CEA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69AE337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ED1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602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69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2BC6347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47F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ACCB" w14:textId="77777777" w:rsidR="008B5633" w:rsidRPr="00C20CA5" w:rsidRDefault="008B56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07ED990" w14:textId="77777777" w:rsidR="008B5633" w:rsidRPr="00EB107D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6D4A40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8688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DE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3A7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CE4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2C2443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404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76DFFF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68D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21C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8EB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C2C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C5D38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52069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8B5633" w14:paraId="567D0A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9494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BFE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5F2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51A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5F66DF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A7A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BB821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C27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15D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643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CD9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44BE603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8B5633" w14:paraId="161CDED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3F51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B3A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0F5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B96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93C342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9B8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06C152D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6A5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E8A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0D5A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A3E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4DD9E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AC15E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73D038B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8B5633" w14:paraId="0D11386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721C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891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21F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A62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459790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6D8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4E6B0DD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C31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CCB4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84E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A1A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AE862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5DC99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7E0B282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B5633" w14:paraId="5C471FD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197C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9CF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61D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427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0C21AF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24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4FD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D8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916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72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BF07CB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ED16F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19974BE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8B5633" w14:paraId="6476026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C69D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356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650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A37E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B50411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A9F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081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D7C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F34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6EF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FD8069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80BB8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5EA7BFC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8B5633" w14:paraId="2692AF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D91B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9B8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59A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FE9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08FE8CB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582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460B126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0C4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BB42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881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D15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E2E18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F2D9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8B5633" w14:paraId="4100631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CC0E" w14:textId="77777777" w:rsidR="008B5633" w:rsidRDefault="008B5633" w:rsidP="008B563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29E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3D3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26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50D4773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B60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E8B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450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CD2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BEF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DFDDF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253B98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46E6C319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1A91AD0" w14:textId="77777777" w:rsidR="00B80A8E" w:rsidRDefault="00B80A8E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710002DE" w14:textId="77777777" w:rsidR="00B80A8E" w:rsidRDefault="00B80A8E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16F36802" w14:textId="2F768604" w:rsidR="008B5633" w:rsidRDefault="008B563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701</w:t>
      </w:r>
    </w:p>
    <w:p w14:paraId="12E9D1F2" w14:textId="77777777" w:rsidR="008B5633" w:rsidRDefault="008B563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8B5633" w14:paraId="35F7842D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FF41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23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FD32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D223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3879A2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87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4CB3D7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401399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6DB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A64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E719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A1F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1F728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7A3B6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6845B0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48CBB3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8B5633" w14:paraId="06ABCA40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7F99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F4D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9114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964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1A66F8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1F7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74D9DE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67B05F7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63C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323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6A15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A79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B7C87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99156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67B0DA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8B5633" w14:paraId="21878517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B293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632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60E5C06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5B0C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C756" w14:textId="77777777" w:rsidR="008B5633" w:rsidRDefault="008B563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05AD7E8" w14:textId="77777777" w:rsidR="008B5633" w:rsidRDefault="008B563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927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7D0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88D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73922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9A74" w14:textId="77777777" w:rsidR="008B5633" w:rsidRPr="006A2576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579D2A75" w14:textId="77777777" w:rsidR="008B5633" w:rsidRPr="006A2576" w:rsidRDefault="008B563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4372ADEF" w14:textId="77777777" w:rsidR="008B5633" w:rsidRDefault="008B563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703E767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7FF8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4B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187791C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2E9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887A" w14:textId="77777777" w:rsidR="008B5633" w:rsidRDefault="008B563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B0A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962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C7D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4863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BEE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3C7760A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BFEB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5F6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12ECF13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ABA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9849" w14:textId="77777777" w:rsidR="008B5633" w:rsidRDefault="008B563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083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8B0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969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974A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BE8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6754886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4985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5A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2CDBD293" w14:textId="77777777" w:rsidR="008B5633" w:rsidRDefault="008B563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0C2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D0D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9D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7FA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6C2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0F3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213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4CB85E8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C052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C8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2F8D97B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3AA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ACBF" w14:textId="77777777" w:rsidR="008B5633" w:rsidRPr="001904F7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0F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D6D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BB3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C62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EDA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8B5633" w14:paraId="051398E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9391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028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CAEFC7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5D3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DB83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D62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4F6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66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0A0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B36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A45424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4E80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5F0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6C5EE01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933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DD46" w14:textId="77777777" w:rsidR="008B5633" w:rsidRPr="00DA3842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A6C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5D7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508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0869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1B2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565BDBF" w14:textId="77777777" w:rsidR="008B5633" w:rsidRDefault="008B563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B2D0C80" w14:textId="77777777" w:rsidR="008B5633" w:rsidRDefault="008B563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4C601191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B4A1F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5B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4AFE9D0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B71D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D31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FE7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E98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D92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8ED8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D5BA" w14:textId="77777777" w:rsidR="008B5633" w:rsidRPr="00175A24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0E8EE41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CF14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FF3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140DCFB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D7E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AD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75A4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0A1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30C5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51D9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C42E" w14:textId="77777777" w:rsidR="008B5633" w:rsidRPr="00175A24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443980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115DB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41AE" w14:textId="77777777" w:rsidR="008B5633" w:rsidRDefault="008B56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A938" w14:textId="77777777" w:rsidR="008B5633" w:rsidRDefault="008B56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B098" w14:textId="77777777" w:rsidR="008B5633" w:rsidRDefault="008B563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58F9C98" w14:textId="77777777" w:rsidR="008B5633" w:rsidRDefault="008B563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6A34" w14:textId="77777777" w:rsidR="008B5633" w:rsidRDefault="008B56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D3237D0" w14:textId="77777777" w:rsidR="008B5633" w:rsidRDefault="008B56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081F" w14:textId="77777777" w:rsidR="008B5633" w:rsidRDefault="008B56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53EB" w14:textId="77777777" w:rsidR="008B5633" w:rsidRDefault="008B56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4339" w14:textId="77777777" w:rsidR="008B5633" w:rsidRPr="001304AF" w:rsidRDefault="008B56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7CE46" w14:textId="77777777" w:rsidR="008B5633" w:rsidRDefault="008B56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015B34" w14:textId="77777777" w:rsidR="008B5633" w:rsidRDefault="008B56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149276" w14:textId="77777777" w:rsidR="008B5633" w:rsidRPr="00175A24" w:rsidRDefault="008B56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8B5633" w14:paraId="0B00830B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123F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BC3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BF8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A2A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00A40E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B6E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69A06C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7BE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524C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F58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4740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24681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BB217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8B5633" w14:paraId="64D02EB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ED2D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A95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7DB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AD0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6B34C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F13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8B2AD2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EF9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E99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B4A35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BE1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DBC63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4ED1B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8B5633" w14:paraId="3C6773C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4A5A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26E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D2FD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0E12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BEA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E1D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E7CD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7A7795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5AB6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F82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5A2C3EF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1B58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EEB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B24A91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627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C1D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B8B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FDE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7F8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2F0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CBB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15EB61D2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6902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5A2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5248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573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37FC89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6E5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2AD55C0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D494" w14:textId="77777777" w:rsidR="008B5633" w:rsidRPr="00CA307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046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1765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631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D07A2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8B5633" w14:paraId="57D1639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707D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0B8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65C41D8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C351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D20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FFECA42" w14:textId="77777777" w:rsidR="008B5633" w:rsidRPr="00180EA2" w:rsidRDefault="008B563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018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1AD9" w14:textId="77777777" w:rsidR="008B5633" w:rsidRPr="00CA307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CB92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90C5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7E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7D4F4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857B5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8B5633" w14:paraId="4DE97AF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788C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45A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441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8B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D7CF97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C29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7E077" w14:textId="77777777" w:rsidR="008B5633" w:rsidRPr="00CA307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054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2C5682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7C54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8C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0DA50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E81E3E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11CCC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8B5633" w14:paraId="7EED350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ED73B" w14:textId="77777777" w:rsidR="008B5633" w:rsidRDefault="008B5633" w:rsidP="008B563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BE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036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DA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B6E02D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147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64CE576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5AFBBE0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68B9C" w14:textId="77777777" w:rsidR="008B5633" w:rsidRPr="00CA3079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8A7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797B" w14:textId="77777777" w:rsidR="008B5633" w:rsidRPr="001304AF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286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5173D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2D523E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35CFC60A" w14:textId="77777777" w:rsidR="008B5633" w:rsidRPr="00B71446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6D189E71" w14:textId="77777777" w:rsidR="008B5633" w:rsidRDefault="008B5633">
      <w:pPr>
        <w:tabs>
          <w:tab w:val="left" w:pos="6382"/>
        </w:tabs>
        <w:rPr>
          <w:sz w:val="20"/>
        </w:rPr>
      </w:pPr>
    </w:p>
    <w:p w14:paraId="472F587C" w14:textId="77777777" w:rsidR="008B5633" w:rsidRDefault="008B5633" w:rsidP="00B52218">
      <w:pPr>
        <w:pStyle w:val="Heading1"/>
        <w:spacing w:line="360" w:lineRule="auto"/>
      </w:pPr>
      <w:r>
        <w:t>LINIA 704</w:t>
      </w:r>
    </w:p>
    <w:p w14:paraId="7E626C21" w14:textId="77777777" w:rsidR="008B5633" w:rsidRDefault="008B5633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8B5633" w14:paraId="0107CB2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1B16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E0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0671843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86D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349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76A30F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F3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B6F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8C8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00E077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3EF0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6DCE" w14:textId="77777777" w:rsidR="008B5633" w:rsidRPr="001467E0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B3951E7" w14:textId="77777777" w:rsidR="008B5633" w:rsidRPr="00C00026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52011A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A461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6EC9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298B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A30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422050D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CCAD19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E37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6DBF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105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2FF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572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622C50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7DE6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C3E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95F0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FF4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386E91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4C9F60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E1A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9FB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6BE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3645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C0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D0809C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0A3D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BE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5CAC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EDA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2478F2B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F0453C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2E4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2AD8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86D4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6CEB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5B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BE379B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6C815F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DE1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3A19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8979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4B2C52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E70446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1D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C051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D35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A539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610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002539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C25D11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9365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042731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F44C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FA8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4C40BF4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C84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428F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17A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A253CB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DFEC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4298" w14:textId="77777777" w:rsidR="008B5633" w:rsidRPr="001467E0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5E57D3C" w14:textId="77777777" w:rsidR="008B5633" w:rsidRPr="008D7F2C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5E932A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4DBE2B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4A3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157C1A1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8134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7F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1B07192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FD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E528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038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1D46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C7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8B5633" w14:paraId="69691C1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488F7A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034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967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933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ACACC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02F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3153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04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2026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218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3BE77E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CB44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925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2A7B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9E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257B521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B0A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9C9A34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64C9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6C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6F04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DF7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C7D18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8B5633" w14:paraId="59FB195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6115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5B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445E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CC7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146A2CC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747A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4509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468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B3B5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EF5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5376A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8B5633" w14:paraId="082C18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EFF0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73E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053D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F39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946C5A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CE6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1B2937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2A0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D99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376A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DB3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3D85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8B5633" w14:paraId="427FB8D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63D3F" w14:textId="77777777" w:rsidR="008B5633" w:rsidRDefault="008B5633" w:rsidP="008B563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678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ED53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4F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5F7BD3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7E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BFDF6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861F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477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E298" w14:textId="77777777" w:rsidR="008B5633" w:rsidRPr="00E4080B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C1C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93B47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38E1CD25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05C71E95" w14:textId="77777777" w:rsidR="008B5633" w:rsidRDefault="008B5633" w:rsidP="00F0370D">
      <w:pPr>
        <w:pStyle w:val="Heading1"/>
        <w:spacing w:line="360" w:lineRule="auto"/>
      </w:pPr>
      <w:r>
        <w:t>LINIA 800</w:t>
      </w:r>
    </w:p>
    <w:p w14:paraId="42ECF16D" w14:textId="77777777" w:rsidR="008B5633" w:rsidRDefault="008B563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B5633" w14:paraId="4056716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6BE63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2A30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3F1F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68F0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EB15BC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D7FE0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F7F28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DDFA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9AD0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001EB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9E2FE8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A79BA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CBC9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B0B61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02FB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33C1D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05C34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FD7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1E8D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E70CD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A2324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86D8AD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B9B5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2728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17C4A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A0065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FDF08A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1D3C5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60D4C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098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06A7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16E4A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C0D30E" w14:textId="77777777" w:rsidR="008B5633" w:rsidRDefault="008B563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8B5633" w:rsidRPr="00A8307A" w14:paraId="57D2BFB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3B4D4" w14:textId="77777777" w:rsidR="008B5633" w:rsidRPr="00A75A00" w:rsidRDefault="008B5633" w:rsidP="008B5633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D07FE" w14:textId="77777777" w:rsidR="008B5633" w:rsidRPr="00A8307A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84469" w14:textId="77777777" w:rsidR="008B5633" w:rsidRPr="00A8307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53F45" w14:textId="77777777" w:rsidR="008B5633" w:rsidRPr="00A8307A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90CB7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89895E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7767C086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251CBAA" w14:textId="77777777" w:rsidR="008B5633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F23AD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8ABC5" w14:textId="77777777" w:rsidR="008B5633" w:rsidRPr="00A8307A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26B3A" w14:textId="77777777" w:rsidR="008B5633" w:rsidRPr="00A8307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84E8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7AB086" w14:textId="77777777" w:rsidR="008B5633" w:rsidRPr="00A8307A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8B5633" w14:paraId="046E8A8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FB24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733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B8DD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B7A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4E363796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53C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2E3CD9E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FF2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AC3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E8F0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51E0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C99F2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150C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2E5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EC22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C738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745B" w14:textId="77777777" w:rsidR="008B5633" w:rsidRDefault="008B563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34185B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F82D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892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567C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D18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EB9BA3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26A3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273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2C8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6447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CFD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08A1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8D1B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5EE6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711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106E50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1D81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E74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9417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158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36A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8C5E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DAF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391A60B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39A7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8818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36F3A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DF84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A2F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D486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E1E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86B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5493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533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0C5C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20E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9F24F1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592862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B5633" w14:paraId="3E4619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6627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B2E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D507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6594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B82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A4C2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723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0D6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5560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D21F0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FE7E7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B5633" w14:paraId="08DD56F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22FE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22AD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29CA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0B7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0A3D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121A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51C4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B4EA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63E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CB682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67E588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8B5633" w14:paraId="1BF36C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234A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946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9740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1A57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35E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B589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21B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0DE5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EEAD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88063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633BA2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8B5633" w14:paraId="0E62027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077F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770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B32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1C8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A7A7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C61983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75EA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615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5C79C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8690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5A2235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E23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920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0FBCAD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6BF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043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031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D4FC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7C4C" w14:textId="77777777" w:rsidR="008B5633" w:rsidRDefault="008B563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B2B44A7" w14:textId="77777777" w:rsidR="008B5633" w:rsidRDefault="008B563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9AB9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A650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5E4011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669E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B8C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999B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B2C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65D4B7CB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C5A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835E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A13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07947C6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F81E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976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2EA6C3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09D9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BFE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D7E67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FBB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34C2EA67" w14:textId="77777777" w:rsidR="008B5633" w:rsidRPr="008B2519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4C3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2452F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BE46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568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3D60" w14:textId="77777777" w:rsidR="008B5633" w:rsidRPr="008D08DE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7EE5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B5633" w14:paraId="5144C5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5FB1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DE33" w14:textId="77777777" w:rsidR="008B5633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F648" w14:textId="77777777" w:rsidR="008B5633" w:rsidRPr="001161EA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2B5C" w14:textId="77777777" w:rsidR="008B5633" w:rsidRDefault="008B5633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1151DFF" w14:textId="77777777" w:rsidR="008B5633" w:rsidRDefault="008B5633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949C" w14:textId="77777777" w:rsidR="008B5633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34DD766" w14:textId="77777777" w:rsidR="008B5633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3CC4" w14:textId="77777777" w:rsidR="008B5633" w:rsidRPr="001161EA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2DCD" w14:textId="77777777" w:rsidR="008B5633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0264" w14:textId="77777777" w:rsidR="008B5633" w:rsidRPr="008D08DE" w:rsidRDefault="008B56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85E7" w14:textId="77777777" w:rsidR="008B5633" w:rsidRDefault="008B563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8B5633" w14:paraId="6283155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D29D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B8A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0D41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32C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2F60F707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8F4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5D93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834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2172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E66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764D557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C570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310E" w14:textId="77777777" w:rsidR="008B5633" w:rsidRDefault="008B56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B7FC" w14:textId="77777777" w:rsidR="008B5633" w:rsidRPr="001161EA" w:rsidRDefault="008B56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067A" w14:textId="77777777" w:rsidR="008B5633" w:rsidRDefault="008B563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5E8C" w14:textId="77777777" w:rsidR="008B5633" w:rsidRDefault="008B56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EDBD" w14:textId="77777777" w:rsidR="008B5633" w:rsidRPr="001161EA" w:rsidRDefault="008B56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2D13" w14:textId="77777777" w:rsidR="008B5633" w:rsidRDefault="008B56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FB56" w14:textId="77777777" w:rsidR="008B5633" w:rsidRDefault="008B56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C604" w14:textId="77777777" w:rsidR="008B5633" w:rsidRDefault="008B563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651874FF" w14:textId="77777777" w:rsidR="008B5633" w:rsidRDefault="008B563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8B5633" w14:paraId="6076E9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C518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D2B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2AF2" w14:textId="77777777" w:rsidR="008B5633" w:rsidRPr="001161EA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3A7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0A6C131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3AD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C34DD6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531E2C8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2F46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652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3387" w14:textId="77777777" w:rsidR="008B5633" w:rsidRPr="001161EA" w:rsidRDefault="008B56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CD7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F90BC2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7ECF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A72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BEB0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18A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4360A7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CA03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08DA68A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3DED4A8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B712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220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37E0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8361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DC5A9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175E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1EC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A9E2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2B07" w14:textId="77777777" w:rsidR="008B5633" w:rsidRDefault="008B563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5BB82E9" w14:textId="77777777" w:rsidR="008B5633" w:rsidRDefault="008B563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F68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FA6E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0FD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DE88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C8F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8B5633" w14:paraId="073C9D1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E5C4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582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F89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12A5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DE3055B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13D7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BE8C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EE6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D4AF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33A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AEBE6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CC21E1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8B5633" w14:paraId="3F2966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3C59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C01D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6BD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771C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33757DE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D2A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96A2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744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C72C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CBB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7C863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04AC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0A3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7748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F1C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31A2E0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786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4542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D6E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6BA1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E82A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34078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1A2F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226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1B56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9752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74CFFE7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15F7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5E6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503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446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5D7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8AAAE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1B2D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6C2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259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4E5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9A66CE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633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FC45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A62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0945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686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902B3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F3B6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64A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57AAF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71B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136CFF8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0ED5455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27A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8C8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B2D3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D7AB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824D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36C37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3215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31C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CD48C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C152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CEF450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CA8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8FD6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C2B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7BE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07188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207115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149F0414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8B5633" w14:paraId="3EF283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39B56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233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8B57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5AA8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8E8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2B3FFDC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A2BD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0D6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A247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3551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342EC0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8B5633" w14:paraId="01F3565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04F8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98D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C4DF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8044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743EA81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554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CBE1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41F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751F88A7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6C66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571A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B5633" w14:paraId="4CFD41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1B0B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168F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835C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D24FC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82092B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498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3D3BD6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D15C77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497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4D2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A31C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44E3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5A788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CEB87E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3988B7BB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8B5633" w14:paraId="3A8256F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9B51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314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CCF0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B99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4220FE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115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0969A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836E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FE6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C7E6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C6F5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445794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BAF1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8EA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C9F3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34B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79EF8BE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9992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7335E21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1DB1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011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B270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6B0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9BCFF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671C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888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219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DF84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A68A00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D9B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1C82564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F33FEA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8BD8DB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3AF148D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5663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F35A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7FF0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9F58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C1B5A5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9730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BBC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2CCA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3D9D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073902B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9D2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4A90EC9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3E02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7A99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0D85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8C1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1CE6D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E15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BEF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AC3A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0F60" w14:textId="77777777" w:rsidR="008B5633" w:rsidRDefault="008B56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B3DBBB4" w14:textId="77777777" w:rsidR="008B5633" w:rsidRDefault="008B56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BC76" w14:textId="77777777" w:rsidR="008B5633" w:rsidRPr="00F565BC" w:rsidRDefault="008B563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C88CD1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C29D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FF2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D686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D9C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8B5633" w14:paraId="730E7E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E82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269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E1D5B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90B00" w14:textId="77777777" w:rsidR="008B5633" w:rsidRDefault="008B56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137A871" w14:textId="77777777" w:rsidR="008B5633" w:rsidRDefault="008B56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9552" w14:textId="77777777" w:rsidR="008B5633" w:rsidRDefault="008B563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B7E5351" w14:textId="77777777" w:rsidR="008B5633" w:rsidRDefault="008B563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1846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2B1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0BE9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B03B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8B5633" w14:paraId="3BDA4F5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4756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68E9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F9519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D3D8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CF6F7A8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E15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CDCA371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01EA" w14:textId="77777777" w:rsidR="008B5633" w:rsidRPr="001161EA" w:rsidRDefault="008B56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13C0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F5F1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D087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AE6AACE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6E33598E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42FF89A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6051C408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8B5633" w14:paraId="72DF6C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37D7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0E8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CED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10A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4B00075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52E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38F764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1B9867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5D8C" w14:textId="77777777" w:rsidR="008B5633" w:rsidRPr="001161EA" w:rsidRDefault="008B56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B2A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8990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36AD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B94AC2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75F25C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8B5633" w14:paraId="6AE7254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4CE2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3CD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BE0F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0A29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4C89006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1AC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4EDD" w14:textId="77777777" w:rsidR="008B5633" w:rsidRDefault="008B56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620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90F8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6AC9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EE2820D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02A40F2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8B5633" w14:paraId="4AE36CB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551B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CE98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524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EBA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EEC0256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7356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7AF78C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DED5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94CE0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E966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A520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5A3FA9D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64A38E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B5633" w14:paraId="24B498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1C3A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8BD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04AD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57A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21BB190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A4B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7F81F8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9C31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AEBD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3F35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B716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609A90DF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8B5633" w14:paraId="7F9E116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FA67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0C92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1DFF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9B21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FFEEC26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11B6394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867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4C95ABB7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5F54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D6C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8D01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35FB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A0B720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8B5633" w14:paraId="1AB962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80E5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C15C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BD1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E172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3C19913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2C6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E4E6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2CF5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B84D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4135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6309B6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DB50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7544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6614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E5D6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832EAAF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E7E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B83A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8B8B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2B8A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1105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0700E6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C96B" w14:textId="77777777" w:rsidR="008B5633" w:rsidRDefault="008B5633" w:rsidP="008B563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BB0E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CFDE" w14:textId="77777777" w:rsidR="008B5633" w:rsidRPr="001161EA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51F1" w14:textId="77777777" w:rsidR="008B5633" w:rsidRDefault="008B56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394F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94C5D" w14:textId="77777777" w:rsidR="008B5633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5C43" w14:textId="77777777" w:rsidR="008B5633" w:rsidRDefault="008B56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2CF7" w14:textId="77777777" w:rsidR="008B5633" w:rsidRPr="008D08DE" w:rsidRDefault="008B56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4C32B" w14:textId="77777777" w:rsidR="008B5633" w:rsidRDefault="008B56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75E47D32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31F27029" w14:textId="77777777" w:rsidR="008B5633" w:rsidRDefault="008B5633" w:rsidP="00C261F4">
      <w:pPr>
        <w:pStyle w:val="Heading1"/>
        <w:spacing w:line="360" w:lineRule="auto"/>
      </w:pPr>
      <w:r>
        <w:lastRenderedPageBreak/>
        <w:t>LINIA 801 B</w:t>
      </w:r>
    </w:p>
    <w:p w14:paraId="3CC5ACA3" w14:textId="77777777" w:rsidR="008B5633" w:rsidRDefault="008B5633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52AA23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B798" w14:textId="77777777" w:rsidR="008B5633" w:rsidRDefault="008B5633" w:rsidP="008B563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F58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BF98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0B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77B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A83B42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06E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76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C088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F0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10C1D6B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01C1" w14:textId="77777777" w:rsidR="008B5633" w:rsidRDefault="008B5633" w:rsidP="008B563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2F3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271B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F88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EB9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FC6B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5D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CB68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1E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29C29E3C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43C8" w14:textId="77777777" w:rsidR="008B5633" w:rsidRDefault="008B5633" w:rsidP="008B563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41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D4B8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9CD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50CACF1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DA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DBA8E5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58F2A4C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FA90B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2BAE" w14:textId="77777777" w:rsidR="008B5633" w:rsidRPr="003E0E1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8B7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A16E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CC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B5633" w14:paraId="520EA5D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255C" w14:textId="77777777" w:rsidR="008B5633" w:rsidRDefault="008B5633" w:rsidP="008B563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11C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4447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461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A23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0B39" w14:textId="77777777" w:rsidR="008B5633" w:rsidRPr="003E0E1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4B1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ADB2" w14:textId="77777777" w:rsidR="008B5633" w:rsidRPr="00556109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39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3B06B3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16FD79EF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BF8E670" w14:textId="77777777" w:rsidR="008B5633" w:rsidRDefault="008B5633" w:rsidP="005011D2">
      <w:pPr>
        <w:pStyle w:val="Heading1"/>
        <w:spacing w:line="360" w:lineRule="auto"/>
      </w:pPr>
      <w:r>
        <w:t>LINIA 802</w:t>
      </w:r>
    </w:p>
    <w:p w14:paraId="06AD2165" w14:textId="77777777" w:rsidR="008B5633" w:rsidRDefault="008B5633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4547F771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6D6D7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C3F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7E865D4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4D6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3AF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35F0B61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C8E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2E5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AE1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1E9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55B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DE82AB9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7919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A62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DEC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919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2F10667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7D0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21A1E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05E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A47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47C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CCF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673EF6B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D2E0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A2C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4592B07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AEF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ABC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18476CD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0726D1F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C49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D8D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51E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BB6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DFF9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3348C13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BD5B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0B9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C79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ECD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6CEB1E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328C7EF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36C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15257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2B4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970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0B1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1F0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21272C5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DA0A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E70C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20A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22C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9D7F4C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6CD65C1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E56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2A5A0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C68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9D7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7EF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FEC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517E03D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2971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C43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6F0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8C4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9FB673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6CB46FE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6AC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94E0BF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DB0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416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D5C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0632" w14:textId="77777777" w:rsidR="008B5633" w:rsidRPr="00FC0DDB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92752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A4E32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1CAA6F56" w14:textId="77777777" w:rsidR="008B5633" w:rsidRPr="00FC0DDB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8B5633" w14:paraId="7495FE5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3C61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423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E2F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C1B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D09AAB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46E6511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DFA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489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756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2267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DED3" w14:textId="77777777" w:rsidR="008B5633" w:rsidRPr="00FC0DDB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B5633" w14:paraId="0E57B42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B70ED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810C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67E8BCF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662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CE8F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37A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0AB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CA6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7711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74F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3DE455C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B54E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497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3385B1F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48B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A6D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5D06FF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786396D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AC1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B20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1E1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36A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384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66AC1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8B5633" w14:paraId="24B960F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9D50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F071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750FCF1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F8C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C11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51A5697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51CCF46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969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5044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FC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F34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31A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5A4BB05A" w14:textId="77777777" w:rsidR="008B5633" w:rsidRPr="00FC0DDB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8B5633" w14:paraId="7C58FAB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79C9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16D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680C3C0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BC8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F397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5A9CD28D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D465E3D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1D0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91B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590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CCBE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75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A944B8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BDE1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4F8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069BED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805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23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DFC8D0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CBBE53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6ED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D8A2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7FD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59D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F3D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F83307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46E6AD5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8B5633" w14:paraId="1006B89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55FB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5327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4E07D842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34B2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468B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5188E69C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C03DDA5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B6CC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57E6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D758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F4B4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7DE7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49D5992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8977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89CD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760542C7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CD2B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D4A6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7FC0989A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1AAB43E8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EDC7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C49B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5BEE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08956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73D9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1A609E0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8B5633" w14:paraId="0591775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A77D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1CBB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1289263A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2EF3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FCBD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4C79BE0B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8E99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8548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052D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9060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849F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7B6FA81E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8B5633" w14:paraId="045708A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1D5A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D51E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6FABCE6A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B5B7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F509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1CFA4605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85CE916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BE78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D464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CF27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E84E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C9B6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63C4E6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0D90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1792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1400EFBE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0C3E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4D30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1901F9CB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7BD89292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E339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E909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C442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BE1D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49D6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CE57C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10C7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54B8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642FFA0C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8B15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C6D9C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6FA5D05C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7375FB1" w14:textId="77777777" w:rsidR="008B5633" w:rsidRDefault="008B563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F653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8CA6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5C26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FF37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A7F0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1630102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0950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FE9B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54695128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B44FE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BFD5" w14:textId="77777777" w:rsidR="008B5633" w:rsidRDefault="008B5633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54361602" w14:textId="77777777" w:rsidR="008B5633" w:rsidRDefault="008B5633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3D71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F569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A36B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3DC0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CE95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24E38BC6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9DD6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EE83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23C2F447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15B9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0A15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7897CA73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A3AC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EE19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3596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82AC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EFC1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13B8ED6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8B5633" w14:paraId="4412EDE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F136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8CFD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5634C716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67687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E338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10C2D4CE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AA73F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EF82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1CFA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78FD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5767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B5633" w14:paraId="50A88549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58F8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DA96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AB0C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BD2D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24DD750A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C6B0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D647C5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37BE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526E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4112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13BA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B5633" w14:paraId="600A8484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1CA1" w14:textId="77777777" w:rsidR="008B5633" w:rsidRDefault="008B5633" w:rsidP="008B563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47E4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FC54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D7CB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1D523FD8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04AD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885E6D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65EC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DEFB" w14:textId="77777777" w:rsidR="008B5633" w:rsidRDefault="008B563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31A1" w14:textId="77777777" w:rsidR="008B5633" w:rsidRDefault="008B563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BD4B" w14:textId="77777777" w:rsidR="008B5633" w:rsidRDefault="008B563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E8AA47C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545EA335" w14:textId="77777777" w:rsidR="008B5633" w:rsidRDefault="008B5633" w:rsidP="00FF5C69">
      <w:pPr>
        <w:pStyle w:val="Heading1"/>
        <w:spacing w:line="276" w:lineRule="auto"/>
      </w:pPr>
      <w:r>
        <w:t>LINIA 804</w:t>
      </w:r>
    </w:p>
    <w:p w14:paraId="4DA80F64" w14:textId="77777777" w:rsidR="008B5633" w:rsidRDefault="008B563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8B5633" w14:paraId="28B576A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5D79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5C53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366CD70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286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54C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47D1975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874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8117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53C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EB75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A0E6" w14:textId="77777777" w:rsidR="008B5633" w:rsidRPr="00436B1D" w:rsidRDefault="008B56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8B5633" w14:paraId="0EC6C6E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384F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1A8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7B6C48C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692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26C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7B62699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F89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21D0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D15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2FCD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897DD" w14:textId="77777777" w:rsidR="008B5633" w:rsidRPr="00436B1D" w:rsidRDefault="008B56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8B5633" w14:paraId="015FD78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B960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84D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5EC94A5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2A6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23A9" w14:textId="77777777" w:rsidR="008B5633" w:rsidRDefault="008B56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0C9EDAE" w14:textId="77777777" w:rsidR="008B5633" w:rsidRDefault="008B56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D33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0A14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7FAE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E49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5F6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8B5633" w14:paraId="189838C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FE40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B24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15BCD2C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9C3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E33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F788AC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0A6F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63A9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2AC1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F83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4878" w14:textId="77777777" w:rsidR="008B5633" w:rsidRPr="00E25A4B" w:rsidRDefault="008B563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075D126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0D63FA8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74D6A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9F8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1A826EA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469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2356" w14:textId="77777777" w:rsidR="008B5633" w:rsidRDefault="008B56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E6B5AFB" w14:textId="77777777" w:rsidR="008B5633" w:rsidRDefault="008B56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26A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A0FD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F41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B23B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4AC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8B5633" w14:paraId="531F1F0D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E4E3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C75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8E7AB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5D65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5607B01A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7FFBA91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BFE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BD5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8F2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0E183E6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FE07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512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D8C68F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1B2C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64F1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325F3211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78B8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DA5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10C685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140AB90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7A6A087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50D3371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250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55CF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BEF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D31E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EC4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CBE984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55B3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6DA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46EE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F93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0057B9C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407DB26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3132B18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62AE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654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69B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52AFADD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879F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A92A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4506F6E4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FA4F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9CD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AC8F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DC9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0D36634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7A8A525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718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BE4DA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613E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919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2B40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E95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D85B84A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5089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6B1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03892A9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EFDF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120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696DA1F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F591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B930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4DEE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BF20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F07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8B5633" w14:paraId="3E976D7E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B04C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1D0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4511E2C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8D1C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5A7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0B6170C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3FF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86A7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76A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CC06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E1B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CB3F3A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B5633" w14:paraId="12D918F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03F1B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E1D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56912E8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A0A0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8DAB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217B67F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10FA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631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590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2133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975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D92C695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B5633" w14:paraId="0648AFF3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CFF1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0EF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7BBFFF5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456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856A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565D1D2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D3465D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6E34C36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7939F4E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3F7526B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A605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D61B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7DE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2A2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365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A765C3D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ADAF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D31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7DBE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9F0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B11C52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9C8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B554C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8A65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F81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7B6C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BBB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F435AE2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5F82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E5C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DE2E" w14:textId="77777777" w:rsidR="008B5633" w:rsidRPr="00A152FB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4713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49A8110A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802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2C7E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B81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12EE" w14:textId="77777777" w:rsidR="008B5633" w:rsidRPr="00F9444C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1B7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3C4AF96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6D16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CEC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0D4D078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BDD2" w14:textId="77777777" w:rsidR="008B5633" w:rsidRPr="00A152FB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18F3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6F9FF3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B74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9BF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708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B351" w14:textId="77777777" w:rsidR="008B5633" w:rsidRPr="00F9444C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1BF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0FDCD9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B5633" w14:paraId="342FE350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DAE4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4F0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52645C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26AC" w14:textId="77777777" w:rsidR="008B5633" w:rsidRPr="00A152FB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96B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921924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25D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EC7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997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6CF0" w14:textId="77777777" w:rsidR="008B5633" w:rsidRPr="00F9444C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F7D3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9581BD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B5633" w14:paraId="21235D8A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4B5B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ACF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31F7" w14:textId="77777777" w:rsidR="008B5633" w:rsidRPr="00A152FB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923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A1F3EB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D50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017CE8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E2F8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25B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71E0B" w14:textId="77777777" w:rsidR="008B5633" w:rsidRPr="00F9444C" w:rsidRDefault="008B56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852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9291E5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7E663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8B5633" w14:paraId="0E7D473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34A6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8A30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9AB5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5EBE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A97776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66C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D66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2B4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123BC5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8ADC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DC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4779D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B1AF1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A00F7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8B5633" w14:paraId="4BE09A2D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77F8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5C61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D5AB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F88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C914E1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389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87D464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FAB2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3D8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04D17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5E85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AF8F52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8B5633" w14:paraId="19B9B8C1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8A1E" w14:textId="77777777" w:rsidR="008B5633" w:rsidRDefault="008B5633" w:rsidP="008B563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453E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12AB" w14:textId="77777777" w:rsidR="008B5633" w:rsidRPr="00A152F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355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146710F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9CB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C8CF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8D1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041831D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C76DF" w14:textId="77777777" w:rsidR="008B5633" w:rsidRPr="00F9444C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0F3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04F17CB0" w14:textId="77777777" w:rsidR="008B5633" w:rsidRDefault="008B5633" w:rsidP="00802827">
      <w:pPr>
        <w:spacing w:line="276" w:lineRule="auto"/>
        <w:ind w:right="57"/>
        <w:rPr>
          <w:sz w:val="20"/>
          <w:lang w:val="ro-RO"/>
        </w:rPr>
      </w:pPr>
    </w:p>
    <w:p w14:paraId="0481BFA1" w14:textId="77777777" w:rsidR="008B5633" w:rsidRDefault="008B5633" w:rsidP="00DE7850">
      <w:pPr>
        <w:pStyle w:val="Heading1"/>
        <w:spacing w:line="360" w:lineRule="auto"/>
      </w:pPr>
      <w:r>
        <w:lastRenderedPageBreak/>
        <w:t>LINIA 806</w:t>
      </w:r>
    </w:p>
    <w:p w14:paraId="00A1480D" w14:textId="77777777" w:rsidR="008B5633" w:rsidRDefault="008B5633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B5633" w14:paraId="61CAA2B9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5D5EA" w14:textId="77777777" w:rsidR="008B5633" w:rsidRDefault="008B5633" w:rsidP="008B5633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5EE1" w14:textId="77777777" w:rsidR="008B5633" w:rsidRDefault="008B563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DD0C01F" w14:textId="77777777" w:rsidR="008B5633" w:rsidRDefault="008B563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2BB1" w14:textId="77777777" w:rsidR="008B5633" w:rsidRPr="000A2807" w:rsidRDefault="008B563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1B9D" w14:textId="77777777" w:rsidR="008B5633" w:rsidRDefault="008B5633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31A428AF" w14:textId="77777777" w:rsidR="008B5633" w:rsidRDefault="008B5633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98277" w14:textId="77777777" w:rsidR="008B5633" w:rsidRDefault="008B563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CE3F" w14:textId="77777777" w:rsidR="008B5633" w:rsidRPr="000A2807" w:rsidRDefault="008B563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B1783" w14:textId="77777777" w:rsidR="008B5633" w:rsidRDefault="008B563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D827" w14:textId="77777777" w:rsidR="008B5633" w:rsidRPr="000A2807" w:rsidRDefault="008B563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28A9" w14:textId="77777777" w:rsidR="008B5633" w:rsidRDefault="008B5633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35D1906A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369C0C32" w14:textId="77777777" w:rsidR="008B5633" w:rsidRDefault="008B5633" w:rsidP="00535684">
      <w:pPr>
        <w:pStyle w:val="Heading1"/>
        <w:spacing w:line="360" w:lineRule="auto"/>
      </w:pPr>
      <w:r>
        <w:t>LINIA 807</w:t>
      </w:r>
    </w:p>
    <w:p w14:paraId="1B8C9FB4" w14:textId="77777777" w:rsidR="008B5633" w:rsidRDefault="008B5633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720AFE2A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76A8B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528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1FACEA0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7C7C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838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6B0FB94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318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015B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B67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7B67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CA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11DD0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705A39D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5069486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8B5633" w14:paraId="1F0551BB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894B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DBC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286C8A2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DF0BB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36F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778E4CF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722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1485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D75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A761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91A5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7AB0582D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34A6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833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D18A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8A2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0194C1A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7084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6980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282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DD34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D6C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DAF1E79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B128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27EC" w14:textId="77777777" w:rsidR="008B5633" w:rsidRDefault="008B563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3AC9" w14:textId="77777777" w:rsidR="008B5633" w:rsidRPr="007345A6" w:rsidRDefault="008B563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17BE" w14:textId="77777777" w:rsidR="008B5633" w:rsidRDefault="008B5633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616FD559" w14:textId="77777777" w:rsidR="008B5633" w:rsidRDefault="008B5633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A4F4" w14:textId="77777777" w:rsidR="008B5633" w:rsidRDefault="008B563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F483" w14:textId="77777777" w:rsidR="008B5633" w:rsidRPr="007345A6" w:rsidRDefault="008B563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378E" w14:textId="77777777" w:rsidR="008B5633" w:rsidRDefault="008B563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294926FE" w14:textId="77777777" w:rsidR="008B5633" w:rsidRDefault="008B563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A108" w14:textId="77777777" w:rsidR="008B5633" w:rsidRPr="007345A6" w:rsidRDefault="008B563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AA0A" w14:textId="77777777" w:rsidR="008B5633" w:rsidRDefault="008B5633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37872CAE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BD74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FF8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D514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123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25DDCB4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298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E580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47F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1A0B171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75DD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69D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5F0ED251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E574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6F9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4654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E73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2AEA4B7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206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B0EA3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B9AE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39F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154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94F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01B1B0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556D" w14:textId="77777777" w:rsidR="008B5633" w:rsidRDefault="008B5633" w:rsidP="008B563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14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E299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F66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7BD699B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180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4EBB9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3B23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6D8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B122" w14:textId="77777777" w:rsidR="008B5633" w:rsidRPr="007345A6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494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E82E97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601C3E9E" w14:textId="77777777" w:rsidR="008B5633" w:rsidRDefault="008B5633" w:rsidP="00D509E3">
      <w:pPr>
        <w:pStyle w:val="Heading1"/>
        <w:spacing w:line="360" w:lineRule="auto"/>
      </w:pPr>
      <w:r>
        <w:lastRenderedPageBreak/>
        <w:t>LINIA 812</w:t>
      </w:r>
    </w:p>
    <w:p w14:paraId="369B2D02" w14:textId="77777777" w:rsidR="008B5633" w:rsidRDefault="008B5633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2DABCCB2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77FF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5C6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FBD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3CD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CBB3CB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561474E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552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38316CF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6D3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B763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087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6D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095631D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84D5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B3C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9474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1FD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465BAE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A38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598C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3D55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A7E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B0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03A3E5A7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19B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549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27EC761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B9019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E1F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0D1023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325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055B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2E0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9931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B8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3014A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8B5633" w14:paraId="58C4252A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E7B2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82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26F076F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051F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77E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9D3CCA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67B2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19BD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4E1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8772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1F80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1565AAC3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9E30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80C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87D8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047B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DAC97B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208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5A5AA00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F7B9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E6EB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3BA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08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BABA3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87A76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612CF95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8B5633" w14:paraId="4CC3E1F4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CADC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59D3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CFE4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284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5E027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B58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0A51B06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17A8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7E7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885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EA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3F8744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0D929D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8B5633" w14:paraId="699D4FE3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2ED3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11EAF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E4B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CCD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C8979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72B5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6265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91F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58F8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EA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5056DC0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E9A38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3F9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721A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4A4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1336E5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BBF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8C0552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358EE85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4674DBE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F587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EFE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F25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DEC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328D5B5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3E36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60D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7C3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CDC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C165BA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D6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72A8A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6615F3E5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8B94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A27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09F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6AC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71E9F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8B5633" w14:paraId="6D351BAC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829C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45E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A7B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82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821C8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246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23DD65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7F8BB06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2CFBFFA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1444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6A0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ECB4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A4E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3D56B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8B5633" w14:paraId="4DDB8919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8A39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868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7A8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8CC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7633C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5AF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9E61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A602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927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9CE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29E9E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FF7E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70B794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8B5633" w14:paraId="5554320D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7602A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348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EFE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D7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4B9B2D7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0FAF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5E0578E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F976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E3C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472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42D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2FEF8415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0CAB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BDD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79AF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2F83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B81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7D911B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89F3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FB6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8D3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296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526663E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ADDAB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99E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584AEFE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91F0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8B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57BD6D5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E205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9DA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EBB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07E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E24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C9E3C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1D7ED10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8B5633" w14:paraId="1DD9DCC0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2ACB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988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F9F0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3A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6628DF5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7B8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B3BB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C8C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3F5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78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F11C5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8B5633" w14:paraId="3B9FEC44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77BC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33C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5F3C046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E7D2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153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2AE4D19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711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392C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15F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7B6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BE24" w14:textId="77777777" w:rsidR="008B5633" w:rsidRPr="00562792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2B62581A" w14:textId="77777777" w:rsidR="008B5633" w:rsidRPr="00562792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76DA9C0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EBC92CD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CA25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8DF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7E1CE9C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C983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812D" w14:textId="77777777" w:rsidR="008B5633" w:rsidRDefault="008B5633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2C8B8C57" w14:textId="77777777" w:rsidR="008B5633" w:rsidRDefault="008B5633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BC2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CFC7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D43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4B5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40D2" w14:textId="77777777" w:rsidR="008B5633" w:rsidRPr="00562792" w:rsidRDefault="008B56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8B5633" w14:paraId="6D08BD86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AC7F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5EE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A8FF0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DED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1F9223F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962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43CFA1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119B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4B9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AE7F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408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5439917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B904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815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5A2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F7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7CA7F3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3CD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1F9A8F9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0782A5D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D04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ED3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E34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C5E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38335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451582B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8B5633" w14:paraId="608F9C82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EA8F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5CA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FB8A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BAD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234DB96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8DB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A1EA102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9E2C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CCA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3E9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26D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2DD867E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0CFC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C64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B4D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64B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0DB7746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51F98EE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F49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012C89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9915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8C0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BFE1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F97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83D4A4A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882F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490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0568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304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30F941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808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6A8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A31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9299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9E61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1908590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C05E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949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6EFF3DE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71F89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A96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04CBE1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705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5F9F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4DA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A38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C53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0ECB5C6E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94F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B5A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5B288D2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AED1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D3A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136BBF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A37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DBCD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441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8FC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91D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0462A2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8B5633" w14:paraId="3F33BB6A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A80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D3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1C62C57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66D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9B2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00F03F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502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F8AC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D3E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EA3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C4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F83F7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44C7C74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8B5633" w14:paraId="419D8E0D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B131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7CE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7A680E3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8C28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A04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8F114D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73C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0E9E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C8E8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982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F8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115EC540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F542D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D18D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D4E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817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043A2F6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C64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E788AA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01FC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E7C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99B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A6B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2D4DB6F8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EB02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A5D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C5C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7F5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11F8FA9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E98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45B56BA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5BEFEBC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8378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595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B0F9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28E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5B642E3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8B5633" w14:paraId="1C793724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10A68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081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C2D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3D9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667001F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D2A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D816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9D3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C71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6A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8B5633" w14:paraId="5B7C78D7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521A3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67F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1D2880F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333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64C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7EE11A4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A1CE4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31D7D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02E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1E1F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93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478A44C1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AF5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7146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03016E03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62C00" w14:textId="77777777" w:rsidR="008B5633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DDB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777054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148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4299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C81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F26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F6F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59ADD7CF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C8BB6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98A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798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7D6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46C6D5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FCB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070B15AF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9132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14F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0D7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52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FD81CAC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FD1B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FE0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3652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A5F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BFF5EE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CFA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E153C6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F72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80C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DF23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111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F97A5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8B5633" w14:paraId="2072D99E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D8FE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27F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2890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0EF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AC67D2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462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737E92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776F9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FC1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925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C05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C1B4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24879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8B5633" w14:paraId="530C66ED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33E90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150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353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603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51ED52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470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EBA6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039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975D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7B6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859E47E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6EA3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2335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6061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71E9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E9D46E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8AD3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983F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5695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771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49F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8504CB7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FAC7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F9E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780C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4FBB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2649DF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D455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45DD9A0B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77AE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2653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2F5E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14AD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9DD710" w14:textId="77777777" w:rsidR="008B5633" w:rsidRPr="00F662B5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8B5633" w14:paraId="4B90B75E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E265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155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3327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076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C87E90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F5D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8268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B90F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2FDF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330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2C8368B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60BA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6F4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AB7F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0EC4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F4B30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7FF0B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7C2035C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C7CB1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8B5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3D0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FB8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D016099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5DCB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12C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5AE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E88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11E3FF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8DB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1B0AA8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ADC0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54C7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0858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FEB2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74CDA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B5633" w14:paraId="06BF2B3E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8F84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B52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6F03C99F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CFE5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7D3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7A5DF4D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3B8C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41026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54A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521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A6C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3995F0F2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AD68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5E5A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6802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C8E1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4CE82366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DAB9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2AD9672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3F79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E2CE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BBE6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2F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A79E8C5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4357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3FC4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0FE8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F89F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2E44AE3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9EF8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9CB56E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A859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1C4C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71C4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443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15B0E69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BD4A" w14:textId="77777777" w:rsidR="008B5633" w:rsidRPr="001A61C3" w:rsidRDefault="008B5633" w:rsidP="008B563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6CB0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8D9B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3BD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44007A5A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6162A0F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0E81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C273E7D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E9CC" w14:textId="77777777" w:rsidR="008B5633" w:rsidRPr="006A7C82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0D46" w14:textId="77777777" w:rsidR="008B5633" w:rsidRPr="001A61C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3249" w14:textId="77777777" w:rsidR="008B5633" w:rsidRPr="00772CB4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FE0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D44B100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34EB36FA" w14:textId="77777777" w:rsidR="008B5633" w:rsidRDefault="008B5633" w:rsidP="00672C80">
      <w:pPr>
        <w:pStyle w:val="Heading1"/>
        <w:spacing w:line="360" w:lineRule="auto"/>
      </w:pPr>
      <w:r>
        <w:t>LINIA 813</w:t>
      </w:r>
    </w:p>
    <w:p w14:paraId="3EA8EA04" w14:textId="77777777" w:rsidR="008B5633" w:rsidRDefault="008B5633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8B5633" w14:paraId="3B1A8492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6315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0F5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806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DCAA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465392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6D60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DC6DE67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1027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6FE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B7B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00E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C1E3442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A930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493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D88D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9E9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63BAB5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3A6B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6AB2E07A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6B5A9EB4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5F4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9C7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30B87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02C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F9DECAE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B440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C0C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A81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BE9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7619" w14:textId="77777777" w:rsidR="008B5633" w:rsidRDefault="008B563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8A7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4BA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1DA3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B32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8B5633" w14:paraId="2FEF716E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9413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649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87F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1B3F483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4FB82C3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61A84" w14:textId="77777777" w:rsidR="008B5633" w:rsidRPr="001A0BE2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EB42B8C" w14:textId="77777777" w:rsidR="008B5633" w:rsidRPr="001A0BE2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00F75B6D" w14:textId="77777777" w:rsidR="008B5633" w:rsidRPr="001A0BE2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2C7B159A" w14:textId="77777777" w:rsidR="008B5633" w:rsidRPr="00564F54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86D9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DFE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6179E3C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564A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19B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651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0EE8FFB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1BA7F47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61C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210913B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74454590" w14:textId="77777777" w:rsidR="008B5633" w:rsidRPr="00DD369C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A47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4C8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880AE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8B5633" w14:paraId="513FF8B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2B80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C72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79212F5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F6B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9EA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3949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AB9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B1D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6379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D9E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8B5633" w14:paraId="5239B33E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7759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564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4CB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C6E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0BF24AE4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C9A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958A8D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F0B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31B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1604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7DC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7D267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8B5633" w14:paraId="39F57093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2FDD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ED8B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C135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88A7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4EBD7AB5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5E5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779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87E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6E88C84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800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E76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8B5633" w14:paraId="67DF577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918B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48A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1229041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C29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31C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FF0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97E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ED3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039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4D5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8B5633" w14:paraId="5B1CAB80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BEBB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FCD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06D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699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030AE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6718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BC1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FB6A26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3007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3CC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8B5633" w14:paraId="74F25E7B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C4336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562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8AAA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437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69A36C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1E3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B7857C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2CD77A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A771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843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6761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EAE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7F552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8B5633" w14:paraId="57B74DF1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800F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7E2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EC5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CD8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686AC1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7AC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6C2E3C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DAA175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9B8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463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801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26B0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B0339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8B5633" w14:paraId="103AFA44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F19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FBE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BDA4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10C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6A3423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201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7A8C47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9061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B01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DD1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5FF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78D2E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3EE74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8B5633" w14:paraId="72F74013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BF05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052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15C1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B26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0E7D1F2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FC4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3E7498B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A683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C23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5F0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34B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EF074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8B5633" w14:paraId="3045EF18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20D3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054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28C8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E9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4B3F2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A11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50FA419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A503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E256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AF6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A07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8B5633" w14:paraId="286D1537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4616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6FB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A264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80D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4E1850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32B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444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BD9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73F1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CAD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D57FE8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CC873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8B5633" w14:paraId="52E0345D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A19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0A0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79A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0C8D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405EF3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42B70EA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4E2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AD7E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A2A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A4A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3E7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0DFA5E9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C04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649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FE59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821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4CA531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00E2960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BAB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404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455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E75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A7D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A3E1EC4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C331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300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494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DBF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559BB5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2CF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94D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9E4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DCC4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4FE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13F8168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3AD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2AB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810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89F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08B7B5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769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35CA13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0D30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9C6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C680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D076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A29BC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8B5633" w14:paraId="20B3FB37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43159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F08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888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E8E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3AA89B3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864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7B8E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A78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3DE1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D3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DA3670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8B5633" w14:paraId="3198DF06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4300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1E8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195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B35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74AB654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693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06D4AE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BDE578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B6C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DCF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F1B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726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A64FE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54282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64948AAC" w14:textId="77777777" w:rsidR="008B5633" w:rsidRPr="00CB3CD0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8B5633" w14:paraId="58B69D77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AA4B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D32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DCE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8FC9" w14:textId="77777777" w:rsidR="008B5633" w:rsidRDefault="008B563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6EE4E902" w14:textId="77777777" w:rsidR="008B5633" w:rsidRDefault="008B563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ED82" w14:textId="77777777" w:rsidR="008B5633" w:rsidRDefault="008B563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06370C3" w14:textId="77777777" w:rsidR="008B5633" w:rsidRDefault="008B563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CF32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694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F13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4AD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2CBF6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8B5633" w14:paraId="40795D3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C508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A5D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368EC2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F6E7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C82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1C5E1CB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617F541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F3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C2E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C0B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365CBF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0E3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D46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0B6C519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1933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6EC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8DE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ECD0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445CA97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E45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E0A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810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A3A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B53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45355B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26265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5AF6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70625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795B" w14:textId="77777777" w:rsidR="008B5633" w:rsidRDefault="008B563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AF36F94" w14:textId="77777777" w:rsidR="008B5633" w:rsidRDefault="008B563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3A3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F5D9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6ED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762DC10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34D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D16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04B7A83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773D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366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3A34EB3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D3B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618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727E65C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944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53E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160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7C44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EF2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097F200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4C86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79A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1F16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6EE7" w14:textId="77777777" w:rsidR="008B5633" w:rsidRDefault="008B563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6045A94" w14:textId="77777777" w:rsidR="008B5633" w:rsidRDefault="008B563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9E4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102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BC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2A83999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218F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38A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3B2B746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AF2F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A2B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5E7A73F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64EA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1AB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9CA5AD7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BAF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FC1C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6D0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8700" w14:textId="77777777" w:rsidR="008B5633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B0F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39ABAEB3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CF5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FBC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0310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64A4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F8CCBAE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A11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A27934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2B49D80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0240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2C7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A0B3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CEF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8B5633" w14:paraId="64F0ECD8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E245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315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440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985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3B71CF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ED4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39E8EB1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E43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93A9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874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49D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90ACE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6445CDB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8B5633" w14:paraId="70E924DB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09BE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676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0497FEA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532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27BA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29CAE56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C02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C8E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CC4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F73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02F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445B2C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8B5633" w14:paraId="4402A0A9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E33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7FF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2F7EB99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D36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0D8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536CD31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A60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DC0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5DBF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5ABA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7273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8B5633" w14:paraId="40C79256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490A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CFB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639D531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126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640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396E2C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4A7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033A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9B27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F059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741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82FE74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8B5633" w14:paraId="0D9D38C0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D265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4EC5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D2D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D5A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6D64528F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265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E0B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DC64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A5FF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EDEC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8B5633" w14:paraId="0390CE9A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D233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ACE1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359005F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B45E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64D9" w14:textId="77777777" w:rsidR="008B5633" w:rsidRDefault="008B5633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6E3FA57B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58E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0550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B503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23F5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4F1D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2BBF89C7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8CDC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C67D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3EB578D6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71E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5B5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3FA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45A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2342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8407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CD5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7FF3A81E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64D7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8C3C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A4A7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5FC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231D34B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6D4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A7A29D7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1B82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347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F5AE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C105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8B5633" w14:paraId="55974AB3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75CB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BFF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458C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D046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3CD0BAB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C0B0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686AF61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3F4D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507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3A8E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1228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088567B2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E7BF01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8B5633" w14:paraId="1104E8A2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9DDB" w14:textId="77777777" w:rsidR="008B5633" w:rsidRDefault="008B5633" w:rsidP="008B563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9DEA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2586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67E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66B73480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110E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FA917E8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069B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54BB" w14:textId="77777777" w:rsidR="008B5633" w:rsidRDefault="008B56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5D68" w14:textId="77777777" w:rsidR="008B5633" w:rsidRPr="00564F54" w:rsidRDefault="008B56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1F99" w14:textId="77777777" w:rsidR="008B5633" w:rsidRDefault="008B56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45D3D3C" w14:textId="77777777" w:rsidR="008B5633" w:rsidRPr="00237377" w:rsidRDefault="008B563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0F5FD288" w14:textId="77777777" w:rsidR="008B5633" w:rsidRDefault="008B5633" w:rsidP="00D96D74">
      <w:pPr>
        <w:pStyle w:val="Heading1"/>
        <w:spacing w:line="360" w:lineRule="auto"/>
      </w:pPr>
      <w:r>
        <w:t>LINIA 813 A</w:t>
      </w:r>
    </w:p>
    <w:p w14:paraId="6A1C56F0" w14:textId="77777777" w:rsidR="008B5633" w:rsidRDefault="008B5633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12D27AD1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31D9" w14:textId="77777777" w:rsidR="008B5633" w:rsidRDefault="008B5633" w:rsidP="008B563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3D2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AC6F907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3372" w14:textId="77777777" w:rsidR="008B5633" w:rsidRPr="00E230A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7535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EC32F1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9870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F008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3998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827E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E26E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94CDE72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6A23" w14:textId="77777777" w:rsidR="008B5633" w:rsidRDefault="008B5633" w:rsidP="008B563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7BC2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426AA06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BB4F" w14:textId="77777777" w:rsidR="008B5633" w:rsidRPr="00E230A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6D0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1BA1D9F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2B33E7EC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015500A3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0DA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D8D3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E01E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CFBE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074C7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6A11A9E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8179" w14:textId="77777777" w:rsidR="008B5633" w:rsidRDefault="008B5633" w:rsidP="008B563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D26D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86C5" w14:textId="77777777" w:rsidR="008B5633" w:rsidRPr="00E230A0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3858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CFB3659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0DEE1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42F8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E6C9" w14:textId="77777777" w:rsidR="008B5633" w:rsidRDefault="008B56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5376" w14:textId="77777777" w:rsidR="008B5633" w:rsidRPr="009033AC" w:rsidRDefault="008B56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9050" w14:textId="77777777" w:rsidR="008B5633" w:rsidRDefault="008B56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D86D2CD" w14:textId="77777777" w:rsidR="008B5633" w:rsidRDefault="008B5633">
      <w:pPr>
        <w:spacing w:before="40" w:after="40" w:line="192" w:lineRule="auto"/>
        <w:ind w:right="57"/>
        <w:rPr>
          <w:sz w:val="20"/>
          <w:lang w:val="ro-RO"/>
        </w:rPr>
      </w:pPr>
    </w:p>
    <w:p w14:paraId="204E7A20" w14:textId="77777777" w:rsidR="008B5633" w:rsidRDefault="008B5633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7DAFE63A" w14:textId="77777777" w:rsidR="008B5633" w:rsidRDefault="008B5633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8B5633" w14:paraId="457D791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3FA5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917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FA49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B8FB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10155B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3F5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D6D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58C5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1C71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C83C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1EA54E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DD29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797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732B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32C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C12F2F3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302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1E6A31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138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E79C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07EA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77759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7E01EE40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8F11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54E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A73D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A50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F59DD8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51A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060DEDD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F6AB124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1B1A8FF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C10F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3D7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7A24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84A1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AA40C4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DFE52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24703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12E9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3FC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C295610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A5A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3FB534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D9E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709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8254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5C2E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0285DC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2975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69E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F105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3891" w14:textId="77777777" w:rsidR="008B5633" w:rsidRDefault="008B563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DF7CDCA" w14:textId="77777777" w:rsidR="008B5633" w:rsidRDefault="008B563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CAA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34D11D58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870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952D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B391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A1C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8B5633" w14:paraId="05EF25F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DA55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B635" w14:textId="77777777" w:rsidR="008B5633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0C75" w14:textId="77777777" w:rsidR="008B5633" w:rsidRPr="002B6917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D259" w14:textId="77777777" w:rsidR="008B5633" w:rsidRDefault="008B563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04C851D" w14:textId="77777777" w:rsidR="008B5633" w:rsidRDefault="008B563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68DA" w14:textId="77777777" w:rsidR="008B5633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0F123955" w14:textId="77777777" w:rsidR="008B5633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25F4" w14:textId="77777777" w:rsidR="008B5633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E4B3" w14:textId="77777777" w:rsidR="008B5633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5F72" w14:textId="77777777" w:rsidR="008B5633" w:rsidRPr="002A6824" w:rsidRDefault="008B563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8FFF" w14:textId="77777777" w:rsidR="008B5633" w:rsidRDefault="008B5633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8B5633" w14:paraId="7243FAC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F7594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7F3E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2426" w14:textId="77777777" w:rsidR="008B5633" w:rsidRPr="002B6917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893E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77CD548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B0F091D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9532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B17C26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A79A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AB10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8936" w14:textId="77777777" w:rsidR="008B5633" w:rsidRPr="002A6824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B4F6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DAAA113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E9ED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EFE8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63B6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FB16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BF36C9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94E9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84EA1F6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22BF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9E50F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4B0A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8943" w14:textId="77777777" w:rsidR="008B5633" w:rsidRDefault="008B563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AAA5E2" w14:textId="77777777" w:rsidR="008B5633" w:rsidRDefault="008B563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8B5633" w14:paraId="7504F15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24CE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B094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EB04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DCB4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B47E717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4762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2EFB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0562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7543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8480" w14:textId="77777777" w:rsidR="008B5633" w:rsidRDefault="008B563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8B5633" w14:paraId="4A28B584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DA49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1A55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2F4FF35D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1160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F5A80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6D3FDD67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461DB0C1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AB29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D35EF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FD5A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6DE60BFB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956B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EFFD0" w14:textId="77777777" w:rsidR="008B5633" w:rsidRDefault="008B563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B5633" w14:paraId="30200260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5276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339D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D118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755C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7B953D22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452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5A04B020" w14:textId="77777777" w:rsidR="008B5633" w:rsidRPr="00810F5B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95FE" w14:textId="77777777" w:rsidR="008B5633" w:rsidRPr="00557C88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E700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A78B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5BD9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653E9D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8B5633" w14:paraId="1F3935C8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E1BC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C05D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8C2D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4C67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CBC7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4072929F" w14:textId="77777777" w:rsidR="008B5633" w:rsidRDefault="008B56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A506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80B2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D1E8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6F53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18D785EB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8B5633" w14:paraId="60F2D63A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0EFFA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3E1D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8E6B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54F8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8D7B" w14:textId="77777777" w:rsidR="008B5633" w:rsidRDefault="008B56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63ED" w14:textId="77777777" w:rsidR="008B5633" w:rsidRPr="00557C88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45670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CA46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B320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84B3CF" w14:textId="77777777" w:rsidR="008B5633" w:rsidRPr="00D83307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8B5633" w14:paraId="3FA04AB9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5A97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45CC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6F03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A001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37AD1F01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3EA3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9B75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795E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0F3F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C6B8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5FB29ED4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78CC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D892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FDD5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8EFA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5C44CD72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6E95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3C53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E8BB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510F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6817F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B585627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25F9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19E13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DF7E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FE580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2EA452AB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2490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9C3A" w14:textId="77777777" w:rsidR="008B5633" w:rsidRPr="00557C88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36E9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5A52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AED1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4874481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E1EC" w14:textId="77777777" w:rsidR="008B5633" w:rsidRDefault="008B5633" w:rsidP="008B563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E6B6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B500" w14:textId="77777777" w:rsidR="008B5633" w:rsidRPr="002B6917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9585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747E4F5" w14:textId="77777777" w:rsidR="008B5633" w:rsidRPr="006315B8" w:rsidRDefault="008B563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7C72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FB68" w14:textId="77777777" w:rsidR="008B5633" w:rsidRPr="00557C88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7E06" w14:textId="77777777" w:rsidR="008B5633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A3B0" w14:textId="77777777" w:rsidR="008B5633" w:rsidRPr="002A6824" w:rsidRDefault="008B563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8C47" w14:textId="77777777" w:rsidR="008B5633" w:rsidRDefault="008B563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45BD1FF" w14:textId="77777777" w:rsidR="008B5633" w:rsidRPr="00930181" w:rsidRDefault="008B5633">
      <w:pPr>
        <w:tabs>
          <w:tab w:val="left" w:pos="3183"/>
        </w:tabs>
      </w:pPr>
    </w:p>
    <w:p w14:paraId="1C69575E" w14:textId="77777777" w:rsidR="008B5633" w:rsidRDefault="008B5633" w:rsidP="00445244">
      <w:pPr>
        <w:pStyle w:val="Heading1"/>
        <w:spacing w:line="24" w:lineRule="atLeast"/>
      </w:pPr>
      <w:r>
        <w:t>LINIA 818</w:t>
      </w:r>
    </w:p>
    <w:p w14:paraId="10497081" w14:textId="77777777" w:rsidR="008B5633" w:rsidRDefault="008B5633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8B5633" w14:paraId="3442DF2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BB4C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3E2B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DAE7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9D3E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66673EBE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21DEFC88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AAA67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1CB7DF5A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406F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D0C6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E55E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0BC8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4DE02E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99E2D76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8B5633" w14:paraId="0E3744C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F2D4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54B5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653E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CBEC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D78F2C1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9DAB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94DF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EA21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D9E3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DADD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60EFDAE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73154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60F3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00073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2220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C802A9F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FF7C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01291D34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21520F9C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A498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4727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82EC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9D2F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AA2EB9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DC87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0B5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1DBD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E0E2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60F1672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CCD0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30AA0049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4D9B741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F57FE13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5DBAE0F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2BB1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00B7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370A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23D7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0F88D3D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C1E9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F63E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5FE5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B6F3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74B4B30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5225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1AC29E2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B823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0C6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9938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00191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872A25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D9D8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E050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3F08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EF86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49A473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7C368F2A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F31B9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5C99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43FC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CB54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1283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13D986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D8CAA6B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8B5633" w14:paraId="607CE7A8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AFED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0145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9CAB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1579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D5FBC7E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7CCEF939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FC8A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0549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BA27A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FDCF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9BFB9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538618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14DD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2D49" w14:textId="77777777" w:rsidR="008B5633" w:rsidRDefault="008B563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42E7" w14:textId="77777777" w:rsidR="008B5633" w:rsidRPr="00E54142" w:rsidRDefault="008B563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7BA6" w14:textId="77777777" w:rsidR="008B5633" w:rsidRDefault="008B5633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1326013" w14:textId="77777777" w:rsidR="008B5633" w:rsidRDefault="008B5633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B1C3" w14:textId="77777777" w:rsidR="008B5633" w:rsidRPr="004B4AC4" w:rsidRDefault="008B563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5F3A" w14:textId="77777777" w:rsidR="008B5633" w:rsidRPr="004B4AC4" w:rsidRDefault="008B563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28A9" w14:textId="77777777" w:rsidR="008B5633" w:rsidRDefault="008B563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A726" w14:textId="77777777" w:rsidR="008B5633" w:rsidRPr="00E54142" w:rsidRDefault="008B563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28C8" w14:textId="77777777" w:rsidR="008B5633" w:rsidRPr="004B4AC4" w:rsidRDefault="008B5633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8B5633" w14:paraId="659C9F7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BFA6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3F50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AB37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13DF1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7A21FBAC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ED60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20F6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7A32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7FDCC1A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113E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5A0E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8B5633" w14:paraId="6FB8AD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1336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D1E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BD6D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E554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7C1E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5201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D8AB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1E3EC59B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8899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45C0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C68004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C817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E536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0DB3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77FF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6807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87B9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7A02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623D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8AE3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192AC20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8202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601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2D1F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F060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8549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4FBB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AFD8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4D57F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55C9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48D9EA1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87B9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7D61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BC6C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27F7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196E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5D9E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22E9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F414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55EB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35A7519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76141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EB15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50D5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ECACD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08F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5280CF1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7962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6304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2760F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DC9D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8B5633" w14:paraId="31244DB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16E6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57DC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78C0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31D1" w14:textId="77777777" w:rsidR="008B5633" w:rsidRPr="00277DE8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177C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21AD3EE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A4109C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1C221475" w14:textId="77777777" w:rsidR="008B5633" w:rsidRPr="00277DE8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8034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3178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95A0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C41C" w14:textId="77777777" w:rsidR="008B5633" w:rsidRPr="00277DE8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8B5633" w14:paraId="7EC4ED1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8D18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FB838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28C3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BAAC" w14:textId="77777777" w:rsidR="008B5633" w:rsidRPr="00277DE8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3FAA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DC414C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65EF795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44CDED0" w14:textId="77777777" w:rsidR="008B5633" w:rsidRPr="00277DE8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C540" w14:textId="77777777" w:rsidR="008B5633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1379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E007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2292" w14:textId="77777777" w:rsidR="008B5633" w:rsidRPr="00277DE8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8B5633" w14:paraId="4FEEDBE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87215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6AAB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1F033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9258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1E430E31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2793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E79B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D76F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AB05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B5A8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B5633" w14:paraId="2DB9CCE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054E" w14:textId="77777777" w:rsidR="008B5633" w:rsidRDefault="008B5633" w:rsidP="008B563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4E83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D4DF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74AF" w14:textId="77777777" w:rsidR="008B5633" w:rsidRDefault="008B5633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40AE3936" w14:textId="77777777" w:rsidR="008B5633" w:rsidRDefault="008B5633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AC13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3E79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4A59D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3832430A" w14:textId="77777777" w:rsidR="008B5633" w:rsidRDefault="008B563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A9A6" w14:textId="77777777" w:rsidR="008B5633" w:rsidRPr="00E54142" w:rsidRDefault="008B563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4F66" w14:textId="77777777" w:rsidR="008B5633" w:rsidRDefault="008B563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BF69362" w14:textId="77777777" w:rsidR="008B5633" w:rsidRPr="00C21997" w:rsidRDefault="008B5633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66DFC176" w14:textId="77777777" w:rsidR="008B5633" w:rsidRPr="00C21F42" w:rsidRDefault="008B5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1CC2028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29F1A1E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CF179DD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FF86A8C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EB04B50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065656E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27F9C1A" w14:textId="77777777" w:rsidR="00B80A8E" w:rsidRDefault="00B80A8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10DCAB9" w14:textId="0CF0F1F9" w:rsidR="008B5633" w:rsidRPr="00C21F42" w:rsidRDefault="008B5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7926E289" w14:textId="77777777" w:rsidR="008B5633" w:rsidRPr="00C21F42" w:rsidRDefault="008B5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3CD9EF9" w14:textId="77777777" w:rsidR="008B5633" w:rsidRPr="00C21F42" w:rsidRDefault="008B5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258A460" w14:textId="77777777" w:rsidR="008B5633" w:rsidRDefault="008B563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7DA6E29E" w14:textId="77777777" w:rsidR="008B5633" w:rsidRPr="00C21F42" w:rsidRDefault="008B563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0650CF3F" w14:textId="77777777" w:rsidR="008B5633" w:rsidRPr="00C21F42" w:rsidRDefault="008B563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652B6380" w14:textId="77777777" w:rsidR="008B5633" w:rsidRPr="00C21F42" w:rsidRDefault="008B563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C950781" w14:textId="77777777" w:rsidR="008B5633" w:rsidRPr="00C21F42" w:rsidRDefault="008B563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5D446C" w:rsidRDefault="00FB37F1" w:rsidP="005D446C"/>
    <w:sectPr w:rsidR="00FB37F1" w:rsidRPr="005D446C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48BE" w14:textId="77777777" w:rsidR="008B23CD" w:rsidRDefault="008B23CD">
      <w:r>
        <w:separator/>
      </w:r>
    </w:p>
  </w:endnote>
  <w:endnote w:type="continuationSeparator" w:id="0">
    <w:p w14:paraId="28F7B1DE" w14:textId="77777777" w:rsidR="008B23CD" w:rsidRDefault="008B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4BDF0" w14:textId="77777777" w:rsidR="008B23CD" w:rsidRDefault="008B23CD">
      <w:r>
        <w:separator/>
      </w:r>
    </w:p>
  </w:footnote>
  <w:footnote w:type="continuationSeparator" w:id="0">
    <w:p w14:paraId="3DB622B5" w14:textId="77777777" w:rsidR="008B23CD" w:rsidRDefault="008B2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40B937DC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96780C">
      <w:rPr>
        <w:b/>
        <w:bCs/>
        <w:i/>
        <w:iCs/>
        <w:sz w:val="22"/>
      </w:rPr>
      <w:t>decada 21-31 iulie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5F3E0D9F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96780C">
      <w:rPr>
        <w:b/>
        <w:bCs/>
        <w:i/>
        <w:iCs/>
        <w:sz w:val="22"/>
      </w:rPr>
      <w:t>decada 21-31 iulie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3BC08296"/>
    <w:lvl w:ilvl="0" w:tplc="9E4C763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Vbo40ydUtaiuXlNaFGKvwldZs/DXyQLffrukJ3qaEsDK65XLRbkPQvcFjYRAsD5ELJ8dY7cz9cuVw4SmtP/5DQ==" w:salt="09C1Jk+7V+5uKvQs7P96L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7C8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732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0B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CD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A8E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5</TotalTime>
  <Pages>1</Pages>
  <Words>26604</Words>
  <Characters>151647</Characters>
  <Application>Microsoft Office Word</Application>
  <DocSecurity>0</DocSecurity>
  <Lines>1263</Lines>
  <Paragraphs>355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2026-07-13T06:35:00Z</dcterms:created>
  <dcterms:modified xsi:type="dcterms:W3CDTF">2026-07-13T08:05:00Z</dcterms:modified>
</cp:coreProperties>
</file>