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0CA19" w14:textId="77777777" w:rsidR="00D13FC4" w:rsidRPr="00FD1158" w:rsidRDefault="00D13FC4" w:rsidP="00110E00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FD1158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30D19AD7" w14:textId="023B62EC" w:rsidR="00D13FC4" w:rsidRPr="00FD1158" w:rsidRDefault="00D13FC4" w:rsidP="00110E00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FD1158">
        <w:rPr>
          <w:b/>
          <w:sz w:val="16"/>
          <w:szCs w:val="16"/>
          <w:lang w:val="ro-RO"/>
        </w:rPr>
        <w:t xml:space="preserve"> (de la pagina 1 la pagina )</w:t>
      </w:r>
    </w:p>
    <w:p w14:paraId="742DEC30" w14:textId="77777777" w:rsidR="00D13FC4" w:rsidRDefault="00D13FC4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20CAF596" w14:textId="77777777" w:rsidR="00D13FC4" w:rsidRDefault="00D13FC4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253C309E" w14:textId="77777777" w:rsidR="00D13FC4" w:rsidRDefault="00D13FC4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1121EEEC" w14:textId="77777777" w:rsidR="00D13FC4" w:rsidRDefault="00D13FC4">
      <w:pPr>
        <w:jc w:val="center"/>
        <w:rPr>
          <w:sz w:val="28"/>
        </w:rPr>
      </w:pPr>
    </w:p>
    <w:p w14:paraId="5DD79F30" w14:textId="77777777" w:rsidR="00D13FC4" w:rsidRDefault="00D13FC4">
      <w:pPr>
        <w:jc w:val="center"/>
        <w:rPr>
          <w:sz w:val="28"/>
        </w:rPr>
      </w:pPr>
    </w:p>
    <w:p w14:paraId="3402CAE8" w14:textId="77777777" w:rsidR="00D13FC4" w:rsidRDefault="00D13FC4">
      <w:pPr>
        <w:jc w:val="center"/>
        <w:rPr>
          <w:sz w:val="28"/>
        </w:rPr>
      </w:pPr>
    </w:p>
    <w:p w14:paraId="25EB508B" w14:textId="77777777" w:rsidR="00D13FC4" w:rsidRDefault="00D13FC4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4F7DA1DD" w14:textId="77777777" w:rsidR="00D13FC4" w:rsidRDefault="00D13FC4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 xml:space="preserve"> BUCUREŞTI</w:t>
      </w:r>
    </w:p>
    <w:p w14:paraId="21B76C0F" w14:textId="77777777" w:rsidR="00D13FC4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0089DA1A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1pt;margin-top:1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14B94DF3" w14:textId="77777777" w:rsidR="00D13FC4" w:rsidRDefault="00D13FC4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23F0163B" w14:textId="77777777" w:rsidR="00D13FC4" w:rsidRDefault="00D13FC4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1-10 august 2026</w:t>
      </w:r>
    </w:p>
    <w:p w14:paraId="4C919CB1" w14:textId="77777777" w:rsidR="00D13FC4" w:rsidRDefault="00D13FC4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D13FC4" w14:paraId="48F62335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0935022E" w14:textId="77777777" w:rsidR="00D13FC4" w:rsidRDefault="00D13FC4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51A143F3" w14:textId="77777777" w:rsidR="00D13FC4" w:rsidRDefault="00D13FC4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32B8A5AF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70B8ED55" w14:textId="77777777" w:rsidR="00D13FC4" w:rsidRDefault="00D13FC4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0175D004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1FB9DFEE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8D062F6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2D7150DF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6F38408B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5C1103EA" w14:textId="77777777" w:rsidR="00D13FC4" w:rsidRDefault="00D13FC4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13D005BF" w14:textId="77777777" w:rsidR="00D13FC4" w:rsidRDefault="00D13FC4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2E792CC8" w14:textId="77777777" w:rsidR="00D13FC4" w:rsidRDefault="00D13FC4" w:rsidP="001D0732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79B7B790" w14:textId="77777777" w:rsidR="00D13FC4" w:rsidRDefault="00D13FC4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180A1763" w14:textId="77777777" w:rsidR="00D13FC4" w:rsidRDefault="00D13FC4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562FDF0B" w14:textId="77777777" w:rsidR="00D13FC4" w:rsidRDefault="00D13FC4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058C9E0A" w14:textId="77777777" w:rsidR="00D13FC4" w:rsidRDefault="00D13FC4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7E978E77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17416B36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43BAB362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6C809C5A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1CFB1C2A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68742749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4B1405EB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5A33DF83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131287F3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D13FC4" w14:paraId="0C631D2F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25B18F5B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27D56D80" w14:textId="77777777" w:rsidR="00D13FC4" w:rsidRDefault="00D13FC4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41D6A05D" w14:textId="77777777" w:rsidR="00D13FC4" w:rsidRDefault="00D13FC4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61D2F9F5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75CC149A" w14:textId="77777777" w:rsidR="00D13FC4" w:rsidRDefault="00D13FC4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313F47AA" w14:textId="77777777" w:rsidR="00D13FC4" w:rsidRDefault="00D13FC4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63AD1800" w14:textId="77777777" w:rsidR="00D13FC4" w:rsidRDefault="00D13FC4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027EB0A3" w14:textId="77777777" w:rsidR="00D13FC4" w:rsidRDefault="00D13FC4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514B21A0" w14:textId="77777777" w:rsidR="00D13FC4" w:rsidRDefault="00D13FC4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4A55CABF" w14:textId="77777777" w:rsidR="00D13FC4" w:rsidRDefault="00D13FC4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584FE723" w14:textId="77777777" w:rsidR="00D13FC4" w:rsidRDefault="00D13FC4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51634407" w14:textId="77777777" w:rsidR="00D13FC4" w:rsidRDefault="00D13FC4">
      <w:pPr>
        <w:spacing w:line="192" w:lineRule="auto"/>
        <w:jc w:val="center"/>
      </w:pPr>
    </w:p>
    <w:p w14:paraId="6835A3F8" w14:textId="77777777" w:rsidR="00D13FC4" w:rsidRDefault="00D13FC4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6CE062B8" w14:textId="77777777" w:rsidR="00D13FC4" w:rsidRPr="008D04AB" w:rsidRDefault="00D13FC4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77380FD2" w14:textId="77777777" w:rsidR="00D13FC4" w:rsidRPr="008D04AB" w:rsidRDefault="00D13FC4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3CC3E98B" w14:textId="77777777" w:rsidR="00D13FC4" w:rsidRPr="008D04AB" w:rsidRDefault="00D13FC4" w:rsidP="001725F5">
      <w:pPr>
        <w:tabs>
          <w:tab w:val="center" w:pos="312"/>
        </w:tabs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15D052BE" w14:textId="77777777" w:rsidR="00D13FC4" w:rsidRPr="00A8307A" w:rsidRDefault="00D13FC4" w:rsidP="00516DD3">
      <w:pPr>
        <w:pStyle w:val="Heading1"/>
        <w:spacing w:line="360" w:lineRule="auto"/>
      </w:pPr>
      <w:r w:rsidRPr="00A8307A">
        <w:t>LINIA 100</w:t>
      </w:r>
    </w:p>
    <w:p w14:paraId="74030841" w14:textId="77777777" w:rsidR="00D13FC4" w:rsidRPr="00A8307A" w:rsidRDefault="00D13FC4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D13FC4" w:rsidRPr="00AB76B4" w14:paraId="5B7796A6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09F86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49F8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92C07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1AD98B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06186A8A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BD6B8" w14:textId="77777777" w:rsidR="00D13FC4" w:rsidRPr="00AB76B4" w:rsidRDefault="00D13FC4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E293F96" w14:textId="77777777" w:rsidR="00D13FC4" w:rsidRPr="00AB76B4" w:rsidRDefault="00D13FC4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9495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E6A8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9055F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FE8EC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65F87068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B543F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BA49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70FEB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9AB85C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709F835A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EFD0C" w14:textId="77777777" w:rsidR="00D13FC4" w:rsidRPr="00AB76B4" w:rsidRDefault="00D13FC4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CBE77D2" w14:textId="77777777" w:rsidR="00D13FC4" w:rsidRPr="00AB76B4" w:rsidRDefault="00D13FC4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7918D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7950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D2056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E4136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2A7AC187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D440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7E99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8CA94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C05441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6D6CF5D6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003BD" w14:textId="77777777" w:rsidR="00D13FC4" w:rsidRPr="00AB76B4" w:rsidRDefault="00D13FC4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</w:t>
            </w:r>
          </w:p>
          <w:p w14:paraId="4F3C2561" w14:textId="77777777" w:rsidR="00D13FC4" w:rsidRPr="00AB76B4" w:rsidRDefault="00D13FC4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2CB29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8C45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C09B96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DB7DC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23623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Acces la liniile 11 şi 12.</w:t>
            </w:r>
          </w:p>
        </w:tc>
      </w:tr>
      <w:tr w:rsidR="00D13FC4" w:rsidRPr="00AB76B4" w14:paraId="0ACD8C60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F15B6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0AD66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90A6E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31F8C6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3E21A377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8D66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64D3E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E07DC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04F92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98D46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4E085F6F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EFF7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B41BD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5AA68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A71AD7" w14:textId="77777777" w:rsidR="00D13FC4" w:rsidRPr="00AB76B4" w:rsidRDefault="00D13FC4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32BD99C0" w14:textId="77777777" w:rsidR="00D13FC4" w:rsidRPr="00AB76B4" w:rsidRDefault="00D13FC4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0271A" w14:textId="77777777" w:rsidR="00D13FC4" w:rsidRPr="00AB76B4" w:rsidRDefault="00D13FC4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1CA8EDCF" w14:textId="77777777" w:rsidR="00D13FC4" w:rsidRPr="00AB76B4" w:rsidRDefault="00D13FC4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38</w:t>
            </w:r>
            <w:r w:rsidRPr="00AB76B4"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17B7DE1E" w14:textId="77777777" w:rsidR="00D13FC4" w:rsidRPr="00AB76B4" w:rsidRDefault="00D13FC4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3D0D60E" w14:textId="77777777" w:rsidR="00D13FC4" w:rsidRPr="00AB76B4" w:rsidRDefault="00D13FC4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B0908D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A67DA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EBF58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F407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59E81CF9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2062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213E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25EAF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272A47" w14:textId="77777777" w:rsidR="00D13FC4" w:rsidRPr="00AB76B4" w:rsidRDefault="00D13FC4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088DC34F" w14:textId="77777777" w:rsidR="00D13FC4" w:rsidRPr="00AB76B4" w:rsidRDefault="00D13FC4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A5530" w14:textId="77777777" w:rsidR="00D13FC4" w:rsidRPr="00AB76B4" w:rsidRDefault="00D13FC4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</w:t>
            </w:r>
            <w:r w:rsidRPr="00AB76B4">
              <w:rPr>
                <w:b/>
                <w:bCs/>
                <w:sz w:val="20"/>
                <w:lang w:val="ro-RO"/>
              </w:rPr>
              <w:t xml:space="preserve">ntre </w:t>
            </w:r>
            <w:r>
              <w:rPr>
                <w:b/>
                <w:bCs/>
                <w:sz w:val="20"/>
                <w:lang w:val="ro-RO"/>
              </w:rPr>
              <w:t>sch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72F2E1B5" w14:textId="77777777" w:rsidR="00D13FC4" w:rsidRPr="00AB76B4" w:rsidRDefault="00D13FC4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</w:t>
            </w:r>
            <w:r>
              <w:rPr>
                <w:b/>
                <w:bCs/>
                <w:sz w:val="20"/>
                <w:lang w:val="ro-RO"/>
              </w:rPr>
              <w:t xml:space="preserve">A </w:t>
            </w:r>
            <w:r w:rsidRPr="00AB76B4">
              <w:rPr>
                <w:b/>
                <w:bCs/>
                <w:sz w:val="20"/>
                <w:lang w:val="ro-RO"/>
              </w:rPr>
              <w:t>și</w:t>
            </w:r>
            <w:r>
              <w:rPr>
                <w:b/>
                <w:bCs/>
                <w:sz w:val="20"/>
                <w:lang w:val="ro-RO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9E3B3" w14:textId="77777777" w:rsidR="00D13FC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1291C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30458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A7065" w14:textId="77777777" w:rsidR="00D13FC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46B705" w14:textId="77777777" w:rsidR="00D13FC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București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  <w:lang w:val="ro-RO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</w:p>
        </w:tc>
      </w:tr>
      <w:tr w:rsidR="00D13FC4" w:rsidRPr="00AB76B4" w14:paraId="3C44CA1B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C545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2CB6A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7A964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DA25CF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 Nord -</w:t>
            </w:r>
          </w:p>
          <w:p w14:paraId="1EE97727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Post 5 - </w:t>
            </w:r>
          </w:p>
          <w:p w14:paraId="7D8CDDDE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89186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38F88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623A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1+650</w:t>
            </w:r>
          </w:p>
          <w:p w14:paraId="6A13AACB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C0CC2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22E3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Cap București Nord semnalizată numai cu paleta cu diagonală.</w:t>
            </w:r>
          </w:p>
        </w:tc>
      </w:tr>
      <w:tr w:rsidR="00D13FC4" w:rsidRPr="00AB76B4" w14:paraId="72DD3A81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A2F86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DE69F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59152B6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F708E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FDB267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39B209D0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7E2F35B8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zonă aparate de cale, Cap X</w:t>
            </w:r>
            <w:r>
              <w:rPr>
                <w:b/>
                <w:bCs/>
                <w:sz w:val="20"/>
                <w:lang w:val="ro-RO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CC6C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2D912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E6F7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6FFAD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B425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5ED01AD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A4F7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7519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1BAA9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52D711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1C11496C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5E3A6816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cale, Cap X </w:t>
            </w:r>
            <w:r>
              <w:rPr>
                <w:b/>
                <w:bCs/>
                <w:sz w:val="20"/>
                <w:lang w:val="ro-RO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7F926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DE287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7FF9B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0525AE6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9F51A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B914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34E8F235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21FA6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A529BB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E995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8C7C9C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159551C1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6E0DD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6AC54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DF29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FC60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BA44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1B9CDF38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0B59E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44A7D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A59F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A9B67D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00CAB2F4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FF07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EF7E29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/ 22</w:t>
            </w:r>
          </w:p>
          <w:p w14:paraId="66BB86A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329946D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FF8AF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4184F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55429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A6AF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56700F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spre Chiajna firele I și II.</w:t>
            </w:r>
          </w:p>
        </w:tc>
      </w:tr>
      <w:tr w:rsidR="00D13FC4" w:rsidRPr="00AB76B4" w14:paraId="73DEBF1B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C38DD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E681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C83FD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A052F6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729B56DE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088FF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46C57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D06F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0346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6252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5B768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D13FC4" w:rsidRPr="00AB76B4" w14:paraId="40976965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65323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047F2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2894EDC6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29D1E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028015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36F88CF5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directă + </w:t>
            </w:r>
          </w:p>
          <w:p w14:paraId="7844590F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98E4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4477B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E7261C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DAD5B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043D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5B360A96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31CD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5183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F398B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2F66A2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53812639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1CA43C97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 nr. </w:t>
            </w:r>
            <w:r>
              <w:rPr>
                <w:b/>
                <w:bCs/>
                <w:sz w:val="20"/>
                <w:lang w:val="ro-RO"/>
              </w:rPr>
              <w:t xml:space="preserve">15, </w:t>
            </w:r>
            <w:r w:rsidRPr="00AB76B4">
              <w:rPr>
                <w:b/>
                <w:bCs/>
                <w:sz w:val="20"/>
                <w:lang w:val="ro-RO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5253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10625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59382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4268A27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C9614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64C9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3CB35909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0F761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F2AB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78116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1FD61A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75656441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4166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69BA8B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5, 9 </w:t>
            </w:r>
          </w:p>
          <w:p w14:paraId="4CA4124D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</w:t>
            </w:r>
          </w:p>
          <w:p w14:paraId="4D5EF93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B0294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EB492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1FF7C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3059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FA985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1 - 5.</w:t>
            </w:r>
          </w:p>
        </w:tc>
      </w:tr>
      <w:tr w:rsidR="00D13FC4" w:rsidRPr="00AB76B4" w14:paraId="766F4AF9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B8BC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E458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011D5B8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C1E15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2AEAA4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Chiajna -</w:t>
            </w:r>
          </w:p>
          <w:p w14:paraId="6E7860CE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6A6C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85E48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5C90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DAEFD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F0895" w14:textId="77777777" w:rsidR="00D13FC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C8932D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30F15FF2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C248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107A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FAAF9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4EDE5C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21B54957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B40E2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4F36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9521D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FEAC4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E3EF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61A9382A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A89D3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6455C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FAEDD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844953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7DFDC47F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84A0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DAFC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C99E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98A3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727A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61488CD4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C7ED3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A2DC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B364A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1E662F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424306D8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A6A5B" w14:textId="77777777" w:rsidR="00D13FC4" w:rsidRPr="00AB76B4" w:rsidRDefault="00D13FC4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7EEF64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289F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4DE17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90C4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0EF2C710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F9215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40D2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8EBED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9FD8BE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1A4A9BE3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B030C" w14:textId="77777777" w:rsidR="00D13FC4" w:rsidRPr="00AB76B4" w:rsidRDefault="00D13FC4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0A3F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E6AC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335BC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4314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0779AAD0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B5D9F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D3681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C1CB5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F61F01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1E101546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CE2D6" w14:textId="77777777" w:rsidR="00D13FC4" w:rsidRPr="00AB76B4" w:rsidRDefault="00D13FC4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725BB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F1F5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380162F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3E268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7B9A4" w14:textId="77777777" w:rsidR="00D13FC4" w:rsidRPr="00AB76B4" w:rsidRDefault="00D13FC4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2BE6AB22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AA62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4458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444B804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57E96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5602F4" w14:textId="77777777" w:rsidR="00D13FC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>inia 3 directă Grădinari</w:t>
            </w:r>
            <w:r>
              <w:rPr>
                <w:b/>
                <w:bCs/>
                <w:sz w:val="20"/>
                <w:lang w:val="ro-RO"/>
              </w:rPr>
              <w:t xml:space="preserve"> și sch. 3, 5,</w:t>
            </w:r>
          </w:p>
          <w:p w14:paraId="01BC28E8" w14:textId="77777777" w:rsidR="00D13FC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9, 2, 6, 18 și </w:t>
            </w:r>
          </w:p>
          <w:p w14:paraId="2A79ECBA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B680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19CF7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FAF3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076DE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CDF7D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5F7E25AA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0006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C737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591D8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78AC36" w14:textId="77777777" w:rsidR="00D13FC4" w:rsidRPr="00AB76B4" w:rsidRDefault="00D13FC4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</w:t>
            </w:r>
            <w:r>
              <w:rPr>
                <w:b/>
                <w:bCs/>
                <w:sz w:val="20"/>
                <w:lang w:val="ro-RO"/>
              </w:rPr>
              <w:t xml:space="preserve">– </w:t>
            </w: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37BEB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5D14B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B0BCD" w14:textId="77777777" w:rsidR="00D13FC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23+800</w:t>
            </w:r>
          </w:p>
          <w:p w14:paraId="42A0A45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CD9AE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BC4EB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661DC208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7D0BD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F9E4D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8E04B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815B70" w14:textId="77777777" w:rsidR="00D13FC4" w:rsidRPr="00AB76B4" w:rsidRDefault="00D13FC4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DA86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1B4F5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7F06B" w14:textId="77777777" w:rsidR="00D13FC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26+100</w:t>
            </w:r>
          </w:p>
          <w:p w14:paraId="77EF3BC5" w14:textId="77777777" w:rsidR="00D13FC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4DAFF" w14:textId="77777777" w:rsidR="00D13FC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E227C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27D046A4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98F9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64FCC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02AF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5C0D41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Grădinari </w:t>
            </w:r>
          </w:p>
          <w:p w14:paraId="0B756F2D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6CEC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58A7F31F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3E26E10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296B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BC80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5E2E6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E8566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4C471839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2B7F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8C6B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26+700</w:t>
            </w:r>
          </w:p>
          <w:p w14:paraId="717C2CAD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ACCA7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19FA68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 -</w:t>
            </w:r>
          </w:p>
          <w:p w14:paraId="3DA85C85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23401" w14:textId="77777777" w:rsidR="00D13FC4" w:rsidRPr="00AB76B4" w:rsidRDefault="00D13FC4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1F477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CC348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6DFF9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B4C9F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7761FB5A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91FD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789D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FFE48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CAEFB1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H. Vadu Lat</w:t>
            </w:r>
          </w:p>
          <w:p w14:paraId="0B5A238F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</w:t>
            </w:r>
            <w:r>
              <w:rPr>
                <w:b/>
                <w:bCs/>
                <w:sz w:val="20"/>
                <w:lang w:val="ro-RO"/>
              </w:rPr>
              <w:t>ile</w:t>
            </w:r>
            <w:r w:rsidRPr="00AB76B4">
              <w:rPr>
                <w:b/>
                <w:bCs/>
                <w:sz w:val="20"/>
                <w:lang w:val="ro-RO"/>
              </w:rPr>
              <w:t xml:space="preserve"> 2 </w:t>
            </w:r>
            <w:r>
              <w:rPr>
                <w:b/>
                <w:bCs/>
                <w:sz w:val="20"/>
                <w:lang w:val="ro-RO"/>
              </w:rPr>
              <w:t xml:space="preserve">și 5 </w:t>
            </w:r>
            <w:r w:rsidRPr="00AB76B4">
              <w:rPr>
                <w:b/>
                <w:bCs/>
                <w:sz w:val="20"/>
                <w:lang w:val="ro-RO"/>
              </w:rPr>
              <w:t>abătut</w:t>
            </w:r>
            <w:r>
              <w:rPr>
                <w:b/>
                <w:bCs/>
                <w:sz w:val="20"/>
                <w:lang w:val="ro-RO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2D8A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A0E3EE2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F312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C8E5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D60CB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726A2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55A12107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4981F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C8A72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7FF32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65FB75" w14:textId="77777777" w:rsidR="00D13FC4" w:rsidRPr="00AB76B4" w:rsidRDefault="00D13FC4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  <w:r>
              <w:rPr>
                <w:b/>
                <w:bCs/>
                <w:sz w:val="20"/>
                <w:lang w:val="ro-RO"/>
              </w:rPr>
              <w:t xml:space="preserve"> – </w:t>
            </w:r>
            <w:r w:rsidRPr="00AB76B4">
              <w:rPr>
                <w:b/>
                <w:bCs/>
                <w:sz w:val="20"/>
                <w:lang w:val="ro-RO"/>
              </w:rPr>
              <w:t>Zăvestreni</w:t>
            </w:r>
            <w:r>
              <w:rPr>
                <w:b/>
                <w:bCs/>
                <w:sz w:val="20"/>
                <w:lang w:val="ro-RO"/>
              </w:rPr>
              <w:br/>
              <w:t xml:space="preserve">+ linia 3 directă </w:t>
            </w:r>
            <w:r>
              <w:rPr>
                <w:b/>
                <w:bCs/>
                <w:sz w:val="20"/>
                <w:lang w:val="ro-RO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C6642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BD90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0CBD6" w14:textId="77777777" w:rsidR="00D13FC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1EF8ADBB" w14:textId="77777777" w:rsidR="00D13FC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DA25E" w14:textId="77777777" w:rsidR="00D13FC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ADC46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798FDC79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CDAD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45E0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7BF94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7D81D5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AA5E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38EAE9A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+ </w:t>
            </w:r>
          </w:p>
          <w:p w14:paraId="2713877D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34180A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  <w:p w14:paraId="72F07F7F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F58114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B275C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1BD1B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06FA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73D8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61D09321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A00E6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1439B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45+000</w:t>
            </w:r>
          </w:p>
          <w:p w14:paraId="401B792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3EA4A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401544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Zăvestreni -</w:t>
            </w:r>
          </w:p>
          <w:p w14:paraId="037C9943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</w:t>
            </w:r>
            <w:r>
              <w:rPr>
                <w:b/>
                <w:bCs/>
                <w:sz w:val="20"/>
                <w:lang w:val="ro-RO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064B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4EEB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5BBD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40226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3138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6F7B3624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95393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7E82D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2BB8C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31C259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1BF9BE08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BE962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13, 21, 23  și TDJ  </w:t>
            </w:r>
          </w:p>
          <w:p w14:paraId="1935427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2F432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9EE16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A11F2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F4F7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628B7A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19CA8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D13FC4" w:rsidRPr="00AB76B4" w14:paraId="717D99DB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8FD8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25CEF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42E9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EB4053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1B0F8D4A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C214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C849E7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1267C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E2D4D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CBD0A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CE8D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75920F8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45C45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4AAB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52A3B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5202C9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3F419B7B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69BF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C959B8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3DAA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75D2F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E8FD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0D4D38F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AFD71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9CFDC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815D9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6AE106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2E47900D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E19A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18, 26, 30  și TDJ </w:t>
            </w:r>
          </w:p>
          <w:p w14:paraId="3CDA770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52834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4128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6C0DF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1F4F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6F8C4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659D3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D13FC4" w:rsidRPr="00AB76B4" w14:paraId="5C906B4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E8051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D8C8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52+500</w:t>
            </w:r>
          </w:p>
          <w:p w14:paraId="6565D0F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F7CF7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39B74C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</w:p>
          <w:p w14:paraId="58398E7D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C2DE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8BA66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B3B49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240762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BFE1D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527FBFF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FC32E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F8D61" w14:textId="77777777" w:rsidR="00D13FC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52+600</w:t>
            </w:r>
          </w:p>
          <w:p w14:paraId="78FFC1FD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1FB94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DD0932" w14:textId="77777777" w:rsidR="00D13FC4" w:rsidRPr="00AB76B4" w:rsidRDefault="00D13FC4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6B85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B31D5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389D3" w14:textId="77777777" w:rsidR="00D13FC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B4E80" w14:textId="77777777" w:rsidR="00D13FC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F5F16" w14:textId="77777777" w:rsidR="00D13FC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3941C22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4FD1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9E2D5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57+880</w:t>
            </w:r>
          </w:p>
          <w:p w14:paraId="4D3DBE6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ECC9C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BC704A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762C84C5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</w:t>
            </w:r>
          </w:p>
          <w:p w14:paraId="24EE7B1F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609FC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9EB7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A91F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F706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6E812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03B4FE4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2DE5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8669B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50839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794A39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79214C8A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2303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F643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3CC4B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58+950</w:t>
            </w:r>
          </w:p>
          <w:p w14:paraId="0E315C4D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AE9D9D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E146E2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69247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10.</w:t>
            </w:r>
          </w:p>
          <w:p w14:paraId="40A7E2CF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77FAE42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BFD4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F6C1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1D6FD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8189B1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4D8C3DB7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87D5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CF646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0D7CF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59+500</w:t>
            </w:r>
          </w:p>
          <w:p w14:paraId="67440E1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E80A5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A1B6C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38AE7C5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EEDC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3D34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60+600</w:t>
            </w:r>
          </w:p>
          <w:p w14:paraId="358C9C9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F176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10C0A0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0ABA929E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77EBB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5A2C6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273C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057DC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7601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1E9AF40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60176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2D82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66+025</w:t>
            </w:r>
          </w:p>
          <w:p w14:paraId="15BAD9D6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3AAC7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FB6B70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6A5564AD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43B8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BAAF6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A9D2C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C79D9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B6402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C58630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DC46F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5, Cap X.</w:t>
            </w:r>
          </w:p>
        </w:tc>
      </w:tr>
      <w:tr w:rsidR="00D13FC4" w:rsidRPr="00AB76B4" w14:paraId="4FA745A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188D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B6C16" w14:textId="77777777" w:rsidR="00D13FC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67+170</w:t>
            </w:r>
          </w:p>
          <w:p w14:paraId="45AE428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A701C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EBB7D0" w14:textId="77777777" w:rsidR="00D13FC4" w:rsidRPr="00AB76B4" w:rsidRDefault="00D13FC4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2AF79801" w14:textId="77777777" w:rsidR="00D13FC4" w:rsidRPr="00AB76B4" w:rsidRDefault="00D13FC4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F385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1B44E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EE57C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69505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FCBE3" w14:textId="77777777" w:rsidR="00D13FC4" w:rsidRPr="00AB76B4" w:rsidRDefault="00D13FC4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5DB2F6" w14:textId="77777777" w:rsidR="00D13FC4" w:rsidRPr="00AB76B4" w:rsidRDefault="00D13FC4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13FC4" w:rsidRPr="00AB76B4" w14:paraId="6814AD2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72F84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6C8B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5F3F05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01662E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7AB9B17F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DB5D9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3AA1EE2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2 - 4 </w:t>
            </w:r>
          </w:p>
          <w:p w14:paraId="71392906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38E7BE7F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3D698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C517F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F4B87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1647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D71A3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D13FC4" w:rsidRPr="00AB76B4" w14:paraId="05368BAB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3ABD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3A4C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4578E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4FBB73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28D714F4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B96E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4E7FF1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</w:t>
            </w:r>
          </w:p>
          <w:p w14:paraId="23320EE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20C2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83CE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47D58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991A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și 2 </w:t>
            </w:r>
          </w:p>
        </w:tc>
      </w:tr>
      <w:tr w:rsidR="00D13FC4" w:rsidRPr="00AB76B4" w14:paraId="0FAB18B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8CF3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2AF1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33EED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61C776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DF10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385DD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3224F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68+300</w:t>
            </w:r>
          </w:p>
          <w:p w14:paraId="2338254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FB53A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4603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33CAAB54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EC61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25C5D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E26DD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A5C647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36B44B0A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F8FC8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32BBAA2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39D9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06672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6E1AE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CA7E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512A2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1 Cap X. </w:t>
            </w:r>
          </w:p>
        </w:tc>
      </w:tr>
      <w:tr w:rsidR="00D13FC4" w:rsidRPr="00AB76B4" w14:paraId="13290740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B7FD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46281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3AAF6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0251E9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650D0BC1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8E4D6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EBFAF52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5C4DC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E3797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7658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BE1B4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circulația pe linia 1</w:t>
            </w:r>
          </w:p>
        </w:tc>
      </w:tr>
      <w:tr w:rsidR="00D13FC4" w:rsidRPr="00AB76B4" w14:paraId="39887BD3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7EC4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004B50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62F0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560543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4514DB9E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A150A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5F5E6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76D84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74+200</w:t>
            </w:r>
          </w:p>
          <w:p w14:paraId="30314FA0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86B8A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272BD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570F7FC6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32C36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3F64C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CA3EB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B92DD5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0C203ED1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683C2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98D49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DDAE6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75+600</w:t>
            </w:r>
          </w:p>
          <w:p w14:paraId="590377EE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CBF26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DFEE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6188C58C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2A82F582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5A8B3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57F5E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433416A9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61F3F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F98329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79299C79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4D354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0C23A4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03A86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1E864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D29A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7D1A1CFF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144E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D5977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DF456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83535F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18222BF8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D955E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833E8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C0F64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61774D70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2A0EC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4526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AB76B4" w14:paraId="3D9FCE63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74BD5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52B7A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1E65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4DD37F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5FB784B4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Atârnaţi </w:t>
            </w:r>
          </w:p>
          <w:p w14:paraId="1E6AD7DE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</w:p>
          <w:p w14:paraId="03E81766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65CEC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7C4C5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476EF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  <w:p w14:paraId="1E537F99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2E315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E4F9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AB76B4" w14:paraId="0D186AEF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D7BE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79295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  <w:p w14:paraId="3ACF180D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DA6DDC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B5612C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245D9D11" w14:textId="77777777" w:rsidR="00D13FC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și linia 4 directă </w:t>
            </w:r>
          </w:p>
          <w:p w14:paraId="365F64FA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04B18F75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93DAB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F8B8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7D185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DA65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26ACF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AB76B4" w14:paraId="17D01652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AFD4E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4992B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4B59A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C7AA84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1AE54E11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099EC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E4DD1F8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1 - 5 </w:t>
            </w:r>
          </w:p>
          <w:p w14:paraId="1A7CEBC4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56D7B6B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4A11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40A47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B1E5C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87DB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95BF4E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D13FC4" w:rsidRPr="00AB76B4" w14:paraId="6C7E8972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502AF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4C492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5FC7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D24802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582116BE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262B4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741382F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C151DAC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10 și 11 </w:t>
            </w:r>
          </w:p>
          <w:p w14:paraId="2120049C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DA63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D979D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E5EDE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A35C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C2EDA6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linia 1.</w:t>
            </w:r>
          </w:p>
        </w:tc>
      </w:tr>
      <w:tr w:rsidR="00D13FC4" w:rsidRPr="00AB76B4" w14:paraId="0859C209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BD24D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F9F6D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3EF1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372A2E" w14:textId="77777777" w:rsidR="00D13FC4" w:rsidRPr="00AB76B4" w:rsidRDefault="00D13FC4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4D59F9BB" w14:textId="77777777" w:rsidR="00D13FC4" w:rsidRPr="00AB76B4" w:rsidRDefault="00D13FC4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E5EAB" w14:textId="77777777" w:rsidR="00D13FC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B127087" w14:textId="77777777" w:rsidR="00D13FC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D73E3E8" w14:textId="77777777" w:rsidR="00D13FC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– 8</w:t>
            </w:r>
          </w:p>
          <w:p w14:paraId="31FAEE4F" w14:textId="77777777" w:rsidR="00D13FC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2951AEE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6C1DA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7942D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C53DF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A5D77" w14:textId="77777777" w:rsidR="00D13FC4" w:rsidRPr="00AB76B4" w:rsidRDefault="00D13FC4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E1074B2" w14:textId="77777777" w:rsidR="00D13FC4" w:rsidRPr="00AB76B4" w:rsidRDefault="00D13FC4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D13FC4" w:rsidRPr="00AB76B4" w14:paraId="4765E1D4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5800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C6AB3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621AE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56E315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 Roşiori Nord, linia 3 directă  Roşiori Nord și Roşiori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  <w:r w:rsidRPr="00AB76B4">
              <w:rPr>
                <w:b/>
                <w:bCs/>
                <w:sz w:val="20"/>
                <w:lang w:val="ro-RO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2726B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C723F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7D300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69266111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6C09E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80F0C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4AFE66D3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55925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9B868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4511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56A024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</w:t>
            </w:r>
          </w:p>
          <w:p w14:paraId="3F4A49F0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35342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DC10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1F56A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94+800</w:t>
            </w:r>
          </w:p>
          <w:p w14:paraId="5330CA3C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B3AC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A11F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7DAF5936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657CD3F9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B906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ED05F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ACC56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1CA6D3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5238DA46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A964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905173D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3593E06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15 / 17 </w:t>
            </w:r>
          </w:p>
          <w:p w14:paraId="41AD553B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B856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8EF59" w14:textId="77777777" w:rsidR="00D13FC4" w:rsidRPr="00AB76B4" w:rsidRDefault="00D13FC4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2EEA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9E41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F0306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 I în fir II și invers.</w:t>
            </w:r>
          </w:p>
        </w:tc>
      </w:tr>
      <w:tr w:rsidR="00D13FC4" w:rsidRPr="00AB76B4" w14:paraId="6944E836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CF664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5024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4BD6C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33D1EB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6F08FD9C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6305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DA8B44B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C19A0C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9ABC2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F3DF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91CBF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0BA6F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0CEF4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D13FC4" w:rsidRPr="00AB76B4" w14:paraId="76B32C98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D430D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1FEA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1FCBE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69DCD8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1A49F974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3865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7375C87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0897752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12 - 16 </w:t>
            </w:r>
          </w:p>
          <w:p w14:paraId="3576852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EDE17A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E6B9C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328D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33CDC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9176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54AECB15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2B82E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0AB62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B8CF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3AD830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72846CB8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5D4BD364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9899B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020D6D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E3C7C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3471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B730F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9CC4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00A8FD0F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1D82B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BEC6E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101+330</w:t>
            </w:r>
          </w:p>
          <w:p w14:paraId="1EE1919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B297E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93A63C" w14:textId="77777777" w:rsidR="00D13FC4" w:rsidRPr="00AB76B4" w:rsidRDefault="00D13FC4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D0F0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596F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4C85DF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8B2A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96C3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393F842C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0C6B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4695F" w14:textId="77777777" w:rsidR="00D13FC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106+000</w:t>
            </w:r>
          </w:p>
          <w:p w14:paraId="25DB2F8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A91CC" w14:textId="77777777" w:rsidR="00D13FC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783DD0" w14:textId="77777777" w:rsidR="00D13FC4" w:rsidRPr="00AB76B4" w:rsidRDefault="00D13FC4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  <w:r>
              <w:rPr>
                <w:b/>
                <w:bCs/>
                <w:sz w:val="20"/>
                <w:lang w:val="ro-RO"/>
              </w:rPr>
              <w:t xml:space="preserve"> și linia 2 directă St. 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8345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C0CE0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6B42E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B3B81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681D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6A664198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E63E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A64B0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58562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9AEB73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2A47755E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E61C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FA9E5D6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314B7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E7F61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99058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34D3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firul 1 in firul 2 si invers și intrari- ieșiri la linia 1 primiri - expedieri</w:t>
            </w:r>
          </w:p>
        </w:tc>
      </w:tr>
      <w:tr w:rsidR="00D13FC4" w:rsidRPr="00AB76B4" w14:paraId="14F98F53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F65C4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01294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593B4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B0355D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2EFBE383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053F14F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D1992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1AAE6E2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834DC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09DB6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F1506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6731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30612370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C1A73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F8991" w14:textId="77777777" w:rsidR="00D13FC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  <w:p w14:paraId="1B9D46B6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E6F15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E876F5" w14:textId="77777777" w:rsidR="00D13FC4" w:rsidRPr="00AB76B4" w:rsidRDefault="00D13FC4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0A287870" w14:textId="77777777" w:rsidR="00D13FC4" w:rsidRPr="00AB76B4" w:rsidRDefault="00D13FC4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4DA115A9" w14:textId="77777777" w:rsidR="00D13FC4" w:rsidRPr="00AB76B4" w:rsidRDefault="00D13FC4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- 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8DE5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6A9AA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7B47B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37E5E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3B205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1ADD852B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94D51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7D6CC" w14:textId="77777777" w:rsidR="00D13FC4" w:rsidRDefault="00D13FC4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816B1" w14:textId="77777777" w:rsidR="00D13FC4" w:rsidRDefault="00D13FC4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CB6230" w14:textId="77777777" w:rsidR="00D13FC4" w:rsidRPr="00AB76B4" w:rsidRDefault="00D13FC4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1D8295C5" w14:textId="77777777" w:rsidR="00D13FC4" w:rsidRPr="00AB76B4" w:rsidRDefault="00D13FC4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35B8613C" w14:textId="77777777" w:rsidR="00D13FC4" w:rsidRPr="00AB76B4" w:rsidRDefault="00D13FC4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71D40" w14:textId="77777777" w:rsidR="00D13FC4" w:rsidRPr="00AB76B4" w:rsidRDefault="00D13FC4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A1403" w14:textId="77777777" w:rsidR="00D13FC4" w:rsidRPr="00AB76B4" w:rsidRDefault="00D13FC4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EA95B" w14:textId="77777777" w:rsidR="00D13FC4" w:rsidRPr="00AB76B4" w:rsidRDefault="00D13FC4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09</w:t>
            </w:r>
            <w:r w:rsidRPr="00AB76B4">
              <w:rPr>
                <w:b/>
                <w:bCs/>
                <w:sz w:val="20"/>
                <w:lang w:val="ro-RO"/>
              </w:rPr>
              <w:t>+200</w:t>
            </w:r>
          </w:p>
          <w:p w14:paraId="7343E1F8" w14:textId="77777777" w:rsidR="00D13FC4" w:rsidRPr="00AB76B4" w:rsidRDefault="00D13FC4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0E61A" w14:textId="77777777" w:rsidR="00D13FC4" w:rsidRPr="00AB76B4" w:rsidRDefault="00D13FC4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8226C" w14:textId="77777777" w:rsidR="00D13FC4" w:rsidRDefault="00D13FC4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59E716C6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A86E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551C9" w14:textId="77777777" w:rsidR="00D13FC4" w:rsidRDefault="00D13FC4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F6304" w14:textId="77777777" w:rsidR="00D13FC4" w:rsidRDefault="00D13FC4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463F83" w14:textId="77777777" w:rsidR="00D13FC4" w:rsidRPr="00AB76B4" w:rsidRDefault="00D13FC4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Mihăeşti</w:t>
            </w:r>
          </w:p>
          <w:p w14:paraId="35FF3AC4" w14:textId="77777777" w:rsidR="00D13FC4" w:rsidRDefault="00D13FC4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E3132" w14:textId="77777777" w:rsidR="00D13FC4" w:rsidRPr="00AB76B4" w:rsidRDefault="00D13FC4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3320349" w14:textId="77777777" w:rsidR="00D13FC4" w:rsidRPr="00AB76B4" w:rsidRDefault="00D13FC4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4E33B" w14:textId="77777777" w:rsidR="00D13FC4" w:rsidRPr="00AB76B4" w:rsidRDefault="00D13FC4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E34DC" w14:textId="77777777" w:rsidR="00D13FC4" w:rsidRPr="00AB76B4" w:rsidRDefault="00D13FC4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EC15F" w14:textId="77777777" w:rsidR="00D13FC4" w:rsidRPr="00AB76B4" w:rsidRDefault="00D13FC4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D579E" w14:textId="77777777" w:rsidR="00D13FC4" w:rsidRDefault="00D13FC4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4F47A3A0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1839F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32E7F" w14:textId="77777777" w:rsidR="00D13FC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  <w:p w14:paraId="461B9FC5" w14:textId="77777777" w:rsidR="00D13FC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D160B" w14:textId="77777777" w:rsidR="00D13FC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D376CB" w14:textId="77777777" w:rsidR="00D13FC4" w:rsidRPr="00AB76B4" w:rsidRDefault="00D13FC4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11893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8762E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A6DB8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00FBA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80AEB" w14:textId="77777777" w:rsidR="00D13FC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017A6EAC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D0B31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31704" w14:textId="77777777" w:rsidR="00D13FC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7616C17A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95B08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F62989" w14:textId="77777777" w:rsidR="00D13FC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4DA42843" w14:textId="77777777" w:rsidR="00D13FC4" w:rsidRPr="00AB76B4" w:rsidRDefault="00D13FC4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974B9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FA3A3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59A86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5FF9D" w14:textId="77777777" w:rsidR="00D13FC4" w:rsidRPr="00AB76B4" w:rsidRDefault="00D13FC4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C0A77" w14:textId="77777777" w:rsidR="00D13FC4" w:rsidRPr="00AB76B4" w:rsidRDefault="00D13FC4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576B025A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45E4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1A090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09804B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8B77C4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E6EB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A84D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76A46" w14:textId="77777777" w:rsidR="00D13FC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6034D96B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5BD7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2E8D5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2B3FF745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621C5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A4BB3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6D04B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F1A4EA" w14:textId="77777777" w:rsidR="00D13FC4" w:rsidRPr="00AB76B4" w:rsidRDefault="00D13FC4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1B5077E2" w14:textId="77777777" w:rsidR="00D13FC4" w:rsidRDefault="00D13FC4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3C887" w14:textId="77777777" w:rsidR="00D13FC4" w:rsidRPr="00AB76B4" w:rsidRDefault="00D13FC4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700E26D" w14:textId="77777777" w:rsidR="00D13FC4" w:rsidRDefault="00D13FC4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AB76B4">
              <w:rPr>
                <w:b/>
                <w:bCs/>
                <w:sz w:val="20"/>
                <w:lang w:val="ro-RO"/>
              </w:rPr>
              <w:t xml:space="preserve"> 5</w:t>
            </w:r>
          </w:p>
          <w:p w14:paraId="47FB1AFB" w14:textId="77777777" w:rsidR="00D13FC4" w:rsidRDefault="00D13FC4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746EF8C" w14:textId="77777777" w:rsidR="00D13FC4" w:rsidRPr="00AB76B4" w:rsidRDefault="00D13FC4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0719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2ED12" w14:textId="77777777" w:rsidR="00D13FC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DBA5B" w14:textId="77777777" w:rsidR="00D13FC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327B4" w14:textId="77777777" w:rsidR="00D13FC4" w:rsidRPr="00AB76B4" w:rsidRDefault="00D13FC4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F6D46C" w14:textId="77777777" w:rsidR="00D13FC4" w:rsidRDefault="00D13FC4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D13FC4" w:rsidRPr="00AB76B4" w14:paraId="3E058063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DE935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8799C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E29F8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ECCFD6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5AEDF5D2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C5227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BE88C57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CCE48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2708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84CD9B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07AD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065C07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D13FC4" w:rsidRPr="00AB76B4" w14:paraId="095F46C2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B3BF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76E8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92DE8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22DB78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3D4A81A8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CD5A2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A7C8C41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D82BE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D6081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C1886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5701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CB2BE2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D13FC4" w:rsidRPr="00AB76B4" w14:paraId="1DF156B7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A492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564B7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58A83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0F88BF" w14:textId="77777777" w:rsidR="00D13FC4" w:rsidRDefault="00D13FC4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 </w:t>
            </w:r>
          </w:p>
          <w:p w14:paraId="40FDFA54" w14:textId="77777777" w:rsidR="00D13FC4" w:rsidRPr="00AB76B4" w:rsidRDefault="00D13FC4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93491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28687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FB970" w14:textId="77777777" w:rsidR="00D13FC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136+746</w:t>
            </w:r>
          </w:p>
          <w:p w14:paraId="3C89FA12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B4C19" w14:textId="77777777" w:rsidR="00D13FC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3207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30D3C37D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86A05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81CDB" w14:textId="77777777" w:rsidR="00D13FC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129+900</w:t>
            </w:r>
          </w:p>
          <w:p w14:paraId="45E7CBA2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BEA07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CE091F" w14:textId="77777777" w:rsidR="00D13FC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Radomirești -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1F40F0C3" w14:textId="77777777" w:rsidR="00D13FC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 </w:t>
            </w:r>
          </w:p>
          <w:p w14:paraId="19611E1E" w14:textId="77777777" w:rsidR="00D13FC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3DCD1DFF" w14:textId="77777777" w:rsidR="00D13FC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482DA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C960D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534AF" w14:textId="77777777" w:rsidR="00D13FC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2F940" w14:textId="77777777" w:rsidR="00D13FC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0DBF9" w14:textId="77777777" w:rsidR="00D13FC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3725A40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F58B1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A66A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1D5A9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AE93EE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416DDBA4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E8FF5AD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D0B22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</w:t>
            </w:r>
          </w:p>
          <w:p w14:paraId="585081BA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  <w:p w14:paraId="238D8F71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08C4B7D9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DB27B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510CB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21C2F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1FE1C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11B752F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2696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150A1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F18A5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4111A2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454E6DAF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2B9E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6B3298E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F20A293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6 - 12, </w:t>
            </w:r>
          </w:p>
          <w:p w14:paraId="72098DFB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8D94E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580B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8D929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FAF1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9D043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 directe.</w:t>
            </w:r>
          </w:p>
        </w:tc>
      </w:tr>
      <w:tr w:rsidR="00D13FC4" w:rsidRPr="00AB76B4" w14:paraId="0772830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60B1F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56BB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33CCD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D06A13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4282406E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E9A8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AC2FF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792F1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380</w:t>
            </w:r>
          </w:p>
          <w:p w14:paraId="209D0D61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148+</w:t>
            </w:r>
            <w:r>
              <w:rPr>
                <w:b/>
                <w:bCs/>
                <w:sz w:val="20"/>
                <w:lang w:val="ro-RO"/>
              </w:rPr>
              <w:t>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17164F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FA6E5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017F918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84861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9D7F9C" w14:textId="77777777" w:rsidR="00D13FC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423583B9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0B3A62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CB83D7" w14:textId="77777777" w:rsidR="00D13FC4" w:rsidRPr="00AB76B4" w:rsidRDefault="00D13FC4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098D9877" w14:textId="77777777" w:rsidR="00D13FC4" w:rsidRDefault="00D13FC4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181EBA0A" w14:textId="77777777" w:rsidR="00D13FC4" w:rsidRPr="00AB76B4" w:rsidRDefault="00D13FC4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3DCEF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FABB7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B851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D95B4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4E5C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744FABC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ED584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1EAE4" w14:textId="77777777" w:rsidR="00D13FC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D0C2D" w14:textId="77777777" w:rsidR="00D13FC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B8E667" w14:textId="77777777" w:rsidR="00D13FC4" w:rsidRPr="00AB76B4" w:rsidRDefault="00D13FC4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5A6BBEE7" w14:textId="77777777" w:rsidR="00D13FC4" w:rsidRPr="00AB76B4" w:rsidRDefault="00D13FC4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79AA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5DB3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82DFE" w14:textId="77777777" w:rsidR="00D13FC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  <w:p w14:paraId="25092EA9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FC483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2BB7E" w14:textId="77777777" w:rsidR="00D13FC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56D1215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F18A4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1098B" w14:textId="77777777" w:rsidR="00D13FC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7FBA8" w14:textId="77777777" w:rsidR="00D13FC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BE0D8F" w14:textId="77777777" w:rsidR="00D13FC4" w:rsidRPr="00AB76B4" w:rsidRDefault="00D13FC4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6D1B0342" w14:textId="77777777" w:rsidR="00D13FC4" w:rsidRPr="00AB76B4" w:rsidRDefault="00D13FC4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8F2CA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6F3F2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9461C" w14:textId="77777777" w:rsidR="00D13FC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  <w:p w14:paraId="47F366AE" w14:textId="77777777" w:rsidR="00D13FC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6F820" w14:textId="77777777" w:rsidR="00D13FC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9D871" w14:textId="77777777" w:rsidR="00D13FC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7663068F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912F3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58AFE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153+900</w:t>
            </w:r>
          </w:p>
          <w:p w14:paraId="4261BAB0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3D67E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887BEF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Fărcașele - </w:t>
            </w:r>
          </w:p>
          <w:p w14:paraId="2A0769B3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Caracal și </w:t>
            </w:r>
          </w:p>
          <w:p w14:paraId="796EC4C0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97EF9F4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7D764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ED152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12742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BDB1B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16343" w14:textId="77777777" w:rsidR="00D13FC4" w:rsidRPr="00AB76B4" w:rsidRDefault="00D13FC4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Fără inductori.</w:t>
            </w:r>
          </w:p>
          <w:p w14:paraId="7879F3FA" w14:textId="77777777" w:rsidR="00D13FC4" w:rsidRPr="00AB76B4" w:rsidRDefault="00D13FC4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7991BA93" w14:textId="77777777" w:rsidR="00D13FC4" w:rsidRPr="00AB76B4" w:rsidRDefault="00D13FC4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peste sch. 7, 11, 17, 23 și 27.</w:t>
            </w:r>
          </w:p>
          <w:p w14:paraId="66AF83E0" w14:textId="77777777" w:rsidR="00D13FC4" w:rsidRPr="00AB76B4" w:rsidRDefault="00D13FC4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0F93570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F822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0E2B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66A70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DE0A01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C328E80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17894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155+330</w:t>
            </w:r>
          </w:p>
          <w:p w14:paraId="09CB827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156+310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8A149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0651A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A392C0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1B6B4" w14:textId="77777777" w:rsidR="00D13FC4" w:rsidRPr="00AB76B4" w:rsidRDefault="00D13FC4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B0AE0E5" w14:textId="77777777" w:rsidR="00D13FC4" w:rsidRPr="00AB76B4" w:rsidRDefault="00D13FC4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Între călcâi sch. 27 și </w:t>
            </w:r>
          </w:p>
          <w:p w14:paraId="7B62924C" w14:textId="77777777" w:rsidR="00D13FC4" w:rsidRPr="00AB76B4" w:rsidRDefault="00D13FC4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vf. sch. 22.</w:t>
            </w:r>
          </w:p>
        </w:tc>
      </w:tr>
      <w:tr w:rsidR="00D13FC4" w:rsidRPr="00AB76B4" w14:paraId="5FD997E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EBDA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D764B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00CE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2C359C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 Cap Y</w:t>
            </w:r>
          </w:p>
          <w:p w14:paraId="0E11A241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A3F6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F1734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19F5F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ECB6C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E9FEA" w14:textId="77777777" w:rsidR="00D13FC4" w:rsidRPr="00AB76B4" w:rsidRDefault="00D13FC4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</w:t>
            </w:r>
          </w:p>
        </w:tc>
      </w:tr>
      <w:tr w:rsidR="00D13FC4" w:rsidRPr="00AB76B4" w14:paraId="4C1A43F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50C66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98797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359DD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0B3AFE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DE2F598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Y,</w:t>
            </w:r>
          </w:p>
          <w:p w14:paraId="16F4A176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2EC2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A8E87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A9C4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156+150</w:t>
            </w:r>
          </w:p>
          <w:p w14:paraId="4799EAF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8E9A3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80A79" w14:textId="77777777" w:rsidR="00D13FC4" w:rsidRPr="00AB76B4" w:rsidRDefault="00D13FC4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006B253" w14:textId="77777777" w:rsidR="00D13FC4" w:rsidRPr="00AB76B4" w:rsidRDefault="00D13FC4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F4096C" w14:textId="77777777" w:rsidR="00D13FC4" w:rsidRPr="00AB76B4" w:rsidRDefault="00D13FC4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2, Cap Y.</w:t>
            </w:r>
          </w:p>
        </w:tc>
      </w:tr>
      <w:tr w:rsidR="00D13FC4" w:rsidRPr="00AB76B4" w14:paraId="72C26B1B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DF20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B098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A4E99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461E78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90BC818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82D24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38B8918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B48F0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02AA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229F4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06043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99D663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D13FC4" w:rsidRPr="00AB76B4" w14:paraId="6A112312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3CE2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8F5B3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6C911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EC6086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C3FDC3B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09E53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31F6964B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0814D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D60CF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7A604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89F81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9BC63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3.</w:t>
            </w:r>
          </w:p>
        </w:tc>
      </w:tr>
      <w:tr w:rsidR="00D13FC4" w:rsidRPr="00AB76B4" w14:paraId="4523194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B4E9E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3DE83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C1CA3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E352EA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1F0893D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DC5C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82903E3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3 - 9 </w:t>
            </w:r>
          </w:p>
          <w:p w14:paraId="6886F5D4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1C91A21B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04A25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5278B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AD8F7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22A90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679DF1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1 - 7.</w:t>
            </w:r>
          </w:p>
        </w:tc>
      </w:tr>
      <w:tr w:rsidR="00D13FC4" w:rsidRPr="00AB76B4" w14:paraId="1DC9301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D2323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9E2F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4CAE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793ACA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2D131AD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B689B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998C2F9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CB1EF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2F1B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0F0A5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CD5F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160A220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D13FC4" w:rsidRPr="00AB76B4" w14:paraId="20974C71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6438F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AAC0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7462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DB921F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981996F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81FEC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31 și 37</w:t>
            </w:r>
          </w:p>
          <w:p w14:paraId="731D9073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B854F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61985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DB36C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9013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D1542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6 - 9.</w:t>
            </w:r>
          </w:p>
        </w:tc>
      </w:tr>
      <w:tr w:rsidR="00D13FC4" w:rsidRPr="00AB76B4" w14:paraId="673E678F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C5BD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3B802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00B1E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A76B85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BD49D30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F2C6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74FE6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0F449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8642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7A2A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08DE20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Cap Y.</w:t>
            </w:r>
          </w:p>
        </w:tc>
      </w:tr>
      <w:tr w:rsidR="00D13FC4" w:rsidRPr="00AB76B4" w14:paraId="048E44D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7D56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2C54F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828F7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88473A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1213817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190CB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C7C56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AB8BF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E587F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5C333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liniile 6 și 7.</w:t>
            </w:r>
          </w:p>
        </w:tc>
      </w:tr>
      <w:tr w:rsidR="00D13FC4" w:rsidRPr="00AB76B4" w14:paraId="7725B0B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28566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48FD7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F19A1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C6E5E5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F6E42B3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1DC4A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CE81D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1633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84E83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8B21B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D13FC4" w:rsidRPr="00AB76B4" w14:paraId="169A618C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84BF1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64E10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DC335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E6AAC9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332B564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58509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0AD7D97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7E318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FF65F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B6E82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B3C75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4B1610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1, 4 și 5.</w:t>
            </w:r>
          </w:p>
        </w:tc>
      </w:tr>
      <w:tr w:rsidR="00D13FC4" w:rsidRPr="00AB76B4" w14:paraId="1FB3CFC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CE38B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2215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6CCC4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FA6F31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2888B88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liniile 5 și 6 </w:t>
            </w:r>
          </w:p>
          <w:p w14:paraId="2B5DCD5B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BD395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0C576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3FA8A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F3C3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64A7A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67BC17A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724F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1F47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D5AA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6C2451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7BA1B4D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39B65E0C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2BC9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AAD1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F7EA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AE66C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68C9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7B8A3654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5491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322A9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156+450</w:t>
            </w:r>
          </w:p>
          <w:p w14:paraId="7798828C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60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D52EB2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6D23A0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5EFC9D78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1F79C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4EE8B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0204A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38FE6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43C4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68E08907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324FD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EA3C1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160+500</w:t>
            </w:r>
          </w:p>
          <w:p w14:paraId="7C9CCC2C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1B0DF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FB34DA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0E2760DF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BFE0A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D93DC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E2AAC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7FAD3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E51AF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6599264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5C55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F3387" w14:textId="77777777" w:rsidR="00D13FC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162+200</w:t>
            </w:r>
          </w:p>
          <w:p w14:paraId="118894F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88AAC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7CBD62" w14:textId="77777777" w:rsidR="00D13FC4" w:rsidRPr="00AB76B4" w:rsidRDefault="00D13FC4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4B7A045C" w14:textId="77777777" w:rsidR="00D13FC4" w:rsidRPr="00AB76B4" w:rsidRDefault="00D13FC4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61A43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A31D7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6D31B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9D9006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AE829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Interzis circulația locomotivelor cuplate.</w:t>
            </w:r>
          </w:p>
        </w:tc>
      </w:tr>
      <w:tr w:rsidR="00D13FC4" w:rsidRPr="00AB76B4" w14:paraId="0B2D376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EC3F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0C7D4" w14:textId="77777777" w:rsidR="00D13FC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  <w:p w14:paraId="1A4ED57A" w14:textId="77777777" w:rsidR="00D13FC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06B68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055690" w14:textId="77777777" w:rsidR="00D13FC4" w:rsidRPr="00AB76B4" w:rsidRDefault="00D13FC4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02D6ADBB" w14:textId="77777777" w:rsidR="00D13FC4" w:rsidRPr="00AB76B4" w:rsidRDefault="00D13FC4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38321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A3233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4BB9F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E751E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FB5C6" w14:textId="77777777" w:rsidR="00D13FC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7E488EE8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37FC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8C2F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C4BE1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17E1E2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1B419191" w14:textId="77777777" w:rsidR="00D13FC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și linia 2 directă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3D7A21D2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04D55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379C4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31D6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57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660</w:t>
            </w:r>
          </w:p>
          <w:p w14:paraId="603C0A60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6FEC8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92CC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6538996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F63B3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0A8F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EC487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663CBE" w14:textId="77777777" w:rsidR="00D13FC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</w:t>
            </w:r>
          </w:p>
          <w:p w14:paraId="63352CB9" w14:textId="77777777" w:rsidR="00D13FC4" w:rsidRPr="00AB76B4" w:rsidRDefault="00D13FC4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019E09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18772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0736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4A790F7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30D3E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FC22B" w14:textId="77777777" w:rsidR="00D13FC4" w:rsidRPr="00AB76B4" w:rsidRDefault="00D13FC4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64E170D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1DD95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E7CD1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170+200</w:t>
            </w:r>
          </w:p>
          <w:p w14:paraId="5F870FA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715110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3FBE43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 -</w:t>
            </w:r>
          </w:p>
          <w:p w14:paraId="1972D5F3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69B4C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0B282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D27C0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ADAC6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7B89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3A3BFADE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1D45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C2CA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05BADA9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0A25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414C2F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2E1479B9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E6F1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8D11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A7CB5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EF051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60E9E" w14:textId="77777777" w:rsidR="00D13FC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E5BB046" w14:textId="77777777" w:rsidR="00D13FC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E861E0F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3, 5, 4 și 6.</w:t>
            </w:r>
          </w:p>
        </w:tc>
      </w:tr>
      <w:tr w:rsidR="00D13FC4" w:rsidRPr="00AB76B4" w14:paraId="56074221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3F33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5386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28C14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34DD57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751C3908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4CD5C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71A29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38BA2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3F909F8B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55B3C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9C811" w14:textId="77777777" w:rsidR="00D13FC4" w:rsidRDefault="00D13FC4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50D01A6" w14:textId="77777777" w:rsidR="00D13FC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F053678" w14:textId="77777777" w:rsidR="00D13FC4" w:rsidRPr="00AB76B4" w:rsidRDefault="00D13FC4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1, 7, 11, 2, 8 și 10.</w:t>
            </w:r>
          </w:p>
        </w:tc>
      </w:tr>
      <w:tr w:rsidR="00D13FC4" w:rsidRPr="00AB76B4" w14:paraId="4CE8DAB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0D01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BF5F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80F6C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D48464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76E7C837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4F8E8A8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2467A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E56A12C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1C936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0E73F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4326D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F77E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3FEF288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BCF64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FDD2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181+000</w:t>
            </w:r>
          </w:p>
          <w:p w14:paraId="1A05343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0B0E4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7EFA4A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54AC1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AEBEF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A1A2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9F3F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1A54C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2703E19F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2ADA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D3EC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F3BD5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870982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2184A3BC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X</w:t>
            </w:r>
            <w:r>
              <w:rPr>
                <w:b/>
                <w:bCs/>
                <w:sz w:val="20"/>
                <w:lang w:val="ro-RO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A1F29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DA6D1D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8F03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114533EC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59D75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6583C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29664E6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352D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E309D" w14:textId="77777777" w:rsidR="00D13FC4" w:rsidRPr="00AB76B4" w:rsidRDefault="00D13FC4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725BD272" w14:textId="77777777" w:rsidR="00D13FC4" w:rsidRPr="00AB76B4" w:rsidRDefault="00D13FC4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A55055" w14:textId="77777777" w:rsidR="00D13FC4" w:rsidRPr="00AB76B4" w:rsidRDefault="00D13FC4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079C87" w14:textId="77777777" w:rsidR="00D13FC4" w:rsidRPr="00AB76B4" w:rsidRDefault="00D13FC4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3B0CC41B" w14:textId="77777777" w:rsidR="00D13FC4" w:rsidRPr="00AB76B4" w:rsidRDefault="00D13FC4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73CC0A36" w14:textId="77777777" w:rsidR="00D13FC4" w:rsidRDefault="00D13FC4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Y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75B0A19D" w14:textId="77777777" w:rsidR="00D13FC4" w:rsidRPr="0068517F" w:rsidRDefault="00D13FC4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68517F">
              <w:rPr>
                <w:b/>
                <w:bCs/>
                <w:sz w:val="20"/>
                <w:lang w:val="ro-RO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508BC" w14:textId="77777777" w:rsidR="00D13FC4" w:rsidRPr="00AB76B4" w:rsidRDefault="00D13FC4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CE226" w14:textId="77777777" w:rsidR="00D13FC4" w:rsidRPr="00AB76B4" w:rsidRDefault="00D13FC4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C9B15" w14:textId="77777777" w:rsidR="00D13FC4" w:rsidRPr="00AB76B4" w:rsidRDefault="00D13FC4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62ED9" w14:textId="77777777" w:rsidR="00D13FC4" w:rsidRPr="00AB76B4" w:rsidRDefault="00D13FC4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019D7" w14:textId="77777777" w:rsidR="00D13FC4" w:rsidRDefault="00D13FC4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E9C333B" w14:textId="77777777" w:rsidR="00D13FC4" w:rsidRPr="00AB76B4" w:rsidRDefault="00D13FC4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3DD5714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9A0F3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06F95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570C8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8497B3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35BC8F5C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X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49477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F505D1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1111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9FE1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69F6A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E692B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D13FC4" w:rsidRPr="00AB76B4" w14:paraId="04C696C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7CF1E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18451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E1023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7DDA18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5D249A37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3D2577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4D33F3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DEE69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0178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3404E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6B4E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D13FC4" w:rsidRPr="00AB76B4" w14:paraId="13E9D53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20A4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05CE4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88BA5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B1F33D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7ACD2AC5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ECFF0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3ABF425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1EDA1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6308E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15CD4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2EF0F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5499026F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54C64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04EA7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196+000</w:t>
            </w:r>
          </w:p>
          <w:p w14:paraId="3B862A9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CDF77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B58E54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20BE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F5929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C553C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EA261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85D4D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AF00267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15BAD72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F2E13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748E6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469A9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E64486" w14:textId="77777777" w:rsidR="00D13FC4" w:rsidRPr="00AB76B4" w:rsidRDefault="00D13FC4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F9122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FB7FE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261AA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196+100</w:t>
            </w:r>
          </w:p>
          <w:p w14:paraId="50F9A128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A852AD" w14:textId="77777777" w:rsidR="00D13FC4" w:rsidRPr="00AB76B4" w:rsidRDefault="00D13FC4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873D7" w14:textId="77777777" w:rsidR="00D13FC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700D367" w14:textId="77777777" w:rsidR="00D13FC4" w:rsidRPr="00AB76B4" w:rsidRDefault="00D13FC4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6086BC2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CF0F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5595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088F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632DF8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14E74C74" w14:textId="77777777" w:rsidR="00D13FC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+ linia 5 directă </w:t>
            </w:r>
          </w:p>
          <w:p w14:paraId="086CAAF4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6F79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4D7A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241A5" w14:textId="77777777" w:rsidR="00D13FC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199+800</w:t>
            </w:r>
          </w:p>
          <w:p w14:paraId="415D02E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46097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65CD2" w14:textId="77777777" w:rsidR="00D13FC4" w:rsidRDefault="00D13FC4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D83B36A" w14:textId="77777777" w:rsidR="00D13FC4" w:rsidRPr="00AB76B4" w:rsidRDefault="00D13FC4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3819E550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D0B6C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BED40" w14:textId="77777777" w:rsidR="00D13FC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200+200</w:t>
            </w:r>
          </w:p>
          <w:p w14:paraId="732980D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1D5F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B91374" w14:textId="77777777" w:rsidR="00D13FC4" w:rsidRPr="00AB76B4" w:rsidRDefault="00D13FC4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592C3CFB" w14:textId="77777777" w:rsidR="00D13FC4" w:rsidRPr="00AB76B4" w:rsidRDefault="00D13FC4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C3BF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5DB0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FB8DD" w14:textId="77777777" w:rsidR="00D13FC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3C7A9" w14:textId="77777777" w:rsidR="00D13FC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F5BE8" w14:textId="77777777" w:rsidR="00D13FC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315D85B" w14:textId="77777777" w:rsidR="00D13FC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73638EA5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F082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679A3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99389E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1ECBB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647A396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FF8B29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2E7BE4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11 în abatere</w:t>
            </w:r>
          </w:p>
          <w:p w14:paraId="4F7B232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1FF561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B96BDE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9 - 11</w:t>
            </w:r>
          </w:p>
          <w:p w14:paraId="60FFD89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522560B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EFB2A7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499BC2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D2F2D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FB9F19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 Cap X + Cap Y.</w:t>
            </w:r>
          </w:p>
          <w:p w14:paraId="4B75705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783EC69F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4565D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D52028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E37DF9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8988E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6757140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2A7932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7</w:t>
            </w:r>
          </w:p>
          <w:p w14:paraId="41C6084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- 100 m din călcâi sch. </w:t>
            </w:r>
          </w:p>
          <w:p w14:paraId="6537767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BC8665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0AA01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ABC08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406142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5BF3AD77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6A80B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6795F3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46F48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1F012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4A7C44E1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6B546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C9236D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04E586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8A33FA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9CD3BB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798E3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52863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X şi CEREALCOM.</w:t>
            </w:r>
          </w:p>
        </w:tc>
      </w:tr>
      <w:tr w:rsidR="00D13FC4" w:rsidRPr="00AB76B4" w14:paraId="7799D06A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2A4FE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3907A4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8B056C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FEE23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60395FD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1E078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F14AD9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755A13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1605B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6E5C4F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C2649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CEREALCOM.</w:t>
            </w:r>
          </w:p>
        </w:tc>
      </w:tr>
      <w:tr w:rsidR="00D13FC4" w:rsidRPr="00AB76B4" w14:paraId="05071DCB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D718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45883E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2CA3D6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A20FC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4B45099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28D785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84F5C7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79AB1B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4A0C91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750659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56BFC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Y.</w:t>
            </w:r>
          </w:p>
        </w:tc>
      </w:tr>
      <w:tr w:rsidR="00D13FC4" w:rsidRPr="00AB76B4" w14:paraId="63848667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E9DB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4C5F67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249+150</w:t>
            </w:r>
          </w:p>
          <w:p w14:paraId="298DCE1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027F01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31A05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25E19748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755EE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3C785A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85F7CE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246D7C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D183F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Numai pentru trenurile de marfă în tranzit .</w:t>
            </w:r>
          </w:p>
          <w:p w14:paraId="6ABFEF1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045741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D13FC4" w:rsidRPr="00AB76B4" w14:paraId="00E7399E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4FFA5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70622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72BD9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E07657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828C6B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F5B3B0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69F48DB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EE011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6ACDE7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0DF78E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82D677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D13FC4" w:rsidRPr="00AB76B4" w14:paraId="0F5DBF59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A1FC4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0C172F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64BEC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F7CFF4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F1A08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CA9240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0FD8F6F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1873F5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94DB4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ABCB0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A991F9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 B.</w:t>
            </w:r>
          </w:p>
        </w:tc>
      </w:tr>
      <w:tr w:rsidR="00D13FC4" w:rsidRPr="00AB76B4" w14:paraId="3979D7EC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2647E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756013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79E48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414D2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8390ABC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5DB20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883875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8EB00E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A8F370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33FB4F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0ED12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linia 28A la liniile 1 - 4 B, 26 și 27.</w:t>
            </w:r>
          </w:p>
        </w:tc>
      </w:tr>
      <w:tr w:rsidR="00D13FC4" w:rsidRPr="00AB76B4" w14:paraId="6D944CE1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D5905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2CD7F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D657BE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4EA1E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8A63771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BA9D50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2D5F15E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3D767D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9B7ED7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01E9F5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D398A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liniile 1A, 2A și 28A la liniile 26 și 27.</w:t>
            </w:r>
          </w:p>
        </w:tc>
      </w:tr>
      <w:tr w:rsidR="00D13FC4" w:rsidRPr="00AB76B4" w14:paraId="37A60BB3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64A7F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4E69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F23D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CDF78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5C9D870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2E07B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07A9198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23,  33,  35,  </w:t>
            </w:r>
          </w:p>
          <w:p w14:paraId="593055ED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2E5D398B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43 / 49, </w:t>
            </w:r>
          </w:p>
          <w:p w14:paraId="4975582C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45 / 51, sch. 55,  57, 59,  </w:t>
            </w:r>
          </w:p>
          <w:p w14:paraId="35C45F2F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467B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AAE1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4A7EE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B22B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9F845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4A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13FC4" w:rsidRPr="00AB76B4" w14:paraId="737F38BA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BAE0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0919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D631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9EFCB0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A50C088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6FE04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C7BCCC7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</w:t>
            </w:r>
            <w:r>
              <w:rPr>
                <w:b/>
                <w:bCs/>
                <w:spacing w:val="-10"/>
                <w:sz w:val="20"/>
                <w:lang w:val="ro-RO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BA24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DF35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CE6C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E7DD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BCF871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13FC4" w:rsidRPr="00AB76B4" w14:paraId="3B7EBDCD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0259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DF80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101F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F5C110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7FC7C92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3CD3F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5CC6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FF95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C671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FC2E0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15460296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4339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C2B0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C93F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149F48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B2F4401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0B2B5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5E48325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  <w:p w14:paraId="5A8827E3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346F1CA3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22 / 26</w:t>
            </w:r>
          </w:p>
          <w:p w14:paraId="25AA65A5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  <w:p w14:paraId="150A28E9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41D02E70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32 / 38</w:t>
            </w:r>
          </w:p>
          <w:p w14:paraId="6A925693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sch.: 40</w:t>
            </w:r>
          </w:p>
          <w:p w14:paraId="0B104815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50, 52, 54, 56, 58, 60, 62, 64, 66</w:t>
            </w:r>
          </w:p>
          <w:p w14:paraId="0AA9F8B7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748F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7065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A426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2D96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2B897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13FC4" w:rsidRPr="00AB76B4" w14:paraId="6E5BC243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DF23C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2B50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8719E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FB6F38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6DE6B9B7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FA3C8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 peste </w:t>
            </w:r>
          </w:p>
          <w:p w14:paraId="20EB04B4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</w:t>
            </w:r>
            <w:r>
              <w:rPr>
                <w:b/>
                <w:bCs/>
                <w:spacing w:val="-10"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76, 78, 80, 82, 84 </w:t>
            </w:r>
          </w:p>
          <w:p w14:paraId="73202715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84B9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8962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630A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4B37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956BF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13FC4" w:rsidRPr="00AB76B4" w14:paraId="64942B9E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874E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8D55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4D899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A4C3DF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8FAFD3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0A0C3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43B4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2300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7E09BA0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2D34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FDC6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517293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1E452554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3F0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1390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7365859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255E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6688B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2978961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X+Y, L 12 directă</w:t>
            </w:r>
          </w:p>
          <w:p w14:paraId="6A7E315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8C8E8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0130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67D2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B64C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627E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326458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33161D38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5DBA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8BB9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03CA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22EAF8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89CF6F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A8D5C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7CDEE65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223F68CB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23 / 27 </w:t>
            </w:r>
          </w:p>
          <w:p w14:paraId="75A3EDE3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și </w:t>
            </w:r>
          </w:p>
          <w:p w14:paraId="2CEA1BDF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BFDF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B09A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D4CF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E73A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2791E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D13FC4" w:rsidRPr="00AB76B4" w14:paraId="33D7A16D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BCB4D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340A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363D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09F28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7AA8442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08F93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1B0CBB3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06836EF1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3D00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019B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69F6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DEEE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12446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14 - 18.</w:t>
            </w:r>
          </w:p>
        </w:tc>
      </w:tr>
      <w:tr w:rsidR="00D13FC4" w:rsidRPr="00AB76B4" w14:paraId="37C779FC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8A34B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7D662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42A2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91E10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573831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9F61A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0E34C58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47A0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B136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3FF6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9F9F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către Triaj Grupa A.</w:t>
            </w:r>
          </w:p>
        </w:tc>
      </w:tr>
      <w:tr w:rsidR="00D13FC4" w:rsidRPr="00AB76B4" w14:paraId="32306156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F78AF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5BDF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6B32E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04D9D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32680D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9D9F4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5B9B264D" w14:textId="77777777" w:rsidR="00D13FC4" w:rsidRPr="00AB76B4" w:rsidRDefault="00D13FC4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94EC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1382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54CE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2F32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163D5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7 - 10 .</w:t>
            </w:r>
          </w:p>
          <w:p w14:paraId="353AF75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D13FC4" w:rsidRPr="00AB76B4" w14:paraId="239E86E8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2DCB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9FBF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5433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60B686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0647243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4731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toţi schim-bătorii </w:t>
            </w:r>
          </w:p>
          <w:p w14:paraId="470147C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A625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BC2C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B387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F1D23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1B8A8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X.</w:t>
            </w:r>
          </w:p>
        </w:tc>
      </w:tr>
      <w:tr w:rsidR="00D13FC4" w:rsidRPr="00AB76B4" w14:paraId="41E84749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A43A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2418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9769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D6894C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15DDC4F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9A94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13FE14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30, 38 </w:t>
            </w:r>
          </w:p>
          <w:p w14:paraId="6AB274D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9A60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3951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C5E5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B08A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7, 8 și 10 Cap Y.</w:t>
            </w:r>
          </w:p>
        </w:tc>
      </w:tr>
      <w:tr w:rsidR="00D13FC4" w:rsidRPr="00AB76B4" w14:paraId="3559E74A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39A15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AD3F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1CD3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8AC32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66E430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F424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76EB36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44, 52, 56, 58, 60 şi </w:t>
            </w:r>
          </w:p>
          <w:p w14:paraId="6CE62C5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53F29D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423A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8604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2A75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B624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F5AF7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Y.</w:t>
            </w:r>
          </w:p>
        </w:tc>
      </w:tr>
      <w:tr w:rsidR="00D13FC4" w:rsidRPr="00AB76B4" w14:paraId="26F6397E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AC10C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CC7E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257+900</w:t>
            </w:r>
          </w:p>
          <w:p w14:paraId="51AE650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7860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8DA05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Cernele -</w:t>
            </w:r>
          </w:p>
          <w:p w14:paraId="344E309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A965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5D1F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47BB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C1CC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183EA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43296AE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5ADAE850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864FF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77CC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19C41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84873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224503C2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4CADDFB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  <w:p w14:paraId="456CA987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07A6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4C3D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AFEA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1373E4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E0BA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2E7C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  <w:p w14:paraId="42B2A7C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D13FC4" w:rsidRPr="00AB76B4" w14:paraId="74F53C91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F244D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04C4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B235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78DCB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22B80CDC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2062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5941C7E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toţi </w:t>
            </w:r>
          </w:p>
          <w:p w14:paraId="4B9FA1D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60FBD2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4D815B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0C5450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5DE9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8C71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A390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9ED6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3F18A1A1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170B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D5DC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3300D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B433BC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1431A86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11 </w:t>
            </w:r>
          </w:p>
          <w:p w14:paraId="50169A50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primiri - expedieri, </w:t>
            </w:r>
          </w:p>
          <w:p w14:paraId="0E2AC48F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35F1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3D79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2745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6790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E2E0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14984FBA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D643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AA42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8C7B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924C8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528EFF2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078A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0881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0A3E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CC9C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6CB7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5D014835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74E9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EBD4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287+640</w:t>
            </w:r>
          </w:p>
          <w:p w14:paraId="2C408FD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AB0F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C33A90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57AA6972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C310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1A19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7246E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287+640</w:t>
            </w:r>
          </w:p>
          <w:p w14:paraId="3417B6B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A0C7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CCD4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pentru trenurile care au în componență  două locomotive cuplate.</w:t>
            </w:r>
          </w:p>
          <w:p w14:paraId="236B0DE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57907C45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C0BAC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886F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ECED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D27D9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42285E5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75B8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F784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5152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290+550</w:t>
            </w:r>
          </w:p>
          <w:p w14:paraId="0039543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0435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3D1B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AB76B4">
              <w:rPr>
                <w:b/>
                <w:bCs/>
                <w:i/>
                <w:sz w:val="20"/>
                <w:lang w:val="ro-RO"/>
              </w:rPr>
              <w:t>Fără inductori.</w:t>
            </w:r>
          </w:p>
        </w:tc>
      </w:tr>
      <w:tr w:rsidR="00D13FC4" w:rsidRPr="00AB76B4" w14:paraId="6F45B33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C3E6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2DF5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6FECD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DDF031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Gura Motrului</w:t>
            </w:r>
          </w:p>
          <w:p w14:paraId="5C54337C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2547F1E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87DF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646E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AC64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5CB7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B721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5090AE6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9991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35CFB" w14:textId="77777777" w:rsidR="00D13FC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290+000</w:t>
            </w:r>
          </w:p>
          <w:p w14:paraId="35C2B73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A9A8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06408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00E7141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si St. </w:t>
            </w: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Cap X peste pod Jiu </w:t>
            </w:r>
            <w:r>
              <w:rPr>
                <w:b/>
                <w:bCs/>
                <w:sz w:val="20"/>
                <w:lang w:val="ro-RO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FAE9C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8852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96ED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D9B4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AB9C1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63D7A1E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02D5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74C3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1411B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F80EE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 -</w:t>
            </w:r>
          </w:p>
          <w:p w14:paraId="5C610FC2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65CC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1BC7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9203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292+000</w:t>
            </w:r>
          </w:p>
          <w:p w14:paraId="1984B94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51C4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ACC2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60E61AE6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B06A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B893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CCF0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A073D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Butoieşti</w:t>
            </w:r>
          </w:p>
          <w:p w14:paraId="5B894058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B765B1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25DF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CE02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9FC37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B300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D8CF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6701AD2F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2DFB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D5A7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302+500</w:t>
            </w:r>
          </w:p>
          <w:p w14:paraId="3B34E2D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F613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7178A2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 -</w:t>
            </w:r>
          </w:p>
          <w:p w14:paraId="142DD03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9C75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21E8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97EB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F783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3BD3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1E4F65D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3CCB08A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CEFF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AEE3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0BAA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362F66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53C550D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C354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</w:t>
            </w:r>
          </w:p>
          <w:p w14:paraId="7655D74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1FA1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34E7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71C5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6933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4A708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D13FC4" w:rsidRPr="00AB76B4" w14:paraId="1C827F6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828A4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BEEF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BA6A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E5AA4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12C2AD41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D5E7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</w:t>
            </w:r>
          </w:p>
          <w:p w14:paraId="519E02D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0363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BDD3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1E0D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B86E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43FE6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2 - 5  înspre și dinspre st. Jirov.</w:t>
            </w:r>
          </w:p>
        </w:tc>
      </w:tr>
      <w:tr w:rsidR="00D13FC4" w:rsidRPr="00AB76B4" w14:paraId="7F5A7099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EFDD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3D165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FF84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33A2D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77FBDC8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8755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3AC9A6E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3C24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1150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FA0D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9BA3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59714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D13FC4" w:rsidRPr="00AB76B4" w14:paraId="7D590B0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EA14E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F13C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6054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C5E5D7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620F298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99B6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C8DF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E65B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01E1E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4E18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8D5DE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D13FC4" w:rsidRPr="00AB76B4" w14:paraId="579D0CD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A46F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1702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7B29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9B8726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Ciochiuţa</w:t>
            </w:r>
          </w:p>
          <w:p w14:paraId="1A9CA87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6F82AD6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0176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27DEA51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FE86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28B3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446E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0D80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74EB004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17A34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9F34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+0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16B6FB8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D4DB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FBBBE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Ciochiuţa -</w:t>
            </w:r>
          </w:p>
          <w:p w14:paraId="2C65476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0AE6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E0896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40D4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E6D5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5181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71C5F37E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590C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03A7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00A8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6FA27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55B8CAD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B17A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din calcâi</w:t>
            </w:r>
          </w:p>
          <w:p w14:paraId="34D7AD7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</w:t>
            </w:r>
          </w:p>
          <w:p w14:paraId="5126D73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până</w:t>
            </w:r>
          </w:p>
          <w:p w14:paraId="5A1A63A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la axa</w:t>
            </w:r>
          </w:p>
          <w:p w14:paraId="416D798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CCA1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1090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522DE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7954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6BC61421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B25E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9F5F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D156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1A541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19193AD2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7F247F4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F484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5010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5EBB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1D5A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F3F2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306214E1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F1DD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891A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325+100</w:t>
            </w:r>
          </w:p>
          <w:p w14:paraId="5568979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D947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84792F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Tâmna </w:t>
            </w:r>
          </w:p>
          <w:p w14:paraId="2729DA84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0B6A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BB6B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DCEC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317B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0A1F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732513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2 și 4.</w:t>
            </w:r>
          </w:p>
        </w:tc>
      </w:tr>
      <w:tr w:rsidR="00D13FC4" w:rsidRPr="00AB76B4" w14:paraId="785A1612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7BF2D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DE71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329+400</w:t>
            </w:r>
          </w:p>
          <w:p w14:paraId="5197D4C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A5AD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0CAD3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Igiroasa, linia 2 directă Cap X</w:t>
            </w:r>
          </w:p>
          <w:p w14:paraId="7F5D39F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6B58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E66B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650B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27F9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50C1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1. </w:t>
            </w:r>
          </w:p>
          <w:p w14:paraId="543E629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111747EE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DA61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A0D2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6BB7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120C6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</w:t>
            </w:r>
          </w:p>
          <w:p w14:paraId="6D72E5B1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</w:t>
            </w:r>
          </w:p>
          <w:p w14:paraId="6BE2B76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3C1D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și peste sch. 3 </w:t>
            </w:r>
          </w:p>
          <w:p w14:paraId="6C4F341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DFCA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218E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1993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001AF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573B5E9D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F32E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09FA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9E4C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8A3342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1CDD2EC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6C58BD9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F461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EE1C02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51DB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1BA0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AF33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0655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5F7ADCFF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9A1D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B2E27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7BB6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CCA6F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092E686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546868B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56BB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4D828A1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3F8BE8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1BB3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766E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44BF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23F1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4DF608A4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D10B6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6C31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335+120</w:t>
            </w:r>
          </w:p>
          <w:p w14:paraId="0CA6892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810B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D6A9E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Prunișor -</w:t>
            </w:r>
          </w:p>
          <w:p w14:paraId="0641DAC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259B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9548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D2AC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3E8BF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CC97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inclusiv pentru trenurile care au în componență două locomotive cuplate.</w:t>
            </w:r>
          </w:p>
          <w:p w14:paraId="2118C2C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68333B4C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6511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1030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E9F3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5F52E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0DFD4CA8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2747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46EBC6B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406A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FB47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A3E5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6BA5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08806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 X.</w:t>
            </w:r>
          </w:p>
        </w:tc>
      </w:tr>
      <w:tr w:rsidR="00D13FC4" w:rsidRPr="00AB76B4" w14:paraId="0A02E457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6B5D1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9D94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18E8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449B32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1D0286B6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6BAC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086839C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7DB78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F671E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CD68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DEB3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7509B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CapY.</w:t>
            </w:r>
          </w:p>
        </w:tc>
      </w:tr>
      <w:tr w:rsidR="00D13FC4" w:rsidRPr="00AB76B4" w14:paraId="78100BDB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E80D3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0E05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342+430</w:t>
            </w:r>
          </w:p>
          <w:p w14:paraId="7FCC351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D7D0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51A4D7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 -</w:t>
            </w:r>
          </w:p>
          <w:p w14:paraId="1D2DDA9F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8CBD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00AC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99BA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54B1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E304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47366DB4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3C38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FD18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6F61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FB074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7C53EAF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A6AD9D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385D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3A24B3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B789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DC78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CEA0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BC44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111346E4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B60FE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4B88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70A9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2E7257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77E536A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F076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517BC6C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550EE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E7A6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98C6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BB82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D4E2F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3.</w:t>
            </w:r>
          </w:p>
        </w:tc>
      </w:tr>
      <w:tr w:rsidR="00D13FC4" w:rsidRPr="00AB76B4" w14:paraId="63DF91F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35EA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A35E5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6635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FD6ACC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4FF719C8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4E94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3296C1B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1FFF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57DF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D973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FCF5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F1D75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şi 4.</w:t>
            </w:r>
          </w:p>
        </w:tc>
      </w:tr>
      <w:tr w:rsidR="00D13FC4" w:rsidRPr="00AB76B4" w14:paraId="0994D81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00E7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6F11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C231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1A655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DD75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 dintre sch. </w:t>
            </w:r>
          </w:p>
          <w:p w14:paraId="4F2A718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17 -</w:t>
            </w:r>
          </w:p>
          <w:p w14:paraId="2A51405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0A1E720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9F66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F72B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FA18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49ED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zonă parcurs </w:t>
            </w:r>
          </w:p>
          <w:p w14:paraId="11CEA66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st. Balota liniile 1 - 3 </w:t>
            </w:r>
          </w:p>
          <w:p w14:paraId="3FD2806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în abatere.</w:t>
            </w:r>
          </w:p>
        </w:tc>
      </w:tr>
      <w:tr w:rsidR="00D13FC4" w:rsidRPr="00AB76B4" w14:paraId="327DECEC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2E10B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F0320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CC20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6CBEC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0BE03E54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34C3C20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86D0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597A71A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96675D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3D46E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96E8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31B5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BFB8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59074172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6E304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FDCA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0E87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9298A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3F7622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647DA5C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D5F7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până la călcâi macaz 12 </w:t>
            </w:r>
          </w:p>
          <w:p w14:paraId="0A543D7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69A8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24066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5E4C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64D7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502EF477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6A37C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A833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7E30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BCDFB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63DFC327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1A4E8E2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13A7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41D23E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716A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C03D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9D2C4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83DF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2392E851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56641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08A1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EF40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341ED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6790BCD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9FCB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3250EC8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F783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2FEF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D0E2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574C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2E5C2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3 - 5.</w:t>
            </w:r>
          </w:p>
        </w:tc>
      </w:tr>
      <w:tr w:rsidR="00D13FC4" w:rsidRPr="00AB76B4" w14:paraId="112AD1F9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7273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8673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345+652</w:t>
            </w:r>
          </w:p>
          <w:p w14:paraId="4BFD451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1149E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90DC40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2B5E377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30DF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AF9D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EBF4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C3C3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FD44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trenurilor care au în componență mai mult de două locomotive cuplate.</w:t>
            </w:r>
          </w:p>
          <w:p w14:paraId="69EF01F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B76B4" w14:paraId="2AC88DC5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5F94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7E42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345+200</w:t>
            </w:r>
          </w:p>
          <w:p w14:paraId="13F8156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96EC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FB8CC8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115488E2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</w:t>
            </w:r>
          </w:p>
          <w:p w14:paraId="731410B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directă </w:t>
            </w:r>
          </w:p>
          <w:p w14:paraId="63D2AC7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și</w:t>
            </w:r>
          </w:p>
          <w:p w14:paraId="242F965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-</w:t>
            </w:r>
          </w:p>
          <w:p w14:paraId="50A86A04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7FB6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5C55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F6EC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A4EB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9BA3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1774875A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3793C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ED54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7EC2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BBE10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 -</w:t>
            </w:r>
          </w:p>
          <w:p w14:paraId="0BB46DE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8549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2D8E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74BB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354+400</w:t>
            </w:r>
          </w:p>
          <w:p w14:paraId="2D31723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8938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0AE8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20D39AE9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9496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2001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A15A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AD49F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7CFC29B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Mărfuri </w:t>
            </w:r>
          </w:p>
          <w:p w14:paraId="70D9B50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30CD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03D3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A42B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356+930</w:t>
            </w:r>
          </w:p>
          <w:p w14:paraId="6DAE8CE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0174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A538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312BC6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10, 8 și 6A.</w:t>
            </w:r>
          </w:p>
        </w:tc>
      </w:tr>
      <w:tr w:rsidR="00D13FC4" w:rsidRPr="00AB76B4" w14:paraId="18B7F4A2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A930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7E1E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1BA0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8A5C10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1BFA8A2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31125" w14:textId="77777777" w:rsidR="00D13FC4" w:rsidRPr="00AB76B4" w:rsidRDefault="00D13FC4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2605B8DF" w14:textId="77777777" w:rsidR="00D13FC4" w:rsidRPr="00AB76B4" w:rsidRDefault="00D13FC4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1 - 3 </w:t>
            </w:r>
          </w:p>
          <w:p w14:paraId="44920360" w14:textId="77777777" w:rsidR="00D13FC4" w:rsidRPr="00AB76B4" w:rsidRDefault="00D13FC4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309854D7" w14:textId="77777777" w:rsidR="00D13FC4" w:rsidRPr="00AB76B4" w:rsidRDefault="00D13FC4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EFB8336" w14:textId="77777777" w:rsidR="00D13FC4" w:rsidRPr="00AB76B4" w:rsidRDefault="00D13FC4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şi 3 </w:t>
            </w:r>
          </w:p>
          <w:p w14:paraId="71E596EA" w14:textId="77777777" w:rsidR="00D13FC4" w:rsidRPr="00AB76B4" w:rsidRDefault="00D13FC4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B893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BE6B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EA4E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8917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01B63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1 - 3.</w:t>
            </w:r>
          </w:p>
        </w:tc>
      </w:tr>
      <w:tr w:rsidR="00D13FC4" w:rsidRPr="00AB76B4" w14:paraId="5EFE6C10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0BB8C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7DBC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6323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502252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1772F" w14:textId="77777777" w:rsidR="00D13FC4" w:rsidRPr="00AB76B4" w:rsidRDefault="00D13FC4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F862649" w14:textId="77777777" w:rsidR="00D13FC4" w:rsidRPr="00AB76B4" w:rsidRDefault="00D13FC4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28777AB0" w14:textId="77777777" w:rsidR="00D13FC4" w:rsidRPr="00AB76B4" w:rsidRDefault="00D13FC4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A864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F4C6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3051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78FA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50133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D13FC4" w:rsidRPr="00AB76B4" w14:paraId="29A7F81E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936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7BE5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EE0D5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826E24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30C8230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3EBF5" w14:textId="77777777" w:rsidR="00D13FC4" w:rsidRPr="00AB76B4" w:rsidRDefault="00D13FC4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0AFBC85" w14:textId="77777777" w:rsidR="00D13FC4" w:rsidRPr="00AB76B4" w:rsidRDefault="00D13FC4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7 </w:t>
            </w:r>
          </w:p>
          <w:p w14:paraId="40DFFBBB" w14:textId="77777777" w:rsidR="00D13FC4" w:rsidRPr="00AB76B4" w:rsidRDefault="00D13FC4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  <w:p w14:paraId="6BC8FE5C" w14:textId="77777777" w:rsidR="00D13FC4" w:rsidRPr="00AB76B4" w:rsidRDefault="00D13FC4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18D30FED" w14:textId="77777777" w:rsidR="00D13FC4" w:rsidRPr="00AB76B4" w:rsidRDefault="00D13FC4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7416BE5A" w14:textId="77777777" w:rsidR="00D13FC4" w:rsidRPr="00AB76B4" w:rsidRDefault="00D13FC4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178E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9349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2DDBE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1A2E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9372C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D13FC4" w:rsidRPr="00AB76B4" w14:paraId="31EE761E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6620E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C6DA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887B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1AAF8C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49CD7FA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X, liniile 6 - 10 </w:t>
            </w:r>
          </w:p>
          <w:p w14:paraId="6BA7E66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E5C4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A67C50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E42D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7B6E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1AD7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8826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5BA55E3D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61D3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A8E6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7038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20202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1A7E2940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75012ED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E45C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8616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C778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2D6E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B39C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5BA5FF7D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D322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A2D3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5FE4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3905C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56A01D54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1FE9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6E120A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F78A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5209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F62D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EEDB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A1DCF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5 - 10, Cap Y.</w:t>
            </w:r>
          </w:p>
        </w:tc>
      </w:tr>
      <w:tr w:rsidR="00D13FC4" w:rsidRPr="00AB76B4" w14:paraId="4AA852BD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7348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6076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6489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5BAAB6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08B0EA80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0F6F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39ADFEC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3C48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642C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CDC2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6BAC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D13FC4" w:rsidRPr="00AB76B4" w14:paraId="77061B97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AEC76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E2F8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12A0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B610E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2BB451C1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1240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09C0860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3623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3B820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7A97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D4E8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29E36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abatere.</w:t>
            </w:r>
          </w:p>
        </w:tc>
      </w:tr>
      <w:tr w:rsidR="00D13FC4" w:rsidRPr="00AB76B4" w14:paraId="5411A0C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D780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1737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853EE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C8C346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77F85142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2427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ACDBCC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51D10D4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11, 13, 15, 17,  21, 23, </w:t>
            </w:r>
          </w:p>
          <w:p w14:paraId="5BF7C3A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9832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8824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B7A5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2636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3C5EE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D13FC4" w:rsidRPr="00AB76B4" w14:paraId="2821A042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0E7F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02FD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7688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90CED8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6D5BEDD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1165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C84015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12, 18,  20, 22,  24, 26,  28, 30,  32, </w:t>
            </w:r>
          </w:p>
          <w:p w14:paraId="4F33734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AC92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64C7B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FC2A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B599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D9807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D13FC4" w:rsidRPr="00AB76B4" w14:paraId="77A40F08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DCDC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C484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380+600</w:t>
            </w:r>
          </w:p>
          <w:p w14:paraId="578D7E5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5CD4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11745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Vârciorova  </w:t>
            </w:r>
          </w:p>
          <w:p w14:paraId="11A9DD8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Cap Y și </w:t>
            </w:r>
          </w:p>
          <w:p w14:paraId="3CA3E09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Vârciorova -</w:t>
            </w:r>
          </w:p>
          <w:p w14:paraId="75EC5101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C842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5CE1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F211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6458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7214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215F71BF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1A43C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6753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C0D6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8B38B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3E0C31A1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8C34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călcâi </w:t>
            </w:r>
          </w:p>
          <w:p w14:paraId="3AC87A2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 3 </w:t>
            </w:r>
          </w:p>
          <w:p w14:paraId="3803BBB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45D54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4685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410D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64E1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33621157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B839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4954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AF483E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7333A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1390C82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AAAF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peste </w:t>
            </w:r>
          </w:p>
          <w:p w14:paraId="155DFE8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9,</w:t>
            </w:r>
          </w:p>
          <w:p w14:paraId="51F971D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13,</w:t>
            </w:r>
          </w:p>
          <w:p w14:paraId="6991B3F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17,</w:t>
            </w:r>
          </w:p>
          <w:p w14:paraId="15B25A5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S 19 </w:t>
            </w:r>
          </w:p>
          <w:p w14:paraId="76413B6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şi</w:t>
            </w:r>
          </w:p>
          <w:p w14:paraId="3F9109A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B414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407D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D0AF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B3D8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F3ADD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 -  7 abătute.</w:t>
            </w:r>
          </w:p>
        </w:tc>
      </w:tr>
      <w:tr w:rsidR="00D13FC4" w:rsidRPr="00AB76B4" w14:paraId="1C0CE5E1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FFB7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EDB4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FCEF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C4E50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66940A7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1B8B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9182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F924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BF4B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8673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57583244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B98FE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9213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C05C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05C7F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21D4CBBC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8BAF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8B2F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6EB5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0917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8BED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9F3F9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 8 abatere.</w:t>
            </w:r>
          </w:p>
        </w:tc>
      </w:tr>
      <w:tr w:rsidR="00D13FC4" w:rsidRPr="00AB76B4" w14:paraId="0B1DA8C4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D387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B037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FEF7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12E49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Cernei</w:t>
            </w:r>
          </w:p>
          <w:p w14:paraId="74D8B42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3E53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DD09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8079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945A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1671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3D908EF0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029F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6BC8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A573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9F9A5C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Topleţ </w:t>
            </w:r>
          </w:p>
          <w:p w14:paraId="41F1B807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DC11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5029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2460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58A8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15ED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45077BE2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85A7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25EF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11EE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4AD46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71C3BA3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B329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A615CB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ED4C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609F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95EF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CE47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75DF6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3 abătută. </w:t>
            </w:r>
          </w:p>
        </w:tc>
      </w:tr>
      <w:tr w:rsidR="00D13FC4" w:rsidRPr="00AB76B4" w14:paraId="06810BAD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8594E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6E03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4D13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DACAA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6E9E2251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7649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FB466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9C5A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13DE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0F91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și 3 abătute, Cap Y. </w:t>
            </w:r>
          </w:p>
        </w:tc>
      </w:tr>
      <w:tr w:rsidR="00D13FC4" w:rsidRPr="00AB76B4" w14:paraId="64A41E0C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9AC4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34E7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57B2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F1634C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Crușovăț</w:t>
            </w:r>
          </w:p>
          <w:p w14:paraId="0F7B5160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D7F8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24BF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9081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9220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AD96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8432F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D13FC4" w:rsidRPr="00AB76B4" w14:paraId="0F5C5C67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196EB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A75FB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428+850</w:t>
            </w:r>
          </w:p>
          <w:p w14:paraId="660F6E4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69D9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D8971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Crușovăț - </w:t>
            </w:r>
          </w:p>
          <w:p w14:paraId="492993F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F3F0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2D66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A6F5F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7F84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D727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05BA9E25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19ED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7FD5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DEA6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A5A94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Domașnea</w:t>
            </w:r>
          </w:p>
          <w:p w14:paraId="735B4C5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BF5F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6467576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0C20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6FE4C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776B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2F41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DB28D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și 4 Cap X.</w:t>
            </w:r>
          </w:p>
        </w:tc>
      </w:tr>
      <w:tr w:rsidR="00D13FC4" w:rsidRPr="00AB76B4" w14:paraId="165AABD4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1A35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43FC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ED8A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0B77EF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Poarta </w:t>
            </w:r>
          </w:p>
          <w:p w14:paraId="1F04D4CF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4B98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E2E4FF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E0A4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DEA7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89D7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CB31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6F7EA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D13FC4" w:rsidRPr="00AB76B4" w14:paraId="203ECEE7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EB1DE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A60E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E51E5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C8E86F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7189D07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EBBC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34749D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98B6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70D9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1831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FFC5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14BFE19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liniile 3 și 4, Cap Y.</w:t>
            </w:r>
          </w:p>
        </w:tc>
      </w:tr>
      <w:tr w:rsidR="00D13FC4" w:rsidRPr="00AB76B4" w14:paraId="694FE7FC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4345C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968F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462+050</w:t>
            </w:r>
          </w:p>
          <w:p w14:paraId="522D9B4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A1BA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F3A5F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6033D052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BCBD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76F6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90DF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9B73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77854" w14:textId="77777777" w:rsidR="00D13FC4" w:rsidRPr="00AB76B4" w:rsidRDefault="00D13FC4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516CD0BF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3949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89A8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E25C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7C4E9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Timișului</w:t>
            </w:r>
          </w:p>
          <w:p w14:paraId="3EDF9DA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091D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8EF4E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14E4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452C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79DF6" w14:textId="77777777" w:rsidR="00D13FC4" w:rsidRPr="00AB76B4" w:rsidRDefault="00D13FC4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48A3DD47" w14:textId="77777777" w:rsidR="00D13FC4" w:rsidRPr="00AB76B4" w:rsidRDefault="00D13FC4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linia 3 abătută Cap Y.</w:t>
            </w:r>
          </w:p>
        </w:tc>
      </w:tr>
      <w:tr w:rsidR="00D13FC4" w:rsidRPr="00AB76B4" w14:paraId="1DD89E7D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1151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1F35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3FF82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1F39C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72F8197F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722A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peste</w:t>
            </w:r>
          </w:p>
          <w:p w14:paraId="4DF97B3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6F9EF2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8D87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59F6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11F9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5B04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24DB5DA7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4DD35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6EBC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033F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06828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79CAD2F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CC1C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inclusiv în aba-terea </w:t>
            </w:r>
          </w:p>
          <w:p w14:paraId="057293A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68B7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01C8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2726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AD43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6F95D6EC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4A131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8A04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8B41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E154A2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16789DE0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D57B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BE4C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5389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96BA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2A06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FF9F7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X.</w:t>
            </w:r>
          </w:p>
        </w:tc>
      </w:tr>
      <w:tr w:rsidR="00D13FC4" w:rsidRPr="00AB76B4" w14:paraId="72C09C43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30023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927D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A36D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280C10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2E638FD0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0FBC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2117B34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53DD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1A6B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6676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9532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F7C15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3 - 8, Cap X.</w:t>
            </w:r>
          </w:p>
        </w:tc>
      </w:tr>
      <w:tr w:rsidR="00D13FC4" w:rsidRPr="00AB76B4" w14:paraId="18EA208D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7B3FE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108A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54E9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952750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7B11F8D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3FC3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1170898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2559B48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/ 36,</w:t>
            </w:r>
          </w:p>
          <w:p w14:paraId="7D6F4B6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31AC764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 / 46</w:t>
            </w:r>
          </w:p>
          <w:p w14:paraId="40423CC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4821DCC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620AE1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4823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4AFE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E148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65B6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6E637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Y.</w:t>
            </w:r>
          </w:p>
        </w:tc>
      </w:tr>
      <w:tr w:rsidR="00D13FC4" w:rsidRPr="00AB76B4" w14:paraId="28C9E00A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F78AB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521D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0409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5BF5D8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3AF33064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44CC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1A5E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6CA0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0C44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6ED4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897E9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D13FC4" w:rsidRPr="00AB76B4" w14:paraId="7A717AC3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4A52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12BA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D5698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3D7C04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7FCB6C7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DB26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10B4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A8D0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1A83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E982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5ED72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D13FC4" w:rsidRPr="00AB76B4" w14:paraId="52E38BA8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E7F8B7D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735F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E32C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6FB5C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Găvojdia</w:t>
            </w:r>
          </w:p>
          <w:p w14:paraId="2F9E05FD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87B3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B278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80AE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74E3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01E9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</w:tr>
      <w:tr w:rsidR="00D13FC4" w:rsidRPr="00AB76B4" w14:paraId="7B3268AB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719A5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3A4A6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4383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2C782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Tapia</w:t>
            </w:r>
          </w:p>
          <w:p w14:paraId="1B0B686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0521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A4B0C8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  <w:p w14:paraId="3C2DA49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inclusiv </w:t>
            </w:r>
          </w:p>
          <w:p w14:paraId="3E10ECA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2D54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CB0C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68DA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5CEF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1DA2EAAC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7E66121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9165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49E76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3F73A6" w14:textId="77777777" w:rsidR="00D13FC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Tapia - Lugoj și </w:t>
            </w:r>
          </w:p>
          <w:p w14:paraId="1A446C3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Lugoj 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93E3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3DC6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C40C0" w14:textId="77777777" w:rsidR="00D13FC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514+400</w:t>
            </w:r>
          </w:p>
          <w:p w14:paraId="180CE90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4A54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6938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486674F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D13FC4" w:rsidRPr="00AB76B4" w14:paraId="794227D3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119D62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F645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9FA4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1291D7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1B31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0F00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4C829" w14:textId="77777777" w:rsidR="00D13FC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F864B" w14:textId="77777777" w:rsidR="00D13FC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FA3F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S 15 și S 40</w:t>
            </w:r>
          </w:p>
        </w:tc>
      </w:tr>
      <w:tr w:rsidR="00D13FC4" w:rsidRPr="00AB76B4" w14:paraId="35B9C3D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FEB57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4CB7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F168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8F577C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C1D5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F798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572AD" w14:textId="77777777" w:rsidR="00D13FC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D39C2" w14:textId="77777777" w:rsidR="00D13FC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D71F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23,  și S 34</w:t>
            </w:r>
          </w:p>
        </w:tc>
      </w:tr>
      <w:tr w:rsidR="00D13FC4" w:rsidRPr="00AB76B4" w14:paraId="57EB66E6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29A9793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5AA0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8E7A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EA9C3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7176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9EA8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37906B" w14:textId="77777777" w:rsidR="00D13FC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C1C02" w14:textId="77777777" w:rsidR="00D13FC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B48F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25,  și S 34</w:t>
            </w:r>
          </w:p>
        </w:tc>
      </w:tr>
      <w:tr w:rsidR="00D13FC4" w:rsidRPr="00AB76B4" w14:paraId="045F6383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D77BB7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2067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F5ED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D66D4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Topolovăț, 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BB48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BB8A60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673B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157F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98D6E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A38CD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S10</w:t>
            </w:r>
          </w:p>
        </w:tc>
      </w:tr>
      <w:tr w:rsidR="00D13FC4" w:rsidRPr="00AB76B4" w14:paraId="17E0FD74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7943AC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260854" w14:textId="77777777" w:rsidR="00D13FC4" w:rsidRDefault="00D13FC4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A7F78" w14:textId="77777777" w:rsidR="00D13FC4" w:rsidRDefault="00D13FC4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98E94C" w14:textId="77777777" w:rsidR="00D13FC4" w:rsidRPr="00AB76B4" w:rsidRDefault="00D13FC4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 xml:space="preserve">Recaș </w:t>
            </w:r>
            <w:r>
              <w:rPr>
                <w:b/>
                <w:bCs/>
                <w:sz w:val="20"/>
                <w:lang w:val="ro-RO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AE620" w14:textId="77777777" w:rsidR="00D13FC4" w:rsidRPr="00AB76B4" w:rsidRDefault="00D13FC4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99B011C" w14:textId="77777777" w:rsidR="00D13FC4" w:rsidRPr="00AB76B4" w:rsidRDefault="00D13FC4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684CF" w14:textId="77777777" w:rsidR="00D13FC4" w:rsidRDefault="00D13FC4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1D9EF" w14:textId="77777777" w:rsidR="00D13FC4" w:rsidRPr="00AB76B4" w:rsidRDefault="00D13FC4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26C68" w14:textId="77777777" w:rsidR="00D13FC4" w:rsidRPr="00AB76B4" w:rsidRDefault="00D13FC4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5AFAB" w14:textId="77777777" w:rsidR="00D13FC4" w:rsidRDefault="00D13FC4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</w:p>
        </w:tc>
      </w:tr>
      <w:tr w:rsidR="00D13FC4" w:rsidRPr="00AB76B4" w14:paraId="31A00270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D6805D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3B8A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FD26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F8B826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D831C" w14:textId="77777777" w:rsidR="00D13FC4" w:rsidRPr="00AB76B4" w:rsidRDefault="00D13FC4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95BCC60" w14:textId="77777777" w:rsidR="00D13FC4" w:rsidRPr="00AB76B4" w:rsidRDefault="00D13FC4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C347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4F4B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E1CA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D0CC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34321986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8A5BDA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F299E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624D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C0B06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C9797" w14:textId="77777777" w:rsidR="00D13FC4" w:rsidRPr="00AB76B4" w:rsidRDefault="00D13FC4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29067D4" w14:textId="77777777" w:rsidR="00D13FC4" w:rsidRPr="00AB76B4" w:rsidRDefault="00D13FC4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C001E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D390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2330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CCA8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S16</w:t>
            </w:r>
          </w:p>
        </w:tc>
      </w:tr>
      <w:tr w:rsidR="00D13FC4" w:rsidRPr="00AB76B4" w14:paraId="3B7AD7ED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9EEEB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F5A8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4EE1C15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418F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FF02E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Est -</w:t>
            </w:r>
          </w:p>
          <w:p w14:paraId="681EB706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044F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34F4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5985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F1D59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CAE9D" w14:textId="77777777" w:rsidR="00D13FC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0BE3C14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D13FC4" w:rsidRPr="00AB76B4" w14:paraId="53CF797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A60BB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DEAA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F16B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D6C6B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893283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A7A8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5BA8D7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0F51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6CF9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7A19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ED28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B76B4" w14:paraId="7EF1BE96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447DD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5BD8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3DDFF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185B3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36F8C06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B632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11, 51, 97 </w:t>
            </w:r>
          </w:p>
          <w:p w14:paraId="71F77FA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8CAC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865F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BE87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1876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353FE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4E182E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2A6850D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D13FC4" w:rsidRPr="00AB76B4" w14:paraId="7F8E443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97E13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662D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B887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CED7F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7408C1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BAC1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C14F43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A05B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9798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7C6E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6287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0B3EF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A7A51A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619A828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D13FC4" w:rsidRPr="00AB76B4" w14:paraId="55B19A43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CD824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C99D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6D93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482CCF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CEBD784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7C66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B4278D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3994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B9D8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96CCA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6536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B2B42E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5 - 12, Cap X.</w:t>
            </w:r>
          </w:p>
        </w:tc>
      </w:tr>
      <w:tr w:rsidR="00D13FC4" w:rsidRPr="00AB76B4" w14:paraId="5491424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7E518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C7AA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9FD3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14B2D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61E16A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907F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3B18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F3CD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D32E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5E5D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3F259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D13FC4" w:rsidRPr="00AB76B4" w14:paraId="68B10C6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8A1BD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1CAD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F8B9E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FC33B8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758F57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E4F2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F01A8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F3AE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2DA6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257C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5E083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4 și 5 Reșița și </w:t>
            </w:r>
          </w:p>
          <w:p w14:paraId="0F6D21A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8 - 11 Cap Y.</w:t>
            </w:r>
          </w:p>
        </w:tc>
      </w:tr>
      <w:tr w:rsidR="00D13FC4" w:rsidRPr="00AB76B4" w14:paraId="1C960D7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61071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19D9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84C8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8BBABF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A87E89C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37D7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215E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0060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E5229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C32E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EA798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3345ECB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D13FC4" w:rsidRPr="00AB76B4" w14:paraId="3005084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EFC1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6A269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6809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8EDFC4" w14:textId="77777777" w:rsidR="00D13FC4" w:rsidRPr="00AB76B4" w:rsidRDefault="00D13FC4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72B38AB" w14:textId="77777777" w:rsidR="00D13FC4" w:rsidRPr="00AB76B4" w:rsidRDefault="00D13FC4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9E97E" w14:textId="77777777" w:rsidR="00D13FC4" w:rsidRPr="00AB76B4" w:rsidRDefault="00D13FC4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2EF336E" w14:textId="77777777" w:rsidR="00D13FC4" w:rsidRPr="00AB76B4" w:rsidRDefault="00D13FC4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0D94E6B2" w14:textId="77777777" w:rsidR="00D13FC4" w:rsidRPr="00AB76B4" w:rsidRDefault="00D13FC4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134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2F37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2C39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5796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E40B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D13FC4" w:rsidRPr="00AB76B4" w14:paraId="2424CD1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BE2FD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FD12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7F62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5AEAFF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F5EE5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BC6225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0B1FC15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9E640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2FA7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EAF0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E2BB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374FC27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09E4A89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D13FC4" w:rsidRPr="00AB76B4" w14:paraId="730C878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D17EB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B520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7F26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DC056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EC931E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BC50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194C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6435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2CD7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0BB6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C307B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1 - 13, Cap Y și liniile 1R - 6R.</w:t>
            </w:r>
          </w:p>
        </w:tc>
      </w:tr>
      <w:tr w:rsidR="00D13FC4" w:rsidRPr="00AB76B4" w14:paraId="5C8552F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8CDF1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1668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60F13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FD05D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532C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6C0A3FA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037F20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C0D91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1618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7101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14E5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4F96855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D13FC4" w:rsidRPr="00AB76B4" w14:paraId="5045118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D703B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7436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09FB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BBA777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4495D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64F330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6516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D30B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537A1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0478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D13FC4" w:rsidRPr="00AB76B4" w14:paraId="3E18883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F7D0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C6CD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7E172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70C9DA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C783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239C2BB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94620F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</w:t>
            </w:r>
            <w:r w:rsidRPr="00AB76B4">
              <w:rPr>
                <w:b/>
                <w:bCs/>
                <w:sz w:val="20"/>
                <w:lang w:val="ro-RO"/>
              </w:rPr>
              <w:t xml:space="preserve"> - 4</w:t>
            </w:r>
            <w:r>
              <w:rPr>
                <w:b/>
                <w:bCs/>
                <w:sz w:val="20"/>
                <w:lang w:val="ro-RO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B658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26539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2279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62E5E" w14:textId="77777777" w:rsidR="00D13FC4" w:rsidRPr="007B5A25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052D837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D13FC4" w:rsidRPr="00AB76B4" w14:paraId="21CE01A1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DF9EC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9B41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DC82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53F05B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838C6BF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D789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52, 66, 68, 70, 86 </w:t>
            </w:r>
          </w:p>
          <w:p w14:paraId="2C78CFD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941E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2A8A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D68D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C975C" w14:textId="77777777" w:rsidR="00D13FC4" w:rsidRPr="00AB76B4" w:rsidRDefault="00D13FC4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77A3A6" w14:textId="77777777" w:rsidR="00D13FC4" w:rsidRPr="00AB76B4" w:rsidRDefault="00D13FC4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D13FC4" w:rsidRPr="00AB76B4" w14:paraId="7C4AF2C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14DBC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013B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22FF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273606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D508AD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AAA3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14A4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BBCD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87AA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5CD34" w14:textId="77777777" w:rsidR="00D13FC4" w:rsidRPr="00AB76B4" w:rsidRDefault="00D13FC4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8E25C0" w14:textId="77777777" w:rsidR="00D13FC4" w:rsidRPr="00AB76B4" w:rsidRDefault="00D13FC4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D13FC4" w:rsidRPr="00AB76B4" w14:paraId="2F63F27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035FF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46DF3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AD5D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9AC61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DAF3009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2998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84B6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157DB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4314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2ED3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527BC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D13FC4" w:rsidRPr="00AB76B4" w14:paraId="5E211E0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A73C9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8BFB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F6CD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7FC8D4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D483A7F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8C69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69DD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3046C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D749C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F4230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0DB0A2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D13FC4" w:rsidRPr="00AB76B4" w14:paraId="7A2C0E36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AFF84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92B2A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582+250</w:t>
            </w:r>
          </w:p>
          <w:p w14:paraId="4579DDA6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8F8A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A80637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 -</w:t>
            </w:r>
          </w:p>
          <w:p w14:paraId="04036D63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816C1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DAEE7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B7DA8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0502D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F0A664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:rsidRPr="00AB76B4" w14:paraId="2E303D47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A1D30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E7FB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79CE6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FB0D95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Cărpiniş</w:t>
            </w:r>
          </w:p>
          <w:p w14:paraId="0944C16F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D6A8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6ADC25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688DB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BD2B4E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2F879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30915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5, 9 și 10, până la limita cu LFI.</w:t>
            </w:r>
          </w:p>
        </w:tc>
      </w:tr>
      <w:tr w:rsidR="00D13FC4" w:rsidRPr="00AB76B4" w14:paraId="5F88C9CF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B8DAF" w14:textId="77777777" w:rsidR="00D13FC4" w:rsidRPr="00AB76B4" w:rsidRDefault="00D13FC4" w:rsidP="00D13FC4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73197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63E7A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F7B93E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Jimbolia</w:t>
            </w:r>
          </w:p>
          <w:p w14:paraId="6D8A6114" w14:textId="77777777" w:rsidR="00D13FC4" w:rsidRPr="00AB76B4" w:rsidRDefault="00D13FC4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B2922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  <w:lang w:val="ro-RO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5FAB5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FC73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B9F64" w14:textId="77777777" w:rsidR="00D13FC4" w:rsidRPr="00AB76B4" w:rsidRDefault="00D13FC4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EA18F" w14:textId="77777777" w:rsidR="00D13FC4" w:rsidRPr="00AB76B4" w:rsidRDefault="00D13FC4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Restul liniei este închisă</w:t>
            </w:r>
          </w:p>
        </w:tc>
      </w:tr>
    </w:tbl>
    <w:p w14:paraId="1DB2E264" w14:textId="77777777" w:rsidR="00D13FC4" w:rsidRPr="00A8307A" w:rsidRDefault="00D13FC4" w:rsidP="008B25EE">
      <w:pPr>
        <w:spacing w:before="40" w:after="40" w:line="192" w:lineRule="auto"/>
        <w:ind w:right="57"/>
        <w:rPr>
          <w:sz w:val="20"/>
          <w:lang w:val="ro-RO"/>
        </w:rPr>
      </w:pPr>
    </w:p>
    <w:p w14:paraId="1B2297F2" w14:textId="77777777" w:rsidR="00D13FC4" w:rsidRDefault="00D13FC4" w:rsidP="004C7D25">
      <w:pPr>
        <w:pStyle w:val="Heading1"/>
        <w:spacing w:line="360" w:lineRule="auto"/>
      </w:pPr>
      <w:r>
        <w:t>LINIA 101</w:t>
      </w:r>
    </w:p>
    <w:p w14:paraId="192BCD13" w14:textId="77777777" w:rsidR="00D13FC4" w:rsidRDefault="00D13FC4" w:rsidP="00877BCD">
      <w:pPr>
        <w:pStyle w:val="Heading1"/>
        <w:spacing w:line="360" w:lineRule="auto"/>
        <w:rPr>
          <w:b w:val="0"/>
          <w:bCs w:val="0"/>
          <w:sz w:val="8"/>
        </w:rPr>
      </w:pPr>
      <w:r>
        <w:t>CHITILA - GOLEŞTI - PITEŞTI - PIATRA OLT – CRAIOVA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13FC4" w14:paraId="535644AB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7012F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53327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9+455</w:t>
            </w:r>
          </w:p>
          <w:p w14:paraId="3EA83928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59324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A9D3A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Chitila - </w:t>
            </w:r>
          </w:p>
          <w:p w14:paraId="173E890C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C5611" w14:textId="77777777" w:rsidR="00D13FC4" w:rsidRPr="009E41CA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EB9AB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5B9C0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3D26A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C1A48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668F39B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7EF0DA14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53947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31484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  <w:p w14:paraId="78F6B682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4A006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BD754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Chitila</w:t>
            </w:r>
          </w:p>
          <w:p w14:paraId="5FC0807D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14/16, cap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E267B" w14:textId="77777777" w:rsidR="00D13FC4" w:rsidRPr="009E41CA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72C2D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69EF9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DB490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4C6B0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8A727A1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A80F39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de la liniile 4 - 11 și spre </w:t>
            </w:r>
          </w:p>
          <w:p w14:paraId="4D5CDF57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fir I Chitila - Săbăreni.</w:t>
            </w:r>
          </w:p>
        </w:tc>
      </w:tr>
      <w:tr w:rsidR="00D13FC4" w14:paraId="27C925C9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B2A6C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7667F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3FA51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6C9B9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26C57EF2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01A3E15C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macaze, 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938ED" w14:textId="77777777" w:rsidR="00D13FC4" w:rsidRPr="009E41CA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99FEA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87B62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14+000</w:t>
            </w:r>
          </w:p>
          <w:p w14:paraId="0602369C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5ABEE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19835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0634BE28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B65A9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7F5D6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EECBC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CA18B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Săbăreni </w:t>
            </w:r>
          </w:p>
          <w:p w14:paraId="013E22A6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peste sch. 17  </w:t>
            </w:r>
          </w:p>
          <w:p w14:paraId="47C3E2EA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51615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17 </w:t>
            </w:r>
          </w:p>
          <w:p w14:paraId="2F8CF839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B7F51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033C0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E00C1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A1D7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0A071A5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 abătută.</w:t>
            </w:r>
          </w:p>
        </w:tc>
      </w:tr>
      <w:tr w:rsidR="00D13FC4" w14:paraId="3F24EB42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FB7A2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4970B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36EFF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5D2A0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2EAE217D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77852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10 </w:t>
            </w:r>
          </w:p>
          <w:p w14:paraId="75DFDFAA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482F5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0B0C4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A3F25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55685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şi 5.</w:t>
            </w:r>
          </w:p>
        </w:tc>
      </w:tr>
      <w:tr w:rsidR="00D13FC4" w14:paraId="1EBBB9D4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20CA3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B6B87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51A92196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A67F5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3147E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52661497" w14:textId="77777777" w:rsidR="00D13FC4" w:rsidRDefault="00D13FC4" w:rsidP="00216B4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directă, și zona aparate de cale </w:t>
            </w:r>
            <w:r>
              <w:rPr>
                <w:b/>
                <w:bCs/>
                <w:sz w:val="20"/>
                <w:lang w:val="ro-RO"/>
              </w:rPr>
              <w:br/>
              <w:t>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0D77F" w14:textId="77777777" w:rsidR="00D13FC4" w:rsidRPr="009E41CA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7F988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C9A71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DB832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01328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C7E6EF9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4BAC1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D558E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80173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C82F3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Ghergani, linia 2 directă + zonă aparate cale Cap X + Y -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88CE0" w14:textId="77777777" w:rsidR="00D13FC4" w:rsidRPr="009E41CA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15D18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D34F8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35+400</w:t>
            </w:r>
          </w:p>
          <w:p w14:paraId="29C5BA01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D7CC6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88B8C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4EDC5BF2" w14:textId="77777777" w:rsidTr="003F58BA">
        <w:trPr>
          <w:cantSplit/>
          <w:trHeight w:val="6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41CA0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AFB9E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3BFE7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5E326" w14:textId="77777777" w:rsidR="00D13FC4" w:rsidRDefault="00D13FC4" w:rsidP="0098369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– Titu –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807A9" w14:textId="77777777" w:rsidR="00D13FC4" w:rsidRPr="009E41CA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ADCF2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B282D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  <w:p w14:paraId="7A710E47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DA204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D66C4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5B88BD43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03EBC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39ABF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47351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8D3C6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09313BC2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E3960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427BDEAF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AAC01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56055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D58AB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F965F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A19F72E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18BD5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E31B6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  <w:p w14:paraId="48F5E9F5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D49DA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6EE9D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Ciocăneşti -</w:t>
            </w:r>
          </w:p>
          <w:p w14:paraId="2A1CBC47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FAEF6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7CB8F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935FE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933A8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F7A78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3E228DF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C7247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91470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  <w:p w14:paraId="3001F643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13F8E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014EA" w14:textId="77777777" w:rsidR="00D13FC4" w:rsidRDefault="00D13FC4" w:rsidP="008F3AE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 linia 3 directă și zonă aparate de cale 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EFED1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27F67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E6657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8DBDE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9955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0A07F4B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6C86F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4007F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3EE7D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10FE6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</w:t>
            </w:r>
          </w:p>
          <w:p w14:paraId="2DBB9FE8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11F24759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7E06D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966D3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A9375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7AB11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ABAE4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AD4D61D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01824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B0A3F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1CF505AE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7A22C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57A82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-</w:t>
            </w:r>
          </w:p>
          <w:p w14:paraId="5F797EE7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64E2A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190D4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DDA40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A9CCC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E05E4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1ED61DF9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71204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B0A7B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DE128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39884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38EEE9C1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A56DF" w14:textId="77777777" w:rsidR="00D13FC4" w:rsidRPr="00A165AE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23, 29 și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386FA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DCFC1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7FC06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C5503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9B6D490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890AF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33807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47+800</w:t>
            </w:r>
          </w:p>
          <w:p w14:paraId="08E95610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5E67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D9745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507103AA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6632E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7AE0E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D40D3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CD4AB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75AE5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- ax stație.</w:t>
            </w:r>
          </w:p>
        </w:tc>
      </w:tr>
      <w:tr w:rsidR="00D13FC4" w14:paraId="1A383A9A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57C32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A4283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665D8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DE988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5444ECFB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44CA5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D52A0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78131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41011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918CA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5A8FB91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C798A9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6.</w:t>
            </w:r>
          </w:p>
        </w:tc>
      </w:tr>
      <w:tr w:rsidR="00D13FC4" w14:paraId="07835BB1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CEA0D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BF933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3D266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B67B9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2D6707CA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29338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6A615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E4C32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DE876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BEFF5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112B7F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BE8864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6, 7 și 8.</w:t>
            </w:r>
          </w:p>
        </w:tc>
      </w:tr>
      <w:tr w:rsidR="00D13FC4" w14:paraId="6526D3B3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1566A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CF46E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9E438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52464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53C1E752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40A35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37/39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86FCA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57EBD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BD0EE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B241D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BD5324B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F74534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și 8.</w:t>
            </w:r>
          </w:p>
        </w:tc>
      </w:tr>
      <w:tr w:rsidR="00D13FC4" w14:paraId="49BC7525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464F4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19FD5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D9B40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9BD2B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162AE913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C3833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56/58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4BC25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29315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17CF2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33479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A0B071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9DB883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8 și 10.</w:t>
            </w:r>
          </w:p>
        </w:tc>
      </w:tr>
      <w:tr w:rsidR="00D13FC4" w14:paraId="03C15A6C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6FA82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546EA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E31E3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C91C1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5B20789C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FD297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4FE9D21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și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EF69F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8005E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2B805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A4F32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BCDE32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A4D663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D13FC4" w14:paraId="39D8EA78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682F4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A9A71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3A5AF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81319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25118ED5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158AC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21D3896A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34 / 42 </w:t>
            </w:r>
          </w:p>
          <w:p w14:paraId="4B4B738F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289D1CCD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E66B4DF" w14:textId="77777777" w:rsidR="00D13FC4" w:rsidRPr="00A165AE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5A508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8EB76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DF99C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DDD85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47F6EE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5 - 9.</w:t>
            </w:r>
          </w:p>
        </w:tc>
      </w:tr>
      <w:tr w:rsidR="00D13FC4" w14:paraId="785B4F0F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7C78C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F2A6A" w14:textId="77777777" w:rsidR="00D13FC4" w:rsidRDefault="00D13FC4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49+700</w:t>
            </w:r>
          </w:p>
          <w:p w14:paraId="712AF534" w14:textId="77777777" w:rsidR="00D13FC4" w:rsidRDefault="00D13FC4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DBDC9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67F17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68299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D2156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4E6D1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79C19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C1917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E2416CD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4EC22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3AD98" w14:textId="77777777" w:rsidR="00D13FC4" w:rsidRDefault="00D13FC4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52+850</w:t>
            </w:r>
          </w:p>
          <w:p w14:paraId="69F76081" w14:textId="77777777" w:rsidR="00D13FC4" w:rsidRDefault="00D13FC4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E2F38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668F0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Fusea linia 1 directă și sch 1, 15, 17, 10,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480C0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C1D1F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5D9CC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12F0B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67ADB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EEC18CB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B8EE4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58131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1A6A0FC4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B994F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553FF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285457D9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ADD33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4BE4E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56278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F6EE9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EA7E6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Se respectă doar cu primul vehicul din componența trenului.</w:t>
            </w:r>
          </w:p>
        </w:tc>
      </w:tr>
      <w:tr w:rsidR="00D13FC4" w14:paraId="0F8E4421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FEF80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3CD7A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EA233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17969" w14:textId="77777777" w:rsidR="00D13FC4" w:rsidRDefault="00D13FC4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697B86C9" w14:textId="77777777" w:rsidR="00D13FC4" w:rsidRDefault="00D13FC4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EBE76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D8EDB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E472C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58+960</w:t>
            </w:r>
          </w:p>
          <w:p w14:paraId="7D6D0DC4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60D8A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2525A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58+990.</w:t>
            </w:r>
          </w:p>
        </w:tc>
      </w:tr>
      <w:tr w:rsidR="00D13FC4" w14:paraId="2BBB1528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85C29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47740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F8A5F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C3A3A" w14:textId="77777777" w:rsidR="00D13FC4" w:rsidRDefault="00D13FC4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6CF28322" w14:textId="77777777" w:rsidR="00D13FC4" w:rsidRDefault="00D13FC4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D94CF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29181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4E691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59+600</w:t>
            </w:r>
          </w:p>
          <w:p w14:paraId="5DBE274F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6EB59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F9385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59+625.</w:t>
            </w:r>
          </w:p>
        </w:tc>
      </w:tr>
      <w:tr w:rsidR="00D13FC4" w14:paraId="6D5717D0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77014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39338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3B106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AF950" w14:textId="77777777" w:rsidR="00D13FC4" w:rsidRDefault="00D13FC4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62DB4C80" w14:textId="77777777" w:rsidR="00D13FC4" w:rsidRDefault="00D13FC4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2AD8F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8FF5E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9B0BD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5E4DF23D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2F51C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2230A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63+370.</w:t>
            </w:r>
          </w:p>
        </w:tc>
      </w:tr>
      <w:tr w:rsidR="00D13FC4" w14:paraId="5F1D4063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976F5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55A29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0C9D7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BE2A6" w14:textId="77777777" w:rsidR="00D13FC4" w:rsidRDefault="00D13FC4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2972ADDC" w14:textId="77777777" w:rsidR="00D13FC4" w:rsidRDefault="00D13FC4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48EB4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34CF3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BAEEC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65+850</w:t>
            </w:r>
          </w:p>
          <w:p w14:paraId="38C29579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D1D40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7CF01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65+875.</w:t>
            </w:r>
          </w:p>
        </w:tc>
      </w:tr>
      <w:tr w:rsidR="00D13FC4" w14:paraId="0DC13E91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C0CE1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6D155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69+230</w:t>
            </w:r>
          </w:p>
          <w:p w14:paraId="58596932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577AE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D4A38" w14:textId="77777777" w:rsidR="00D13FC4" w:rsidRDefault="00D13FC4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54C5117F" w14:textId="77777777" w:rsidR="00D13FC4" w:rsidRDefault="00D13FC4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3,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D1619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57234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B2CC7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199C0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40ADA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0953B96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9ED68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5997B" w14:textId="77777777" w:rsidR="00D13FC4" w:rsidRDefault="00D13FC4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DD057" w14:textId="77777777" w:rsidR="00D13FC4" w:rsidRDefault="00D13FC4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461C" w14:textId="77777777" w:rsidR="00D13FC4" w:rsidRDefault="00D13FC4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17049C55" w14:textId="77777777" w:rsidR="00D13FC4" w:rsidRDefault="00D13FC4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 și 13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E1B9B" w14:textId="77777777" w:rsidR="00D13FC4" w:rsidRDefault="00D13FC4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5E207" w14:textId="77777777" w:rsidR="00D13FC4" w:rsidRPr="000625F2" w:rsidRDefault="00D13FC4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CDC6A" w14:textId="77777777" w:rsidR="00D13FC4" w:rsidRDefault="00D13FC4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69+250</w:t>
            </w:r>
          </w:p>
          <w:p w14:paraId="2100BF5A" w14:textId="77777777" w:rsidR="00D13FC4" w:rsidRDefault="00D13FC4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9A84D" w14:textId="77777777" w:rsidR="00D13FC4" w:rsidRDefault="00D13FC4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A6C30" w14:textId="77777777" w:rsidR="00D13FC4" w:rsidRDefault="00D13FC4" w:rsidP="003A43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5857359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BD4A3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967AD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B385A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DD31A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42D85055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E9615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1C208F3A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9-11-7-13 </w:t>
            </w:r>
          </w:p>
          <w:p w14:paraId="2823779E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3B0B02D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abate-rile </w:t>
            </w:r>
          </w:p>
          <w:p w14:paraId="5C63AF00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73D6831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30DCD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51777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1E73B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08259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A1D2AF6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70BC7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BA117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FDA5B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89739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4B5E2818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4F802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B5604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FC9DE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03180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7CBE7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3060C93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D13FC4" w14:paraId="20D0BF25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5E4C1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57B3C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56C57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9FA47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10136A3C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53DF3DC3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143FF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 </w:t>
            </w:r>
          </w:p>
          <w:p w14:paraId="66AA6587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5C85B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41C82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66BB7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EFFB4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A48D63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LFI SC Mairon SA.</w:t>
            </w:r>
          </w:p>
        </w:tc>
      </w:tr>
      <w:tr w:rsidR="00D13FC4" w14:paraId="65444168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1C06B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F7CEA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7C30A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214EE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3359A72F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116F7CD0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21 / 23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3EDA8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0914BC8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4F3F9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079C3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C1F21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32766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7B8257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D13FC4" w14:paraId="3FBCEA8C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E3203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160E7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F4027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D07E3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584462A2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5288D284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25 / 27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100D8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F8A5814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1C98A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D778C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FE31D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8C4A6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5 - 8.</w:t>
            </w:r>
          </w:p>
        </w:tc>
      </w:tr>
      <w:tr w:rsidR="00D13FC4" w14:paraId="7C14D253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ED952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3FE2D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AC098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B3C32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4D210DC0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95273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29</w:t>
            </w:r>
          </w:p>
          <w:p w14:paraId="4E7CB522" w14:textId="77777777" w:rsidR="00D13FC4" w:rsidRPr="00FA5543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 xml:space="preserve">în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DAB66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53DEC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566B7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26E78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si 7</w:t>
            </w:r>
          </w:p>
        </w:tc>
      </w:tr>
      <w:tr w:rsidR="00D13FC4" w14:paraId="2CCE2980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5A719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8481E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37F2B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2470D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01CC7A92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  <w:p w14:paraId="1C86D309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AC940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14 </w:t>
            </w:r>
          </w:p>
          <w:p w14:paraId="64E789F1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3DFC2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BDCF6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887C8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DE942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DA6E81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D13FC4" w14:paraId="52437FF1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AD6C8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EBB35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0A02B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D6924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6957438C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737E9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16, 18, 20 </w:t>
            </w:r>
          </w:p>
          <w:p w14:paraId="1CB8CE9F" w14:textId="77777777" w:rsidR="00D13FC4" w:rsidRPr="009E41CA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B6F97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4FF26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D220D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05756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C5F42B9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02A94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E2410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A71C6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BA25B" w14:textId="77777777" w:rsidR="00D13FC4" w:rsidRPr="006E4185" w:rsidRDefault="00D13FC4" w:rsidP="00AD4FEF">
            <w:pPr>
              <w:spacing w:before="40" w:after="40" w:line="360" w:lineRule="auto"/>
              <w:ind w:left="57" w:right="57"/>
              <w:rPr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Găeşti - Leordeni Argeş </w:t>
            </w:r>
            <w:r w:rsidRPr="006E4185">
              <w:rPr>
                <w:b/>
                <w:bCs/>
                <w:sz w:val="20"/>
                <w:szCs w:val="20"/>
                <w:lang w:val="ro-RO"/>
              </w:rPr>
              <w:t>și linia 3 directă</w:t>
            </w:r>
            <w:r w:rsidRPr="006E4185">
              <w:rPr>
                <w:b/>
                <w:bCs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0466A" w14:textId="77777777" w:rsidR="00D13FC4" w:rsidRPr="009E41CA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A23AE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79584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70+490</w:t>
            </w:r>
          </w:p>
          <w:p w14:paraId="094FB17D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8B54B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FD084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4392B078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FAD31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3FF8D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4A9F9A64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2C3D2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F32CB" w14:textId="77777777" w:rsidR="00D13FC4" w:rsidRDefault="00D13FC4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C77FA" w14:textId="77777777" w:rsidR="00D13FC4" w:rsidRPr="009E41CA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390AE" w14:textId="77777777" w:rsidR="00D13FC4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23B67" w14:textId="77777777" w:rsidR="00D13FC4" w:rsidRDefault="00D13FC4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DB03D" w14:textId="77777777" w:rsidR="00D13FC4" w:rsidRPr="000625F2" w:rsidRDefault="00D13FC4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EFB7C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D13FC4" w14:paraId="03F01951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8BF23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98FDC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0C55D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03D7B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3501C" w14:textId="77777777" w:rsidR="00D13FC4" w:rsidRPr="009E41CA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4ED08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621D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793D68C8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9B086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5E5DC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D13FC4" w14:paraId="2F4D5F09" w14:textId="77777777" w:rsidTr="003F58BA">
        <w:trPr>
          <w:cantSplit/>
          <w:trHeight w:val="5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7FD96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83012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8EE71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03EF7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625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1B36ABC8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/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8E64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63A36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3E0FD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B2CAA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4 - 7.</w:t>
            </w:r>
          </w:p>
        </w:tc>
      </w:tr>
      <w:tr w:rsidR="00D13FC4" w14:paraId="75EC7B08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397B0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F165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94541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277D3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2A4BAFBF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200E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9D245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482ED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F7A1D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C975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767ED4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6.</w:t>
            </w:r>
          </w:p>
        </w:tc>
      </w:tr>
      <w:tr w:rsidR="00D13FC4" w14:paraId="2C6AA7EF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8D107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7BB6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D51A8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281F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0B506B73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6CD48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C6E06F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E1A55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4F83C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3E8F7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D3D6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B793A96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C95FBD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D13FC4" w14:paraId="0E8A5BCF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9403D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2116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3049E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51DED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0DAA08F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65C25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9D9AD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07A58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25A29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9A8B8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F367B71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0DA2E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F0993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F37C6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B8C01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Călineşti – Golești și linia 3 directă + Sch 3, 7, 4, 8 St Călinești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703D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B2425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A5DD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91-816</w:t>
            </w:r>
          </w:p>
          <w:p w14:paraId="5DF5E40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9CB17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1166E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AF54E8E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A4CBB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E81FE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DC1DF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33E43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Călineşti</w:t>
            </w:r>
          </w:p>
          <w:p w14:paraId="75D8574B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9D8F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5A4B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C0B25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4530B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2CD92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 abătute.</w:t>
            </w:r>
          </w:p>
        </w:tc>
      </w:tr>
      <w:tr w:rsidR="00D13FC4" w14:paraId="3EE26F1C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36271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4867C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7F938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0BFB3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 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6EE25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B0384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2C561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99+500</w:t>
            </w:r>
          </w:p>
          <w:p w14:paraId="6B4AFFB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000E5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F11B5" w14:textId="77777777" w:rsidR="00D13FC4" w:rsidRDefault="00D13FC4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>Nesemnalizat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pe teren.Cuprins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ntre 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lc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i sch.17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semnal Y4, afecteaz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intr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rile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ie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irile de la linia IV din direc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ia Gole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ti-C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line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ti, cap X,</w:t>
            </w:r>
          </w:p>
          <w:p w14:paraId="19070F4B" w14:textId="77777777" w:rsidR="00D13FC4" w:rsidRPr="003A43BB" w:rsidRDefault="00D13FC4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Fir I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Fir II</w:t>
            </w:r>
          </w:p>
        </w:tc>
      </w:tr>
      <w:tr w:rsidR="00D13FC4" w14:paraId="2C38B786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D6E39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A4D82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C5509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707D2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13A3DD0E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10642CCB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71EE4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0809050C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34658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77E8585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51A34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B236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699FC0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şi 6</w:t>
            </w:r>
          </w:p>
          <w:p w14:paraId="67225C38" w14:textId="77777777" w:rsidR="00D13FC4" w:rsidRPr="002C6BE4" w:rsidRDefault="00D13FC4" w:rsidP="0072151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ap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 expedieri.</w:t>
            </w:r>
          </w:p>
        </w:tc>
      </w:tr>
      <w:tr w:rsidR="00D13FC4" w14:paraId="44865D77" w14:textId="77777777" w:rsidTr="003F58BA">
        <w:trPr>
          <w:cantSplit/>
          <w:trHeight w:val="1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547BB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D7F5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A0A9C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5E7E6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5CDE4B9A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1A - 6A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7461C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călcâiul sch. 5 până la axa grupei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980FB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5EABB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B080F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1188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66FEF79A" w14:textId="77777777" w:rsidTr="003F58BA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C6C14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B30E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FEEA6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34341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42C7CC23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F250C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26CF80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697406F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 xml:space="preserve">i </w:t>
            </w:r>
          </w:p>
          <w:p w14:paraId="233D586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53340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BCAD5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12A25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A7BF8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12D194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D13FC4" w14:paraId="628F278F" w14:textId="77777777" w:rsidTr="003F58BA">
        <w:trPr>
          <w:cantSplit/>
          <w:trHeight w:val="10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DAACE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E9533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EA2BC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60500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5F5AB0D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EC16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38F81F0" w14:textId="77777777" w:rsidR="00D13FC4" w:rsidRPr="00164983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89A05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996BE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8EAA4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E538C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C7DDA6" w14:textId="77777777" w:rsidR="00D13FC4" w:rsidRPr="0058349B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 C. Brătianu - Goleşti.</w:t>
            </w:r>
          </w:p>
        </w:tc>
      </w:tr>
      <w:tr w:rsidR="00D13FC4" w14:paraId="425C0497" w14:textId="77777777" w:rsidTr="003F58BA">
        <w:trPr>
          <w:cantSplit/>
          <w:trHeight w:val="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D7543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85CC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C75DF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2A03D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1C5A0ECB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45F631ED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62313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între călcâiul sch.  15 </w:t>
            </w:r>
          </w:p>
          <w:p w14:paraId="67DC387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şi călcâiul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E04CC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AACF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B96E5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88403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5D6977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şi 2 </w:t>
            </w:r>
          </w:p>
          <w:p w14:paraId="62A3D62A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D13FC4" w14:paraId="07315C5C" w14:textId="77777777" w:rsidTr="003F58BA">
        <w:trPr>
          <w:cantSplit/>
          <w:trHeight w:val="20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8EDF2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D35A1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F3DBB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FD30D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65C06254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90ABB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46D7615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3657EEC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18 şi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01864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494D5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EADC9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DBBFA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47FD4919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0F6B0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4796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35358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11D66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Costești</w:t>
            </w:r>
          </w:p>
          <w:p w14:paraId="3CD1C85E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prim.-expedieri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090B8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BBCC32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68C20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A77D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59475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D1C4D" w14:textId="77777777" w:rsidR="00D13FC4" w:rsidRPr="00860983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F3A0F9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Cap Y, liniile 3 - 5 </w:t>
            </w:r>
          </w:p>
          <w:p w14:paraId="3E73329E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st. Costești, din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direcția 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Fâlfani L 101 și </w:t>
            </w:r>
          </w:p>
          <w:p w14:paraId="6469C02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>direc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ția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Roșiori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Nord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L 110.</w:t>
            </w:r>
          </w:p>
        </w:tc>
      </w:tr>
      <w:tr w:rsidR="00D13FC4" w14:paraId="66E4C48E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A0F02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EB224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132+800</w:t>
            </w:r>
          </w:p>
          <w:p w14:paraId="4614F6EE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1D8DC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945F1" w14:textId="77777777" w:rsidR="00D13FC4" w:rsidRDefault="00D13FC4" w:rsidP="003E586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Costești - Fâlfani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CF61B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A558E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10A3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1D3D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7F23C" w14:textId="77777777" w:rsidR="00D13FC4" w:rsidRPr="00860983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23C30F05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576D7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D0E96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141+400</w:t>
            </w:r>
          </w:p>
          <w:p w14:paraId="4DE593B1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FC93C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7FE21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Fâlfani - Stolnici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D113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AC4B9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9C133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5B31E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56DD3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58ED1917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04B7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A86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152+400</w:t>
            </w:r>
          </w:p>
          <w:p w14:paraId="54AAAC5E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38564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10EBE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Hârsești - Corbu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F5874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13448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F755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55383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19851" w14:textId="77777777" w:rsidR="00D13FC4" w:rsidRPr="00860983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8E5C861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87401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70C6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299B1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ED479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Corbu</w:t>
            </w:r>
          </w:p>
          <w:p w14:paraId="0619F024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E41D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FCF8CE6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D2034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9642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2F59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3A2A0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4</w:t>
            </w:r>
          </w:p>
          <w:p w14:paraId="06C2C3FF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D13FC4" w14:paraId="54C7C129" w14:textId="77777777" w:rsidTr="003F58BA">
        <w:trPr>
          <w:cantSplit/>
          <w:trHeight w:val="5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51AAA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CB51D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CECB4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1A70F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Sineşti</w:t>
            </w:r>
          </w:p>
          <w:p w14:paraId="14A2B30F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40BBFA4D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E2A2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2D269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ED63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DE908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1AFF2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BD39FAD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A3177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8677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162+900</w:t>
            </w:r>
          </w:p>
          <w:p w14:paraId="0D8613C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1811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19032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Sineşti - Potcoava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57CF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90A44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BC56B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1774E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AD89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20EEEC79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177A1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735C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168+500</w:t>
            </w:r>
          </w:p>
          <w:p w14:paraId="4156E869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EEB2C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0C77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4160B07D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si  Potcoava – Bălteni Olt</w:t>
            </w:r>
          </w:p>
          <w:p w14:paraId="355F9536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BFE6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A86D6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3910B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098B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AFC53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3325831B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29C3A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00E5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44049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2E7F7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0EB9D87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1BF5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7623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F0B55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2765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21BB4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1</w:t>
            </w:r>
          </w:p>
          <w:p w14:paraId="505DA23B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D13FC4" w14:paraId="6B42F0C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37C33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07EC2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B7DDD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879A0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656ED001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72EB13E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29389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BF2937C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0D609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FF6E2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EE6E4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C6170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14EFB2C5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B320D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BBBA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B69A4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06CE0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146DC557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523846AA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BBA1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7 până la axa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F692F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325E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33764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0AAA8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C5FAFD4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9EAD6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2E13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6F424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0D7FB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Bălteni</w:t>
            </w:r>
          </w:p>
          <w:p w14:paraId="0F9A75EE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33AAD25A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49B9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1C1FA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B70A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DB8E4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AF758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41E064BD" w14:textId="77777777" w:rsidTr="003F58BA">
        <w:trPr>
          <w:cantSplit/>
          <w:trHeight w:val="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92F14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01504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312F1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A9540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Recea</w:t>
            </w:r>
          </w:p>
          <w:p w14:paraId="58AC68BA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A956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782E84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61E1F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E70CB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9D3F1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4A73B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20BBA49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58C7D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B6B7C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71FE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EDE8B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108C523E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BBC88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CAD75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74BAD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F1486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32913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85937A4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64A14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4A6A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A0FC9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C77EC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26D173C6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34101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din </w:t>
            </w:r>
          </w:p>
          <w:p w14:paraId="30F1A78B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în </w:t>
            </w:r>
          </w:p>
          <w:p w14:paraId="41B553B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axa staţiei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9739D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52999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9AB1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4BF3C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D13FC4" w14:paraId="1344DC61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8560F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A623B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730AD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31C03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7CD67DA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8 </w:t>
            </w:r>
          </w:p>
          <w:p w14:paraId="4B9F2C22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D04AC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8F8AD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8D58B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5276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4DE66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84D8B8F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72950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8C51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EEEB0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780CC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76B4E80D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721AD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27, 33,  22 </w:t>
            </w:r>
          </w:p>
          <w:p w14:paraId="7F13B38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 34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A248C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8C9D5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3A1FC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9FD76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3 - 11  primiri - expedieri.</w:t>
            </w:r>
          </w:p>
        </w:tc>
      </w:tr>
      <w:tr w:rsidR="00D13FC4" w14:paraId="1EBB604E" w14:textId="77777777" w:rsidTr="003F58BA">
        <w:trPr>
          <w:cantSplit/>
          <w:trHeight w:val="4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FB1CF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52945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CF217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034C6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5C65504B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62836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E0166B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 şi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EAF81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FE213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0B03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437F9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93FBB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7 - 11</w:t>
            </w:r>
          </w:p>
          <w:p w14:paraId="602C4E0E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D13FC4" w14:paraId="545D9D24" w14:textId="77777777" w:rsidTr="003F58BA">
        <w:trPr>
          <w:cantSplit/>
          <w:trHeight w:val="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A556C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BD5D8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78F7D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8AE4F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55040F4C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BC78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FB2559D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B647D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B046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39F2F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E8C6B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5 - 11 primiri – expedieri.</w:t>
            </w:r>
          </w:p>
        </w:tc>
      </w:tr>
      <w:tr w:rsidR="00D13FC4" w14:paraId="28F7C1E9" w14:textId="77777777" w:rsidTr="003F58BA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257BB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C58C2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5CA51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F55F9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72F21569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C42D2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C5EDC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FFF54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3187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DD2F0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8 - 15</w:t>
            </w:r>
          </w:p>
          <w:p w14:paraId="6BB20F09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D13FC4" w14:paraId="2D844C64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6C204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DDA0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26927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8EDDC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Milcov, linia 1 </w:t>
            </w:r>
          </w:p>
          <w:p w14:paraId="2519F1F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40018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A648C7B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E3CF3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51031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B0070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CC451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1E95F2D6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3608F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C2BB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4BB54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36ECB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Slătioara</w:t>
            </w:r>
          </w:p>
          <w:p w14:paraId="35BE1D2A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5971AFAC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D3B0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E7EDB8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7BADC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8390E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18B3B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7124E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30E6255" w14:textId="77777777" w:rsidTr="003F58BA">
        <w:trPr>
          <w:cantSplit/>
          <w:trHeight w:val="8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1AD91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C975C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205+450</w:t>
            </w:r>
          </w:p>
          <w:p w14:paraId="32079A6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C716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6AD5F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3845D726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  <w:p w14:paraId="6A5BAB23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(din călcâiul schimbătorului numărul 23 până la vârful schimbătorului numărul 14)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151D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E06DD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A30FD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6388C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4162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EC267A0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Staţie paralelogram.</w:t>
            </w:r>
          </w:p>
        </w:tc>
      </w:tr>
      <w:tr w:rsidR="00D13FC4" w14:paraId="7DB15BE6" w14:textId="77777777" w:rsidTr="003F58BA">
        <w:trPr>
          <w:cantSplit/>
          <w:trHeight w:val="4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F1E6F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F7413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4B805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47DB8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1DD7D6E2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B6A2C" w14:textId="77777777" w:rsidR="00D13FC4" w:rsidRDefault="00D13FC4" w:rsidP="006E418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A05248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26, 32,  38,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72357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38158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5E46A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86903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4 - 11.</w:t>
            </w:r>
          </w:p>
        </w:tc>
      </w:tr>
      <w:tr w:rsidR="00D13FC4" w14:paraId="14DFC474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F6F28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81AE4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C49A3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1BD8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42A05FD9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9DB14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CA66089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2528B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5721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7B7A7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D3179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65648B1D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05348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7D363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55BD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085D8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Balş</w:t>
            </w:r>
          </w:p>
          <w:p w14:paraId="677B814A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BDB36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FB56C9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şi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41C7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42CB6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42028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2506E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1.</w:t>
            </w:r>
          </w:p>
        </w:tc>
      </w:tr>
      <w:tr w:rsidR="00D13FC4" w14:paraId="454DC0B2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9BAD0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0B141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219+775</w:t>
            </w:r>
          </w:p>
          <w:p w14:paraId="1D5CCF7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219+935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02C07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5BE92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1B9C9918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9EE15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F7697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56C54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99474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0F9FD" w14:textId="77777777" w:rsidR="00D13FC4" w:rsidRPr="006064A3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6FB31C33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E40702E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6435B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2D9F7" w14:textId="77777777" w:rsidR="00D13FC4" w:rsidRPr="006064A3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221+910</w:t>
            </w:r>
          </w:p>
          <w:p w14:paraId="7660C5C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F3B9A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6FAC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043EBC2E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5E801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27084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33F1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70AC0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43B98" w14:textId="77777777" w:rsidR="00D13FC4" w:rsidRPr="006064A3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716F19DF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DEF8EBD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C6B68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12E53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230+550</w:t>
            </w:r>
          </w:p>
          <w:p w14:paraId="2F6B132D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B63EA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4D52F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Robăneşti-</w:t>
            </w:r>
          </w:p>
          <w:p w14:paraId="7C33495B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22DBB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13A9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0D28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83BB5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78C55" w14:textId="77777777" w:rsidR="00D13FC4" w:rsidRPr="001D28D8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Fără inductori.</w:t>
            </w:r>
          </w:p>
        </w:tc>
      </w:tr>
      <w:tr w:rsidR="00D13FC4" w14:paraId="0831F860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3DE39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10A53" w14:textId="77777777" w:rsidR="00D13FC4" w:rsidRPr="006064A3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5CEEC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FF320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Pieleşti</w:t>
            </w:r>
          </w:p>
          <w:p w14:paraId="295EDFBA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şi 3 </w:t>
            </w:r>
          </w:p>
          <w:p w14:paraId="37B9B8E3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6BFE4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72C8F75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83846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394D2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10964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217A6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13FC4" w14:paraId="09E32360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22FC8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FB8E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241+900</w:t>
            </w:r>
          </w:p>
          <w:p w14:paraId="5A255BC6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EA40D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880DC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 -</w:t>
            </w:r>
          </w:p>
          <w:p w14:paraId="08E42E40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Plaiu Vulcănești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EF4D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2A5CF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FAC4C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1BEFE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90FE2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51C5E72E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0DE48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C6A25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0B5D3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C5C2E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Plaiu Vulcănești</w:t>
            </w:r>
          </w:p>
          <w:p w14:paraId="28A94C92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B3A2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3823D8F1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67469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CCF56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B055C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982A6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2 și 3 primiri - expedieri, Cap X.</w:t>
            </w:r>
          </w:p>
        </w:tc>
      </w:tr>
      <w:tr w:rsidR="00D13FC4" w14:paraId="7F424ADA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2B77D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5FFD8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249+150</w:t>
            </w:r>
          </w:p>
          <w:p w14:paraId="51B4B53E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9F91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4F071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24B91524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3A+3B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CC3BE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E3CAB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A54A5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E26B1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F2B98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Numai pentru trenuri de marfă în tranzit. Nesemnalizată pe teren.</w:t>
            </w:r>
          </w:p>
          <w:p w14:paraId="52B8312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Stația  în  paralelogram.</w:t>
            </w:r>
          </w:p>
        </w:tc>
      </w:tr>
      <w:tr w:rsidR="00D13FC4" w14:paraId="5E594D6F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E9B69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CDBB1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4F942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B184B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FBB62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216452AE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73 -77-</w:t>
            </w:r>
          </w:p>
          <w:p w14:paraId="20C499E8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- 83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111B4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0F79E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817FB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CB8C6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D13FC4" w14:paraId="516BC807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C7C6F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E7162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0AC3F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CB918" w14:textId="77777777" w:rsidR="00D13FC4" w:rsidRDefault="00D13FC4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576C7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626A9ECF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B6868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12543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F601E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74481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1 - 4B.</w:t>
            </w:r>
          </w:p>
        </w:tc>
      </w:tr>
      <w:tr w:rsidR="00D13FC4" w14:paraId="6A21C07E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5931B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92F20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1C0EE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3504A" w14:textId="77777777" w:rsidR="00D13FC4" w:rsidRDefault="00D13FC4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14DBFAF5" w14:textId="77777777" w:rsidR="00D13FC4" w:rsidRDefault="00D13FC4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34D6" w14:textId="77777777" w:rsidR="00D13FC4" w:rsidRDefault="00D13FC4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EF2D98D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0A799" w14:textId="77777777" w:rsidR="00D13FC4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A8D51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C5C7A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49E7F" w14:textId="77777777" w:rsidR="00D13FC4" w:rsidRDefault="00D13FC4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013072" w14:textId="77777777" w:rsidR="00D13FC4" w:rsidRDefault="00D13FC4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linia 2A către liniile </w:t>
            </w:r>
          </w:p>
          <w:p w14:paraId="6EAC7C19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26 și 27. </w:t>
            </w:r>
          </w:p>
        </w:tc>
      </w:tr>
      <w:tr w:rsidR="00D13FC4" w14:paraId="6F206BFD" w14:textId="77777777" w:rsidTr="003F58BA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293E4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05DCF" w14:textId="77777777" w:rsidR="00D13FC4" w:rsidRDefault="00D13FC4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B88B8" w14:textId="77777777" w:rsidR="00D13FC4" w:rsidRPr="000625F2" w:rsidRDefault="00D13FC4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8CF5E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71A7F86D" w14:textId="77777777" w:rsidR="00D13FC4" w:rsidRDefault="00D13FC4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25F0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434DCC6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23, 33,  35, TDJ </w:t>
            </w:r>
          </w:p>
          <w:p w14:paraId="4B065F1C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/ 49, 45 / 51, sch. 55, 57, 59, 65, 67, 69</w:t>
            </w:r>
          </w:p>
          <w:p w14:paraId="4E7BA471" w14:textId="77777777" w:rsidR="00D13FC4" w:rsidRDefault="00D13FC4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052C5" w14:textId="77777777" w:rsidR="00D13FC4" w:rsidRDefault="00D13FC4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459F6" w14:textId="77777777" w:rsidR="00D13FC4" w:rsidRDefault="00D13FC4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BF8BA" w14:textId="77777777" w:rsidR="00D13FC4" w:rsidRPr="000625F2" w:rsidRDefault="00D13FC4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1C08C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54B7EB" w14:textId="77777777" w:rsidR="00D13FC4" w:rsidRDefault="00D13FC4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4A - 11.</w:t>
            </w:r>
          </w:p>
        </w:tc>
      </w:tr>
      <w:tr w:rsidR="00D13FC4" w14:paraId="359F40ED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BBCE6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AA44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D7176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6C01F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0C65094E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2B6F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DD263CA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145,147, 149,151 </w:t>
            </w:r>
          </w:p>
          <w:p w14:paraId="2B4AF1D9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CC92A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E42B6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2184F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B608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22B5A5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12 - 16.</w:t>
            </w:r>
          </w:p>
        </w:tc>
      </w:tr>
      <w:tr w:rsidR="00D13FC4" w14:paraId="1F34FF2F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A909A" w14:textId="77777777" w:rsidR="00D13FC4" w:rsidRDefault="00D13FC4" w:rsidP="00D13FC4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A28E2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F1DC6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60D32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7A350FF3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1E6D8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1D931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5F5C9" w14:textId="77777777" w:rsidR="00D13FC4" w:rsidRDefault="00D13FC4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2D05A" w14:textId="77777777" w:rsidR="00D13FC4" w:rsidRPr="000625F2" w:rsidRDefault="00D13FC4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FC63D" w14:textId="77777777" w:rsidR="00D13FC4" w:rsidRDefault="00D13FC4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F2E6C90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2D0CDB87" w14:textId="77777777" w:rsidR="00D13FC4" w:rsidRDefault="00D13FC4" w:rsidP="00F22BF3">
      <w:pPr>
        <w:pStyle w:val="Heading1"/>
        <w:spacing w:line="360" w:lineRule="auto"/>
      </w:pPr>
      <w:r>
        <w:t xml:space="preserve">LINIA 103 </w:t>
      </w:r>
    </w:p>
    <w:p w14:paraId="614E829D" w14:textId="77777777" w:rsidR="00D13FC4" w:rsidRDefault="00D13FC4" w:rsidP="003934D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BUCUREŞTI PROGRESU - GIURGIU ORAŞ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D13FC4" w14:paraId="6DE1A2FC" w14:textId="7777777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5A032" w14:textId="77777777" w:rsidR="00D13FC4" w:rsidRDefault="00D13FC4" w:rsidP="00D13FC4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F6BD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6+395</w:t>
            </w:r>
          </w:p>
          <w:p w14:paraId="1FA9E4F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6+445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2805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39AC5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  <w:p w14:paraId="561564BC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67317" w14:textId="77777777" w:rsidR="00D13FC4" w:rsidRPr="009E41C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9F753" w14:textId="77777777" w:rsidR="00D13FC4" w:rsidRPr="006307B2" w:rsidRDefault="00D13FC4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1E6F1" w14:textId="77777777" w:rsidR="00D13FC4" w:rsidRPr="009E41C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5A9CE" w14:textId="77777777" w:rsidR="00D13FC4" w:rsidRPr="006307B2" w:rsidRDefault="00D13FC4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0203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010320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D13FC4" w14:paraId="2E1B15E0" w14:textId="77777777">
        <w:trPr>
          <w:cantSplit/>
          <w:trHeight w:val="1123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69EE1" w14:textId="77777777" w:rsidR="00D13FC4" w:rsidRDefault="00D13FC4" w:rsidP="00D13FC4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9BEA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1CB9" w14:textId="77777777" w:rsidR="00D13FC4" w:rsidRPr="006307B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1D72D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  <w:p w14:paraId="0C689764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</w:t>
            </w:r>
            <w:r w:rsidRPr="009E41CA">
              <w:rPr>
                <w:b/>
                <w:bCs/>
                <w:sz w:val="20"/>
                <w:lang w:val="ro-RO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49A17" w14:textId="77777777" w:rsidR="00D13FC4" w:rsidRPr="009E41C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83820" w14:textId="77777777" w:rsidR="00D13FC4" w:rsidRPr="006307B2" w:rsidRDefault="00D13FC4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E0051" w14:textId="77777777" w:rsidR="00D13FC4" w:rsidRPr="009E41C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ECAFD" w14:textId="77777777" w:rsidR="00D13FC4" w:rsidRPr="006307B2" w:rsidRDefault="00D13FC4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E2227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C810EA1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Cu acces la liniile 5 şi 6 primiri - expedieri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13FC4" w14:paraId="0115C13A" w14:textId="77777777">
        <w:trPr>
          <w:cantSplit/>
          <w:trHeight w:val="174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2EEB1" w14:textId="77777777" w:rsidR="00D13FC4" w:rsidRDefault="00D13FC4" w:rsidP="00D13FC4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BDE9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7C623" w14:textId="77777777" w:rsidR="00D13FC4" w:rsidRPr="006307B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900C9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FF13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1C5AEC8" w14:textId="77777777" w:rsidR="00D13FC4" w:rsidRDefault="00D13FC4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8</w:t>
            </w:r>
          </w:p>
          <w:p w14:paraId="47CF2CC3" w14:textId="77777777" w:rsidR="00D13FC4" w:rsidRDefault="00D13FC4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1F50349" w14:textId="77777777" w:rsidR="00D13FC4" w:rsidRDefault="00D13FC4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5F8C0E8A" w14:textId="77777777" w:rsidR="00D13FC4" w:rsidRPr="009E41CA" w:rsidRDefault="00D13FC4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6AA43" w14:textId="77777777" w:rsidR="00D13FC4" w:rsidRDefault="00D13FC4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E95EB" w14:textId="77777777" w:rsidR="00D13FC4" w:rsidRPr="009E41C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A4073" w14:textId="77777777" w:rsidR="00D13FC4" w:rsidRPr="006307B2" w:rsidRDefault="00D13FC4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73AB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046E8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0FED2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1 - 3, 7, 8 și </w:t>
            </w:r>
          </w:p>
          <w:p w14:paraId="090ADEE6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Tehnică București Progresu.</w:t>
            </w:r>
          </w:p>
        </w:tc>
      </w:tr>
      <w:tr w:rsidR="00D13FC4" w14:paraId="14C2C0EA" w14:textId="77777777">
        <w:trPr>
          <w:cantSplit/>
          <w:trHeight w:val="97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26CDE" w14:textId="77777777" w:rsidR="00D13FC4" w:rsidRDefault="00D13FC4" w:rsidP="00D13FC4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74D3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A816F" w14:textId="77777777" w:rsidR="00D13FC4" w:rsidRPr="006307B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47796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Jilava</w:t>
            </w:r>
          </w:p>
          <w:p w14:paraId="3B4C7D6D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linia 1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9E41CA">
              <w:rPr>
                <w:b/>
                <w:bCs/>
                <w:sz w:val="20"/>
                <w:lang w:val="ro-RO"/>
              </w:rPr>
              <w:t>ab</w:t>
            </w:r>
            <w:r>
              <w:rPr>
                <w:b/>
                <w:bCs/>
                <w:sz w:val="20"/>
                <w:lang w:val="ro-RO"/>
              </w:rPr>
              <w:t>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48077" w14:textId="77777777" w:rsidR="00D13FC4" w:rsidRPr="009E41C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0FBBF" w14:textId="77777777" w:rsidR="00D13FC4" w:rsidRPr="006307B2" w:rsidRDefault="00D13FC4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68FCD" w14:textId="77777777" w:rsidR="00D13FC4" w:rsidRPr="009E41C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78068" w14:textId="77777777" w:rsidR="00D13FC4" w:rsidRPr="006307B2" w:rsidRDefault="00D13FC4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5D82A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547F985" w14:textId="77777777">
        <w:trPr>
          <w:cantSplit/>
          <w:trHeight w:val="97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F9BF1" w14:textId="77777777" w:rsidR="00D13FC4" w:rsidRDefault="00D13FC4" w:rsidP="00D13FC4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E123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E9603" w14:textId="77777777" w:rsidR="00D13FC4" w:rsidRPr="006307B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DC17D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Jilava</w:t>
            </w:r>
          </w:p>
          <w:p w14:paraId="4FD4AE6D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9E41CA">
              <w:rPr>
                <w:b/>
                <w:bCs/>
                <w:sz w:val="20"/>
                <w:lang w:val="ro-RO"/>
              </w:rPr>
              <w:t xml:space="preserve"> ab</w:t>
            </w:r>
            <w:r>
              <w:rPr>
                <w:b/>
                <w:bCs/>
                <w:sz w:val="20"/>
                <w:lang w:val="ro-RO"/>
              </w:rPr>
              <w:t>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47985" w14:textId="77777777" w:rsidR="00D13FC4" w:rsidRPr="009E41C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toată</w:t>
            </w:r>
          </w:p>
          <w:p w14:paraId="5126A8B3" w14:textId="77777777" w:rsidR="00D13FC4" w:rsidRPr="009E41C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2BC82" w14:textId="77777777" w:rsidR="00D13FC4" w:rsidRPr="006307B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6AD20" w14:textId="77777777" w:rsidR="00D13FC4" w:rsidRPr="009E41C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CA606" w14:textId="77777777" w:rsidR="00D13FC4" w:rsidRPr="006307B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A28B1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13FC4" w14:paraId="5308F85D" w14:textId="77777777">
        <w:trPr>
          <w:cantSplit/>
          <w:trHeight w:val="82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C60BF" w14:textId="77777777" w:rsidR="00D13FC4" w:rsidRDefault="00D13FC4" w:rsidP="00D13FC4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85BE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B5316" w14:textId="77777777" w:rsidR="00D13FC4" w:rsidRPr="006307B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517B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Jilava</w:t>
            </w:r>
          </w:p>
          <w:p w14:paraId="4F259108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9E41CA">
              <w:rPr>
                <w:b/>
                <w:bCs/>
                <w:sz w:val="20"/>
                <w:lang w:val="ro-RO"/>
              </w:rPr>
              <w:t xml:space="preserve"> ab</w:t>
            </w:r>
            <w:r>
              <w:rPr>
                <w:b/>
                <w:bCs/>
                <w:sz w:val="20"/>
                <w:lang w:val="ro-RO"/>
              </w:rPr>
              <w:t>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9C655" w14:textId="77777777" w:rsidR="00D13FC4" w:rsidRPr="009E41C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toată</w:t>
            </w:r>
          </w:p>
          <w:p w14:paraId="167A9056" w14:textId="77777777" w:rsidR="00D13FC4" w:rsidRPr="009E41C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FE49E" w14:textId="77777777" w:rsidR="00D13FC4" w:rsidRPr="006307B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27623" w14:textId="77777777" w:rsidR="00D13FC4" w:rsidRPr="009E41C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AF68D" w14:textId="77777777" w:rsidR="00D13FC4" w:rsidRPr="006307B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17743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13FC4" w14:paraId="5B61EE00" w14:textId="77777777">
        <w:trPr>
          <w:cantSplit/>
          <w:trHeight w:val="9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CFC61" w14:textId="77777777" w:rsidR="00D13FC4" w:rsidRDefault="00D13FC4" w:rsidP="00D13FC4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AD1A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8F6C3" w14:textId="77777777" w:rsidR="00D13FC4" w:rsidRPr="006307B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F788C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0674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peste T.D.J.</w:t>
            </w:r>
          </w:p>
          <w:p w14:paraId="72D7EA02" w14:textId="77777777" w:rsidR="00D13FC4" w:rsidRPr="009E41C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9444A" w14:textId="77777777" w:rsidR="00D13FC4" w:rsidRPr="006307B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DA493" w14:textId="77777777" w:rsidR="00D13FC4" w:rsidRPr="009E41C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F5F24" w14:textId="77777777" w:rsidR="00D13FC4" w:rsidRPr="006307B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1A35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8B45AC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0C89F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1, 2 și 3</w:t>
            </w:r>
          </w:p>
          <w:p w14:paraId="4E16CA76" w14:textId="77777777" w:rsidR="00D13FC4" w:rsidRPr="009E41C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 </w:t>
            </w:r>
          </w:p>
        </w:tc>
      </w:tr>
    </w:tbl>
    <w:p w14:paraId="56F46DBC" w14:textId="77777777" w:rsidR="00D13FC4" w:rsidRPr="007C0989" w:rsidRDefault="00D13FC4" w:rsidP="007C0989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732537A0" w14:textId="77777777" w:rsidR="00D13FC4" w:rsidRDefault="00D13FC4" w:rsidP="00E15E78">
      <w:pPr>
        <w:pStyle w:val="Heading1"/>
        <w:spacing w:line="360" w:lineRule="auto"/>
      </w:pPr>
      <w:r>
        <w:t>LINIA 105</w:t>
      </w:r>
    </w:p>
    <w:p w14:paraId="75D3E6CA" w14:textId="77777777" w:rsidR="00D13FC4" w:rsidRDefault="00D13FC4" w:rsidP="00E15E78">
      <w:pPr>
        <w:pStyle w:val="Heading1"/>
        <w:spacing w:line="360" w:lineRule="auto"/>
      </w:pPr>
      <w:r>
        <w:t>GIURGIU NORD - VIDELE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D13FC4" w14:paraId="4CB3D16C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9C25A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D0F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2+309</w:t>
            </w:r>
          </w:p>
          <w:p w14:paraId="4DAB28A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3E8C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6377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Giurgiu Nord -</w:t>
            </w:r>
          </w:p>
          <w:p w14:paraId="52CBB9C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Rădulești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2314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9368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E9D4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3C53F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2B45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65C444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trenurile de călători.</w:t>
            </w:r>
          </w:p>
        </w:tc>
      </w:tr>
      <w:tr w:rsidR="00D13FC4" w14:paraId="11A1B3DD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60BA8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9E35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2+309</w:t>
            </w:r>
          </w:p>
          <w:p w14:paraId="0082E94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D1C5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6237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Giurgiu Nord -</w:t>
            </w:r>
          </w:p>
          <w:p w14:paraId="673C091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Rădulești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678E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7ECF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A6D1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6D488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4377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B0330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trenurile de marfă.</w:t>
            </w:r>
          </w:p>
        </w:tc>
      </w:tr>
      <w:tr w:rsidR="00D13FC4" w14:paraId="7E9ECB6C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DDA7D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39F8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C387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F041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Bălănoaia 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C147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CC9B84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+ sch.6, diag </w:t>
            </w:r>
          </w:p>
          <w:p w14:paraId="41AE50E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2-6,</w:t>
            </w:r>
          </w:p>
          <w:p w14:paraId="5761BB9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5EF8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4362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DB9D9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FB1A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50A6849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EEF30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ACF2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9759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0EFB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Stănești,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8C20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868672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+ sch.5 și</w:t>
            </w:r>
          </w:p>
          <w:p w14:paraId="684915A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56CFCDF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8/10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DDFC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E23E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4AD62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C7FA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6714D2F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F95F4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89EE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43E0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BC0D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7463054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F471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741C1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2616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E9F06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7B2C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D13FC4" w14:paraId="3C542833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AF151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8AA5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B6D1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5396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19F86F7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96F3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6, </w:t>
            </w:r>
          </w:p>
          <w:p w14:paraId="328D61C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și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D21C6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5AD4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4680F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8F24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70B9D89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6F729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4901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7FAE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0324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5B658B8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3, Cap X,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6D40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  <w:p w14:paraId="5820A81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C95B9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8DC9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31C11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88D2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46B8B2E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7431F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6D88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70F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715C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Toporu</w:t>
            </w:r>
          </w:p>
          <w:p w14:paraId="744BC09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87BB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  <w:p w14:paraId="411FA02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FF59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DCAF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06496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F95D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FF3967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E14D9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D13FC4" w14:paraId="586D74B8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722F2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4A9C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3227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E3F5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Toporu</w:t>
            </w:r>
          </w:p>
          <w:p w14:paraId="161FEB9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D6ED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6FB24BC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10B8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4CB0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CDAB4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EF03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0539E5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ED65F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D13FC4" w14:paraId="69409BB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39553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4933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0FE8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0339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Vlaşca</w:t>
            </w:r>
          </w:p>
          <w:p w14:paraId="16E7FF7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F9F3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  <w:p w14:paraId="6CCBE2E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CEDFE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3121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A2757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421C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0354DB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2C62C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9682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D051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A3A3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Vlaşca</w:t>
            </w:r>
          </w:p>
          <w:p w14:paraId="1E986CE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5DB3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807A0E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4822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2E46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0CDAF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F87F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820F7C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CFA68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D13FC4" w14:paraId="28D2892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2F477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95FA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7957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E8DA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Târnavele</w:t>
            </w:r>
          </w:p>
          <w:p w14:paraId="31FC8D1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D944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linia 2</w:t>
            </w:r>
          </w:p>
          <w:p w14:paraId="43ED66D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F2F29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0DE5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E43AF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7847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26EBFF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54E0D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0263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799A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E449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Târnavele</w:t>
            </w:r>
          </w:p>
          <w:p w14:paraId="0629C25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0B11AF6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diagonala 1 - 3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3629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B6A99C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9DCA8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2D47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D1B31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8F15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E2FFFA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linia 2, Cap X, din </w:t>
            </w:r>
            <w:r w:rsidRPr="002C5ADE">
              <w:rPr>
                <w:b/>
                <w:bCs/>
                <w:i/>
                <w:iCs/>
                <w:sz w:val="20"/>
                <w:lang w:val="ro-RO"/>
              </w:rPr>
              <w:t>St. Târnavele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13FC4" w14:paraId="152DDEA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67571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4315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4ABE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438C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74F20A8B" w14:textId="77777777" w:rsidR="00D13FC4" w:rsidRPr="00CA6A06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CA6A06">
              <w:rPr>
                <w:b/>
                <w:bCs/>
                <w:iCs/>
                <w:sz w:val="20"/>
                <w:lang w:val="ro-RO"/>
              </w:rPr>
              <w:t>peste sch. 22</w:t>
            </w:r>
            <w:r>
              <w:rPr>
                <w:b/>
                <w:bCs/>
                <w:iCs/>
                <w:sz w:val="20"/>
                <w:lang w:val="ro-RO"/>
              </w:rPr>
              <w:t>,</w:t>
            </w:r>
            <w:r w:rsidRPr="00CA6A06">
              <w:rPr>
                <w:b/>
                <w:bCs/>
                <w:i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B6CD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22 </w:t>
            </w:r>
          </w:p>
          <w:p w14:paraId="73DA13D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82CB9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8745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53F13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1783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EEB0EF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38323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AA0B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485D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05305" w14:textId="77777777" w:rsidR="00D13FC4" w:rsidRDefault="00D13FC4" w:rsidP="00211FE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0D0D914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+ sch. 8 și 14.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C107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045F84E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+ sch. 8 și 14.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95B0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599E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DC02E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2845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8759FE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8DC2A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2FBF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9223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2C956" w14:textId="77777777" w:rsidR="00D13FC4" w:rsidRDefault="00D13FC4" w:rsidP="00211FE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4472BFE9" w14:textId="77777777" w:rsidR="00D13FC4" w:rsidRDefault="00D13FC4" w:rsidP="00211FEE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 w:rsidRPr="00CA6A06">
              <w:rPr>
                <w:b/>
                <w:bCs/>
                <w:i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9150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5E9718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7B5582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12 / 16 și </w:t>
            </w:r>
          </w:p>
          <w:p w14:paraId="3302DAA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F8A885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D456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B509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E723C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1646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9C1E93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35A1F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539F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CB4D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31B6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4FDE790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sch. 7, 11, 15 și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6207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7, 11, 15 </w:t>
            </w:r>
          </w:p>
          <w:p w14:paraId="45A8590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17 </w:t>
            </w:r>
          </w:p>
          <w:p w14:paraId="666C860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DEF76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881E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CFE8B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E031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E99F7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965ED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5 și 6.</w:t>
            </w:r>
          </w:p>
        </w:tc>
      </w:tr>
      <w:tr w:rsidR="00D13FC4" w14:paraId="3D4C24F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D1EAD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EAD0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0CF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8248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Videle</w:t>
            </w:r>
          </w:p>
          <w:p w14:paraId="3A8DAC0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E4F3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2627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8A63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D0876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A5C1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D437A21" w14:textId="77777777">
        <w:trPr>
          <w:cantSplit/>
          <w:trHeight w:val="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3EC22" w14:textId="77777777" w:rsidR="00D13FC4" w:rsidRDefault="00D13FC4" w:rsidP="00D13FC4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68F3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234E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3A98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Videle</w:t>
            </w:r>
          </w:p>
          <w:p w14:paraId="465A86D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2C84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B4403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CDB3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39D2F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1EEC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0B11270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730626A7" w14:textId="77777777" w:rsidR="00D13FC4" w:rsidRDefault="00D13FC4" w:rsidP="00E15E78">
      <w:pPr>
        <w:pStyle w:val="Heading1"/>
        <w:spacing w:line="360" w:lineRule="auto"/>
      </w:pPr>
      <w:r>
        <w:t>LINIA 105 A</w:t>
      </w:r>
    </w:p>
    <w:p w14:paraId="4E05BFF7" w14:textId="77777777" w:rsidR="00D13FC4" w:rsidRDefault="00D13FC4" w:rsidP="00E15E78">
      <w:pPr>
        <w:pStyle w:val="Heading1"/>
        <w:spacing w:line="360" w:lineRule="auto"/>
      </w:pPr>
      <w:r>
        <w:t>R 1  VIDELE - R 2  VIDELE (Rac  Rădulești - Ciolpani)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D13FC4" w14:paraId="7F65D50F" w14:textId="77777777">
        <w:trPr>
          <w:cantSplit/>
          <w:trHeight w:val="11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244C4" w14:textId="77777777" w:rsidR="00D13FC4" w:rsidRDefault="00D13FC4" w:rsidP="00D13FC4">
            <w:pPr>
              <w:numPr>
                <w:ilvl w:val="0"/>
                <w:numId w:val="5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4EB7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3A3A336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219C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4E08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R1 – R2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796E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5FF27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A5B1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4D4ED" w14:textId="77777777" w:rsidR="00D13FC4" w:rsidRPr="004A289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9469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Numai pentru trenurile de marfă.</w:t>
            </w:r>
          </w:p>
        </w:tc>
      </w:tr>
    </w:tbl>
    <w:p w14:paraId="00ABA84C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5F59EA1F" w14:textId="77777777" w:rsidR="00D13FC4" w:rsidRDefault="00D13FC4" w:rsidP="00C81930">
      <w:pPr>
        <w:pStyle w:val="Heading1"/>
        <w:spacing w:line="360" w:lineRule="auto"/>
        <w:rPr>
          <w:spacing w:val="40"/>
        </w:rPr>
      </w:pPr>
      <w:r>
        <w:rPr>
          <w:spacing w:val="40"/>
        </w:rPr>
        <w:t>LINIA 107</w:t>
      </w:r>
    </w:p>
    <w:p w14:paraId="17778659" w14:textId="77777777" w:rsidR="00D13FC4" w:rsidRDefault="00D13FC4" w:rsidP="008C0C31">
      <w:pPr>
        <w:pStyle w:val="Heading1"/>
        <w:spacing w:before="40" w:after="40" w:line="360" w:lineRule="auto"/>
        <w:ind w:left="57" w:right="57"/>
      </w:pPr>
      <w:r>
        <w:t>TITU - TEIŞ - PIETROŞIŢA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4"/>
        <w:gridCol w:w="2492"/>
      </w:tblGrid>
      <w:tr w:rsidR="00D13FC4" w14:paraId="0266C250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9CB10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010A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AFF4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10EE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</w:t>
            </w:r>
          </w:p>
          <w:p w14:paraId="7F759D4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F226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6B76B3A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10R-14R-12R-16R și abate-rile sch. 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64A3C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AA75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3137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DB78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8A0E253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92BBD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FBFB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1+300</w:t>
            </w:r>
          </w:p>
          <w:p w14:paraId="5D7B8A7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C5BD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C01B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Titu - </w:t>
            </w:r>
          </w:p>
          <w:p w14:paraId="1B3A0B8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8987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E4BC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DC16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1310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3DF7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935A754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75AFF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AE876" w14:textId="77777777" w:rsidR="00D13FC4" w:rsidRDefault="00D13FC4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7+700</w:t>
            </w:r>
          </w:p>
          <w:p w14:paraId="3384F293" w14:textId="77777777" w:rsidR="00D13FC4" w:rsidRDefault="00D13FC4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AC70C" w14:textId="77777777" w:rsidR="00D13FC4" w:rsidRDefault="00D13FC4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2E270" w14:textId="77777777" w:rsidR="00D13FC4" w:rsidRDefault="00D13FC4" w:rsidP="005A6D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Titu - </w:t>
            </w:r>
          </w:p>
          <w:p w14:paraId="5D05BCAD" w14:textId="77777777" w:rsidR="00D13FC4" w:rsidRDefault="00D13FC4" w:rsidP="005A6D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41875" w14:textId="77777777" w:rsidR="00D13FC4" w:rsidRDefault="00D13FC4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B11A7" w14:textId="77777777" w:rsidR="00D13FC4" w:rsidRDefault="00D13FC4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102A4" w14:textId="77777777" w:rsidR="00D13FC4" w:rsidRDefault="00D13FC4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6+000</w:t>
            </w:r>
          </w:p>
          <w:p w14:paraId="6A7F38A6" w14:textId="77777777" w:rsidR="00D13FC4" w:rsidRDefault="00D13FC4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D27CD" w14:textId="77777777" w:rsidR="00D13FC4" w:rsidRDefault="00D13FC4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CA1BC" w14:textId="77777777" w:rsidR="00D13FC4" w:rsidRDefault="00D13FC4" w:rsidP="005A6DD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43D30BD3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108EC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0238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0753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DCA8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3DEE4C3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ED14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EFE22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855D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14+850</w:t>
            </w:r>
          </w:p>
          <w:p w14:paraId="5292CE4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FA50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BACD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5BF21C5C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97552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6923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14+900</w:t>
            </w:r>
          </w:p>
          <w:p w14:paraId="237365F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BEB2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A28D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2D9E885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24F1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045F9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9328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4536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0D25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6195C91B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6DD92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F165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7C0A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7568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1E9E92C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1455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87EEAA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D221F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2D91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F8C1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F344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14912007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102ED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A0A1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15+970</w:t>
            </w:r>
          </w:p>
          <w:p w14:paraId="4D915BC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B028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D3DC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5AD7C65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204A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941D9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0111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CE22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D6FA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A53B480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67587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76C6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5586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DEDE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061C28A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187F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8A4CE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7498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15+970</w:t>
            </w:r>
          </w:p>
          <w:p w14:paraId="550CAB7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A5672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338B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1640C06F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05B2E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6D4E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21F3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492D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79031B3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862F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939A84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959A6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1157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0453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D80B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79DB9B3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319C5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0844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20+800</w:t>
            </w:r>
          </w:p>
          <w:p w14:paraId="66FFF00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86B5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B2C9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665B89D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3818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CE704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76F8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E572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3179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4D849D5B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9F5F3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D30A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0A4E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20B4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0C477DD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3227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DA052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C3E0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22+000</w:t>
            </w:r>
          </w:p>
          <w:p w14:paraId="6923B2D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17D9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AB66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671A7A31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58359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CDEA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39556C2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3E23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98EE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77DCF01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4767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12BF6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064E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B679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1703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78371BA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E9AF0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AF40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0A0B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23CC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0F13B13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125B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024C2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F136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25+000</w:t>
            </w:r>
          </w:p>
          <w:p w14:paraId="4EF8FF9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1DFF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971E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EBC984B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EB8FE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BF2F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28+800</w:t>
            </w:r>
          </w:p>
          <w:p w14:paraId="19A4CFF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AEF3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85C43" w14:textId="77777777" w:rsidR="00D13FC4" w:rsidRDefault="00D13FC4" w:rsidP="0025433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59084829" w14:textId="77777777" w:rsidR="00D13FC4" w:rsidRDefault="00D13FC4" w:rsidP="0025433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5343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134B2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F36C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641C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60C2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292BE55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B5F92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E344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8C2F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C4D8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47C71F0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EAB2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0F9064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2CF73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D39B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BA0C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4E6B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3C4E833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CBF44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234E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420F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08FA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6B54965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7A3B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0F0EB9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BC618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B5B5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AE8A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CFBC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59240DD" w14:textId="77777777">
        <w:trPr>
          <w:cantSplit/>
          <w:trHeight w:val="5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CC89E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911F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21B6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1F18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442B508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C793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5834C0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9B8CF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3C3A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4B69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D235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527B893" w14:textId="77777777">
        <w:trPr>
          <w:cantSplit/>
          <w:trHeight w:val="5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F19DA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FA98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8225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9820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79CF0A8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3ED2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B3CF03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4BD8570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41 și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F9AB5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EF29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C4BD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7370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2641E0B" w14:textId="77777777">
        <w:trPr>
          <w:cantSplit/>
          <w:trHeight w:val="5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0CADA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2D2F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3B89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DBD3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3451D07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6152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T.D.J.</w:t>
            </w:r>
          </w:p>
          <w:p w14:paraId="0156696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34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6BEBA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FE0C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E22C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A18B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4 - 8.</w:t>
            </w:r>
          </w:p>
        </w:tc>
      </w:tr>
      <w:tr w:rsidR="00D13FC4" w14:paraId="396CF61E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170D9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3216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54DD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7769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016D37A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CCF5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EAC30D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E920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E208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1D15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83CB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7F1347B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AAFFF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E8DF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9561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9430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704DD2C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C686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F5DE2C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2B2E8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63F5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94E12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4AB0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1F7BECE" w14:textId="77777777">
        <w:trPr>
          <w:cantSplit/>
          <w:trHeight w:val="3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73AD5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8E9C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E310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B549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Doiceşti</w:t>
            </w:r>
          </w:p>
          <w:p w14:paraId="2A294BD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 3 şi 4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07F2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429FC0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5F5ED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8621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7A96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BA6B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280BCDE" w14:textId="77777777">
        <w:trPr>
          <w:cantSplit/>
          <w:trHeight w:val="3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FB649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0D30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BA7F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7065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Pucioasa linia 3</w:t>
            </w:r>
          </w:p>
          <w:p w14:paraId="19FB3B7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5AB8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2760A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7649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A60D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2520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CBC4EE7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A5595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2132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60A8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E8F7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Pucioasa linia 3</w:t>
            </w:r>
          </w:p>
          <w:p w14:paraId="4F52D1C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76BD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A00935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2071E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7C37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1B312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F9E6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EBEB00A" w14:textId="77777777">
        <w:trPr>
          <w:cantSplit/>
          <w:trHeight w:val="2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BAEF6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3F24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3532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90D0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Fieni</w:t>
            </w:r>
          </w:p>
          <w:p w14:paraId="67E6937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3, 5, 6,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55EE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7AA9A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89D2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0C3E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7F7E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032613C" w14:textId="77777777">
        <w:trPr>
          <w:cantSplit/>
          <w:trHeight w:val="89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435EA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53A6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D9C6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66E0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Fieni</w:t>
            </w:r>
          </w:p>
          <w:p w14:paraId="6E78662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49F7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59CD4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E1E4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C322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DE4E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975907C" w14:textId="77777777">
        <w:trPr>
          <w:cantSplit/>
          <w:trHeight w:val="89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90EF1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F0CB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63+600</w:t>
            </w:r>
          </w:p>
          <w:p w14:paraId="7EA7A82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B2B6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BCCB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Fieni -</w:t>
            </w:r>
          </w:p>
          <w:p w14:paraId="6919E70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Pietroşiţa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7BE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DA1D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6579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A6B2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DC5A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6FE89D60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4AA94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0DF2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EEBC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9470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Pietroşiţa</w:t>
            </w:r>
          </w:p>
          <w:p w14:paraId="5216C7D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 şi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E277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73D440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73F58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5F06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48CA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5292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14F9074" w14:textId="77777777">
        <w:trPr>
          <w:cantSplit/>
          <w:trHeight w:val="5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A4E68" w14:textId="77777777" w:rsidR="00D13FC4" w:rsidRDefault="00D13FC4" w:rsidP="00D13FC4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EC03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13FB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7519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Pietroşiţa</w:t>
            </w:r>
          </w:p>
          <w:p w14:paraId="7931C11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 şi sch.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A0BF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8DC04" w14:textId="77777777" w:rsidR="00D13FC4" w:rsidRPr="00C83AE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D598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03BE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5E42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4658084" w14:textId="77777777" w:rsidR="00D13FC4" w:rsidRDefault="00D13FC4">
      <w:pPr>
        <w:rPr>
          <w:sz w:val="20"/>
          <w:lang w:val="ro-RO"/>
        </w:rPr>
      </w:pPr>
    </w:p>
    <w:p w14:paraId="6B3CEED4" w14:textId="77777777" w:rsidR="00D13FC4" w:rsidRDefault="00D13FC4" w:rsidP="000507C8">
      <w:pPr>
        <w:pStyle w:val="Heading1"/>
        <w:spacing w:line="360" w:lineRule="auto"/>
      </w:pPr>
      <w:r>
        <w:t>LINIA 107 A</w:t>
      </w:r>
    </w:p>
    <w:p w14:paraId="1BA33A8C" w14:textId="77777777" w:rsidR="00D13FC4" w:rsidRDefault="00D13FC4" w:rsidP="00B85474">
      <w:pPr>
        <w:pStyle w:val="Heading1"/>
        <w:spacing w:line="360" w:lineRule="auto"/>
        <w:rPr>
          <w:b w:val="0"/>
          <w:bCs w:val="0"/>
          <w:sz w:val="8"/>
        </w:rPr>
      </w:pPr>
      <w:r>
        <w:t>TÂRGOVIŞTE NORD - ANINOASA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D13FC4" w14:paraId="1B8AF0F6" w14:textId="77777777" w:rsidTr="001931BF">
        <w:trPr>
          <w:cantSplit/>
          <w:trHeight w:val="2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9C654" w14:textId="77777777" w:rsidR="00D13FC4" w:rsidRDefault="00D13FC4" w:rsidP="00D13FC4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A6A91" w14:textId="77777777" w:rsidR="00D13FC4" w:rsidRDefault="00D13FC4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725A7" w14:textId="77777777" w:rsidR="00D13FC4" w:rsidRPr="004659BE" w:rsidRDefault="00D13FC4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C3D93" w14:textId="77777777" w:rsidR="00D13FC4" w:rsidRDefault="00D13FC4" w:rsidP="005F031C">
            <w:pPr>
              <w:pStyle w:val="Heading2"/>
              <w:spacing w:before="40" w:after="40" w:line="36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St. Târgovişte Nord</w:t>
            </w:r>
          </w:p>
          <w:p w14:paraId="4CB31C4C" w14:textId="77777777" w:rsidR="00D13FC4" w:rsidRDefault="00D13FC4" w:rsidP="005F03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17F08" w14:textId="77777777" w:rsidR="00D13FC4" w:rsidRDefault="00D13FC4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7830D34" w14:textId="77777777" w:rsidR="00D13FC4" w:rsidRDefault="00D13FC4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E5FAE" w14:textId="77777777" w:rsidR="00D13FC4" w:rsidRPr="004659BE" w:rsidRDefault="00D13FC4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659BE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95D3E" w14:textId="77777777" w:rsidR="00D13FC4" w:rsidRDefault="00D13FC4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AF4DB" w14:textId="77777777" w:rsidR="00D13FC4" w:rsidRPr="004659BE" w:rsidRDefault="00D13FC4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04D86" w14:textId="77777777" w:rsidR="00D13FC4" w:rsidRDefault="00D13FC4" w:rsidP="005F03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3C4ADAB2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7992C4B2" w14:textId="77777777" w:rsidR="00D13FC4" w:rsidRDefault="00D13FC4" w:rsidP="00410133">
      <w:pPr>
        <w:pStyle w:val="Heading1"/>
        <w:spacing w:line="360" w:lineRule="auto"/>
      </w:pPr>
      <w:r>
        <w:lastRenderedPageBreak/>
        <w:t>LINIA 108</w:t>
      </w:r>
    </w:p>
    <w:p w14:paraId="0E90C72B" w14:textId="77777777" w:rsidR="00D13FC4" w:rsidRDefault="00D13FC4" w:rsidP="00410133">
      <w:pPr>
        <w:pStyle w:val="Heading1"/>
        <w:spacing w:line="360" w:lineRule="auto"/>
      </w:pPr>
      <w:r>
        <w:t>GOLEŞTI - ARGEŞEL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D13FC4" w:rsidRPr="0058349B" w14:paraId="1E9BC18D" w14:textId="77777777">
        <w:trPr>
          <w:cantSplit/>
          <w:trHeight w:val="11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582AD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320A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99A64" w14:textId="77777777" w:rsidR="00D13FC4" w:rsidRPr="000625F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4A66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727F859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5E8F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C36712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3F9F5B21" w14:textId="77777777" w:rsidR="00D13FC4" w:rsidRPr="0016498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>i 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7CDCA" w14:textId="77777777" w:rsidR="00D13FC4" w:rsidRPr="000625F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E9F3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DE85A" w14:textId="77777777" w:rsidR="00D13FC4" w:rsidRPr="000625F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79E7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66DF91" w14:textId="77777777" w:rsidR="00D13FC4" w:rsidRPr="0058349B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D13FC4" w14:paraId="27062183" w14:textId="77777777">
        <w:trPr>
          <w:cantSplit/>
          <w:trHeight w:val="21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D0C12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5042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E12EE" w14:textId="77777777" w:rsidR="00D13FC4" w:rsidRPr="000625F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9137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1E7CC8B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D2AC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3CF491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4030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4C6D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CC86D" w14:textId="77777777" w:rsidR="00D13FC4" w:rsidRPr="000625F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1CF6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4F233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I.C. Brătianu - Goleşti.</w:t>
            </w:r>
          </w:p>
        </w:tc>
      </w:tr>
      <w:tr w:rsidR="00D13FC4" w14:paraId="099A88D3" w14:textId="77777777">
        <w:trPr>
          <w:cantSplit/>
          <w:trHeight w:val="15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06B3E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EFC6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5847C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8621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4C96D18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50F23B4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A0FC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039D1DF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35530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7DEB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7E8DF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D9D6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</w:t>
            </w:r>
          </w:p>
          <w:p w14:paraId="7D6C9C4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4 - 6 </w:t>
            </w:r>
          </w:p>
          <w:p w14:paraId="4AB47FE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D13FC4" w:rsidRPr="00F80ACE" w14:paraId="645DC266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FAEF8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808E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101+208</w:t>
            </w:r>
          </w:p>
          <w:p w14:paraId="232B6C14" w14:textId="77777777" w:rsidR="00D13FC4" w:rsidRPr="001571B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168+242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DF80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130A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Goleşti -</w:t>
            </w:r>
          </w:p>
          <w:p w14:paraId="4834907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Argeşel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82E7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AFB93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1EB4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CCBF4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9277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80ACE">
              <w:rPr>
                <w:b/>
                <w:bCs/>
                <w:iCs/>
                <w:sz w:val="20"/>
                <w:lang w:val="ro-RO"/>
              </w:rPr>
              <w:t>*Interzis circulaţia trenurilor care au în componenţă mai mult de două locomotive cuplate.</w:t>
            </w:r>
          </w:p>
          <w:p w14:paraId="3D1B88D9" w14:textId="77777777" w:rsidR="00D13FC4" w:rsidRPr="00F80ACE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F80ACE" w14:paraId="2E7933E2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7AD86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8F22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EA16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2C117" w14:textId="77777777" w:rsidR="00D13FC4" w:rsidRDefault="00D13FC4" w:rsidP="00584A4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I.C. Brătianu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4C93" w14:textId="77777777" w:rsidR="00D13FC4" w:rsidRDefault="00D13FC4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0A24663E" w14:textId="77777777" w:rsidR="00D13FC4" w:rsidRDefault="00D13FC4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sch.3 până la călcâi</w:t>
            </w:r>
          </w:p>
          <w:p w14:paraId="31730CE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2AC1F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1EF9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03A09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F3321" w14:textId="77777777" w:rsidR="00D13FC4" w:rsidRPr="00F80ACE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13FC4" w14:paraId="53D3125C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83619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0447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107+600</w:t>
            </w:r>
          </w:p>
          <w:p w14:paraId="69E015F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8C67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242C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I.C. Brătianu - </w:t>
            </w:r>
          </w:p>
          <w:p w14:paraId="1EE8C90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5BBC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0D89E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308C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3A869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084E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80ACE">
              <w:rPr>
                <w:b/>
                <w:bCs/>
                <w:iCs/>
                <w:sz w:val="20"/>
                <w:lang w:val="ro-RO"/>
              </w:rPr>
              <w:t>*</w:t>
            </w:r>
            <w:r>
              <w:rPr>
                <w:b/>
                <w:bCs/>
                <w:iCs/>
                <w:sz w:val="20"/>
                <w:lang w:val="ro-RO"/>
              </w:rPr>
              <w:t xml:space="preserve">Valabil pentru </w:t>
            </w:r>
            <w:r w:rsidRPr="00F80ACE">
              <w:rPr>
                <w:b/>
                <w:bCs/>
                <w:iCs/>
                <w:sz w:val="20"/>
                <w:lang w:val="ro-RO"/>
              </w:rPr>
              <w:t>trenuril</w:t>
            </w:r>
            <w:r>
              <w:rPr>
                <w:b/>
                <w:bCs/>
                <w:iCs/>
                <w:sz w:val="20"/>
                <w:lang w:val="ro-RO"/>
              </w:rPr>
              <w:t>e</w:t>
            </w:r>
            <w:r w:rsidRPr="00F80ACE">
              <w:rPr>
                <w:b/>
                <w:bCs/>
                <w:iCs/>
                <w:sz w:val="20"/>
                <w:lang w:val="ro-RO"/>
              </w:rPr>
              <w:t xml:space="preserve"> care au în componenţă două locomotive cuplate.</w:t>
            </w:r>
          </w:p>
          <w:p w14:paraId="2AF6A98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F1ED3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4838469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43D98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BD8D1" w14:textId="77777777" w:rsidR="00D13FC4" w:rsidRPr="00346ED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9B9A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3C23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473D7DB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D0C738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8D5A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2AE9A98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118B66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</w:t>
            </w:r>
          </w:p>
          <w:p w14:paraId="0C1A2D3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(de la km 113+</w:t>
            </w:r>
          </w:p>
          <w:p w14:paraId="634464E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160 până la km 113+</w:t>
            </w:r>
          </w:p>
          <w:p w14:paraId="51DEC86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C02BE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22A9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9789E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505F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13FC4" w14:paraId="52103B4F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BB7B0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2CB6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220FC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832F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0808429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3FF057E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81A3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EC2BB1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179DE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D0FE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77A4A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B484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5144F0C9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02109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0403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C780A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5ED5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77AF67B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BB9E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6B873FF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D9BEE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3D21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004B7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1AF1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4680D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4 - 10 </w:t>
            </w:r>
          </w:p>
          <w:p w14:paraId="34CA55A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direcția</w:t>
            </w:r>
            <w:r w:rsidRPr="00CD357C">
              <w:rPr>
                <w:b/>
                <w:bCs/>
                <w:i/>
                <w:iCs/>
                <w:sz w:val="20"/>
                <w:lang w:val="ro-RO"/>
              </w:rPr>
              <w:t xml:space="preserve"> I.C. Brătianu.</w:t>
            </w:r>
          </w:p>
        </w:tc>
      </w:tr>
      <w:tr w:rsidR="00D13FC4" w14:paraId="42EEEFA4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6384B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A76F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24315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471A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14897C5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32F6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52EE658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A91B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3E10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BDBEC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0D09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CFF5B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4 - 10 </w:t>
            </w:r>
          </w:p>
          <w:p w14:paraId="4B136AA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direcția Stâlpeni.</w:t>
            </w:r>
          </w:p>
        </w:tc>
      </w:tr>
      <w:tr w:rsidR="00D13FC4" w14:paraId="31FB88C3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C4D27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8C48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9714D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C582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0B4EF7C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14 </w:t>
            </w:r>
          </w:p>
          <w:p w14:paraId="6F849A2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  <w:p w14:paraId="4D1ADCF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 IAP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B503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5360093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1+700</w:t>
            </w:r>
          </w:p>
          <w:p w14:paraId="264E83A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1R, 3R și 2R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CB2F9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ABB1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964BC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A5D4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B97CF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Uzina de Autoturisme pentru toate convoaiele de manevră.</w:t>
            </w:r>
          </w:p>
        </w:tc>
      </w:tr>
      <w:tr w:rsidR="00D13FC4" w:rsidRPr="00884DD1" w14:paraId="743EE6FF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A7ECD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F4FC6" w14:textId="77777777" w:rsidR="00D13FC4" w:rsidRPr="00E804A9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E804A9">
              <w:rPr>
                <w:b/>
                <w:bCs/>
                <w:color w:val="000000"/>
                <w:sz w:val="20"/>
                <w:lang w:val="ro-RO"/>
              </w:rPr>
              <w:t>115+600</w:t>
            </w:r>
          </w:p>
          <w:p w14:paraId="54C4157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804A9">
              <w:rPr>
                <w:b/>
                <w:bCs/>
                <w:color w:val="000000"/>
                <w:sz w:val="20"/>
                <w:lang w:val="ro-RO"/>
              </w:rPr>
              <w:t>115+650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8CC28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CBE0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 -</w:t>
            </w:r>
          </w:p>
          <w:p w14:paraId="3F53AFF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1B73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F528F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F290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55BF7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5E095" w14:textId="77777777" w:rsidR="00D13FC4" w:rsidRPr="00E804A9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E804A9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E804A9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61758367" w14:textId="77777777" w:rsidR="00D13FC4" w:rsidRPr="00884DD1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84DD1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054DFC" w14:paraId="3C3E0DAA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0CA03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294DA" w14:textId="77777777" w:rsidR="00D13FC4" w:rsidRPr="00DD4D10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DD4D10">
              <w:rPr>
                <w:b/>
                <w:bCs/>
                <w:color w:val="000000"/>
                <w:sz w:val="20"/>
                <w:lang w:val="ro-RO"/>
              </w:rPr>
              <w:t>129+535</w:t>
            </w:r>
          </w:p>
          <w:p w14:paraId="51D55F2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DD4D10">
              <w:rPr>
                <w:b/>
                <w:bCs/>
                <w:color w:val="000000"/>
                <w:sz w:val="20"/>
                <w:lang w:val="ro-RO"/>
              </w:rPr>
              <w:t>129+585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FA9CB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18FA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 -</w:t>
            </w:r>
          </w:p>
          <w:p w14:paraId="7BC21C9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FD2E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AC01C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8C3F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3CE9A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9AFED" w14:textId="77777777" w:rsidR="00D13FC4" w:rsidRPr="00DD4D10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DD4D10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DD4D10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5D4F09F6" w14:textId="77777777" w:rsidR="00D13FC4" w:rsidRPr="00054DFC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54DF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054DFC" w14:paraId="3C3A62F0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F10CB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140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129+917</w:t>
            </w:r>
          </w:p>
          <w:p w14:paraId="4C908FE1" w14:textId="77777777" w:rsidR="00D13FC4" w:rsidRPr="00DD4D10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155+311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C8E0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232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Stâlpeni -</w:t>
            </w:r>
          </w:p>
          <w:p w14:paraId="227E074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AEC1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0F7E3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2BA2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B1E5D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8AD3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054DFC" w14:paraId="062E7D17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25500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3A33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131+000</w:t>
            </w:r>
          </w:p>
          <w:p w14:paraId="3B8A2484" w14:textId="77777777" w:rsidR="00D13FC4" w:rsidRPr="00DD4D10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136+000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7AF2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629ED" w14:textId="77777777" w:rsidR="00D13FC4" w:rsidRDefault="00D13FC4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 -</w:t>
            </w:r>
          </w:p>
          <w:p w14:paraId="52B357FE" w14:textId="77777777" w:rsidR="00D13FC4" w:rsidRDefault="00D13FC4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37E8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98696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D134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8EB52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89DE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:rsidRPr="00884DD1" w14:paraId="04000C87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18AA3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05A4B" w14:textId="77777777" w:rsidR="00D13FC4" w:rsidRPr="00535AB9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535AB9">
              <w:rPr>
                <w:b/>
                <w:bCs/>
                <w:color w:val="000000"/>
                <w:sz w:val="20"/>
                <w:lang w:val="ro-RO"/>
              </w:rPr>
              <w:t>137+685</w:t>
            </w:r>
          </w:p>
          <w:p w14:paraId="3C84C93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35AB9">
              <w:rPr>
                <w:b/>
                <w:bCs/>
                <w:color w:val="000000"/>
                <w:sz w:val="20"/>
                <w:lang w:val="ro-RO"/>
              </w:rPr>
              <w:t>137+735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8E268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280E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 -</w:t>
            </w:r>
          </w:p>
          <w:p w14:paraId="0D98F97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6026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6CC2F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40BB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1D00E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79701" w14:textId="77777777" w:rsidR="00D13FC4" w:rsidRPr="00535AB9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535AB9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535AB9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3488ED30" w14:textId="77777777" w:rsidR="00D13FC4" w:rsidRPr="00884DD1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84DD1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F069EA6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D5277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15447" w14:textId="77777777" w:rsidR="00D13FC4" w:rsidRPr="00535AB9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B18B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CDC5" w14:textId="77777777" w:rsidR="00D13FC4" w:rsidRDefault="00D13FC4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Câmpulung</w:t>
            </w:r>
          </w:p>
          <w:p w14:paraId="34C5B54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FC7BC1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83FC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204C68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1438C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91A2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DA1F6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B390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13FC4" w14:paraId="2862B2F4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1247C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1B59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11895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8F016" w14:textId="77777777" w:rsidR="00D13FC4" w:rsidRDefault="00D13FC4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Câmpulung</w:t>
            </w:r>
          </w:p>
          <w:p w14:paraId="60BF3B4E" w14:textId="77777777" w:rsidR="00D13FC4" w:rsidRDefault="00D13FC4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şi 3 </w:t>
            </w:r>
          </w:p>
          <w:p w14:paraId="23530BD6" w14:textId="77777777" w:rsidR="00D13FC4" w:rsidRDefault="00D13FC4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9C4D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00068F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843F9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4525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6C35F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1D41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4B5E6615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7F562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D9A0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AC7E5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395B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Argeşel</w:t>
            </w:r>
          </w:p>
          <w:p w14:paraId="5403CBD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30B118E8" w14:textId="77777777" w:rsidR="00D13FC4" w:rsidRDefault="00D13FC4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54F8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D98C05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6A7D7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1907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EEE67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CDDD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26E3E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1 - 4, peste TDJ </w:t>
            </w:r>
          </w:p>
          <w:p w14:paraId="6A01351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19 / 21 și sch. 27, 18 și 16.</w:t>
            </w:r>
          </w:p>
        </w:tc>
      </w:tr>
      <w:tr w:rsidR="00D13FC4" w14:paraId="0BDE5A4D" w14:textId="77777777">
        <w:trPr>
          <w:cantSplit/>
          <w:trHeight w:val="26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F0C57" w14:textId="77777777" w:rsidR="00D13FC4" w:rsidRDefault="00D13FC4" w:rsidP="00D13FC4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9683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F83CF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06BC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Argeşel</w:t>
            </w:r>
          </w:p>
          <w:p w14:paraId="0B53610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şi 7 </w:t>
            </w:r>
          </w:p>
          <w:p w14:paraId="18BDF1B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E6E0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AFF714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AC615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DDA0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367C3" w14:textId="77777777" w:rsidR="00D13FC4" w:rsidRPr="00D16CE1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0767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C3AFAFC" w14:textId="77777777" w:rsidR="00D13FC4" w:rsidRPr="00FE25BC" w:rsidRDefault="00D13FC4" w:rsidP="00423AC0">
      <w:pPr>
        <w:spacing w:before="40" w:after="40" w:line="192" w:lineRule="auto"/>
        <w:ind w:right="57"/>
        <w:rPr>
          <w:b/>
          <w:sz w:val="20"/>
          <w:szCs w:val="20"/>
          <w:lang w:val="ro-RO"/>
        </w:rPr>
      </w:pPr>
    </w:p>
    <w:p w14:paraId="283BCF25" w14:textId="77777777" w:rsidR="00D13FC4" w:rsidRDefault="00D13FC4" w:rsidP="00815695">
      <w:pPr>
        <w:pStyle w:val="Heading1"/>
        <w:spacing w:line="360" w:lineRule="auto"/>
      </w:pPr>
      <w:r>
        <w:t>LINIA 109</w:t>
      </w:r>
    </w:p>
    <w:p w14:paraId="19867A50" w14:textId="77777777" w:rsidR="00D13FC4" w:rsidRDefault="00D13FC4" w:rsidP="00F53A8E">
      <w:pPr>
        <w:pStyle w:val="Heading1"/>
        <w:spacing w:line="360" w:lineRule="auto"/>
        <w:rPr>
          <w:b w:val="0"/>
          <w:bCs w:val="0"/>
          <w:sz w:val="8"/>
        </w:rPr>
      </w:pPr>
      <w:r>
        <w:t>PITEŞTI - CURTEA DE ARGEŞ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D13FC4" w14:paraId="18051A76" w14:textId="77777777">
        <w:trPr>
          <w:cantSplit/>
          <w:trHeight w:val="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F078F" w14:textId="77777777" w:rsidR="00D13FC4" w:rsidRDefault="00D13FC4" w:rsidP="00D13FC4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1D12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123E7" w14:textId="77777777" w:rsidR="00D13FC4" w:rsidRPr="001B30CD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B15E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Piteşti Nord</w:t>
            </w:r>
          </w:p>
          <w:p w14:paraId="7FF3451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E297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E7AB22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11A72" w14:textId="77777777" w:rsidR="00D13FC4" w:rsidRPr="001B30CD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0C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05B8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5561D" w14:textId="77777777" w:rsidR="00D13FC4" w:rsidRPr="001B30CD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5763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5561AD4A" w14:textId="77777777">
        <w:trPr>
          <w:cantSplit/>
          <w:trHeight w:val="1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4EBB9" w14:textId="77777777" w:rsidR="00D13FC4" w:rsidRDefault="00D13FC4" w:rsidP="00D13FC4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3DD4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D4BDA" w14:textId="77777777" w:rsidR="00D13FC4" w:rsidRPr="001B30CD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3E09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Piteşti Nord</w:t>
            </w:r>
          </w:p>
          <w:p w14:paraId="708B993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1615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C81283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FBFDC" w14:textId="77777777" w:rsidR="00D13FC4" w:rsidRPr="001B30CD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0C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02F8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BB790" w14:textId="77777777" w:rsidR="00D13FC4" w:rsidRPr="001B30CD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DFCA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B9D6678" w14:textId="77777777">
        <w:trPr>
          <w:cantSplit/>
          <w:trHeight w:val="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1D2F1" w14:textId="77777777" w:rsidR="00D13FC4" w:rsidRDefault="00D13FC4" w:rsidP="00D13FC4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61FF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564AF" w14:textId="77777777" w:rsidR="00D13FC4" w:rsidRPr="001B30CD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43D2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Bascov </w:t>
            </w:r>
          </w:p>
          <w:p w14:paraId="381AE81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primiri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7B6C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B5E50" w14:textId="77777777" w:rsidR="00D13FC4" w:rsidRPr="001B30CD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DE62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222E7" w14:textId="77777777" w:rsidR="00D13FC4" w:rsidRPr="001B30CD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1EA7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070F81D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7A60A913" w14:textId="77777777" w:rsidR="00D13FC4" w:rsidRDefault="00D13FC4" w:rsidP="00DB78D2">
      <w:pPr>
        <w:pStyle w:val="Heading1"/>
        <w:spacing w:line="360" w:lineRule="auto"/>
      </w:pPr>
      <w:r>
        <w:t>LINIA 112</w:t>
      </w:r>
    </w:p>
    <w:p w14:paraId="6943260D" w14:textId="77777777" w:rsidR="00D13FC4" w:rsidRDefault="00D13FC4" w:rsidP="00D013FA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PIATRA OLT - CARACAL - </w:t>
      </w:r>
      <w:r w:rsidRPr="00755F45">
        <w:t>CARACAL GR. TEHNICA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77"/>
        <w:gridCol w:w="756"/>
        <w:gridCol w:w="2204"/>
        <w:gridCol w:w="869"/>
        <w:gridCol w:w="758"/>
        <w:gridCol w:w="869"/>
        <w:gridCol w:w="754"/>
        <w:gridCol w:w="2487"/>
      </w:tblGrid>
      <w:tr w:rsidR="00D13FC4" w14:paraId="287E6097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7AD25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A37E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FCCD3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172B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089A11C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89D1E" w14:textId="77777777" w:rsidR="00D13FC4" w:rsidRDefault="00D13FC4" w:rsidP="000B158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4A0469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26, 32, 38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</w:rPr>
              <w:t>42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1D026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B16D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862E4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6999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D13FC4" w14:paraId="71656E05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C3F93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F9F2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97037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2A7C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19FA4C5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E718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6671BE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6DD3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14E7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BE9A5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F448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3CBD11E2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ABABD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AC77D" w14:textId="77777777" w:rsidR="00D13FC4" w:rsidRDefault="00D13FC4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206+900</w:t>
            </w:r>
          </w:p>
          <w:p w14:paraId="5963F6A7" w14:textId="77777777" w:rsidR="00D13FC4" w:rsidRDefault="00D13FC4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A4267" w14:textId="77777777" w:rsidR="00D13FC4" w:rsidRPr="00483148" w:rsidRDefault="00D13FC4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24C2D" w14:textId="77777777" w:rsidR="00D13FC4" w:rsidRDefault="00D13FC4" w:rsidP="00850C5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11D69" w14:textId="77777777" w:rsidR="00D13FC4" w:rsidRDefault="00D13FC4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20E6D" w14:textId="77777777" w:rsidR="00D13FC4" w:rsidRDefault="00D13FC4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037CD" w14:textId="77777777" w:rsidR="00D13FC4" w:rsidRDefault="00D13FC4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982E5" w14:textId="77777777" w:rsidR="00D13FC4" w:rsidRPr="00483148" w:rsidRDefault="00D13FC4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F79B7" w14:textId="77777777" w:rsidR="00D13FC4" w:rsidRDefault="00D13FC4" w:rsidP="00850C5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4514F410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3F1FB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6ECB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213+000</w:t>
            </w:r>
          </w:p>
          <w:p w14:paraId="78F4341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E7F97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190C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Piatra Olt - 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D1D9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4A27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87D3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7F78E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0B6E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6B9F1DA5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3DC3C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4BC2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217+100</w:t>
            </w:r>
          </w:p>
          <w:p w14:paraId="4632A2D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D21F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BD13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74EA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144A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4327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08047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6127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1350E026" w14:textId="77777777">
        <w:trPr>
          <w:cantSplit/>
          <w:trHeight w:val="344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1288B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D4207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ABEBC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43B57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Vlăduleni</w:t>
            </w:r>
          </w:p>
          <w:p w14:paraId="47B55AFC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0626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97C79C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908D6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4B409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BA340" w14:textId="77777777" w:rsidR="00D13FC4" w:rsidRPr="00483148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289E5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740AC159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3CFFF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F3A5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DC0C4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9230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6850A45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78BCB82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18C4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F9E7C9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EAB1D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72D7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8BF7E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72F9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3323A91A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86453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D9AB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470A3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1EC1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076BF8A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E78D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5DE414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ACF42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DCCA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FF210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624C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BDE5B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D13FC4" w14:paraId="4D009D47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B26AE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7D20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231+335</w:t>
            </w:r>
          </w:p>
          <w:p w14:paraId="07322BD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231+405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8BF55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0ECC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0B678FE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7E75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288FD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E14F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75DBE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3E7DC" w14:textId="77777777" w:rsidR="00D13FC4" w:rsidRPr="00EB0A86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B0A86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EB0A86">
              <w:rPr>
                <w:b/>
                <w:bCs/>
                <w:iCs/>
                <w:sz w:val="20"/>
              </w:rPr>
              <w:t xml:space="preserve">  două locomotive cuplate.</w:t>
            </w:r>
          </w:p>
          <w:p w14:paraId="0BC2D8B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4375085E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E7A7F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E1B7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231+950</w:t>
            </w:r>
          </w:p>
          <w:p w14:paraId="7300D9C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FABFF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5FD2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6BAC83E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D062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16906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6CBC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40E11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CA9A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1D3D188A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EC76D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5932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237+810</w:t>
            </w:r>
          </w:p>
          <w:p w14:paraId="24AB81C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238+790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DBE9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5EC9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072441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BA52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CF322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8513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194F5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C685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C0B128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vf. sch. 22 și </w:t>
            </w:r>
          </w:p>
          <w:p w14:paraId="5FD22E0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călcâi sch. 27.</w:t>
            </w:r>
          </w:p>
        </w:tc>
      </w:tr>
      <w:tr w:rsidR="00D13FC4" w14:paraId="4A58DF44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336FB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114A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1F98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D6B2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BD3C3B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7ADC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FA1850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22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9350F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5604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B9036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82A3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D13FC4" w14:paraId="6C4996F3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A18A2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FCC0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05D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3755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148CCC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Y,</w:t>
            </w:r>
          </w:p>
          <w:p w14:paraId="00E540D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561A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1276D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2767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156+150</w:t>
            </w:r>
          </w:p>
          <w:p w14:paraId="64C75BF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0F1EB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DAB9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1DDD82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B9ADB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D13FC4" w14:paraId="6193C6D1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0C9D5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BDD6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976E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38ED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84C229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84CE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  <w:p w14:paraId="540A32F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24F21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2623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E4E17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6A31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9BA84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D13FC4" w14:paraId="5816E5A5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F3902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AEFF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3F83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760E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8FE4E6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3556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3C05E6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3 - 9 </w:t>
            </w:r>
          </w:p>
          <w:p w14:paraId="75F29DA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796589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21 - 33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1AC1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3C55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6BCC1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3EE4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494CD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1 la linia 7.</w:t>
            </w:r>
          </w:p>
        </w:tc>
      </w:tr>
      <w:tr w:rsidR="00D13FC4" w14:paraId="62B74A1A" w14:textId="77777777">
        <w:trPr>
          <w:cantSplit/>
          <w:trHeight w:val="128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D498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C830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BFCD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F79D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01219CE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DDA9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A075F98" w14:textId="77777777" w:rsidR="00D13FC4" w:rsidRPr="000A20AF" w:rsidRDefault="00D13FC4">
            <w:pPr>
              <w:spacing w:before="40" w:after="40" w:line="360" w:lineRule="auto"/>
              <w:ind w:left="64" w:right="57"/>
              <w:jc w:val="center"/>
              <w:rPr>
                <w:b/>
                <w:bCs/>
                <w:sz w:val="20"/>
              </w:rPr>
            </w:pPr>
            <w:r w:rsidRPr="000A20AF">
              <w:rPr>
                <w:b/>
                <w:bCs/>
                <w:sz w:val="20"/>
              </w:rPr>
              <w:t>23 -</w:t>
            </w:r>
            <w:r>
              <w:rPr>
                <w:b/>
                <w:bCs/>
                <w:sz w:val="20"/>
              </w:rPr>
              <w:t xml:space="preserve"> </w:t>
            </w:r>
            <w:r w:rsidRPr="000A20AF">
              <w:rPr>
                <w:b/>
                <w:bCs/>
                <w:sz w:val="20"/>
              </w:rPr>
              <w:t>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B2AE9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A125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DC048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68AF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CDBC2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D13FC4" w14:paraId="3AC374E7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2BAE9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952F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08AC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98F7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0080F25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EAD7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și 37 pe directă și în abatere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21D6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ED60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B92E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10B3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58911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7 - 9.</w:t>
            </w:r>
          </w:p>
        </w:tc>
      </w:tr>
      <w:tr w:rsidR="00D13FC4" w14:paraId="0B562571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88F51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F089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A685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1D4B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705AEA4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B095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70028DE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26, 28, 30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A800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F684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09222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3057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D13FC4" w14:paraId="03BBDE35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706CB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C49B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43B7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9E9C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70DA047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ABB5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1347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7C1C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1E0BB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7664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D13FC4" w14:paraId="761A4326" w14:textId="77777777">
        <w:trPr>
          <w:cantSplit/>
          <w:trHeight w:val="592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84901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59C9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4C536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E949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3ED734E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4754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8E400F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și 52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57A85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9E6A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37B0C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4736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EBDA1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D13FC4" w14:paraId="7631C965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EFBBE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C9A7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DA28B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1588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C5E2F6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și 6 </w:t>
            </w:r>
          </w:p>
          <w:p w14:paraId="544E302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A33E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4C6797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F964F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6561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1F198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E3F5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5AC27293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81635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8EC7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4326D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F44F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A7632A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</w:t>
            </w:r>
          </w:p>
          <w:p w14:paraId="338289A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7F36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A72B76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2A83D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CDA0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4AB97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7750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053B88F2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25F18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718E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738403A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D096B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F0923" w14:textId="77777777" w:rsidR="00D13FC4" w:rsidRPr="002F2938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E778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D558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71F3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66964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5C8F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1B0069A7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5DE4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BD39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10093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FF48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00C397F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6AA97A7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02CB95E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3659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F9DFA9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2AF44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ACA0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6226C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370E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33A9F0B0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1E390" w14:textId="77777777" w:rsidR="00D13FC4" w:rsidRDefault="00D13FC4" w:rsidP="00D13FC4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3F87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0798C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3DB2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66FB6B9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565A71F1" w14:textId="77777777" w:rsidR="00D13FC4" w:rsidRPr="007D0C03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2035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1D703D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50BA08E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50EB8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2592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3CCE5" w14:textId="77777777" w:rsidR="00D13FC4" w:rsidRPr="0048314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833D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</w:tbl>
    <w:p w14:paraId="19835626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0D8B7037" w14:textId="77777777" w:rsidR="00D13FC4" w:rsidRDefault="00D13FC4" w:rsidP="006B4CB8">
      <w:pPr>
        <w:pStyle w:val="Heading1"/>
        <w:spacing w:line="360" w:lineRule="auto"/>
      </w:pPr>
    </w:p>
    <w:p w14:paraId="395C989E" w14:textId="77777777" w:rsidR="00D13FC4" w:rsidRPr="005905D7" w:rsidRDefault="00D13FC4" w:rsidP="006B4CB8">
      <w:pPr>
        <w:pStyle w:val="Heading1"/>
        <w:spacing w:line="360" w:lineRule="auto"/>
      </w:pPr>
      <w:r w:rsidRPr="005905D7">
        <w:t>LINIA 116</w:t>
      </w:r>
    </w:p>
    <w:p w14:paraId="3057A670" w14:textId="77777777" w:rsidR="00D13FC4" w:rsidRPr="005905D7" w:rsidRDefault="00D13FC4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D13FC4" w:rsidRPr="00743905" w14:paraId="7C1C5B39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8E3A4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1D2F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6ECA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2835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6B464A7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2D215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3B621B0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32273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D76E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6A58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8F554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9B83D8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D13FC4" w:rsidRPr="00743905" w14:paraId="565BEC6A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496FA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0DA7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B26A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5EF4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5689CD0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AD1D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0BA1189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86F6F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7B95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ED59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3D8A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D13FC4" w:rsidRPr="00743905" w14:paraId="2AB90847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9859D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7891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3F66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0916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53D6066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54C0D1C5" w14:textId="77777777" w:rsidR="00D13FC4" w:rsidRPr="00743905" w:rsidRDefault="00D13FC4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C546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F959E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B94D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97F5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68C1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7B5325D5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F4EEE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3D0B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9E3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3DA53" w14:textId="77777777" w:rsidR="00D13FC4" w:rsidRPr="00743905" w:rsidRDefault="00D13FC4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6E1B8D26" w14:textId="77777777" w:rsidR="00D13FC4" w:rsidRPr="00743905" w:rsidRDefault="00D13FC4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2D35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22657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5B5D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ECC7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670F0" w14:textId="77777777" w:rsidR="00D13FC4" w:rsidRPr="00743905" w:rsidRDefault="00D13FC4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346755CB" w14:textId="77777777" w:rsidR="00D13FC4" w:rsidRPr="00743905" w:rsidRDefault="00D13FC4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D13FC4" w:rsidRPr="00743905" w14:paraId="56341BAB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F5B75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473B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90A8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4BF9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15A7F88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6FF2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680E3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B4D8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9C4F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6869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59B6D5C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D13FC4" w:rsidRPr="00743905" w14:paraId="3D3E71F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649F0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F355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1A4ED49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EEB3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1891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6E84624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C6AA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58A53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8685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6E74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398A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4946DA0" w14:textId="77777777" w:rsidR="00D13FC4" w:rsidRPr="0007721B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13FC4" w:rsidRPr="00743905" w14:paraId="0D84F962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7A8BD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12C7A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0E14520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B032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49C4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747C109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5E8B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DAF96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5F80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97CB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22D3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1DE057B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13FC4" w:rsidRPr="00743905" w14:paraId="3FE0C5F8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FD2D5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811FE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6047043B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A25CD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8DF3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6B67641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6D76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1CA82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2931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216E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661B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08F2DE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13FC4" w:rsidRPr="00743905" w14:paraId="0A52AAFF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786D9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CFEC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73E82C1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FF63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5C56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1A32819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360A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F5009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E6F0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5CF2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82DA9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1CC6BDC" w14:textId="77777777" w:rsidR="00D13FC4" w:rsidRPr="00537749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13FC4" w:rsidRPr="00743905" w14:paraId="2D95ECE0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6AFF9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9AF8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19E0660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6629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1D0E0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7AE70D9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07EF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3BD58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3BD3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F0EE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B4347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0190DDB4" w14:textId="77777777" w:rsidR="00D13FC4" w:rsidRPr="005A7670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13FC4" w:rsidRPr="00743905" w14:paraId="4FD20995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D26D7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7E6C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E1CD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634C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1C62D49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16825DB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27D3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19B70B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0EBDC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531A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EF8F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1C3D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3DCC05D5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67F1B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710D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CEBE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1FB4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5E623CF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8DB7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75B7D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D915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E9D8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D86A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09347DD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D13FC4" w:rsidRPr="00743905" w14:paraId="5F3AA828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891B9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B3BC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1056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91E9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3817E02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06FEE25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E7AA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26F417F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7D48E4C0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707CA184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784D4A3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4826587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021D61C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D6CEE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8CB8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55F3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3E63B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EB41FF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D13FC4" w:rsidRPr="00743905" w14:paraId="500373D6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20289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8333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1789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CB1E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2E52558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27A79E4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067F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4750EB2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95BFC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A83D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1099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A36C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D13FC4" w:rsidRPr="00743905" w14:paraId="648E0168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FBDE6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4DC4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33A5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26F2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466E161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12BD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AE01F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4CE0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0579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D9B3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394878E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2C5218C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D13FC4" w:rsidRPr="00743905" w14:paraId="51ADB7D5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8CE92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97E1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6DE659D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297F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D354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27D0B38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38B9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E37DB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1A1E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CF07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2AF8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C645F6E" w14:textId="77777777" w:rsidR="00D13FC4" w:rsidRPr="001D7D9E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743905" w14:paraId="31309C16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23B0D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01EF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FC66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A9EB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1F1737F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A804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6BA9030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4DE71E4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368277A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5B316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4364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2E8C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81F57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1206FD5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D13FC4" w:rsidRPr="00743905" w14:paraId="1216DD1C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0D069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80C8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4B23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4C8E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1B7C549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5ABF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963531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84957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2653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214A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EEF1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4A04B7FD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D44E8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9219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994B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BE13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CAA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15795F8D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6C536EA0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57C7D82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B21F6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2A82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95BC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1931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D13FC4" w:rsidRPr="00743905" w14:paraId="07084527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34EA3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C820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3FD4427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5E05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C23A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367174E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F49E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28699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25C1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ED9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FABA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FC8022D" w14:textId="77777777" w:rsidR="00D13FC4" w:rsidRPr="0007721B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13FC4" w:rsidRPr="00743905" w14:paraId="1CDD4EB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1A39C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E8B9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393DD34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E55A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9D1B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693F740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432B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AC3CA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5FB6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A117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C7F15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45430B5" w14:textId="77777777" w:rsidR="00D13FC4" w:rsidRPr="00951746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13FC4" w:rsidRPr="00743905" w14:paraId="11F7B4F3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0CC51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B2E7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292E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B661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7571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5010B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5EE37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6AC0B16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2E5A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22A90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743905" w14:paraId="37FC9D31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9190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E1F80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08DB3158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0A727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96720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Lunca Budieni </w:t>
            </w:r>
          </w:p>
          <w:p w14:paraId="0995F5F1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8E4A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9E803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69E2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DD03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A124B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743905" w14:paraId="520DB99C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72163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8C2D6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6D97468F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ACC57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E1122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21E3EB9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0E59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438AE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F43D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AD77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8BED5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743905" w14:paraId="6FB37D87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7368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63F89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05431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ACB85" w14:textId="77777777" w:rsidR="00D13FC4" w:rsidRPr="00743905" w:rsidRDefault="00D13FC4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341E807D" w14:textId="77777777" w:rsidR="00D13FC4" w:rsidRDefault="00D13FC4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406B7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13F2630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D3D56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6DE8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325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FED67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D13FC4" w:rsidRPr="00743905" w14:paraId="6B29DBD8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3A093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3FD0B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F806F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F22AD" w14:textId="77777777" w:rsidR="00D13FC4" w:rsidRPr="00743905" w:rsidRDefault="00D13FC4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05722689" w14:textId="77777777" w:rsidR="00D13FC4" w:rsidRDefault="00D13FC4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D0787" w14:textId="77777777" w:rsidR="00D13FC4" w:rsidRDefault="00D13FC4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4B566A88" w14:textId="77777777" w:rsidR="00D13FC4" w:rsidRPr="00743905" w:rsidRDefault="00D13FC4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1CEDA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96D2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DDAA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9C57B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D13FC4" w:rsidRPr="00743905" w14:paraId="74C20E77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3D758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17C6" w14:textId="77777777" w:rsidR="00D13FC4" w:rsidRDefault="00D13FC4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1C160" w14:textId="77777777" w:rsidR="00D13FC4" w:rsidRDefault="00D13FC4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44D6D" w14:textId="77777777" w:rsidR="00D13FC4" w:rsidRPr="00743905" w:rsidRDefault="00D13FC4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759B285C" w14:textId="77777777" w:rsidR="00D13FC4" w:rsidRDefault="00D13FC4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8427D" w14:textId="77777777" w:rsidR="00D13FC4" w:rsidRDefault="00D13FC4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26CB92FF" w14:textId="77777777" w:rsidR="00D13FC4" w:rsidRPr="00743905" w:rsidRDefault="00D13FC4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31574" w14:textId="77777777" w:rsidR="00D13FC4" w:rsidRPr="00743905" w:rsidRDefault="00D13FC4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AF4A8" w14:textId="77777777" w:rsidR="00D13FC4" w:rsidRPr="00743905" w:rsidRDefault="00D13FC4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8B210" w14:textId="77777777" w:rsidR="00D13FC4" w:rsidRPr="00743905" w:rsidRDefault="00D13FC4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3F246" w14:textId="77777777" w:rsidR="00D13FC4" w:rsidRDefault="00D13FC4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D13FC4" w:rsidRPr="00743905" w14:paraId="1CBAAFE9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1DD6C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84B2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9007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3F6D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4031DB5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78F43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43FFD93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C6DE4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0A10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ED4F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D3438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4549011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D13FC4" w:rsidRPr="00743905" w14:paraId="53BF1180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B431A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A24E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646F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D99D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1054E1A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2361446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A8FA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FB661F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85E0C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CEA1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D7E9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E924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385E159C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F3590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6BBE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69E2E6D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F2EE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761D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5BF1034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72E3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478C7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A35C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CB6D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FBA90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084F955" w14:textId="77777777" w:rsidR="00D13FC4" w:rsidRPr="00351657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13FC4" w:rsidRPr="00743905" w14:paraId="1FF7B4CD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FD286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C11C8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5372FAD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E44D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3455F" w14:textId="77777777" w:rsidR="00D13FC4" w:rsidRPr="00743905" w:rsidRDefault="00D13FC4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0C39049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1B56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7F745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F24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C60F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0AF09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743905" w14:paraId="71A5C1D0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FEFB7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C381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19B7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5B90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3689615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4F675DB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2B73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0BB268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2AED6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A29D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3549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06BD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1D06AFA7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936EE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D37B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FD0B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780E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35BA12F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7364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E6AD8E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FE0D8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1B0E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BB5F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0220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20E1AFF2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D613A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7B374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140C4AA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79BA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BA3CB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1807973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FCA6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4B394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9E67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A674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9BE2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743905" w14:paraId="01D8F10E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7AA76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338A6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6D61129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3265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29845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13885F8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60E1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87EB2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15EC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E22F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0C87A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0C7F399" w14:textId="77777777" w:rsidR="00D13FC4" w:rsidRPr="003B409E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13FC4" w:rsidRPr="00743905" w14:paraId="77765FF7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44999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                     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87689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58D82B3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F388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8281A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4097229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60C9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CBBC4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C24A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7B0F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4BA5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BCECC0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13FC4" w:rsidRPr="00743905" w14:paraId="3944A6DE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C79C0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7675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404A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2DCA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5E369FD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709E0FE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42DB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8EA8C7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A7F21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BD1A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7DF0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2ADD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7D1A8C5D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2533D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014A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51259ED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C6DB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9A86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295E1D4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53C6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B0392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4F52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E597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C461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D13FC4" w:rsidRPr="00743905" w14:paraId="440F1821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7D713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2E784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89748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08750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0CF3DFF5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02E36FF5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AB51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F11F7D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DE4B1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B689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8404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77C79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6B10C1CF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D92AB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05415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22F678AE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076E3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DCDD7" w14:textId="77777777" w:rsidR="00D13FC4" w:rsidRPr="00743905" w:rsidRDefault="00D13FC4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3CAE6FBF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1C68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A2892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48B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B95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77001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743905" w14:paraId="144AF9F2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80E51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A3DD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29FF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0B31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2943F8D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2FAEF8E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F556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3CB9BE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86D5E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88C7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05DA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4EB7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04164386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38318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902D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DD04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B66F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73FAF12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1EE6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4E230CA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84D0A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0363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D0E6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DB21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D13FC4" w:rsidRPr="00743905" w14:paraId="507FCDFF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9285F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EA34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B6BD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4A05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2AB750B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1528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7E627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5293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B85B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589A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D13FC4" w:rsidRPr="00743905" w14:paraId="7B727095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E9E28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63B4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DB97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1B2F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AD32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2F520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2BFF0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457A490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F9E0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D62C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D13FC4" w:rsidRPr="00743905" w14:paraId="4EE4A403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60899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4DB2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9487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D74B1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2692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9594F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3F880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1274E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DCF3F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D13FC4" w:rsidRPr="00743905" w14:paraId="20CC182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4F828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0F40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F17D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2AF1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65C47F6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7FE5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0C50F5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B7918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14F6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1144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33E5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0CEBF735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85E92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0FA4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E5D9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8737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42C29CBC" w14:textId="77777777" w:rsidR="00D13FC4" w:rsidRPr="00D73778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39F7B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0909FA9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F4294" w14:textId="77777777" w:rsidR="00D13FC4" w:rsidRPr="00D73778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A0BC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3576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C7FB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01C8CF1F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7656C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AD0C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8356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501A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DA369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2C604" w14:textId="77777777" w:rsidR="00D13FC4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35D4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D12E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AF9A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D13FC4" w:rsidRPr="00743905" w14:paraId="609E076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E7C01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7FE7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B073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14C02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01BDBFF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96ADF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3805E38D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54F77056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339D8476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3CEF67F4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3C140" w14:textId="77777777" w:rsidR="00D13FC4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9844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44AF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CE841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806EF7E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0D1E5B3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D13FC4" w:rsidRPr="00743905" w14:paraId="745EFD81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FAE26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8C19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6C8B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FFE89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29A49B9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2F20A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C23DA" w14:textId="77777777" w:rsidR="00D13FC4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84135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1C2A4E0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FDF6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A0DC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D13FC4" w:rsidRPr="00743905" w14:paraId="3FE8E74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02DE1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CFFDC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05CC9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457E7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582CEAF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F12D2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1DD40" w14:textId="77777777" w:rsidR="00D13FC4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1CDB8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694DF424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C0349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6EB2C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743905" w14:paraId="18B83F13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E5999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0409D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467B8E71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462DD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17BA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39914E1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DD0CE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01966" w14:textId="77777777" w:rsidR="00D13FC4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B1820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77A954B2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31F09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652C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743905" w14:paraId="11F42676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87991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C9C53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5DE51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E8BD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32F681D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0797D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7FA17C75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7130A2B7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71DF3D64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3095C" w14:textId="77777777" w:rsidR="00D13FC4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AD4C7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1C5A3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7D4E8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34FA831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D13FC4" w:rsidRPr="00743905" w14:paraId="02EAC2D6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43B5B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5FEA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647E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0FB2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41FED9C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5C1B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5978C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3985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7600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C998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026C70DB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149B6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586E9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2105878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D5E8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006A9" w14:textId="77777777" w:rsidR="00D13FC4" w:rsidRDefault="00D13FC4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675C3C1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9144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B6878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38F6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1F52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7C27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743905" w14:paraId="213961A6" w14:textId="77777777" w:rsidTr="00B93E7A">
        <w:trPr>
          <w:cantSplit/>
          <w:trHeight w:val="7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22D65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4392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0BC1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CD064" w14:textId="77777777" w:rsidR="00D13FC4" w:rsidRDefault="00D13FC4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Merișor </w:t>
            </w:r>
          </w:p>
          <w:p w14:paraId="39A366D8" w14:textId="77777777" w:rsidR="00D13FC4" w:rsidRPr="00743905" w:rsidRDefault="00D13FC4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D302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C3CA7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FA443" w14:textId="77777777" w:rsidR="00D13FC4" w:rsidRDefault="00D13FC4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61+300</w:t>
            </w:r>
          </w:p>
          <w:p w14:paraId="0B5D9721" w14:textId="77777777" w:rsidR="00D13FC4" w:rsidRPr="004E7F11" w:rsidRDefault="00D13FC4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B78F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CB3D6" w14:textId="77777777" w:rsidR="00D13FC4" w:rsidRDefault="00D13FC4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1CEBE83E" w14:textId="77777777" w:rsidR="00D13FC4" w:rsidRPr="00743905" w:rsidRDefault="00D13FC4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098C006D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3EFF4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9248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B346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6E3D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1E30337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3D73E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71D52C07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1A0705D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73E1B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64C1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2676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67C5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1A74FA65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916A2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6382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5920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EF5AC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3BE3A20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A9DA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370F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00C0C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729AFAC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39D0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AFAD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743905" w14:paraId="07CA4A15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6BFB3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4E2AF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04D9374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B7C1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510AB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339D4970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714F2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B57C9" w14:textId="77777777" w:rsidR="00D13FC4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3ABF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9C70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52145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743905" w14:paraId="51BD7646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8BE53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A66EB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7F4B2D71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B53CC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A6371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2575D7F2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A2D11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FA9F6" w14:textId="77777777" w:rsidR="00D13FC4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8127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93FB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F0DB4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743905" w14:paraId="41F376EB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F4AFF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D043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8455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908C0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2AE1880A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CBCC1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1F8C7" w14:textId="77777777" w:rsidR="00D13FC4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1BAC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6CE3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0F13C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2CADDC77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5F355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4D52D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01A2FC4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452CE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99914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5AD27D50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581E5960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1F57A69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FE71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0780E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A74C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DA98D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E667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0EFC0B96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F9706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19A3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541E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E680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64A8B87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99FB9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673144A9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6823FA0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C01A9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89AC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734E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4CBD3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D13FC4" w:rsidRPr="00743905" w14:paraId="06CE80E8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53A3A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7C0E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F2A5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73035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5F711F5E" w14:textId="77777777" w:rsidR="00D13FC4" w:rsidRPr="00CD295A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D493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F9F2D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A380C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3514EEC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896D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F9470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13FC4" w:rsidRPr="00743905" w14:paraId="1CAB1074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3ED45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2314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8658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AC60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7BADA6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665A34B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4C49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2515CD1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506999B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BABD7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C628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D700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0585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04A88C07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2E0BE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4D87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19908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8CA81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0C9DA7C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173A734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65466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48C09775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F4B82" w14:textId="77777777" w:rsidR="00D13FC4" w:rsidRPr="00743905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07232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9DC4D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564C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13FC4" w:rsidRPr="00743905" w14:paraId="75C43A8B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098B9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FC32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F8A9C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566C7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5524AD8B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291BF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E4DEF" w14:textId="77777777" w:rsidR="00D13FC4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0CC47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97C6A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9FF6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4B4375B6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76079CAF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1D12D00D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D13FC4" w:rsidRPr="00743905" w14:paraId="5CE56821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6CCB4" w14:textId="77777777" w:rsidR="00D13FC4" w:rsidRPr="00743905" w:rsidRDefault="00D13FC4" w:rsidP="00D13FC4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BF94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D4E5B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3DEBC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CA4BECB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84C2F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55CF8A21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15F2F2C7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24586727" w14:textId="77777777" w:rsidR="00D13FC4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A191C" w14:textId="77777777" w:rsidR="00D13FC4" w:rsidRDefault="00D13FC4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22E1F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04B49" w14:textId="77777777" w:rsidR="00D13FC4" w:rsidRPr="00743905" w:rsidRDefault="00D13FC4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4D1D6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48D2DFED" w14:textId="77777777" w:rsidR="00D13FC4" w:rsidRDefault="00D13FC4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67D89C71" w14:textId="77777777" w:rsidR="00D13FC4" w:rsidRPr="005905D7" w:rsidRDefault="00D13FC4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7C2ED3CF" w14:textId="77777777" w:rsidR="00D13FC4" w:rsidRDefault="00D13FC4" w:rsidP="00740BAB">
      <w:pPr>
        <w:pStyle w:val="Heading1"/>
        <w:spacing w:line="360" w:lineRule="auto"/>
      </w:pPr>
      <w:r>
        <w:t>LINIA 136</w:t>
      </w:r>
    </w:p>
    <w:p w14:paraId="2B809F24" w14:textId="77777777" w:rsidR="00D13FC4" w:rsidRDefault="00D13FC4" w:rsidP="00CF5ED3">
      <w:pPr>
        <w:pStyle w:val="Heading1"/>
        <w:spacing w:line="360" w:lineRule="auto"/>
        <w:rPr>
          <w:sz w:val="8"/>
        </w:rPr>
      </w:pPr>
      <w:r>
        <w:t>STREHAIA - MOTRU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D13FC4" w14:paraId="7EA1DABE" w14:textId="77777777">
        <w:trPr>
          <w:cantSplit/>
          <w:trHeight w:val="4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5F422" w14:textId="77777777" w:rsidR="00D13FC4" w:rsidRDefault="00D13FC4" w:rsidP="00D13FC4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37DD6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F7181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24644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77CE87D3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A3C9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CC132DB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12 </w:t>
            </w:r>
          </w:p>
          <w:p w14:paraId="7AC8D76B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D183D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79315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26BF1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3B1D3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69CB1D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2 - 5 către staţia Jirov.</w:t>
            </w:r>
          </w:p>
        </w:tc>
      </w:tr>
      <w:tr w:rsidR="00D13FC4" w14:paraId="726C92A2" w14:textId="77777777">
        <w:trPr>
          <w:cantSplit/>
          <w:trHeight w:val="4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1A89B" w14:textId="77777777" w:rsidR="00D13FC4" w:rsidRDefault="00D13FC4" w:rsidP="00D13FC4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E0645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3553D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9ECA3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0D27FD23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6EBF9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A379B81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57ADC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6F8FB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A6B5C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57F6A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5C5DAED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linia 1.</w:t>
            </w:r>
          </w:p>
        </w:tc>
      </w:tr>
      <w:tr w:rsidR="00D13FC4" w14:paraId="30EB1227" w14:textId="77777777">
        <w:trPr>
          <w:cantSplit/>
          <w:trHeight w:val="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23734" w14:textId="77777777" w:rsidR="00D13FC4" w:rsidRDefault="00D13FC4" w:rsidP="00D13FC4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CA486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09254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A7EB3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7FAB7F3A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CCAFB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443E337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/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07B56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88196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02E57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E60B9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5217DFC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4 și 5 direcţia Jirov.</w:t>
            </w:r>
          </w:p>
        </w:tc>
      </w:tr>
      <w:tr w:rsidR="00D13FC4" w14:paraId="42ED9C39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42155" w14:textId="77777777" w:rsidR="00D13FC4" w:rsidRDefault="00D13FC4" w:rsidP="00D13FC4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F9871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7E35E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A6F74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Jirov</w:t>
            </w:r>
          </w:p>
          <w:p w14:paraId="20A29AF8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191FF03E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02D52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13E7A8D7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4F1EF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22FA6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AB444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2810D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0A65DB96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F2201" w14:textId="77777777" w:rsidR="00D13FC4" w:rsidRDefault="00D13FC4" w:rsidP="00D13FC4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85E65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27+250</w:t>
            </w:r>
          </w:p>
          <w:p w14:paraId="07EA4753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EEDBB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2E9B6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6EBCCF98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4EA4F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DCEB7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FF92E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7241E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15489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 și 11.</w:t>
            </w:r>
          </w:p>
          <w:p w14:paraId="3114EA1B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0B8D1BAD" w14:textId="77777777">
        <w:trPr>
          <w:cantSplit/>
          <w:trHeight w:val="64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5D1CD" w14:textId="77777777" w:rsidR="00D13FC4" w:rsidRDefault="00D13FC4" w:rsidP="00D13FC4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E63CF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80133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2D06D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6612C9B3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0CBA3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A2136D5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164B7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1AA6E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411A8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62FBF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332AACB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7 şi 8 </w:t>
            </w:r>
          </w:p>
          <w:p w14:paraId="29CF2A0E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D13FC4" w14:paraId="0ADBD6FC" w14:textId="77777777">
        <w:trPr>
          <w:cantSplit/>
          <w:trHeight w:val="1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B855A" w14:textId="77777777" w:rsidR="00D13FC4" w:rsidRDefault="00D13FC4" w:rsidP="00D13FC4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7AECE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9D7E6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5BD5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196BECF2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DCF69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29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AE4A1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1ED7F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10877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E8336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44CA17C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– 13, Cap X.</w:t>
            </w:r>
          </w:p>
        </w:tc>
      </w:tr>
      <w:tr w:rsidR="00D13FC4" w14:paraId="0807271D" w14:textId="77777777">
        <w:trPr>
          <w:cantSplit/>
          <w:trHeight w:val="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33938" w14:textId="77777777" w:rsidR="00D13FC4" w:rsidRDefault="00D13FC4" w:rsidP="00D13FC4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6F19B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FC676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D8025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7C09FF21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  <w:p w14:paraId="268D8036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C6EC3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9B1EBD5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11EAC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29396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4B8EF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781B1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358233CE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445C6" w14:textId="77777777" w:rsidR="00D13FC4" w:rsidRDefault="00D13FC4" w:rsidP="00D13FC4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58649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D71B0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F5E9B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29FD28EA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77338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EAC1FDB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EFFC8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772B9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8FF98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242A2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332794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D13FC4" w14:paraId="0C1CBA08" w14:textId="77777777">
        <w:trPr>
          <w:cantSplit/>
          <w:trHeight w:val="1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A33E9" w14:textId="77777777" w:rsidR="00D13FC4" w:rsidRDefault="00D13FC4" w:rsidP="00D13FC4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655D3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753DF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97225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4ACCD101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AEBDB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22 / 26 şi </w:t>
            </w:r>
          </w:p>
          <w:p w14:paraId="3CB6F7E4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5250BCAB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30, 38, 40 </w:t>
            </w:r>
          </w:p>
          <w:p w14:paraId="7E62D9F6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0BD83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309E9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FCF6B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4EFF3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560578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1 - 13.</w:t>
            </w:r>
          </w:p>
        </w:tc>
      </w:tr>
    </w:tbl>
    <w:p w14:paraId="4519704A" w14:textId="77777777" w:rsidR="00D13FC4" w:rsidRDefault="00D13FC4">
      <w:pPr>
        <w:spacing w:line="192" w:lineRule="auto"/>
        <w:ind w:right="57"/>
        <w:rPr>
          <w:sz w:val="20"/>
          <w:lang w:val="ro-RO"/>
        </w:rPr>
      </w:pPr>
    </w:p>
    <w:p w14:paraId="1238D728" w14:textId="77777777" w:rsidR="00D13FC4" w:rsidRDefault="00D13FC4" w:rsidP="00C83010">
      <w:pPr>
        <w:pStyle w:val="Heading1"/>
        <w:spacing w:line="360" w:lineRule="auto"/>
      </w:pPr>
      <w:r>
        <w:t>LINIA 143</w:t>
      </w:r>
    </w:p>
    <w:p w14:paraId="29A2DDA5" w14:textId="77777777" w:rsidR="00D13FC4" w:rsidRDefault="00D13FC4" w:rsidP="003A21BE">
      <w:pPr>
        <w:pStyle w:val="Heading1"/>
        <w:spacing w:line="360" w:lineRule="auto"/>
        <w:rPr>
          <w:b w:val="0"/>
          <w:bCs w:val="0"/>
          <w:sz w:val="8"/>
        </w:rPr>
      </w:pPr>
      <w:r>
        <w:t>GURA MOTRULUI - TÂRGU JIU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855"/>
        <w:gridCol w:w="756"/>
        <w:gridCol w:w="2198"/>
        <w:gridCol w:w="868"/>
        <w:gridCol w:w="783"/>
        <w:gridCol w:w="841"/>
        <w:gridCol w:w="769"/>
        <w:gridCol w:w="2478"/>
      </w:tblGrid>
      <w:tr w:rsidR="00D13FC4" w14:paraId="05C118DE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DBAB0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FD12C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435859A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43F40" w14:textId="77777777" w:rsidR="00D13FC4" w:rsidRPr="00984839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B3D17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9534FBB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6917F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8A9CD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6F045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C55E5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7E8F7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0DF11D1B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47.</w:t>
            </w:r>
          </w:p>
          <w:p w14:paraId="75F65252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0140D8D8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3A08A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2A832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B6CBF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7820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7264FC12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73D1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F939E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EDC55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07476ABF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6C7E6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FAA55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6F64850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D13FC4" w14:paraId="25A63D50" w14:textId="77777777">
        <w:trPr>
          <w:cantSplit/>
          <w:trHeight w:val="1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B774A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C1ACA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C929D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136F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E074E9B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</w:t>
            </w:r>
          </w:p>
          <w:p w14:paraId="195F6578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și 4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45D8E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6188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869C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046EFCF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B6B5E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2D49B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2327E3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 28, 18, 14, 12, 6 </w:t>
            </w:r>
          </w:p>
          <w:p w14:paraId="5FBDE051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12536DC1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1BD8FA5E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AE260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B858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F0B52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2434B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89C93D9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0D27C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0F7B30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15 - 23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C783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D0AA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DC03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3F63F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9A7075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D13FC4" w14:paraId="65C9100E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9B506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28EF6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31683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35A56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D0D584D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1719E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670869A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35 - 51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8915E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DB1AA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5C3F6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BA249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7DB658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D13FC4" w14:paraId="5ED69882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9CADD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8820F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26A5D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767CC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8E5DA2C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F946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61C81F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6EB2BF1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/ 41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8BCF3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5A51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B7C5D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EABD1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A234F5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D13FC4" w14:paraId="1083B80A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596A7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1864C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9CE3A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95EE2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F49FFD0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77DD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FD3928C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2A9DED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61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70A7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86233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C0D8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ED292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5A11A89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D13FC4" w14:paraId="34AD056E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808F0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BA69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2F308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23D45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3D53EDB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939A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68527E3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7D580B1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35AEC3E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0C9E5EA5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59</w:t>
            </w:r>
          </w:p>
          <w:p w14:paraId="32A19EBC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D534E03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FE4C05F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5035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CBEDA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259CE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C1EE9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BA99D9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D13FC4" w14:paraId="3E632FF4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62081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9E303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69E2A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E9450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28C9FFF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2D8C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47 </w:t>
            </w:r>
          </w:p>
          <w:p w14:paraId="54A3D7CF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B07FA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DCB4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B306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C3383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90F17E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4 până la </w:t>
            </w:r>
          </w:p>
          <w:p w14:paraId="0F8D64DD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axa staţiei Turceni.</w:t>
            </w:r>
          </w:p>
        </w:tc>
      </w:tr>
      <w:tr w:rsidR="00D13FC4" w14:paraId="2FAC62D7" w14:textId="77777777">
        <w:trPr>
          <w:cantSplit/>
          <w:trHeight w:val="67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369EB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36B1D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0EC10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CE1F3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10513B4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18D8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42E285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D6EF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5B9E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A1FD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49982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501C342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D13FC4" w14:paraId="5C4E12FE" w14:textId="77777777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89DDD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CCCE5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D746F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8C148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20BC3D7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50365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6400FEF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0204A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36FE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8D38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79704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495E67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 și 3 </w:t>
            </w:r>
          </w:p>
          <w:p w14:paraId="09B76944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direcția Borăscu.</w:t>
            </w:r>
          </w:p>
        </w:tc>
      </w:tr>
      <w:tr w:rsidR="00D13FC4" w14:paraId="1DBCB676" w14:textId="77777777">
        <w:trPr>
          <w:cantSplit/>
          <w:trHeight w:val="40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B8A71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AE7AC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66411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98497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7F07956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BA1F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F319D1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4F1F3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2A24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8AE6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75DD6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27D255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D13FC4" w14:paraId="45AE1B67" w14:textId="77777777">
        <w:trPr>
          <w:cantSplit/>
          <w:trHeight w:val="6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08D74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F8B02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4ACE9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A30BF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C4D01E0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DDD32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32B9385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10 - 12 și </w:t>
            </w:r>
          </w:p>
          <w:p w14:paraId="09C70C5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80 - 82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03F5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AC41F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2B91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3B3C5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D4758A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D13FC4" w14:paraId="0B9C9D1D" w14:textId="77777777">
        <w:trPr>
          <w:cantSplit/>
          <w:trHeight w:val="6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E2A51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A2E7C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60258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4C5C1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2936A83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9DE8F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48BEBEA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534A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60B36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8DB7A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8AE63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D6E859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D13FC4" w14:paraId="463DCED7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421E7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54F8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8686C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DF8A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C4E5E9D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090B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460BA01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și 24 </w:t>
            </w:r>
          </w:p>
          <w:p w14:paraId="470A028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EC86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B2ACD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5DF53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55FBA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D61DB1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D13FC4" w14:paraId="35DADCE1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4E925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0FE85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0F221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5D692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2257F2C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C968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  <w:p w14:paraId="2378515A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5B10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53062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E0D72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6B357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FB0426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D13FC4" w14:paraId="7E9D1489" w14:textId="77777777">
        <w:trPr>
          <w:cantSplit/>
          <w:trHeight w:val="40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86A9F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F292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AC3BD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40C30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AA4883E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BA7A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B2AEE7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390ADAF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F1543" w14:textId="77777777" w:rsidR="00D13FC4" w:rsidRPr="00B53EFA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F9BE2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C0059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6289A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E086B8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4 - 13, Cap Y.</w:t>
            </w:r>
          </w:p>
        </w:tc>
      </w:tr>
      <w:tr w:rsidR="00D13FC4" w14:paraId="334CCD5E" w14:textId="77777777">
        <w:trPr>
          <w:cantSplit/>
          <w:trHeight w:val="2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9C7D9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4C83E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2C878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1642F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3DD2894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A96E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22AD27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7DBF8" w14:textId="77777777" w:rsidR="00D13FC4" w:rsidRPr="00B53EFA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E854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C8409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2156D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49D0F10D" w14:textId="77777777">
        <w:trPr>
          <w:cantSplit/>
          <w:trHeight w:val="32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F4FAA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FEF4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BF579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50C02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84A7587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,7 și 11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B9CD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60D24BE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78D3A" w14:textId="77777777" w:rsidR="00D13FC4" w:rsidRPr="00B53EFA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1BBBE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C416A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64DBD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70400487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C4BB3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09EA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62177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E8256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56AE83F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C8BE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6702703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56EDD" w14:textId="77777777" w:rsidR="00D13FC4" w:rsidRPr="00B53EFA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AE6C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45FF8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29AB7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562E6D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9 - 13, Cap Y.</w:t>
            </w:r>
          </w:p>
        </w:tc>
      </w:tr>
      <w:tr w:rsidR="00D13FC4" w14:paraId="61867AF9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AB5B0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90A83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51ACF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23B2A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8346411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FC7A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5CB25A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3D70B5FC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28026C7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0008355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2830C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A51A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B6987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C5588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7A150E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D13FC4" w14:paraId="66FFD959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887D5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FED5D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1F71F3B6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F484F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5EB93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264B1708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Plopşoru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F635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243B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B9D4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DFE5E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437DC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3BEFA0D8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210DD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DA67C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32389F5E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6A37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9E1DF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065B1975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C512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13E9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B44BA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888E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9175B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01C730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1, 31, 35, 40, 36, 6.</w:t>
            </w:r>
          </w:p>
          <w:p w14:paraId="28436111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0246113B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A45DF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7803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D74CC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69B42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730F3B6B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76F3C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311E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2EB9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44C3DDEF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605DF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C1301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31E2C7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3, 7, 23, 26, 22, 18, 14, 10.</w:t>
            </w:r>
          </w:p>
          <w:p w14:paraId="38D5EF32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3DBF328D" w14:textId="77777777">
        <w:trPr>
          <w:cantSplit/>
          <w:trHeight w:val="12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FC386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CC346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C2BDF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BE2E0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709B958C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  <w:p w14:paraId="1BC50476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8EC3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semnal Y 5 </w:t>
            </w:r>
          </w:p>
          <w:p w14:paraId="389B19E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semnal X 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C9831" w14:textId="77777777" w:rsidR="00D13FC4" w:rsidRPr="00B53EFA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7664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B3012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FF5A2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2D3EF593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317DF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7BF3E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0A9D4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0110A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39CAA378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 şi 8</w:t>
            </w:r>
          </w:p>
          <w:p w14:paraId="2DEE0F95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88A9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8A26F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C5A4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073D2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7F5D6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3ABF57BC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FD248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2F1BD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0DAD7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85B9F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088FC3B9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44556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49F66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3FDDF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37+100</w:t>
            </w:r>
          </w:p>
          <w:p w14:paraId="387F2A7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37+200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D7BB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EE1F6" w14:textId="77777777" w:rsidR="00D13FC4" w:rsidRPr="006611B7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611B7">
              <w:rPr>
                <w:b/>
                <w:bCs/>
                <w:i/>
                <w:color w:val="000000"/>
                <w:sz w:val="20"/>
              </w:rPr>
              <w:t>Interzis circulația  locomotivelor cuplate.</w:t>
            </w:r>
          </w:p>
        </w:tc>
      </w:tr>
      <w:tr w:rsidR="00D13FC4" w14:paraId="25DBCCB8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5A392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0F925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  <w:p w14:paraId="0C52E9DE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2B2ED" w14:textId="77777777" w:rsidR="00D13FC4" w:rsidRPr="00984839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720AB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45ACE92F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A783C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3463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8F96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4CD52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581A7" w14:textId="77777777" w:rsidR="00D13FC4" w:rsidRPr="003B25AA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13FC4" w14:paraId="4AFE008F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97BCB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F097E" w14:textId="77777777" w:rsidR="00D13FC4" w:rsidRPr="00CB3D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120</w:t>
            </w:r>
          </w:p>
          <w:p w14:paraId="03BBEC3C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27BE2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76EE1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25A5AF84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B258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ABBCD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37D9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4F233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C7627" w14:textId="77777777" w:rsidR="00D13FC4" w:rsidRPr="00CB3DC4" w:rsidRDefault="00D13FC4">
            <w:pPr>
              <w:spacing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B3DC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CB3DC4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93D9805" w14:textId="77777777" w:rsidR="00D13FC4" w:rsidRPr="00F11CE2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11CE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2F08D212" w14:textId="77777777">
        <w:trPr>
          <w:cantSplit/>
          <w:trHeight w:val="81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85AD3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1013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81CB4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2061F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6931C035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2 </w:t>
            </w:r>
          </w:p>
          <w:p w14:paraId="34A78F4A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0E22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D60A49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73E6D" w14:textId="77777777" w:rsidR="00D13FC4" w:rsidRPr="00B53EFA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2A1F5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BFCFD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5263D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0FF594B4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FC333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03A0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E9806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B0B0D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7063C8A3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50A0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52E8F4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063B5D6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/ 22</w:t>
            </w:r>
          </w:p>
          <w:p w14:paraId="2E7A09C3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1AD5482C" w14:textId="77777777" w:rsidR="00D13FC4" w:rsidRPr="00260477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23 / 25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E7AA8" w14:textId="77777777" w:rsidR="00D13FC4" w:rsidRPr="00B53EFA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43B2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D0807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9D760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4847C2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D13FC4" w14:paraId="7E16F6CC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66BD8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42EFD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B5A82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BE25A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17F76838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4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5F7CD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0239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1AFC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  <w:p w14:paraId="0D80EB9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ABD39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A047B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sch. nr. 5, 9, TDJ 13 / 17, sch. nr. 21 și diagonalele </w:t>
            </w:r>
          </w:p>
          <w:p w14:paraId="56AAB52E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3 - 5 și 17 - 23.</w:t>
            </w:r>
          </w:p>
          <w:p w14:paraId="6DF57F06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D13FC4" w14:paraId="5C9AB5A2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6E66C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28FE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691FD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B7C70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2D11B340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65A92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39D4EF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14 - 18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BD90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11C2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22317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90D28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3 primiri - expedieri. </w:t>
            </w:r>
          </w:p>
        </w:tc>
      </w:tr>
      <w:tr w:rsidR="00D13FC4" w14:paraId="02208CA5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6FCAA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7E66A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50+550</w:t>
            </w:r>
          </w:p>
          <w:p w14:paraId="569F567C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5B521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283E8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 -</w:t>
            </w:r>
          </w:p>
          <w:p w14:paraId="714B6213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și</w:t>
            </w:r>
          </w:p>
          <w:p w14:paraId="73FE6A69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02453390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5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7C0B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8855E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15F0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7A7B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A3AAC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B9C9FF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3 și 23 și diagonalele 23 - 17 și 3 - 5.</w:t>
            </w:r>
          </w:p>
          <w:p w14:paraId="0A8742F6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D13FC4" w14:paraId="6907798F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04F0A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4F5D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56+500</w:t>
            </w:r>
          </w:p>
          <w:p w14:paraId="2C784DB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93A32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A6129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-</w:t>
            </w:r>
          </w:p>
          <w:p w14:paraId="127E494C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Cârbeşti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EB59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81DB2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7FAF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3FCF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A01E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35872C17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F5AE8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F6F1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58+990</w:t>
            </w:r>
          </w:p>
          <w:p w14:paraId="3DB4B186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B2D0E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C67F3" w14:textId="77777777" w:rsidR="00D13FC4" w:rsidRDefault="00D13FC4" w:rsidP="00011B1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1FBCA467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BD61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00B1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54A3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C0A6D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8BC29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3C96B2B5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34BDD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2237F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87A2D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415A5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2CBF511B" w14:textId="77777777" w:rsidR="00D13FC4" w:rsidRDefault="00D13FC4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linia 3</w:t>
            </w:r>
          </w:p>
          <w:p w14:paraId="42973D85" w14:textId="77777777" w:rsidR="00D13FC4" w:rsidRDefault="00D13FC4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FE072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4F25A0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52FAA" w14:textId="77777777" w:rsidR="00D13FC4" w:rsidRPr="00B53EFA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2542A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3AD12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34EE6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4AB19E82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2ABD5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701A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61+850</w:t>
            </w:r>
          </w:p>
          <w:p w14:paraId="5E27B73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62+650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BA3E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A9062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Cârbeşti - Amaradia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1C86F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31314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FCE6A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EA4EF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A1201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7AA0337A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BBAB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E4BD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F495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DACA1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Amaradia </w:t>
            </w:r>
          </w:p>
          <w:p w14:paraId="3A147966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3E8220E3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21346E59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A038D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AE7336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și 11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BE7F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D9CC9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48026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4F3F7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6D6D2CDF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3CD1F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11D91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69+885</w:t>
            </w:r>
          </w:p>
          <w:p w14:paraId="41180E88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69+965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23C7D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77362" w14:textId="77777777" w:rsidR="00D13FC4" w:rsidRDefault="00D13FC4" w:rsidP="001D62EA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 linia 2 directă.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246A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C41A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FF2E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70B3E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73C9D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0F19D760" w14:textId="77777777">
        <w:trPr>
          <w:cantSplit/>
          <w:trHeight w:val="75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F5F0D" w14:textId="77777777" w:rsidR="00D13FC4" w:rsidRDefault="00D13FC4" w:rsidP="00D13FC4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E28E6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3DBB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0E55B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</w:t>
            </w:r>
          </w:p>
          <w:p w14:paraId="3F3BA0C9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418DB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58A819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</w:t>
            </w:r>
          </w:p>
          <w:p w14:paraId="0D9A7DC3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și 24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757A3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9F217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92928" w14:textId="77777777" w:rsidR="00D13FC4" w:rsidRPr="00984839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CC456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D50B28" w14:textId="77777777" w:rsidR="00D13FC4" w:rsidRDefault="00D13FC4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4 - 10.</w:t>
            </w:r>
          </w:p>
        </w:tc>
      </w:tr>
    </w:tbl>
    <w:p w14:paraId="6D68292E" w14:textId="77777777" w:rsidR="00D13FC4" w:rsidRDefault="00D13FC4">
      <w:pPr>
        <w:spacing w:after="40" w:line="192" w:lineRule="auto"/>
        <w:ind w:right="57"/>
        <w:rPr>
          <w:sz w:val="20"/>
          <w:lang w:val="ro-RO"/>
        </w:rPr>
      </w:pPr>
    </w:p>
    <w:p w14:paraId="7B646885" w14:textId="77777777" w:rsidR="00D13FC4" w:rsidRDefault="00D13FC4" w:rsidP="00EF6A64">
      <w:pPr>
        <w:pStyle w:val="Heading1"/>
        <w:spacing w:line="360" w:lineRule="auto"/>
      </w:pPr>
      <w:r>
        <w:t>LINIA 144</w:t>
      </w:r>
    </w:p>
    <w:p w14:paraId="560AAA61" w14:textId="77777777" w:rsidR="00D13FC4" w:rsidRDefault="00D13FC4" w:rsidP="00DF2A65">
      <w:pPr>
        <w:pStyle w:val="Heading1"/>
        <w:spacing w:line="360" w:lineRule="auto"/>
        <w:rPr>
          <w:b w:val="0"/>
          <w:bCs w:val="0"/>
          <w:sz w:val="8"/>
        </w:rPr>
      </w:pPr>
      <w:r>
        <w:t>TURCENI - DRĂGOTEŞTI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D13FC4" w14:paraId="27451A9C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73303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CE9E2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66955D3D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6DAB5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11AA8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B88951D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D83EE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B07D3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7CC45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449C3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E7762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6666D79F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 47.</w:t>
            </w:r>
          </w:p>
          <w:p w14:paraId="126AD39E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D13FC4" w14:paraId="4B91A125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A8DB8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B846B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3B5AB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D2ED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582A15FD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A73BC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6D18E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221C3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7AC5DBFA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4F11F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2E9EF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9054E17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D13FC4" w14:paraId="36D169BF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FEBA6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005AA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613BC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0105B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0B02CAE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Y,</w:t>
            </w:r>
          </w:p>
          <w:p w14:paraId="41AEDCD6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şi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ADE79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5B4E6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9DFF4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47A16BFB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85BF2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C0BA3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28, 18, 14, 12, 6 </w:t>
            </w:r>
          </w:p>
          <w:p w14:paraId="184732F3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7E7A59BB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7896ADC6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2A652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35AC7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E469B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778A1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40BADE6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B42AC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3D98C76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E6BC1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7945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121B5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70E33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A86E28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 direcția Borăscu.</w:t>
            </w:r>
          </w:p>
        </w:tc>
      </w:tr>
      <w:tr w:rsidR="00D13FC4" w14:paraId="4FDA6C6A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57C71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3CA1A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D131F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377A2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1A166EF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69393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9884372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04C79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2928D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D07D6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263B3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27A465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D13FC4" w14:paraId="4F59F46D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E016B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9105B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54C85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585DF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0BDAA15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2BAF3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47</w:t>
            </w:r>
          </w:p>
          <w:p w14:paraId="003AD585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E0F9A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9814E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26707" w14:textId="77777777" w:rsidR="00D13FC4" w:rsidRPr="00984839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73B47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linia 4 până la axa staţiei Turceni. </w:t>
            </w:r>
          </w:p>
        </w:tc>
      </w:tr>
      <w:tr w:rsidR="00D13FC4" w14:paraId="04D036E3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2C726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ED693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A69BF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77B88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5AB049F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D1709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8C994DA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04E34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50705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B1466" w14:textId="77777777" w:rsidR="00D13FC4" w:rsidRPr="00984839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A4EC3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4C9A82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D13FC4" w14:paraId="167F392C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644C8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98DD7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33B23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072E0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EA3C7F3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AA78A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13A5968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37 / 41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4E9C8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9995E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D5A5A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0192B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2264BB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D13FC4" w14:paraId="65217955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0FB4B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52976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47D12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ECFE9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E7B1C92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401DB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8C7E8EE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55 /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FB90C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AB8E1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3806E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2DCFE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844DEBA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D13FC4" w14:paraId="4BEC9DAE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8A412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B197D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D86CE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98819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BE6D2D7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35EF1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ACE1F69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0097F383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60659F83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35A543E7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202AB5A9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53 / 59 și </w:t>
            </w:r>
          </w:p>
          <w:p w14:paraId="2187C57A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0AF8BD2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3E177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D548A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128D2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7CF56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0A0848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D13FC4" w14:paraId="2BBFF074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9E8DD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73928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88952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90E2B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961595F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E4B81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7938455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și 24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87D16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5E0E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C073E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EAC4A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0479C3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D13FC4" w14:paraId="58BAE627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857F8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3D064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E3338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FA93C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C7C3DFD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2C890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4F1E4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0666E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68969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2804C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60C6E3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D13FC4" w14:paraId="0D5F9D47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C5165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B4064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23F13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ABAC2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D2B6BE1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69AEA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501C65F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3023E94E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A110D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D1702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8882A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C5DF8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DDBB1A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 Cap Y.</w:t>
            </w:r>
          </w:p>
        </w:tc>
      </w:tr>
      <w:tr w:rsidR="00D13FC4" w14:paraId="1F4A8296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1758D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76403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48CFF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1FE88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EDE96D3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FA63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02E8AB8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C9E1E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AC69B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1FCC1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A46CA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143377E6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067BF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8C727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08EB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C12D7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21B7222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5,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66CC0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5B6D8E3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B8630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78D86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CF5FF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5F778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684E1B58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B5E5A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F6FD6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22B5D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65CFA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AC997DF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41092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C8C5A3F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F1F57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24192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A4645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6A2CD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70753B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 Cap Y.</w:t>
            </w:r>
          </w:p>
        </w:tc>
      </w:tr>
      <w:tr w:rsidR="00D13FC4" w14:paraId="2D739C1F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BE0AE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7214C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508EC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414EF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203EE70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F21D2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A2134AE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6EEC450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20EE0762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669DF7AB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33662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A3095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69BF3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96841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21818B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D13FC4" w14:paraId="2ABC20E1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91705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4F8C6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18+150</w:t>
            </w:r>
          </w:p>
          <w:p w14:paraId="2F38BB97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23+750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16CD8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95DE8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51D4530A" w14:textId="77777777" w:rsidR="00D13FC4" w:rsidRPr="00B61351" w:rsidRDefault="00D13FC4">
            <w:pPr>
              <w:spacing w:before="40" w:line="360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Borăscu și linia 2 directă St. Borăscu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28497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58C83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C80DD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8811D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E25C7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3CB5412D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62C8F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8351A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A0767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AD5E7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25FCF6CE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50849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</w:t>
            </w:r>
          </w:p>
          <w:p w14:paraId="146BD55A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4A8DA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6DC9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6B9E0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57188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61603A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D13FC4" w14:paraId="3ADF4268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2265B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61DB7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ED936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FBD63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18B177D4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6B4EB30A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77B39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C7F0575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14BD9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77E80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D6F5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1CF6A98B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35B9C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E429D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6AAE8428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0EDF0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4F03F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7F01757A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4CC4B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11E4691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6031D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25297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749CA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5BF492A0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30732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7F0DD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26+750</w:t>
            </w:r>
          </w:p>
          <w:p w14:paraId="0870371D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F0B6E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66821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45B5ACC7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2329F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04CDFEC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71244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470A6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29680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2FAC860F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9F411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51841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28+350</w:t>
            </w:r>
          </w:p>
          <w:p w14:paraId="1580348E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CF53D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91434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4C58F039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492AD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97BB3C4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C3388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1AD44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0E0C5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EDBC1F4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interzice circulația cu două locomotive cuplate.</w:t>
            </w:r>
          </w:p>
        </w:tc>
      </w:tr>
      <w:tr w:rsidR="00D13FC4" w14:paraId="6D7464F8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FADD1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BDF86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40+000</w:t>
            </w:r>
          </w:p>
          <w:p w14:paraId="3E1B0526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16B2E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99E87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34635A37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8BA28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25A89FE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C999B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DC253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4BD07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3ECD0A7B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27D79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45CB4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545C1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1A0DC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  <w:p w14:paraId="1014BDB0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DD166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B16DBF8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11, 15 17, 19 </w:t>
            </w:r>
          </w:p>
          <w:p w14:paraId="77018F7C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A7273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5568E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668F2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4B9D8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CA7A92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3 - 5 și 7.</w:t>
            </w:r>
          </w:p>
        </w:tc>
      </w:tr>
      <w:tr w:rsidR="00D13FC4" w14:paraId="33712933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7E98C" w14:textId="77777777" w:rsidR="00D13FC4" w:rsidRDefault="00D13FC4" w:rsidP="00D13FC4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78A08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73D83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F6D95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BC04D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</w:t>
            </w:r>
          </w:p>
          <w:p w14:paraId="029D2C48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</w:t>
            </w:r>
          </w:p>
          <w:p w14:paraId="62B8859E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diag. </w:t>
            </w:r>
          </w:p>
          <w:p w14:paraId="5BEAF8D5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4 - 8 </w:t>
            </w:r>
          </w:p>
          <w:p w14:paraId="6058EC94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E78C481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0A17616F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18743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EE80F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975AB" w14:textId="77777777" w:rsidR="00D13FC4" w:rsidRPr="00DA0087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40260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0C143C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 3 - 5 și 7.</w:t>
            </w:r>
          </w:p>
        </w:tc>
      </w:tr>
    </w:tbl>
    <w:p w14:paraId="1746567B" w14:textId="77777777" w:rsidR="00D13FC4" w:rsidRDefault="00D13FC4">
      <w:pPr>
        <w:spacing w:before="40" w:line="192" w:lineRule="auto"/>
        <w:ind w:right="57"/>
        <w:rPr>
          <w:sz w:val="20"/>
          <w:lang w:val="ro-RO"/>
        </w:rPr>
      </w:pPr>
    </w:p>
    <w:p w14:paraId="013BBA03" w14:textId="77777777" w:rsidR="00D13FC4" w:rsidRDefault="00D13FC4" w:rsidP="00E56A6A">
      <w:pPr>
        <w:pStyle w:val="Heading1"/>
        <w:spacing w:line="360" w:lineRule="auto"/>
      </w:pPr>
      <w:r>
        <w:t>LINIA 200</w:t>
      </w:r>
    </w:p>
    <w:p w14:paraId="6B5BAEF9" w14:textId="77777777" w:rsidR="00D13FC4" w:rsidRDefault="00D13FC4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D13FC4" w14:paraId="0BD48833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474E7" w14:textId="77777777" w:rsidR="00D13FC4" w:rsidRDefault="00D13FC4" w:rsidP="003A160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59D4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5E3EB08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85802" w14:textId="77777777" w:rsidR="00D13FC4" w:rsidRPr="00032DF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51A7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0F74597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8D9B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5E14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054D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40C43D5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1D5BF" w14:textId="77777777" w:rsidR="00D13FC4" w:rsidRPr="00032DF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1E17F" w14:textId="77777777" w:rsidR="00D13FC4" w:rsidRPr="00F716C0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D13FC4" w14:paraId="11962E59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9D5CE" w14:textId="77777777" w:rsidR="00D13FC4" w:rsidRDefault="00D13FC4" w:rsidP="003A160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C3DE8" w14:textId="77777777" w:rsidR="00D13FC4" w:rsidRDefault="00D13FC4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04AFA51B" w14:textId="77777777" w:rsidR="00D13FC4" w:rsidRDefault="00D13FC4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DBCA5" w14:textId="77777777" w:rsidR="00D13FC4" w:rsidRDefault="00D13FC4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AFCDA" w14:textId="77777777" w:rsidR="00D13FC4" w:rsidRDefault="00D13FC4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31B25" w14:textId="77777777" w:rsidR="00D13FC4" w:rsidRDefault="00D13FC4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5667B" w14:textId="77777777" w:rsidR="00D13FC4" w:rsidRDefault="00D13FC4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96942" w14:textId="77777777" w:rsidR="00D13FC4" w:rsidRDefault="00D13FC4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5317C405" w14:textId="77777777" w:rsidR="00D13FC4" w:rsidRDefault="00D13FC4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7D2C0" w14:textId="77777777" w:rsidR="00D13FC4" w:rsidRDefault="00D13FC4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CEEE8" w14:textId="77777777" w:rsidR="00D13FC4" w:rsidRDefault="00D13FC4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4C8DE02D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CCDBF" w14:textId="77777777" w:rsidR="00D13FC4" w:rsidRDefault="00D13FC4" w:rsidP="003A160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DE1D1" w14:textId="77777777" w:rsidR="00D13FC4" w:rsidRDefault="00D13FC4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67FCE910" w14:textId="77777777" w:rsidR="00D13FC4" w:rsidRDefault="00D13FC4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5F85B" w14:textId="77777777" w:rsidR="00D13FC4" w:rsidRDefault="00D13FC4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5AA53" w14:textId="77777777" w:rsidR="00D13FC4" w:rsidRDefault="00D13FC4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0AB42851" w14:textId="77777777" w:rsidR="00D13FC4" w:rsidRDefault="00D13FC4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B7010" w14:textId="77777777" w:rsidR="00D13FC4" w:rsidRDefault="00D13FC4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6D7F9" w14:textId="77777777" w:rsidR="00D13FC4" w:rsidRDefault="00D13FC4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85435" w14:textId="77777777" w:rsidR="00D13FC4" w:rsidRDefault="00D13FC4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66634C8B" w14:textId="77777777" w:rsidR="00D13FC4" w:rsidRDefault="00D13FC4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C61CB" w14:textId="77777777" w:rsidR="00D13FC4" w:rsidRDefault="00D13FC4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04E6F" w14:textId="77777777" w:rsidR="00D13FC4" w:rsidRDefault="00D13FC4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D13FC4" w14:paraId="6FCA2806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DEEBE" w14:textId="77777777" w:rsidR="00D13FC4" w:rsidRDefault="00D13FC4" w:rsidP="003A160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CEB6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3A7FBC5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91AF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D3D6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90B3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0B17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53D1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61FF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4CA1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61D1549C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E738E" w14:textId="77777777" w:rsidR="00D13FC4" w:rsidRDefault="00D13FC4" w:rsidP="003A160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3CE5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01C4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9918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FE73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7062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3A45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4595655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DA77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ECA3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64A9BFE4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7C555" w14:textId="77777777" w:rsidR="00D13FC4" w:rsidRDefault="00D13FC4" w:rsidP="003A160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A0D7E" w14:textId="77777777" w:rsidR="00D13FC4" w:rsidRDefault="00D13FC4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7CF47CC7" w14:textId="77777777" w:rsidR="00D13FC4" w:rsidRDefault="00D13FC4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3CE9C" w14:textId="77777777" w:rsidR="00D13FC4" w:rsidRDefault="00D13FC4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A1B4C" w14:textId="77777777" w:rsidR="00D13FC4" w:rsidRDefault="00D13FC4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30A4" w14:textId="77777777" w:rsidR="00D13FC4" w:rsidRDefault="00D13FC4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4CB22" w14:textId="77777777" w:rsidR="00D13FC4" w:rsidRDefault="00D13FC4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1C31A" w14:textId="77777777" w:rsidR="00D13FC4" w:rsidRDefault="00D13FC4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7B06778F" w14:textId="77777777" w:rsidR="00D13FC4" w:rsidRDefault="00D13FC4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5B537" w14:textId="77777777" w:rsidR="00D13FC4" w:rsidRDefault="00D13FC4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5DA05" w14:textId="77777777" w:rsidR="00D13FC4" w:rsidRDefault="00D13FC4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227625DA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37201" w14:textId="77777777" w:rsidR="00D13FC4" w:rsidRDefault="00D13FC4" w:rsidP="003A160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98AF2" w14:textId="77777777" w:rsidR="00D13FC4" w:rsidRDefault="00D13FC4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4460C" w14:textId="77777777" w:rsidR="00D13FC4" w:rsidRDefault="00D13FC4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015ED" w14:textId="77777777" w:rsidR="00D13FC4" w:rsidRDefault="00D13FC4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6D95D739" w14:textId="77777777" w:rsidR="00D13FC4" w:rsidRDefault="00D13FC4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E9367" w14:textId="77777777" w:rsidR="00D13FC4" w:rsidRDefault="00D13FC4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9AD43" w14:textId="77777777" w:rsidR="00D13FC4" w:rsidRDefault="00D13FC4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8AAD3" w14:textId="77777777" w:rsidR="00D13FC4" w:rsidRDefault="00D13FC4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527+400</w:t>
            </w:r>
          </w:p>
          <w:p w14:paraId="0E5E1F12" w14:textId="77777777" w:rsidR="00D13FC4" w:rsidRDefault="00D13FC4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AB4C7" w14:textId="77777777" w:rsidR="00D13FC4" w:rsidRDefault="00D13FC4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61BD3" w14:textId="77777777" w:rsidR="00D13FC4" w:rsidRDefault="00D13FC4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188E307F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6D884" w14:textId="77777777" w:rsidR="00D13FC4" w:rsidRDefault="00D13FC4" w:rsidP="003A160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CFBE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6604" w14:textId="77777777" w:rsidR="00D13FC4" w:rsidRPr="00032DF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EA1E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3BA553D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1DF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0C2760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79FD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C1A7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0A193" w14:textId="77777777" w:rsidR="00D13FC4" w:rsidRPr="00032DF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3436A" w14:textId="77777777" w:rsidR="00D13FC4" w:rsidRPr="00F716C0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29BFE5CA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73CB3" w14:textId="77777777" w:rsidR="00D13FC4" w:rsidRDefault="00D13FC4" w:rsidP="003A160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05A39" w14:textId="77777777" w:rsidR="00D13FC4" w:rsidRDefault="00D13FC4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71620336" w14:textId="77777777" w:rsidR="00D13FC4" w:rsidRDefault="00D13FC4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22BE5" w14:textId="77777777" w:rsidR="00D13FC4" w:rsidRDefault="00D13FC4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AE501" w14:textId="77777777" w:rsidR="00D13FC4" w:rsidRDefault="00D13FC4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01303806" w14:textId="77777777" w:rsidR="00D13FC4" w:rsidRDefault="00D13FC4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1FDCC" w14:textId="77777777" w:rsidR="00D13FC4" w:rsidRDefault="00D13FC4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236C1" w14:textId="77777777" w:rsidR="00D13FC4" w:rsidRDefault="00D13FC4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B5F92" w14:textId="77777777" w:rsidR="00D13FC4" w:rsidRDefault="00D13FC4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79DE30EA" w14:textId="77777777" w:rsidR="00D13FC4" w:rsidRDefault="00D13FC4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768C8" w14:textId="77777777" w:rsidR="00D13FC4" w:rsidRDefault="00D13FC4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BB087" w14:textId="77777777" w:rsidR="00D13FC4" w:rsidRDefault="00D13FC4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41DF3972" w14:textId="77777777" w:rsidR="00D13FC4" w:rsidRDefault="00D13FC4" w:rsidP="00623FF6">
      <w:pPr>
        <w:spacing w:before="40" w:after="40" w:line="192" w:lineRule="auto"/>
        <w:ind w:right="57"/>
        <w:rPr>
          <w:lang w:val="ro-RO"/>
        </w:rPr>
      </w:pPr>
    </w:p>
    <w:p w14:paraId="5E556C8A" w14:textId="77777777" w:rsidR="00D13FC4" w:rsidRDefault="00D13FC4" w:rsidP="006D4098">
      <w:pPr>
        <w:pStyle w:val="Heading1"/>
        <w:spacing w:line="360" w:lineRule="auto"/>
      </w:pPr>
      <w:r>
        <w:t>LINIA 201</w:t>
      </w:r>
    </w:p>
    <w:p w14:paraId="0E31C240" w14:textId="77777777" w:rsidR="00D13FC4" w:rsidRDefault="00D13FC4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D13FC4" w14:paraId="622AF460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5DC1B" w14:textId="77777777" w:rsidR="00D13FC4" w:rsidRDefault="00D13FC4" w:rsidP="00D13FC4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9BCE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062CC" w14:textId="77777777" w:rsidR="00D13FC4" w:rsidRPr="00C937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B227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8673BA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9381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7E996E8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5F32C06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390D389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FEF23" w14:textId="77777777" w:rsidR="00D13FC4" w:rsidRPr="00C937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5F11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F2EB0" w14:textId="77777777" w:rsidR="00D13FC4" w:rsidRPr="00C937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EF14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5C844C9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E00EF" w14:textId="77777777" w:rsidR="00D13FC4" w:rsidRDefault="00D13FC4" w:rsidP="00D13FC4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6A68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FF48A" w14:textId="77777777" w:rsidR="00D13FC4" w:rsidRPr="00C937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54E5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87C25C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1C43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D906C8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08A5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87C9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02A76" w14:textId="77777777" w:rsidR="00D13FC4" w:rsidRPr="00C937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AB8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E6893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2B437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D13FC4" w14:paraId="205E1FF8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3A5F8" w14:textId="77777777" w:rsidR="00D13FC4" w:rsidRDefault="00D13FC4" w:rsidP="00D13FC4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2D17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BA3AA" w14:textId="77777777" w:rsidR="00D13FC4" w:rsidRPr="00C937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2A93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4938C5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C814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2789B8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31A8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D856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2F75D" w14:textId="77777777" w:rsidR="00D13FC4" w:rsidRPr="00C937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880E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6DD5064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55FD28A9" w14:textId="77777777" w:rsidR="00D13FC4" w:rsidRPr="003012FC" w:rsidRDefault="00D13FC4">
      <w:pPr>
        <w:spacing w:before="40" w:after="40" w:line="192" w:lineRule="auto"/>
        <w:ind w:right="57"/>
      </w:pPr>
    </w:p>
    <w:p w14:paraId="24EF1470" w14:textId="77777777" w:rsidR="00D13FC4" w:rsidRDefault="00D13FC4" w:rsidP="002A4CB1">
      <w:pPr>
        <w:pStyle w:val="Heading1"/>
        <w:spacing w:line="360" w:lineRule="auto"/>
      </w:pPr>
      <w:r>
        <w:lastRenderedPageBreak/>
        <w:t>LINIA 203</w:t>
      </w:r>
    </w:p>
    <w:p w14:paraId="02EFD440" w14:textId="77777777" w:rsidR="00D13FC4" w:rsidRDefault="00D13FC4" w:rsidP="003B1D42">
      <w:pPr>
        <w:pStyle w:val="Heading1"/>
        <w:spacing w:line="360" w:lineRule="auto"/>
        <w:rPr>
          <w:b w:val="0"/>
          <w:bCs w:val="0"/>
          <w:sz w:val="8"/>
        </w:rPr>
      </w:pPr>
      <w:r>
        <w:t>PIATRA OLT - PODU OLT - SIBIU - COPŞA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69"/>
        <w:gridCol w:w="744"/>
        <w:gridCol w:w="2176"/>
        <w:gridCol w:w="968"/>
        <w:gridCol w:w="744"/>
        <w:gridCol w:w="869"/>
        <w:gridCol w:w="744"/>
        <w:gridCol w:w="2461"/>
      </w:tblGrid>
      <w:tr w:rsidR="00D13FC4" w:rsidRPr="007126D7" w14:paraId="42C9DBD3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E3A45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E4A8D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ED9C5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5062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767ABB3F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E4F9A" w14:textId="77777777" w:rsidR="00D13FC4" w:rsidRDefault="00D13FC4" w:rsidP="003C4DF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26, 32, </w:t>
            </w:r>
          </w:p>
          <w:p w14:paraId="6BF0C08D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 și 42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7D9D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D917B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2FD3D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9FA08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afectarea liniilor 4 - 11.</w:t>
            </w:r>
          </w:p>
        </w:tc>
      </w:tr>
      <w:tr w:rsidR="00D13FC4" w:rsidRPr="007126D7" w14:paraId="306C0023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2FC1A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E521A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0956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1325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4F141E5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8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D1CC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toata</w:t>
            </w:r>
          </w:p>
          <w:p w14:paraId="2AA55C4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1D7C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09C4E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92518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0CB8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D13FC4" w:rsidRPr="007126D7" w14:paraId="5639DCAF" w14:textId="77777777">
        <w:trPr>
          <w:cantSplit/>
          <w:trHeight w:val="6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E0440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5D44E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214+880</w:t>
            </w:r>
          </w:p>
          <w:p w14:paraId="20AE9200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214+930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3BF6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37FA1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Piatra Olt -</w:t>
            </w:r>
          </w:p>
          <w:p w14:paraId="4BF424D2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Arceşti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56441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3F4E5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6C297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40D0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5584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2898519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0C3E520" w14:textId="77777777" w:rsidR="00D13FC4" w:rsidRPr="00744E1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3153FAF5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3FA2C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1203B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220+445</w:t>
            </w:r>
          </w:p>
          <w:p w14:paraId="1EAE64C2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C1A7B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0966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3D46F6B0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28EC8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C8E7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3003D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D1228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E54E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D3B3F77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4FE7826" w14:textId="77777777" w:rsidR="00D13FC4" w:rsidRPr="00744E1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5B82E875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F68D5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5BFCC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221+075</w:t>
            </w:r>
          </w:p>
          <w:p w14:paraId="26CBB7DF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9B9C7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90A5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504E9FF8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BCA4D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CEAAE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3CEAF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CCF44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8265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222B743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8DD43E7" w14:textId="77777777" w:rsidR="00D13FC4" w:rsidRPr="008F5A6B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8F5A6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41DE105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CADF0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9BD70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228+720</w:t>
            </w:r>
          </w:p>
          <w:p w14:paraId="1AF51EB9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8590D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D2A40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Strejeşti -</w:t>
            </w:r>
          </w:p>
          <w:p w14:paraId="5FFAD3FB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Drăgăşani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33267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17AA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C0FD8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8B8F2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BEFD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B6CA901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29C510D" w14:textId="77777777" w:rsidR="00D13FC4" w:rsidRPr="00744E1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57908A67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6221D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7A612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241+940</w:t>
            </w:r>
          </w:p>
          <w:p w14:paraId="5BAB0456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24490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D22AC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4A4822EF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10DCE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B6FA7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72F03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35BA9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0268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7B200F9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2DC46B0" w14:textId="77777777" w:rsidR="00D13FC4" w:rsidRPr="00744E1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4394CDD0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A81A9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D24FC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243+000</w:t>
            </w:r>
          </w:p>
          <w:p w14:paraId="22B0A34D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58CF3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D2729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7AC4247C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8AC05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C2923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2FE14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A215B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E5C9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1E350CB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89F5535" w14:textId="77777777" w:rsidR="00D13FC4" w:rsidRPr="00744E1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44739D7F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86C32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B8684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249+040</w:t>
            </w:r>
          </w:p>
          <w:p w14:paraId="12745351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D0A58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2831E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741D1C18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BAAD9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6107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35417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DD7AF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852E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A314B32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01EB0DB" w14:textId="77777777" w:rsidR="00D13FC4" w:rsidRPr="00744E1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0B255FC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DE61C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172E5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249+500</w:t>
            </w:r>
          </w:p>
          <w:p w14:paraId="3741BA45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3C54D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50BD1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43A319AE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D105C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985B1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AC333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F4495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6E5C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2DA522C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C8F2905" w14:textId="77777777" w:rsidR="00D13FC4" w:rsidRPr="00744E1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42954659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879FD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C9BD4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251+060</w:t>
            </w:r>
          </w:p>
          <w:p w14:paraId="4E82E157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251+110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BB1D5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E914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5147A704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F1CF2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373F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242BA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6C76A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D127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4F91FDE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4483E92" w14:textId="77777777" w:rsidR="00D13FC4" w:rsidRPr="00744E1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62196C59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89FF7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DCC8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251+200</w:t>
            </w:r>
          </w:p>
          <w:p w14:paraId="33FD26F3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BF712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22941" w14:textId="77777777" w:rsidR="00D13FC4" w:rsidRPr="007126D7" w:rsidRDefault="00D13FC4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118599E7" w14:textId="77777777" w:rsidR="00D13FC4" w:rsidRPr="007126D7" w:rsidRDefault="00D13FC4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DECFD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976F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6698E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C356A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A12A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D13FC4" w:rsidRPr="007126D7" w14:paraId="77412B5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E8593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719D1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251+665</w:t>
            </w:r>
          </w:p>
          <w:p w14:paraId="11E6305C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251+715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9ED32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D84B6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51890306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5CCE8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29DF2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23990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70B52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A49F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4646843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B00C2E2" w14:textId="77777777" w:rsidR="00D13FC4" w:rsidRPr="00744E1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4C72529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8C79B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E49D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267+020</w:t>
            </w:r>
          </w:p>
          <w:p w14:paraId="6CE4AB34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8D6C4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3CDD4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061C39CD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223A6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E574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7B6BB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9FFA6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1435F" w14:textId="77777777" w:rsidR="00D13FC4" w:rsidRPr="00F13EC0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F13EC0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13FC4" w:rsidRPr="007126D7" w14:paraId="7963B32B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7B589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C2F92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267+020</w:t>
            </w:r>
          </w:p>
          <w:p w14:paraId="7999D5F8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27472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9FBE0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7FB09EA2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29A06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BA4AF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99282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66342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AD99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85AE83F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28CAA07" w14:textId="77777777" w:rsidR="00D13FC4" w:rsidRPr="00744E1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4293C85A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D76A8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DAC39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268+225</w:t>
            </w:r>
          </w:p>
          <w:p w14:paraId="4C64F274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268+275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63916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8DEE2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434B2811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CF535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7D4B5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81784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B1526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6FF6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57055BA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1959576" w14:textId="77777777" w:rsidR="00D13FC4" w:rsidRPr="00744E1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076C3FC3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A0188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99A44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269+145</w:t>
            </w:r>
          </w:p>
          <w:p w14:paraId="20C01712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1C477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AC22C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1F9813FD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38A02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231F0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29B67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0A8BE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513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D55D2A5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07EB180" w14:textId="77777777" w:rsidR="00D13FC4" w:rsidRPr="00744E1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6FE8C7D8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6E186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6A8AB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270+560</w:t>
            </w:r>
          </w:p>
          <w:p w14:paraId="52D1A3E7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270+610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9B174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9957D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1D98E143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67CC4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D323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D0921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40EF5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E89E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3FDF011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FEF71AE" w14:textId="77777777" w:rsidR="00D13FC4" w:rsidRPr="00744E1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4560C85C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7AD0B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6575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271+775</w:t>
            </w:r>
          </w:p>
          <w:p w14:paraId="1C115E01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271+825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00515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FE3B9" w14:textId="77777777" w:rsidR="00D13FC4" w:rsidRPr="007126D7" w:rsidRDefault="00D13FC4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09301C08" w14:textId="77777777" w:rsidR="00D13FC4" w:rsidRPr="007126D7" w:rsidRDefault="00D13FC4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020FF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E920F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5FE7F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13F0F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CCBB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D13FC4" w:rsidRPr="007126D7" w14:paraId="6DDC5CB5" w14:textId="77777777">
        <w:trPr>
          <w:cantSplit/>
          <w:trHeight w:val="146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33BD4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AF5A8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EE600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A8223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32AF6789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X, liniile 4, 5 şi 6</w:t>
            </w:r>
          </w:p>
          <w:p w14:paraId="0E23BF0D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505C1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de la </w:t>
            </w:r>
          </w:p>
          <w:p w14:paraId="1A9A8127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axa staţiei </w:t>
            </w:r>
          </w:p>
          <w:p w14:paraId="345965F3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la </w:t>
            </w:r>
          </w:p>
          <w:p w14:paraId="64A8D844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marca </w:t>
            </w:r>
          </w:p>
          <w:p w14:paraId="3C7DA35C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de siguranţă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0E786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ED71F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F9920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24ACC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D13FC4" w:rsidRPr="007126D7" w14:paraId="73782B87" w14:textId="77777777">
        <w:trPr>
          <w:cantSplit/>
          <w:trHeight w:val="62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D7B79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6A435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63129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8DCAA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43B66B35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B9710" w14:textId="77777777" w:rsidR="00D13FC4" w:rsidRPr="007126D7" w:rsidRDefault="00D13FC4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peste </w:t>
            </w:r>
          </w:p>
          <w:p w14:paraId="311F0D3E" w14:textId="77777777" w:rsidR="00D13FC4" w:rsidRPr="007126D7" w:rsidRDefault="00D13FC4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sch.  10, </w:t>
            </w:r>
          </w:p>
          <w:p w14:paraId="0F4BC17E" w14:textId="77777777" w:rsidR="00D13FC4" w:rsidRPr="007126D7" w:rsidRDefault="00D13FC4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12, 26 </w:t>
            </w:r>
          </w:p>
          <w:p w14:paraId="684ABA90" w14:textId="77777777" w:rsidR="00D13FC4" w:rsidRPr="007126D7" w:rsidRDefault="00D13FC4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>şi  36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42492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BAAFC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B7D5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4F6F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Cu afectarea liniilor CET </w:t>
            </w:r>
          </w:p>
          <w:p w14:paraId="1143DCBE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şi de la 4 - 7.</w:t>
            </w:r>
          </w:p>
        </w:tc>
      </w:tr>
      <w:tr w:rsidR="00D13FC4" w:rsidRPr="007126D7" w14:paraId="16708078" w14:textId="77777777">
        <w:trPr>
          <w:cantSplit/>
          <w:trHeight w:val="549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AD752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3599A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1499A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17EED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71FF05BD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C13FA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1BE7427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11ED0D7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5, 7, </w:t>
            </w:r>
          </w:p>
          <w:p w14:paraId="4E2995D2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și 21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5771A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6E3CE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E3AF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9DDF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1C662A46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6, Cap X.</w:t>
            </w:r>
          </w:p>
        </w:tc>
      </w:tr>
      <w:tr w:rsidR="00D13FC4" w:rsidRPr="007126D7" w14:paraId="00D19A53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D488B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4EB3E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16EF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B7BA2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4662D7A2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73D5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1FF9042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2F20317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2, 6, </w:t>
            </w:r>
          </w:p>
          <w:p w14:paraId="0115928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12, 14, 18, 20, 22, 24, 28, </w:t>
            </w:r>
          </w:p>
          <w:p w14:paraId="33A2C35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062BF3D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/ 34,</w:t>
            </w:r>
          </w:p>
          <w:p w14:paraId="5F353B6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1835CA63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 și 38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1E478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6CBBF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35DC4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0F9F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2271BFA3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linile 5 - 20. </w:t>
            </w:r>
          </w:p>
        </w:tc>
      </w:tr>
      <w:tr w:rsidR="00D13FC4" w:rsidRPr="007126D7" w14:paraId="536C707B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A07EC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E8AD3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0BECA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428D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Bujoreni</w:t>
            </w:r>
          </w:p>
          <w:p w14:paraId="704EC72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X, linia 4 </w:t>
            </w:r>
          </w:p>
          <w:p w14:paraId="193BB66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0878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34EBE2D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/ 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93C2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6526D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515C3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09E7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D13FC4" w:rsidRPr="007126D7" w14:paraId="2BE72375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40770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E049E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3EC54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E3593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Bujoreni -</w:t>
            </w:r>
          </w:p>
          <w:p w14:paraId="66EA00D2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E6FE0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6BA52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69C6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300+654</w:t>
            </w:r>
          </w:p>
          <w:p w14:paraId="03C9FEBF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EA021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1FB6A" w14:textId="77777777" w:rsidR="00D13FC4" w:rsidRDefault="00D13FC4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locomotive cuplate.</w:t>
            </w:r>
          </w:p>
          <w:p w14:paraId="5366DADD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56797AE4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80ACE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36FBB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22C2D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5B2F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  <w:p w14:paraId="5B8031F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600957A0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3718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24D6870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15,</w:t>
            </w:r>
          </w:p>
          <w:p w14:paraId="5506181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</w:t>
            </w:r>
          </w:p>
          <w:p w14:paraId="65D70551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/ 18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3E1E6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DF67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6139E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B780D" w14:textId="77777777" w:rsidR="00D13FC4" w:rsidRDefault="00D13FC4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D13FC4" w:rsidRPr="007126D7" w14:paraId="5DB383D0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C5386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CF53A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835</w:t>
            </w:r>
          </w:p>
          <w:p w14:paraId="44E878BA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C5C6D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287CE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Cozia -</w:t>
            </w:r>
          </w:p>
          <w:p w14:paraId="4CC0CB3E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Lotru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1E876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FAFAA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2DA76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3A234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28DB6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13FC4" w:rsidRPr="007126D7" w14:paraId="0FC662F7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4B6C7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4BF9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351+550</w:t>
            </w:r>
          </w:p>
          <w:p w14:paraId="62E5FE42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808F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D91A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48AA636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ărului – </w:t>
            </w:r>
          </w:p>
          <w:p w14:paraId="4BB534AC" w14:textId="77777777" w:rsidR="00D13FC4" w:rsidRPr="00F87E98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Podu Olt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28FCB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3020A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20251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FAF3F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2EB36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D13FC4" w:rsidRPr="007126D7" w14:paraId="1AB7FE51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F6A3B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B44BB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897F9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ADD5B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Câineni</w:t>
            </w:r>
          </w:p>
          <w:p w14:paraId="5A3AEB36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215E59E6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B99E2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</w:t>
            </w:r>
          </w:p>
          <w:p w14:paraId="413B37F6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EAF70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D11B6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D4B89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78722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D13FC4" w:rsidRPr="007126D7" w14:paraId="7E18A360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43089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6B9B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360+150</w:t>
            </w:r>
          </w:p>
          <w:p w14:paraId="466F2899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55950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022D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00753E3E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>ărului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1838D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8672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2C107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42A92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1F4C8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13FC4" w:rsidRPr="007126D7" w14:paraId="3D66F43D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08A7F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DDDE9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72131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11DB4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Valea Mărului</w:t>
            </w:r>
          </w:p>
          <w:p w14:paraId="522D787A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3C45A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076FB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13D33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581FA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8335C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D13FC4" w:rsidRPr="007126D7" w14:paraId="68821F34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49B42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4F74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  <w:p w14:paraId="518084B7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367+577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0336D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1B95C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126D7">
              <w:rPr>
                <w:b/>
                <w:bCs/>
                <w:color w:val="000000"/>
                <w:sz w:val="20"/>
              </w:rPr>
              <w:t>Valea Mărului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  <w:r>
              <w:rPr>
                <w:b/>
                <w:bCs/>
                <w:color w:val="000000"/>
                <w:sz w:val="20"/>
              </w:rPr>
              <w:br/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0D351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79C8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D83B2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21F87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04C0C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13FC4" w:rsidRPr="007126D7" w14:paraId="26273421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40C98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402FA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30FE8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5FE03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 </w:t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EA4EA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Călcâi sch. 13 – opritor Km 369+998 – 370+250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9672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7C55E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BA4CE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E3DD6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0BCEBBAC" w14:textId="77777777">
        <w:trPr>
          <w:cantSplit/>
          <w:trHeight w:val="14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7935B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CDAD5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3EFDF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63DB1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Podu Olt -</w:t>
            </w:r>
          </w:p>
          <w:p w14:paraId="4519768F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61BD2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63942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F5718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</w:t>
            </w:r>
            <w:r w:rsidRPr="007126D7">
              <w:rPr>
                <w:b/>
                <w:bCs/>
                <w:color w:val="000000"/>
                <w:sz w:val="20"/>
              </w:rPr>
              <w:t>0</w:t>
            </w:r>
          </w:p>
          <w:p w14:paraId="7B0CFD72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4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3F46D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4D6BB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13FC4" w:rsidRPr="007126D7" w14:paraId="4CA94527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27301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2A5B6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C015E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D7393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 -</w:t>
            </w:r>
          </w:p>
          <w:p w14:paraId="6177B52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Sibiu</w:t>
            </w:r>
            <w:r w:rsidRPr="007126D7"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</w:rPr>
              <w:t>Triaj</w:t>
            </w:r>
          </w:p>
          <w:p w14:paraId="486C8DF3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Grupa Şelimbăr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E90C0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3D7B1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64EC8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550</w:t>
            </w:r>
          </w:p>
          <w:p w14:paraId="35893250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382+</w:t>
            </w:r>
            <w:r>
              <w:rPr>
                <w:b/>
                <w:bCs/>
                <w:color w:val="000000"/>
                <w:sz w:val="20"/>
              </w:rPr>
              <w:t>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C07DE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6C390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13FC4" w:rsidRPr="007126D7" w14:paraId="0A99614F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EBAD8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2A37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70D5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8748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Tălmaciu - </w:t>
            </w:r>
          </w:p>
          <w:p w14:paraId="0C5B9E1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Sibiu Triaj </w:t>
            </w:r>
          </w:p>
          <w:p w14:paraId="31CD790E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9E29B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729F4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140B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386+000</w:t>
            </w:r>
          </w:p>
          <w:p w14:paraId="6ADCACD5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F46FD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3290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Cu inductori de 1000 Hz </w:t>
            </w:r>
          </w:p>
          <w:p w14:paraId="623AF36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în Cap X.</w:t>
            </w:r>
          </w:p>
        </w:tc>
      </w:tr>
      <w:tr w:rsidR="00D13FC4" w:rsidRPr="007126D7" w14:paraId="162133B2" w14:textId="77777777">
        <w:trPr>
          <w:cantSplit/>
          <w:trHeight w:val="5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6DCD4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295A6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3B29C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7D21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1 directă </w:t>
            </w:r>
          </w:p>
          <w:p w14:paraId="0FE3271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Sibiu Triaj</w:t>
            </w:r>
          </w:p>
          <w:p w14:paraId="185EEDA1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EF848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79DDF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06B4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  <w:p w14:paraId="14F1230C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388+437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A2E13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6308C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13FC4" w:rsidRPr="007126D7" w14:paraId="3999A59B" w14:textId="77777777">
        <w:trPr>
          <w:cantSplit/>
          <w:trHeight w:val="125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8ED10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B3789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E4981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69F52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St. Sibiu </w:t>
            </w:r>
          </w:p>
          <w:p w14:paraId="2D7AF53E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F06F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toate apara-tele </w:t>
            </w:r>
          </w:p>
          <w:p w14:paraId="7E5A26F6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 cale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59C48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96C2A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78AB0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02621" w14:textId="77777777" w:rsidR="00D13FC4" w:rsidRPr="007126D7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4BF38F9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59D77468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de la liniile 1 - 10 Sibiu.</w:t>
            </w:r>
          </w:p>
        </w:tc>
      </w:tr>
      <w:tr w:rsidR="00D13FC4" w:rsidRPr="007126D7" w14:paraId="2DAE427A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2ED65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A1D7A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9865F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4B511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Sibiu</w:t>
            </w:r>
          </w:p>
          <w:p w14:paraId="0DE31CC1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liniile 9 şi 10 abătute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2C7D7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977FF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D32E7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6836A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C3586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13FC4" w:rsidRPr="007126D7" w14:paraId="76F52E0B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91246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EB3A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404+100</w:t>
            </w:r>
          </w:p>
          <w:p w14:paraId="78BE547F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406+950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C75A3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9BE77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CA34F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203DD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AF9FE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574C5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D67D4" w14:textId="77777777" w:rsidR="00D13FC4" w:rsidRPr="007126D7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</w:t>
            </w:r>
          </w:p>
        </w:tc>
      </w:tr>
      <w:tr w:rsidR="00D13FC4" w:rsidRPr="007126D7" w14:paraId="1BC9F4FE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449C4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EC21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410+600</w:t>
            </w:r>
          </w:p>
          <w:p w14:paraId="3528B6A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5389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974C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150C1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3D5E1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0E371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4390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6B92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  <w:p w14:paraId="16FA4F8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13FC4" w:rsidRPr="007126D7" w14:paraId="20A54F24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86CEC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7597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412+692</w:t>
            </w:r>
          </w:p>
          <w:p w14:paraId="1E014D1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436+810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6E07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F0EA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Loamneș –</w:t>
            </w:r>
          </w:p>
          <w:p w14:paraId="10B1DE1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Copșa Mică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19510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03A96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47A0A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A9A8A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76FD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529B089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13FC4" w:rsidRPr="007126D7" w14:paraId="251548D5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9DA18" w14:textId="77777777" w:rsidR="00D13FC4" w:rsidRPr="007126D7" w:rsidRDefault="00D13FC4" w:rsidP="00D13FC4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07F2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435+375</w:t>
            </w:r>
          </w:p>
          <w:p w14:paraId="026B742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435+425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3F82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20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4A16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Șeica Mare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</w:p>
          <w:p w14:paraId="4691C3AA" w14:textId="77777777" w:rsidR="00D13FC4" w:rsidRPr="0003785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Copșa Mică</w:t>
            </w:r>
          </w:p>
          <w:p w14:paraId="610C2E4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7DAEB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638A5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7F287" w14:textId="77777777" w:rsidR="00D13FC4" w:rsidRPr="007126D7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FDDAF" w14:textId="77777777" w:rsidR="00D13FC4" w:rsidRPr="007126D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88F1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 Valabil doar pentru trenurile tip automotor</w:t>
            </w:r>
          </w:p>
        </w:tc>
      </w:tr>
    </w:tbl>
    <w:p w14:paraId="3C97DC0F" w14:textId="77777777" w:rsidR="00D13FC4" w:rsidRDefault="00D13FC4" w:rsidP="000039F1">
      <w:pPr>
        <w:spacing w:before="40" w:after="40" w:line="192" w:lineRule="auto"/>
        <w:ind w:right="57"/>
        <w:rPr>
          <w:sz w:val="20"/>
          <w:lang w:val="ro-RO"/>
        </w:rPr>
      </w:pPr>
    </w:p>
    <w:p w14:paraId="3A8C9244" w14:textId="77777777" w:rsidR="00D13FC4" w:rsidRDefault="00D13FC4" w:rsidP="00CC0982">
      <w:pPr>
        <w:pStyle w:val="Heading1"/>
        <w:spacing w:line="360" w:lineRule="auto"/>
      </w:pPr>
      <w:r>
        <w:lastRenderedPageBreak/>
        <w:t>LINIA 205</w:t>
      </w:r>
    </w:p>
    <w:p w14:paraId="3DD40089" w14:textId="77777777" w:rsidR="00D13FC4" w:rsidRDefault="00D13FC4" w:rsidP="000F0227">
      <w:pPr>
        <w:pStyle w:val="Heading1"/>
        <w:spacing w:line="360" w:lineRule="auto"/>
        <w:rPr>
          <w:b w:val="0"/>
          <w:bCs w:val="0"/>
          <w:sz w:val="8"/>
        </w:rPr>
      </w:pPr>
      <w:r>
        <w:t>BRAŞOV - PODU OLT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D13FC4" w14:paraId="5EDE64FA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56CB4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7DC3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7942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C61B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C</w:t>
            </w:r>
            <w:r>
              <w:rPr>
                <w:b/>
                <w:bCs/>
                <w:sz w:val="20"/>
                <w:lang w:val="ro-RO"/>
              </w:rPr>
              <w:t xml:space="preserve">ălători </w:t>
            </w:r>
          </w:p>
          <w:p w14:paraId="189E258B" w14:textId="77777777" w:rsidR="00D13FC4" w:rsidRPr="00985789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2FA7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211FB78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50, 52,</w:t>
            </w:r>
          </w:p>
          <w:p w14:paraId="58D1233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56, 58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FE48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E945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E89A8" w14:textId="77777777" w:rsidR="00D13FC4" w:rsidRPr="0073437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3ABA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0CF34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12 - 15.</w:t>
            </w:r>
          </w:p>
        </w:tc>
      </w:tr>
      <w:tr w:rsidR="00D13FC4" w14:paraId="496579F7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4B7D8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D97F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1+190</w:t>
            </w:r>
          </w:p>
          <w:p w14:paraId="1BDB7E9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3AEC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61A2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5698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D944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C29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BB6F5" w14:textId="77777777" w:rsidR="00D13FC4" w:rsidRPr="0073437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68CE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semnal X 3 și vârf sch.4</w:t>
            </w:r>
          </w:p>
          <w:p w14:paraId="06D840B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37EC0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7C506755" w14:textId="77777777">
        <w:trPr>
          <w:cantSplit/>
          <w:trHeight w:val="5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4DAE3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E0E5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  <w:p w14:paraId="6B89955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42EF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A57E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Braş</w:t>
            </w:r>
            <w:r>
              <w:rPr>
                <w:b/>
                <w:bCs/>
                <w:sz w:val="20"/>
                <w:lang w:val="en-US"/>
              </w:rPr>
              <w:t>ov -</w:t>
            </w:r>
          </w:p>
          <w:p w14:paraId="330C00A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1F38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8CC0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8DD2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9C1A4" w14:textId="77777777" w:rsidR="00D13FC4" w:rsidRPr="0073437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696B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D13FC4" w14:paraId="5DA8079B" w14:textId="77777777">
        <w:trPr>
          <w:cantSplit/>
          <w:trHeight w:val="6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90FF5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5E90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  <w:p w14:paraId="07C9357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3F49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BE63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24DC2BF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directă, 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E937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C310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253A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013A5" w14:textId="77777777" w:rsidR="00D13FC4" w:rsidRPr="0073437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E82F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5326E3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ABBB1F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5, 11 și 17.</w:t>
            </w:r>
          </w:p>
        </w:tc>
      </w:tr>
      <w:tr w:rsidR="00D13FC4" w14:paraId="64E03E64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B734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8FCF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D569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0986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4942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5182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C648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9C9D8" w14:textId="77777777" w:rsidR="00D13FC4" w:rsidRPr="0073437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1106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1FFFED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3.</w:t>
            </w:r>
          </w:p>
        </w:tc>
      </w:tr>
      <w:tr w:rsidR="00D13FC4" w14:paraId="70935687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67CB1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A372B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3+850</w:t>
            </w:r>
          </w:p>
          <w:p w14:paraId="03132E30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F9872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7F8F3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6136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C33C7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B26FE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3C5F9" w14:textId="77777777" w:rsidR="00D13FC4" w:rsidRPr="0073437A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ECA49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6B30A7D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în capătul dinspre Ghimbav.</w:t>
            </w:r>
          </w:p>
          <w:p w14:paraId="7DA6518C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8 și 12 Cap Y.</w:t>
            </w:r>
          </w:p>
        </w:tc>
      </w:tr>
      <w:tr w:rsidR="00D13FC4" w14:paraId="3A465A60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B5DD2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B26F8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  <w:p w14:paraId="2212BE3B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89182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30B47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</w:t>
            </w:r>
          </w:p>
          <w:p w14:paraId="0D24A7F2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B99D9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9F6BE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BB9DA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5D071" w14:textId="77777777" w:rsidR="00D13FC4" w:rsidRPr="0073437A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A3646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F10F040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7DD9267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nr. 1, 3, 8 și 16.</w:t>
            </w:r>
          </w:p>
        </w:tc>
      </w:tr>
      <w:tr w:rsidR="00D13FC4" w14:paraId="0A6AF5C9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5F05D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2F14E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02F27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DC1A3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Ghimbav,</w:t>
            </w:r>
          </w:p>
          <w:p w14:paraId="2C6A5538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4185E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365EC3">
              <w:rPr>
                <w:b/>
                <w:bCs/>
                <w:sz w:val="20"/>
                <w:lang w:val="ro-RO"/>
              </w:rPr>
              <w:t>vărf sch. 10 - semnal ieșire cap X (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365EC3">
              <w:rPr>
                <w:b/>
                <w:bCs/>
                <w:sz w:val="20"/>
                <w:lang w:val="ro-RO"/>
              </w:rPr>
              <w:t>+240 - 10+000)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78B83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017B9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B0D10" w14:textId="77777777" w:rsidR="00D13FC4" w:rsidRPr="0073437A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11E7E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4BB8F07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D13FC4" w14:paraId="4453DE95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3C542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35961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28+500</w:t>
            </w:r>
          </w:p>
          <w:p w14:paraId="29D8C75D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50E8D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C3A46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Vlădeni Ardeal -</w:t>
            </w:r>
          </w:p>
          <w:p w14:paraId="40845D6E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Brădeț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1222C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8CA54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6B1EA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416BB" w14:textId="77777777" w:rsidR="00D13FC4" w:rsidRPr="0073437A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8CAAB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78ADDE77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ED983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B5932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9AE80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84E74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Şercaia</w:t>
            </w:r>
          </w:p>
          <w:p w14:paraId="11B665A0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5686B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39AAD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1B577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B6F2B" w14:textId="77777777" w:rsidR="00D13FC4" w:rsidRPr="0073437A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4B5C3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435E034" w14:textId="77777777">
        <w:trPr>
          <w:cantSplit/>
          <w:trHeight w:val="5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C7943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4C6E5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F2AEF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F1AAB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Făgăraş</w:t>
            </w:r>
          </w:p>
          <w:p w14:paraId="0C1EF81A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4, 6 şi 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0B917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169714F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CC841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B3650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F6696" w14:textId="77777777" w:rsidR="00D13FC4" w:rsidRPr="0073437A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F8C4A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63C23B7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70554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44A91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DA1D2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5ECF2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Voila</w:t>
            </w:r>
          </w:p>
          <w:p w14:paraId="32C00331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72B45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453BFF2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78480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2F752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6CFF2" w14:textId="77777777" w:rsidR="00D13FC4" w:rsidRPr="0073437A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43182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20E1E48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2F500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DF2D0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91278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657A3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Ucea</w:t>
            </w:r>
          </w:p>
          <w:p w14:paraId="0BAD0473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0698D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A2DFB6C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336B9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744E7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B28C3" w14:textId="77777777" w:rsidR="00D13FC4" w:rsidRPr="0073437A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78853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79259690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2 abătute.</w:t>
            </w:r>
          </w:p>
        </w:tc>
      </w:tr>
      <w:tr w:rsidR="00D13FC4" w14:paraId="51652B3D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C6F52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77B5A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  <w:p w14:paraId="4783E803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95+140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89D66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B1186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Ucea - Arpaș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BEF63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B7B29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0B7B3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25C6" w14:textId="77777777" w:rsidR="00D13FC4" w:rsidRPr="0073437A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9C4F2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3C69222B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8AD43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B9E9B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09425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0489A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Arpaș</w:t>
            </w:r>
          </w:p>
          <w:p w14:paraId="550E0AC5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004B5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13EC3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1A2B7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C4B8D" w14:textId="77777777" w:rsidR="00D13FC4" w:rsidRPr="0073437A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B50D7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45CD0D1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0B233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11B8E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100+350</w:t>
            </w:r>
          </w:p>
          <w:p w14:paraId="031AE5F0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101+000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3E960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CE2C4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Arpaș - </w:t>
            </w:r>
          </w:p>
          <w:p w14:paraId="69A45058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Porumbacu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B2352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6FB72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92B84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73E64" w14:textId="77777777" w:rsidR="00D13FC4" w:rsidRPr="0073437A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1818E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A240EE9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11E36DD3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3C967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2486A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0D5BC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47539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Avrig linia 4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1E313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E0121CC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A7D68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9C0A5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046D2" w14:textId="77777777" w:rsidR="00D13FC4" w:rsidRPr="0073437A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9A7B3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5517266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8EB6D" w14:textId="77777777" w:rsidR="00D13FC4" w:rsidRDefault="00D13FC4" w:rsidP="00D13FC4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CA224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120+240</w:t>
            </w:r>
          </w:p>
          <w:p w14:paraId="66952E58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120+290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FDC0F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9E91D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Avrig  - Podu Olt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0EA2F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4CF16" w14:textId="77777777" w:rsidR="00D13FC4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959CE" w14:textId="77777777" w:rsidR="00D13FC4" w:rsidRDefault="00D13FC4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7135F" w14:textId="77777777" w:rsidR="00D13FC4" w:rsidRPr="0073437A" w:rsidRDefault="00D13FC4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EEDB1" w14:textId="77777777" w:rsidR="00D13FC4" w:rsidRDefault="00D13FC4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709E7763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45405D4B" w14:textId="77777777" w:rsidR="00D13FC4" w:rsidRDefault="00D13FC4" w:rsidP="005B00A7">
      <w:pPr>
        <w:pStyle w:val="Heading1"/>
        <w:spacing w:line="360" w:lineRule="auto"/>
      </w:pPr>
      <w:r>
        <w:lastRenderedPageBreak/>
        <w:t>LINIA 218</w:t>
      </w:r>
    </w:p>
    <w:p w14:paraId="5147E0C2" w14:textId="77777777" w:rsidR="00D13FC4" w:rsidRDefault="00D13FC4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D13FC4" w14:paraId="780D6A96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65C80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7752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69DDA" w14:textId="77777777" w:rsidR="00D13FC4" w:rsidRPr="00CF787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2ACF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5602EB8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28BC9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67896D84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B5671" w14:textId="77777777" w:rsidR="00D13FC4" w:rsidRPr="00CF787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FFFB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136EB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4946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:rsidRPr="00A8307A" w14:paraId="58A2E3E4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EE76A" w14:textId="77777777" w:rsidR="00D13FC4" w:rsidRPr="00A75A00" w:rsidRDefault="00D13FC4" w:rsidP="00D13FC4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0AF23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BC58E" w14:textId="77777777" w:rsidR="00D13FC4" w:rsidRPr="00A8307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6AB87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10F5D2B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60FA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7D43CCD0" w14:textId="77777777" w:rsidR="00D13FC4" w:rsidRPr="00664FA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54285" w14:textId="77777777" w:rsidR="00D13FC4" w:rsidRPr="00A8307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C501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3854A" w14:textId="77777777" w:rsidR="00D13FC4" w:rsidRPr="00A8307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D3E20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652E1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00A5E16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6C4028D" w14:textId="77777777" w:rsidR="00D13FC4" w:rsidRPr="00664FA3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D13FC4" w:rsidRPr="00A8307A" w14:paraId="009A84E0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D9331" w14:textId="77777777" w:rsidR="00D13FC4" w:rsidRPr="00A75A00" w:rsidRDefault="00D13FC4" w:rsidP="00D13FC4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4B830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C6CF" w14:textId="77777777" w:rsidR="00D13FC4" w:rsidRPr="00A8307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99D9C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8403C2B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116EF" w14:textId="77777777" w:rsidR="00D13FC4" w:rsidRPr="00664FA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38E9BC72" w14:textId="77777777" w:rsidR="00D13FC4" w:rsidRPr="00664FA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F3149" w14:textId="77777777" w:rsidR="00D13FC4" w:rsidRPr="00A8307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2AF7C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30C86" w14:textId="77777777" w:rsidR="00D13FC4" w:rsidRPr="00A8307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460C6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D15B95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CB319D4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1DF2A46C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D13FC4" w:rsidRPr="00A8307A" w14:paraId="7CE12CD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83D59" w14:textId="77777777" w:rsidR="00D13FC4" w:rsidRPr="00A75A00" w:rsidRDefault="00D13FC4" w:rsidP="00D13FC4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64D1B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8FEF1" w14:textId="77777777" w:rsidR="00D13FC4" w:rsidRPr="003F40D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9403C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CD23217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84C3C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17641" w14:textId="77777777" w:rsidR="00D13FC4" w:rsidRPr="003F40D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2A15C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5291A" w14:textId="77777777" w:rsidR="00D13FC4" w:rsidRPr="003F40D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6ACC1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1E2795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D13FC4" w:rsidRPr="00A8307A" w14:paraId="3C2FE01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1DFF0" w14:textId="77777777" w:rsidR="00D13FC4" w:rsidRPr="00A75A00" w:rsidRDefault="00D13FC4" w:rsidP="00D13FC4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8E99B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6BCF8" w14:textId="77777777" w:rsidR="00D13FC4" w:rsidRPr="003F40D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C51E2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3CE1222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A83A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9BAA889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0996B" w14:textId="77777777" w:rsidR="00D13FC4" w:rsidRPr="003F40D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A44E9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26A79" w14:textId="77777777" w:rsidR="00D13FC4" w:rsidRPr="003F40D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B76E7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AD58AE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D13FC4" w:rsidRPr="00A8307A" w14:paraId="106213A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53DEF" w14:textId="77777777" w:rsidR="00D13FC4" w:rsidRPr="00A75A00" w:rsidRDefault="00D13FC4" w:rsidP="00D13FC4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5B04C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92F78" w14:textId="77777777" w:rsidR="00D13FC4" w:rsidRPr="007328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F02F5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3614E4B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54C32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8CF70" w14:textId="77777777" w:rsidR="00D13FC4" w:rsidRPr="007B4F6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ADB26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60404" w14:textId="77777777" w:rsidR="00D13FC4" w:rsidRPr="007328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4E4A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155E7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77D50BA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2D40D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3A1D480E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D13FC4" w:rsidRPr="00A8307A" w14:paraId="5F8735D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8F451" w14:textId="77777777" w:rsidR="00D13FC4" w:rsidRPr="00A75A00" w:rsidRDefault="00D13FC4" w:rsidP="00D13FC4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18A91" w14:textId="77777777" w:rsidR="00D13FC4" w:rsidRPr="00A8307A" w:rsidRDefault="00D13FC4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D868F" w14:textId="77777777" w:rsidR="00D13FC4" w:rsidRPr="00732832" w:rsidRDefault="00D13FC4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00A66" w14:textId="77777777" w:rsidR="00D13FC4" w:rsidRPr="00A8307A" w:rsidRDefault="00D13FC4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F4B947E" w14:textId="77777777" w:rsidR="00D13FC4" w:rsidRPr="00A8307A" w:rsidRDefault="00D13FC4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C6A69" w14:textId="77777777" w:rsidR="00D13FC4" w:rsidRDefault="00D13FC4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2DB174E" w14:textId="77777777" w:rsidR="00D13FC4" w:rsidRDefault="00D13FC4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A1A1162" w14:textId="77777777" w:rsidR="00D13FC4" w:rsidRDefault="00D13FC4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9B4CB" w14:textId="77777777" w:rsidR="00D13FC4" w:rsidRPr="007B4F6A" w:rsidRDefault="00D13FC4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9A192" w14:textId="77777777" w:rsidR="00D13FC4" w:rsidRPr="00A8307A" w:rsidRDefault="00D13FC4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81F00" w14:textId="77777777" w:rsidR="00D13FC4" w:rsidRPr="00732832" w:rsidRDefault="00D13FC4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A2F58" w14:textId="77777777" w:rsidR="00D13FC4" w:rsidRDefault="00D13FC4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D13FC4" w:rsidRPr="00A8307A" w14:paraId="317A2B1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917AD" w14:textId="77777777" w:rsidR="00D13FC4" w:rsidRPr="00A75A00" w:rsidRDefault="00D13FC4" w:rsidP="00D13FC4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E25E3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0275F" w14:textId="77777777" w:rsidR="00D13FC4" w:rsidRPr="00B2699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319F1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FB6FAE5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3E134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36998" w14:textId="77777777" w:rsidR="00D13FC4" w:rsidRPr="00B2699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6E706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9C64C" w14:textId="77777777" w:rsidR="00D13FC4" w:rsidRPr="00B2699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9016B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28150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7FBA8480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13FC4" w:rsidRPr="00A8307A" w14:paraId="279EEC1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416A7" w14:textId="77777777" w:rsidR="00D13FC4" w:rsidRPr="00A75A00" w:rsidRDefault="00D13FC4" w:rsidP="00D13FC4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5E3D5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209B8" w14:textId="77777777" w:rsidR="00D13FC4" w:rsidRPr="00B2699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B992F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06E0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7AA3C2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8D377E5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B551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C6FCD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A15DD" w14:textId="77777777" w:rsidR="00D13FC4" w:rsidRPr="00B2699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5AC0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605491B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2766A399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13FC4" w:rsidRPr="00A8307A" w14:paraId="7BEA094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30698" w14:textId="77777777" w:rsidR="00D13FC4" w:rsidRPr="00A75A00" w:rsidRDefault="00D13FC4" w:rsidP="00D13FC4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0B476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7D207" w14:textId="77777777" w:rsidR="00D13FC4" w:rsidRPr="00B2699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15B77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EC70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C577AB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30AB5E3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09A4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BADAB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28071" w14:textId="77777777" w:rsidR="00D13FC4" w:rsidRPr="00B2699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64AB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558C2165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D13FC4" w:rsidRPr="00A8307A" w14:paraId="0082705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24CEB" w14:textId="77777777" w:rsidR="00D13FC4" w:rsidRPr="00A75A00" w:rsidRDefault="00D13FC4" w:rsidP="00D13FC4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DBDB2" w14:textId="77777777" w:rsidR="00D13FC4" w:rsidRPr="00A8307A" w:rsidRDefault="00D13FC4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325D6" w14:textId="77777777" w:rsidR="00D13FC4" w:rsidRPr="00B26991" w:rsidRDefault="00D13FC4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F6A39" w14:textId="77777777" w:rsidR="00D13FC4" w:rsidRPr="00A8307A" w:rsidRDefault="00D13FC4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ABA43" w14:textId="77777777" w:rsidR="00D13FC4" w:rsidRDefault="00D13FC4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B1886F6" w14:textId="77777777" w:rsidR="00D13FC4" w:rsidRDefault="00D13FC4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6FE777D" w14:textId="77777777" w:rsidR="00D13FC4" w:rsidRDefault="00D13FC4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AD45E" w14:textId="77777777" w:rsidR="00D13FC4" w:rsidRDefault="00D13FC4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211D0" w14:textId="77777777" w:rsidR="00D13FC4" w:rsidRPr="00A8307A" w:rsidRDefault="00D13FC4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20F2F" w14:textId="77777777" w:rsidR="00D13FC4" w:rsidRPr="00B26991" w:rsidRDefault="00D13FC4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D67E0" w14:textId="77777777" w:rsidR="00D13FC4" w:rsidRPr="00FD3B28" w:rsidRDefault="00D13FC4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67F6C222" w14:textId="77777777" w:rsidR="00D13FC4" w:rsidRDefault="00D13FC4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D13FC4" w:rsidRPr="00A8307A" w14:paraId="1F3162D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B7E5D" w14:textId="77777777" w:rsidR="00D13FC4" w:rsidRPr="00A75A00" w:rsidRDefault="00D13FC4" w:rsidP="00D13FC4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B6C55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7E735" w14:textId="77777777" w:rsidR="00D13FC4" w:rsidRPr="00B2699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DDB2F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E688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CBD5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87238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2B05B" w14:textId="77777777" w:rsidR="00D13FC4" w:rsidRPr="00B2699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436A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13FC4" w:rsidRPr="00A8307A" w14:paraId="46CE8F2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A629F" w14:textId="77777777" w:rsidR="00D13FC4" w:rsidRPr="00A75A00" w:rsidRDefault="00D13FC4" w:rsidP="00D13FC4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6394A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0A952" w14:textId="77777777" w:rsidR="00D13FC4" w:rsidRPr="000D3BB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C75AC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A0B1AE1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309F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0716B73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3C8C8" w14:textId="77777777" w:rsidR="00D13FC4" w:rsidRPr="000D3BB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A8EB9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248E4" w14:textId="77777777" w:rsidR="00D13FC4" w:rsidRPr="000D3BB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32C10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5E6ED4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D13FC4" w:rsidRPr="00A8307A" w14:paraId="7EAAA82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6F10E" w14:textId="77777777" w:rsidR="00D13FC4" w:rsidRPr="00A75A00" w:rsidRDefault="00D13FC4" w:rsidP="00D13FC4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AAC23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A6C8C" w14:textId="77777777" w:rsidR="00D13FC4" w:rsidRPr="009658E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2E252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7B124C0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BC619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B7996" w14:textId="77777777" w:rsidR="00D13FC4" w:rsidRPr="009658E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4346E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C17A3" w14:textId="77777777" w:rsidR="00D13FC4" w:rsidRPr="009658E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37A1F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FF0A9B0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D13FC4" w:rsidRPr="00A8307A" w14:paraId="066BEB8D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159CC" w14:textId="77777777" w:rsidR="00D13FC4" w:rsidRPr="00A75A00" w:rsidRDefault="00D13FC4" w:rsidP="00D13FC4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ED686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8D6C7" w14:textId="77777777" w:rsidR="00D13FC4" w:rsidRPr="00472E1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47320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BB15C82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69E73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97699" w14:textId="77777777" w:rsidR="00D13FC4" w:rsidRPr="00472E1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796BD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E8B42" w14:textId="77777777" w:rsidR="00D13FC4" w:rsidRPr="00472E1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1181A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D66EF7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D13FC4" w:rsidRPr="00A8307A" w14:paraId="29AC467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83053" w14:textId="77777777" w:rsidR="00D13FC4" w:rsidRPr="00A75A00" w:rsidRDefault="00D13FC4" w:rsidP="00D13FC4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D186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CAE6A" w14:textId="77777777" w:rsidR="00D13FC4" w:rsidRPr="00530A8D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BDCD7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BE4171F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7D336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E7504" w14:textId="77777777" w:rsidR="00D13FC4" w:rsidRPr="00530A8D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BEF58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9FB73" w14:textId="77777777" w:rsidR="00D13FC4" w:rsidRPr="00530A8D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06DFB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C7EBC1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D13FC4" w14:paraId="2C247178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75CA7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A595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172C9" w14:textId="77777777" w:rsidR="00D13FC4" w:rsidRPr="00CF787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D543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685DCC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3874EF0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1D23A" w14:textId="77777777" w:rsidR="00D13FC4" w:rsidRPr="00447EF5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55EAE53E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96433" w14:textId="77777777" w:rsidR="00D13FC4" w:rsidRPr="00CF787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5C8D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7223F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996A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34DD8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D13FC4" w14:paraId="380EDD12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1DD1E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C772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4EACA" w14:textId="77777777" w:rsidR="00D13FC4" w:rsidRPr="00CF787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0215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11DD192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6A198B6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60A1E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F0BF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B18A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DF6FF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941D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D13FC4" w14:paraId="6999E06C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3D5D4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EFB2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52E61" w14:textId="77777777" w:rsidR="00D13FC4" w:rsidRPr="00CF787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10FB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7BF4961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F4D3E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32FA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7AAF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71117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751E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1F089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D13FC4" w14:paraId="1AEA964F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37F54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8892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2ED53" w14:textId="77777777" w:rsidR="00D13FC4" w:rsidRPr="00CF787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72D5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1A23588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8A296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24962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5F5D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60124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6A47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00094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4D719EE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D13FC4" w14:paraId="27D65A24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50E9F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EACE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2C1BC3C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37DEB" w14:textId="77777777" w:rsidR="00D13FC4" w:rsidRPr="00CF787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2702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4B460C9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EF1E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3D37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5135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3BB88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E42D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04B207FE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CE779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9095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8162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70EA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20C98B1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8A45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5EBB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1597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155A3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F254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B6178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D13FC4" w14:paraId="65F43962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93C3E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8ED5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6F6A2" w14:textId="77777777" w:rsidR="00D13FC4" w:rsidRPr="00CF787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0634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0C4D0D4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44EDE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575252D8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10B2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5AA1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BF74D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AF38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5C6DF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D13FC4" w14:paraId="2D8E1E36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A4076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7E33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19F52BA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8314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776E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6D89CE3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9F532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0537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E969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48FBF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B919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D13FC4" w14:paraId="34AEF40C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9BFDB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1FDE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7366CD2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A290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4470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6E4AB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F1BE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E7E6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5120F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2A9F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D13FC4" w14:paraId="70250442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5343F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21E18" w14:textId="77777777" w:rsidR="00D13FC4" w:rsidRDefault="00D13FC4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7F8943F3" w14:textId="77777777" w:rsidR="00D13FC4" w:rsidRDefault="00D13FC4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0BB2F" w14:textId="77777777" w:rsidR="00D13FC4" w:rsidRDefault="00D13FC4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9E84B" w14:textId="77777777" w:rsidR="00D13FC4" w:rsidRDefault="00D13FC4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16681" w14:textId="77777777" w:rsidR="00D13FC4" w:rsidRPr="00465A98" w:rsidRDefault="00D13FC4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633DD" w14:textId="77777777" w:rsidR="00D13FC4" w:rsidRDefault="00D13FC4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06654" w14:textId="77777777" w:rsidR="00D13FC4" w:rsidRDefault="00D13FC4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24B1A" w14:textId="77777777" w:rsidR="00D13FC4" w:rsidRPr="00984D71" w:rsidRDefault="00D13FC4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81331" w14:textId="77777777" w:rsidR="00D13FC4" w:rsidRDefault="00D13FC4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DCC66FD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1406D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1778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35F65" w14:textId="77777777" w:rsidR="00D13FC4" w:rsidRPr="00CF787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F680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5BEB0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1436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280D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545BD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1661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B7232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D13FC4" w14:paraId="67481DFE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7A6E3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A4E6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E6351" w14:textId="77777777" w:rsidR="00D13FC4" w:rsidRPr="00CF787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4E01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5BD6692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D45AD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05B6DA63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4C7F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7BA2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C3956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07EA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084B9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D13FC4" w14:paraId="3BA8B114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38013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53AD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4BEEE6B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6563F" w14:textId="77777777" w:rsidR="00D13FC4" w:rsidRPr="00CF787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77F3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17D809A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55F7B0C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66D7C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2ECB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EF01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D2ECC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9016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D13FC4" w14:paraId="2A0CA97C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E2E1F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C3DA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5A96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F97D4" w14:textId="77777777" w:rsidR="00D13FC4" w:rsidRDefault="00D13FC4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01E04C3A" w14:textId="77777777" w:rsidR="00D13FC4" w:rsidRDefault="00D13FC4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906FE" w14:textId="77777777" w:rsidR="00D13FC4" w:rsidRDefault="00D13FC4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64EE0169" w14:textId="77777777" w:rsidR="00D13FC4" w:rsidRPr="0017470F" w:rsidRDefault="00D13FC4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9006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1081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F6B29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EEED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A998BBC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EC08E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DDE8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DC950" w14:textId="77777777" w:rsidR="00D13FC4" w:rsidRPr="00CF787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0E2B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6A3692D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B644C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2C338191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E55D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0F65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77FDD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0F85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64A84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D13FC4" w14:paraId="533EA992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26524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EF89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44D0B" w14:textId="77777777" w:rsidR="00D13FC4" w:rsidRPr="00CF787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C66B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0A1CDAB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F515C" w14:textId="77777777" w:rsidR="00D13FC4" w:rsidRPr="00465A98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0F6B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5781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DBBC4" w14:textId="77777777" w:rsidR="00D13FC4" w:rsidRPr="00984D7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90FC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D13FC4" w14:paraId="631D070F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C17F0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F1A1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5109D91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B6D8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4AF4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00C5003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20A67BD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A1850" w14:textId="77777777" w:rsidR="00D13FC4" w:rsidRPr="00465A98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38A4C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D3D8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EDAF8" w14:textId="77777777" w:rsidR="00D13FC4" w:rsidRPr="00984D71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339A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5A289D0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595D0AE5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4AB67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0904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B78A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0E42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E8B0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989D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9598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BEC14" w14:textId="77777777" w:rsidR="00D13FC4" w:rsidRPr="00984D71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C8DE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D13FC4" w14:paraId="56F0F28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7D891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C29A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7235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2BBF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2790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AE50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025C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77D38" w14:textId="77777777" w:rsidR="00D13FC4" w:rsidRPr="00984D71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BB37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D13FC4" w14:paraId="0DBEA24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559D8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498C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5AD9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11C2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2A52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72CA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8C7D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6DC97" w14:textId="77777777" w:rsidR="00D13FC4" w:rsidRPr="00984D71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97F1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D13FC4" w14:paraId="2AF10AC0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350EE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4B8F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7C06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D1AD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74FC7C4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7C001" w14:textId="77777777" w:rsidR="00D13FC4" w:rsidRPr="00465A98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D998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81F4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56A1F" w14:textId="77777777" w:rsidR="00D13FC4" w:rsidRPr="00984D71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4F3F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49A001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6396B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5BDA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8716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4355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1F2E52A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5653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8268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ACA1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75496" w14:textId="77777777" w:rsidR="00D13FC4" w:rsidRPr="00984D71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4A08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4E86E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D13FC4" w14:paraId="3C885F10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17633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05D4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6D24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D6F8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320BFB9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075A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E435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91E0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16402" w14:textId="77777777" w:rsidR="00D13FC4" w:rsidRPr="00984D71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6716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BA2E1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D13FC4" w14:paraId="15D59EB2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3AFC5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AF2E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6708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88DC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0673690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1F14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1738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8DF6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E329B" w14:textId="77777777" w:rsidR="00D13FC4" w:rsidRPr="00984D71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817C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254BB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D13FC4" w14:paraId="04292AC8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5D187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4111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0928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1D92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03F36E2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68E1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6B93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D36A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73256" w14:textId="77777777" w:rsidR="00D13FC4" w:rsidRPr="00984D71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2DC8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A2948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D13FC4" w14:paraId="18137C7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AFA6C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5CAD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275A3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7D38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1EAA5EF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A3F3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E2C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3657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8BEDA" w14:textId="77777777" w:rsidR="00D13FC4" w:rsidRPr="00984D71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EA09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7484B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D13FC4" w14:paraId="5BE7C7F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A352C" w14:textId="77777777" w:rsidR="00D13FC4" w:rsidRDefault="00D13FC4" w:rsidP="00D13FC4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6BA5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68D6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B189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546BE5F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352D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E98F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FFE4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B8207" w14:textId="77777777" w:rsidR="00D13FC4" w:rsidRPr="00984D71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806E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EDCD3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65F060DE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504A351D" w14:textId="77777777" w:rsidR="00D13FC4" w:rsidRDefault="00D13FC4" w:rsidP="0095691E">
      <w:pPr>
        <w:pStyle w:val="Heading1"/>
        <w:spacing w:line="360" w:lineRule="auto"/>
      </w:pPr>
      <w:r>
        <w:lastRenderedPageBreak/>
        <w:t>LINIA 300</w:t>
      </w:r>
    </w:p>
    <w:p w14:paraId="49E47459" w14:textId="77777777" w:rsidR="00D13FC4" w:rsidRDefault="00D13FC4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D13FC4" w14:paraId="7F5E2F99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059DD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463D5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68F1D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D0FDE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306AAAB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E0EA1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40C49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8162D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8508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73EB9" w14:textId="77777777" w:rsidR="00D13FC4" w:rsidRPr="00D344C9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4C92421E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4EC1A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29475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645BC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E3973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78EF03C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2E039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0CDEA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8505E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FEF21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59BAE" w14:textId="77777777" w:rsidR="00D13FC4" w:rsidRPr="00D344C9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1E733BB4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F65EC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5CD39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EF047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4B533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B084477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74206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DECD43F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7364D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AF167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BD68E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2F322" w14:textId="77777777" w:rsidR="00D13FC4" w:rsidRPr="00D344C9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0F62842" w14:textId="77777777" w:rsidR="00D13FC4" w:rsidRPr="00D344C9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D13FC4" w14:paraId="186FBBE1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6260E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D3BB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D9550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5D284" w14:textId="77777777" w:rsidR="00D13FC4" w:rsidRDefault="00D13FC4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C79CB20" w14:textId="77777777" w:rsidR="00D13FC4" w:rsidRDefault="00D13FC4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254CE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C35EF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DD629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DAF8B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460BA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33D328B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76768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6AAE5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6C9D1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91A5D" w14:textId="77777777" w:rsidR="00D13FC4" w:rsidRDefault="00D13FC4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5278A" w14:textId="77777777" w:rsidR="00D13FC4" w:rsidRPr="00E4222D" w:rsidRDefault="00D13FC4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0C9ADD76" w14:textId="77777777" w:rsidR="00D13FC4" w:rsidRPr="00E4222D" w:rsidRDefault="00D13FC4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2C2EA2F4" w14:textId="77777777" w:rsidR="00D13FC4" w:rsidRPr="00E4222D" w:rsidRDefault="00D13FC4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42E2F21" w14:textId="77777777" w:rsidR="00D13FC4" w:rsidRDefault="00D13FC4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2B937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83D9D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06036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7EFF4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4785DF9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8BC3D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A3D6A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2C966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5293E" w14:textId="77777777" w:rsidR="00D13FC4" w:rsidRPr="00E4222D" w:rsidRDefault="00D13FC4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C0B8A" w14:textId="77777777" w:rsidR="00D13FC4" w:rsidRPr="00E4222D" w:rsidRDefault="00D13FC4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362B5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E8EBA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333633CD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E0079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4FE9B" w14:textId="77777777" w:rsidR="00D13FC4" w:rsidRPr="00E4222D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D13FC4" w14:paraId="5217AF8C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9CEE2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27B22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AA8AF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6198B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5B2EA669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2FDD6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8C0BF9B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34E03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4A57B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D11BD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E4007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066B0125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1B240219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681A7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8E4EC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2F1F2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8C44E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316FBF26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4F457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41E77CA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62D1E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D9C3B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F7674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FECA6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F167218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D13FC4" w14:paraId="32B107E1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14AD4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08760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37FA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E644F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B1985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ECFAB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1B07C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5C7C44F6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E68E3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A85EF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43D79AC4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8058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7D346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39+250</w:t>
            </w:r>
          </w:p>
          <w:p w14:paraId="7380DAC0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4EC0A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011E1" w14:textId="77777777" w:rsidR="00D13FC4" w:rsidRDefault="00D13FC4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Crivina peste </w:t>
            </w:r>
          </w:p>
          <w:p w14:paraId="11EA9AD7" w14:textId="77777777" w:rsidR="00D13FC4" w:rsidRDefault="00D13FC4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2E320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0253B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123C5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62684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069CD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678F4263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91B02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DF259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1EF6F2E9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19F6D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DD6B7" w14:textId="77777777" w:rsidR="00D13FC4" w:rsidRDefault="00D13FC4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2F436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FA245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10510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C020A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2190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28CC6ADC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2CF31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374F9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B5D23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0B1AC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604D08E5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B2B50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941AC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96ABA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05C87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A83BA" w14:textId="77777777" w:rsidR="00D13FC4" w:rsidRPr="00D344C9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5DDC96A3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C502A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C37B8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26D39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52CAD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52EFC42F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62906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45A09EE0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3DFBCD18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7FF7E3C3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63E9AC12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B0EAD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EB80D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77CDA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D7E86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7C8BD7E2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1BE5E706" w14:textId="77777777" w:rsidR="00D13FC4" w:rsidRPr="004870EE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D13FC4" w14:paraId="33B39178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BD3AA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40289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4122439F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5A88FC5B" w14:textId="77777777" w:rsidR="00D13FC4" w:rsidRDefault="00D13FC4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544627D8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35BD1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62C4E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E7BD6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18FDD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90A4C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CC692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ABB63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343947CD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06D88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6B214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A8187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81733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EBC73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2EBE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DF3E2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3A51FC2B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3DA01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F5725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B8EE6CD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D13FC4" w14:paraId="4EAF793B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44ABC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3B7CF" w14:textId="77777777" w:rsidR="00D13FC4" w:rsidRDefault="00D13FC4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051F4BCE" w14:textId="77777777" w:rsidR="00D13FC4" w:rsidRDefault="00D13FC4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BDBE1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F0981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C4746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6FEC1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8000A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655E1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94ED6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9424721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D13FC4" w14:paraId="65C7C81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AA7C6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31A84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D0DA6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16F05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D0B3A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48603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6080B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045F5781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CAA9B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E5BB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38F2694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D13FC4" w14:paraId="5641814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50442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13E41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E1B20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3A0D1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D7E6A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79886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33BCD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6519E955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9551F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347AD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367EA14F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95AEF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24A02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410DF7A2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1D193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1D86F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8E09C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D82AE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B4E64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B0B80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4F7AE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63D20D55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F1809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9DDEB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3799B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D053F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F4F33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E478C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B8E8B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6A282550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C5E75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073AA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2258FD4F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66826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62D5A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3E66D4B3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AAC4D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0AE35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815D9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B0391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4B46E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AC93D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6E481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7C377498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A8E6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4C814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C5A84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95D16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4D462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480B5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A4FB6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04C0B630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A0456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53A39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7FBD7986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0EDE4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33BA3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3C724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B6B45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4ACF22F0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C281C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11B6242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55EA2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C52D4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27106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6BD21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862A5E7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B838620" w14:textId="77777777" w:rsidR="00D13FC4" w:rsidRPr="00D344C9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D13FC4" w14:paraId="42BFDB1E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C0C48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FF0B5" w14:textId="77777777" w:rsidR="00D13FC4" w:rsidRDefault="00D13FC4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16E245B2" w14:textId="77777777" w:rsidR="00D13FC4" w:rsidRDefault="00D13FC4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86D66" w14:textId="77777777" w:rsidR="00D13FC4" w:rsidRPr="00600D25" w:rsidRDefault="00D13FC4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98A37" w14:textId="77777777" w:rsidR="00D13FC4" w:rsidRDefault="00D13FC4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3628479C" w14:textId="77777777" w:rsidR="00D13FC4" w:rsidRDefault="00D13FC4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FF2A1" w14:textId="77777777" w:rsidR="00D13FC4" w:rsidRDefault="00D13FC4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BE4DB" w14:textId="77777777" w:rsidR="00D13FC4" w:rsidRDefault="00D13FC4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75B49" w14:textId="77777777" w:rsidR="00D13FC4" w:rsidRDefault="00D13FC4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15E5BC11" w14:textId="77777777" w:rsidR="00D13FC4" w:rsidRDefault="00D13FC4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82A9" w14:textId="77777777" w:rsidR="00D13FC4" w:rsidRPr="00600D25" w:rsidRDefault="00D13FC4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D66DC" w14:textId="77777777" w:rsidR="00D13FC4" w:rsidRDefault="00D13FC4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D13FC4" w14:paraId="332805C0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5D587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D8EC1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A85D6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D492B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221CDC13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39C7E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77492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00D55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C5F4D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0FC9E" w14:textId="77777777" w:rsidR="00D13FC4" w:rsidRPr="00D344C9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28DD8C17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1741D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03C74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BDF4C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2015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58551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85D66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3FE41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5C5DC22D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F2BE4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380C0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F1F250F" w14:textId="77777777" w:rsidR="00D13FC4" w:rsidRPr="00D344C9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D13FC4" w14:paraId="2A845BAB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40773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EB059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78B043E9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A2BF8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59957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88D0E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7FBAD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EC80E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DA15F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47CA5" w14:textId="77777777" w:rsidR="00D13FC4" w:rsidRDefault="00D13FC4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0AEBC8D" w14:textId="77777777" w:rsidR="00D13FC4" w:rsidRPr="00D344C9" w:rsidRDefault="00D13FC4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D13FC4" w14:paraId="70CEEAEE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D7EEC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AE85F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5F7146AC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11D3D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B5E18" w14:textId="77777777" w:rsidR="00D13FC4" w:rsidRDefault="00D13FC4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2F156349" w14:textId="77777777" w:rsidR="00D13FC4" w:rsidRDefault="00D13FC4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EB392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78BDB65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6B6C6A56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39384B5F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3FB0452B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85A4B4D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7AA27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78A90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422B7B79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C9D89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45CAC" w14:textId="77777777" w:rsidR="00D13FC4" w:rsidRDefault="00D13FC4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F840C66" w14:textId="77777777" w:rsidR="00D13FC4" w:rsidRDefault="00D13FC4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7DC7DB2" w14:textId="77777777" w:rsidR="00D13FC4" w:rsidRPr="00D344C9" w:rsidRDefault="00D13FC4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D13FC4" w14:paraId="2CF1B18C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7A16C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89AE8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B749F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5D666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126ECA58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549CA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5FCB096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F3B0B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8D297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3AA2C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4201E" w14:textId="77777777" w:rsidR="00D13FC4" w:rsidRDefault="00D13FC4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280F956" w14:textId="77777777" w:rsidR="00D13FC4" w:rsidRDefault="00D13FC4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8EA3B4C" w14:textId="77777777" w:rsidR="00D13FC4" w:rsidRDefault="00D13FC4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D13FC4" w14:paraId="56FA6EED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500A8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6FABB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DBFA2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D92AD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1810D52F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F39D9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20EB2881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D9B33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7F887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61666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65293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1AA8D46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D13FC4" w14:paraId="6E8E480E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E5249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B2B4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F8AB8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97AD4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9E385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A2A40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3B74A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34DB43C9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44ECF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03E68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236E223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13FC4" w14:paraId="40307FA4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F3E24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FCB10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DF271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A936B" w14:textId="77777777" w:rsidR="00D13FC4" w:rsidRDefault="00D13FC4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65CD1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39BCF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D44E4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8BFDD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53D61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3724B241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D8DDF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86EF0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4DF9B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2FEDF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3E988861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4C322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EDDA5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9EB2A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F9D7F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9F910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682338C9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7407B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727E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2345F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0103B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02BB7A9C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B579C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CEA91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FA701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67B2C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02E76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7EB03C87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661A5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CBC9F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D1D1F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2DD50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648148F6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8EBCB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2DAB032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4AA66C1E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D8EA1C6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111D5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5D73F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F4E93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62A35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A8DEDB3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1E4B994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D13FC4" w14:paraId="64FD72A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EF81C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127C2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F124C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DB8C3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5A45F1CC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9FA99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EEF911B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E8444" w14:textId="77777777" w:rsidR="00D13FC4" w:rsidRPr="00600D25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4D4CE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4D434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DA1EA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4E94B5F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D13FC4" w14:paraId="1B180A4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41CCC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1BDCB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AB5A4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72473" w14:textId="77777777" w:rsidR="00D13FC4" w:rsidRDefault="00D13FC4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57EE41BE" w14:textId="77777777" w:rsidR="00D13FC4" w:rsidRDefault="00D13FC4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CFA6D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010BA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E5CF9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1BF81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CAC3B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D13FC4" w14:paraId="6253301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F448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39BE4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07F46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F8D9A" w14:textId="77777777" w:rsidR="00D13FC4" w:rsidRDefault="00D13FC4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2D081960" w14:textId="77777777" w:rsidR="00D13FC4" w:rsidRDefault="00D13FC4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235D8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85B42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1F13B" w14:textId="77777777" w:rsidR="00D13FC4" w:rsidRDefault="00D13FC4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040D3" w14:textId="77777777" w:rsidR="00D13FC4" w:rsidRDefault="00D13FC4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390B4" w14:textId="77777777" w:rsidR="00D13FC4" w:rsidRDefault="00D13FC4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D13FC4" w14:paraId="3F0CD9DA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9C9DD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1EA6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9E6A1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1825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0401DA8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9839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97506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B19C2" w14:textId="77777777" w:rsidR="00D13FC4" w:rsidRPr="00E731A9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3817F24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09B58C1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C3E73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4916C" w14:textId="77777777" w:rsidR="00D13FC4" w:rsidRDefault="00D13FC4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4ACBDFA9" w14:textId="77777777" w:rsidR="00D13FC4" w:rsidRDefault="00D13FC4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0A5020F4" w14:textId="77777777" w:rsidR="00D13FC4" w:rsidRPr="001D4392" w:rsidRDefault="00D13FC4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D13FC4" w14:paraId="0CF2C6C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E5649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1236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83468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F5BA4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1F7B5E9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8DA0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09B67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690FD" w14:textId="77777777" w:rsidR="00D13FC4" w:rsidRPr="00E731A9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00051A32" w14:textId="77777777" w:rsidR="00D13FC4" w:rsidRPr="00E731A9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5ECAB34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214D613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79DA7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7D042" w14:textId="77777777" w:rsidR="00D13FC4" w:rsidRPr="00616BAF" w:rsidRDefault="00D13FC4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C4D3D7B" w14:textId="77777777" w:rsidR="00D13FC4" w:rsidRDefault="00D13FC4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A3C78CA" w14:textId="77777777" w:rsidR="00D13FC4" w:rsidRPr="003B726B" w:rsidRDefault="00D13FC4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D13FC4" w14:paraId="4E142D0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1BC7A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886E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B81E4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2CFFD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6D71CD50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E5CF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04C2A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6AD1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297B304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82DB1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DE2F3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2F863A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13FC4" w14:paraId="4085F9B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F3456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7B13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578A5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23599" w14:textId="77777777" w:rsidR="00D13FC4" w:rsidRDefault="00D13FC4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40AEF863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BC49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16112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5BA5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999E8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22302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6CACD63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AA4B8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E179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CA3BF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2BBC3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160A1EE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04F8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785B9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1CCF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1E4119DE" w14:textId="77777777" w:rsidR="00D13FC4" w:rsidRPr="00E731A9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428A0FF9" w14:textId="77777777" w:rsidR="00D13FC4" w:rsidRPr="00E731A9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45939162" w14:textId="77777777" w:rsidR="00D13FC4" w:rsidRPr="001D4392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32D8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464EE" w14:textId="77777777" w:rsidR="00D13FC4" w:rsidRDefault="00D13FC4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E30DDD9" w14:textId="77777777" w:rsidR="00D13FC4" w:rsidRDefault="00D13FC4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3BB8A14" w14:textId="77777777" w:rsidR="00D13FC4" w:rsidRPr="003B726B" w:rsidRDefault="00D13FC4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D13FC4" w14:paraId="3F89159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3CC1C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A220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7D71B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416F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6B524B83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7C07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0B528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2A46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4769302C" w14:textId="77777777" w:rsidR="00D13FC4" w:rsidRPr="00E731A9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2969E978" w14:textId="77777777" w:rsidR="00D13FC4" w:rsidRPr="00E731A9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5F2E6022" w14:textId="77777777" w:rsidR="00D13FC4" w:rsidRPr="001D4392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AD365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C7168" w14:textId="77777777" w:rsidR="00D13FC4" w:rsidRPr="00616BAF" w:rsidRDefault="00D13FC4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997609A" w14:textId="77777777" w:rsidR="00D13FC4" w:rsidRDefault="00D13FC4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F61A1CD" w14:textId="77777777" w:rsidR="00D13FC4" w:rsidRPr="003B726B" w:rsidRDefault="00D13FC4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D13FC4" w14:paraId="2FEB8DF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EB6E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A618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B5933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9AA01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506BD63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940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CDC82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44CC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4DB166B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F970A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2127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E5AD25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D444A8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D13FC4" w14:paraId="06E7217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2C2D4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9276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90238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6DE7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32C2011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57B13C5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536D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5B065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CE7D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14D5D73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E9C8B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85D7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D13FC4" w14:paraId="3CBF6BBE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C57CE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157C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1FE8E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F786F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7ADC150F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0DF6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65AB0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1F29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49733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93B2D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FBFD0F0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D13FC4" w14:paraId="78BFF833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528B9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80CB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2E1D65B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4A441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E2BF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44D9F1E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2342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8E649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7580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A139C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F318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65C94A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13FC4" w14:paraId="4E54B2AC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1B07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AB8E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7D93D49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EEBC3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7621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B0CC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63B3C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B39D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62301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99E8D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45A4621C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13FC4" w14:paraId="602C0172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75CE8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403C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0C3EE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93983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703004F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7D3B88A3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5E0C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E27F6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FDC3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637FE74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8323C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BFE6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D13FC4" w14:paraId="2194F933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0638F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8231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60CE9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9EFE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04865A8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B911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B09BAA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990D2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5BC6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A906B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32526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24E220FB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8DD8F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8B47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FA992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9214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66DF69F3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08D7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F96D8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AD86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274CAB8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D383A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2EF45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7DE22D19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7FAC7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C639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61DCE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24246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55A7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D25D4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12D9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33EF42E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E57D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1E340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4F97C506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C6E488E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D13FC4" w14:paraId="270AB0D5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91D27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051C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E6615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F1A3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43DD304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2098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3816A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89A6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0D17FB3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C7338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D252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17816AC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13FC4" w14:paraId="554B04F7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EA807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10DC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A6116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B6214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65CE985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7443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EC06FB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278B47E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552432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63D80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42A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3AA68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D11ED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5F658924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02DE0EF8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A5E3C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DE9D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14A08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1D5B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3500D241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DC5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8799C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E148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4276B4D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3A917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AB82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0F7F0CF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13FC4" w14:paraId="2AFF74DB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0E47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853D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51D99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D3CC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50D1F2C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C0E5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39E189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20031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E3F8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6FA53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E206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D6E4951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D13FC4" w14:paraId="25656140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2B387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DFDD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FD2A3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06D2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7E48B5B4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FA53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422EFE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A2320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22A9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7A909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C861F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0025AE1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D13FC4" w14:paraId="478A83FD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0A34D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58CA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5941A7A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A7CDA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48B5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261C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DA240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6495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2B69660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AF973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07662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6695120C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65A74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8C9F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5367E60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1C08A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447F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9ED2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AE486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DEB3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513EA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9D2AC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7D3E216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D13FC4" w14:paraId="2DD59D28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24F11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030E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17706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FD7E0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99D2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1DFE562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BFB8C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DFA7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F2B9B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8BADD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26693E5D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ADE72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4B03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981CE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5826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920C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A6A7CC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2CBDF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3E61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F6736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74E71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1D46B891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A2C42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0BBD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2F51B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1EA0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B9A2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4815D04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485F8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441D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E277A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D356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12107936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347BA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3752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07311C3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3A6A0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BF04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646E082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B6C4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69F4A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9A12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2F77B1F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2A965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953AC" w14:textId="77777777" w:rsidR="00D13FC4" w:rsidRPr="0019324E" w:rsidRDefault="00D13FC4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5AEBA801" w14:textId="77777777" w:rsidR="00D13FC4" w:rsidRPr="000160B5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1D9902E3" w14:textId="77777777" w:rsidR="00D13FC4" w:rsidRPr="006B78FD" w:rsidRDefault="00D13FC4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3A5291D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6CFAE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A0F7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120F9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AE63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BCFC70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3C7C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6AE36AB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1D762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0897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68348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72DF5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5A6AF0CF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D13FC4" w14:paraId="26B66739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7174E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5AFA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15D5C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7774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577A500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4A01D26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1BEB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E51A4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ECE4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C617E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50799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FB156D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15D6346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D13FC4" w14:paraId="3BCD552D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2B3AC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3AFA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5FE79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01DE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7A8835B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228B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A60CFF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4F172E9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7642ED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637A9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23FC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4EEDC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C51A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1E54470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37F758C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D13FC4" w14:paraId="3D2FB5A6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9669B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182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68EAD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C6741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D41EB60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F95A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164CB7A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D696B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1DDC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4EB37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05600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3E40209B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D13FC4" w14:paraId="7E8BF7ED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864E3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3528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1B466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27F1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AA2DE50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7833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0F0BB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FE81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67526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8E348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F042F01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D13FC4" w14:paraId="53B7939A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332A3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A74A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9F18D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4819F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9AD6A9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4CDF9ED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39DD727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D7A0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F31DE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8C48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82F55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CA3DF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5672DB63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662DF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BDC6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24723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FD1A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BFA8F2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6653317F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209EBCE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2267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970D4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A3C3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4396F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C270D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426371F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7519D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2B60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4B6EC52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0884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6A07F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1D87FB62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3B0E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545C8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303A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5A1F795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E61B0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64C10" w14:textId="77777777" w:rsidR="00D13FC4" w:rsidRPr="0019324E" w:rsidRDefault="00D13FC4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78510BAD" w14:textId="77777777" w:rsidR="00D13FC4" w:rsidRPr="000160B5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5839F471" w14:textId="77777777" w:rsidR="00D13FC4" w:rsidRPr="005C2BB7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4FD5AA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8AFB4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9807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1F61C9E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C05CE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7639C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6745453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D3E3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9ECF9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4F07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AB1B1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FBBAE" w14:textId="77777777" w:rsidR="00D13FC4" w:rsidRPr="00DE4F3A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092FB6A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067F50EF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5D5084A3" w14:textId="77777777" w:rsidR="00D13FC4" w:rsidRPr="00DE4F3A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D13FC4" w14:paraId="25C8116E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C632F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5CEB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3998887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72CD8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0337C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1303EDCC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18C6651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186E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18B23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3862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F1244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C6ABB" w14:textId="77777777" w:rsidR="00D13FC4" w:rsidRPr="00DE4F3A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4407725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6CB9FE0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3652E92C" w14:textId="77777777" w:rsidR="00D13FC4" w:rsidRPr="00DE4F3A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D13FC4" w14:paraId="1493E841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177A4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7776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CF720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1436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02033916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1A7B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C8741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D9CA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0B7C5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6E45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31DAAD0A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1D3FE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E6A9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4FFC59A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949D8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2B0F2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5F2B06B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D42F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F4AF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0D55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41B94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2DB7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40DBB85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D2AAE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B2B1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65407E3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82ADF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1B41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7EF75CD3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115D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0D25F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34F9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04B56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6FE0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E5C3FF1" w14:textId="77777777" w:rsidR="00D13FC4" w:rsidRPr="00CB2A72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5A6DAD86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FB548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A6E7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B8C04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73A50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39F4E621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D5C6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DA749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7A89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C5AA3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E039E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5A7C7526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6C173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8357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7E428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8A8C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50FF9064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32BD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4CC6877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7B379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D219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E88C7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21BD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E4340B3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516104F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D13FC4" w14:paraId="737AF057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71376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27BD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5EF8D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3C53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6A61DCB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E585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FC9FD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4B43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69A2A2D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E9596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D4FC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D13FC4" w14:paraId="5B395856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33264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0F8A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0D03A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11091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04C5802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29DE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6008E2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ECFF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2E9A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963AF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21221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3FBE6902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06CF5695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D13FC4" w14:paraId="6251157F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EBCA6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80B3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40252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9D17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3EB6901C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36AF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FEC96E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5BC83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DC80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F9799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7A78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002521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414F03C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D13FC4" w14:paraId="616F7F7A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29FE6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D109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19EF7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C08D4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1A8B6F1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2289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94CE5A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3109B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0FB7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B4F41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C60B5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3A6CF66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D13FC4" w14:paraId="64BCF64E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A5C3E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15FB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28564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41BD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5E1D61D2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E972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43948D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B8D16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054F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7741E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EA98B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80B2313" w14:textId="77777777" w:rsidR="00D13FC4" w:rsidRPr="00D344C9" w:rsidRDefault="00D13FC4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2E4D40D5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D13FC4" w14:paraId="172394A5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200C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3AD9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7BD58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7AEFC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6CC0E77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CABF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E7774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96A9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319C023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D0710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4D4E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6F9089F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7ACCA003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D13FC4" w14:paraId="33E1E5DB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A33AA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CE3A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6C19B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E30C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1F12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FCC204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E5055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C83E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C0EA7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AF430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D468EE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6E5405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D13FC4" w14:paraId="030B3870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BC863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894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57639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57354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7726127D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02F5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3E45B04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8045C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C073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E12B0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FC2E1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A53FC83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D13FC4" w14:paraId="02D9F641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0C42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0FC9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7B641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79D53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7D1B5E74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1E037829" w14:textId="77777777" w:rsidR="00D13FC4" w:rsidRDefault="00D13FC4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585A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51974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E636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6FA89F0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A320D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EFA7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12B3D42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13FC4" w14:paraId="45CD2B64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8D6F4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B497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DA674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79CB6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7A63D38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69A9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65846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523B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2FB8C6E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26893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2AA23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D25FFA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13FC4" w14:paraId="3C49FDF0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67BFC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F588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3EEC3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B7FD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6141C2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8846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C4BDF1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9A15D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02EE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302CC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F012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0EC4C72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43DA75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D13FC4" w14:paraId="2C6C4CA9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FBCA5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50BB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E419E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82CC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63ABB1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8314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EF84FE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E5791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218D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EB3D0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4FAA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8205BBE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D13FC4" w14:paraId="2A7F4926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5B18E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97D5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A2389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209B3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DBAE41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CBB1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A333E4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9BFB4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C2AE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73AA3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13AB6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B461422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D13FC4" w14:paraId="52498ED9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606C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DECA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DD602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7DBE1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0DAEF5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D146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48A4A2E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AA945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CBA1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C18A4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A10F7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098AA5D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A00BB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B075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20553C6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AB37B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41F6C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7AF62C60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168C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D934E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8D83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BE815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364B1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D13FC4" w14:paraId="6F386E3B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89374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D900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B0994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B2C9C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1F3B3F34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4824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60C0C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8FBA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4D5C1B7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5F16D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BDCF4" w14:textId="77777777" w:rsidR="00D13FC4" w:rsidRPr="00FF6B4A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D13FC4" w14:paraId="0161822F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9B55B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F61D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A3427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F7FF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D826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13297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E9E0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05513DD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E765E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FA107" w14:textId="77777777" w:rsidR="00D13FC4" w:rsidRPr="00FF6B4A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D13FC4" w14:paraId="6783A880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BE32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4EFE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40038B5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5E09F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7274C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B924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6CD5D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1250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658E2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C99C3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5BB75A57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42E76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7374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0E43B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076D1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AD91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609F0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81A5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724D2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C3C05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28A6C879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1A33C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FF04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22944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5DC23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00AAFAA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F1E5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E1B5CC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3F313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0E83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91DF5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F1EA4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8B73CDC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D13FC4" w14:paraId="34A30CA8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589E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7078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8A5E0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0686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53530692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FFB3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2C61D3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AA5F6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D9AF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E01D1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888D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19678B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D13FC4" w14:paraId="46085573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957C7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969D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40FD994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EC3B0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610EC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3C5433B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077E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4A7E4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9C0E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A271F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BBBD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0692BA79" w14:textId="77777777" w:rsidR="00D13FC4" w:rsidRPr="00F10273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D13FC4" w14:paraId="6C7DC780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2FE09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8704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2217C81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480C4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C813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62D0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9CD0A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BE9A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E75AA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4F31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3FEAE9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13FC4" w14:paraId="543E834D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B6D1E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5D5D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A6171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903F1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910D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8BFBC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053C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72CB113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185CF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75400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D13FC4" w14:paraId="582CD9E9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0123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6A6E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003D183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720AB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D116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2212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4CA9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CA14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4B967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96CB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159D12A2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09E47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4F37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C143D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127FF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2EF8588D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9D6E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F65AF1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BAD8C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DAEA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2DC04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F75F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47E8AB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D13FC4" w14:paraId="7D006255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09D81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730B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57218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6B55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4978CF42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3F76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74838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A545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2C986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A08CC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577616AE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94A1F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D48D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174F9E0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DF7B6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4EF6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4321775F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D446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571BE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94F8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CCF27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3CE3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D2B76B8" w14:textId="77777777" w:rsidR="00D13FC4" w:rsidRPr="00056F61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D13FC4" w14:paraId="71CCAE91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106FF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6532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0FC4C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BD67D" w14:textId="77777777" w:rsidR="00D13FC4" w:rsidRDefault="00D13FC4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21703BF3" w14:textId="77777777" w:rsidR="00D13FC4" w:rsidRDefault="00D13FC4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8982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18620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36CC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1921623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0BF5A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9B97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D13FC4" w14:paraId="13E44BF5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1F4A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2730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358F0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7CC0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627ADE0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51A0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EE328D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2E52D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EA8B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C601C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FD8E7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21101B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17C981D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D13FC4" w14:paraId="670BF8C7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2AB0E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902A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71D28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6376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6108939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380B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CE8E9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FE79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7025825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66406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365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1895A43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D5867B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23900491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D13FC4" w14:paraId="5E5865CD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3DCC8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9D37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2BB99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3B2F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5E4D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97CB4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1C26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AFDE5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B214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4EE911B0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D13FC4" w14:paraId="4E9F590A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653A6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3C98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7A2DB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66C0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57E5C09F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B6AA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863A9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42B0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05A477B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0F009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5533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64669642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D13FC4" w14:paraId="3BBA3A84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7AE8C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098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948C5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97C2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142D45D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D99E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B67223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88141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37C6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0A1B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8785C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3C8E575C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D13FC4" w14:paraId="7F42C604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3A87A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337F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620D8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6E7E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0D5B057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DBF2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B5751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1ACF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496C1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8580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7B2616BA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D13FC4" w14:paraId="14A27ADA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8FBF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E7BC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0A3D7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A61AB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1D2E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4FCCE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31B3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8DA09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1742C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D13FC4" w14:paraId="73994F17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FBFE2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10DE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F37B9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9A81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3871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2EE2C23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4C40B23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690278D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1EE3CB0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047A6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9740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64B9A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F18D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299F1FF5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C14C6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5CDA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FD584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EEBDD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BBB5EF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80AB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0700038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3D484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CA59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88ECE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B5A97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D13FC4" w14:paraId="35C3F895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9D052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9BD3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CE89A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4654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99E9FC6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65644B3D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75AF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9C6F1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1E62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6BDB6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89F4C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6C79A72C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43B07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95FA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7308E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E9BD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D627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67301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69AB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97462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2A5A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45EB3E7F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F22F8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D51CB" w14:textId="77777777" w:rsidR="00D13FC4" w:rsidRDefault="00D13FC4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7C073" w14:textId="77777777" w:rsidR="00D13FC4" w:rsidRDefault="00D13FC4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EBE3E" w14:textId="77777777" w:rsidR="00D13FC4" w:rsidRDefault="00D13FC4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61F5086B" w14:textId="77777777" w:rsidR="00D13FC4" w:rsidRDefault="00D13FC4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1050DE0B" w14:textId="77777777" w:rsidR="00D13FC4" w:rsidRDefault="00D13FC4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3186D" w14:textId="77777777" w:rsidR="00D13FC4" w:rsidRDefault="00D13FC4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CCB90" w14:textId="77777777" w:rsidR="00D13FC4" w:rsidRDefault="00D13FC4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A3578" w14:textId="77777777" w:rsidR="00D13FC4" w:rsidRDefault="00D13FC4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63B2147C" w14:textId="77777777" w:rsidR="00D13FC4" w:rsidRDefault="00D13FC4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8B55C" w14:textId="77777777" w:rsidR="00D13FC4" w:rsidRDefault="00D13FC4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25BDE" w14:textId="77777777" w:rsidR="00D13FC4" w:rsidRDefault="00D13FC4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14F57289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968B9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3723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0E512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0B582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2820317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76C8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AD133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89C3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DF294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FD043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3802BC29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79D3B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7A16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78C0A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2822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72648BA5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E3D5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52940AF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1474C5AD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03691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A45C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38264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DF87D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7B70FEBE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9482F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3245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6F633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FEA60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F5BA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B523D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E8F5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555E5B7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6EDEC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2317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301DF669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9AEBE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1824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214F635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2C529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BDD0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8C196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755FC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A6AC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E4F85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D8041" w14:textId="77777777" w:rsidR="00D13FC4" w:rsidRPr="00373561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RV protec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ție muncitori între orele 7,00-18,00. Nesemnalizată pe teren.</w:t>
            </w:r>
          </w:p>
        </w:tc>
      </w:tr>
      <w:tr w:rsidR="00D13FC4" w14:paraId="5B133E33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2E7D9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5312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5F3C277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21EAD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F99A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68E7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402D6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D878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56AA9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9B1B4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5E447BD3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61574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1BE5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FAFBF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62FBE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2618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64A3E87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F19B2BB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17EAB52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497E0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325C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CD5A7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D2E67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75C9EAE0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D13FC4" w14:paraId="7BD7167E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F2F96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1507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940FF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F470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4874FA49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2B07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7A46F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C17C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798A1FB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070B3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0512E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5138526E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6D63D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59C6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3DDD143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E9B03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DB20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3C4F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8B690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082F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C0422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7691D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0A6491EA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1814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BBA77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D432C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69D98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882F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456A2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C464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0EC0682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7BA7E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A3AF4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D13FC4" w14:paraId="52049344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E675E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0652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65BFF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407A6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461F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5DCCC70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B8882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09B75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8A2DD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CB8A6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348FE575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2852D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BD149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8B15D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92071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1F0E58DC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3A02E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B749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85CAA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7A3E0" w14:textId="77777777" w:rsidR="00D13FC4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6921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40D9215E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29691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7031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DFE44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0550A" w14:textId="77777777" w:rsidR="00D13FC4" w:rsidRDefault="00D13FC4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B2E68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26D03A74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1D5F327C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68207751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408E4813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FDF17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E3532" w14:textId="77777777" w:rsidR="00D13FC4" w:rsidRDefault="00D13FC4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B8FB5" w14:textId="77777777" w:rsidR="00D13FC4" w:rsidRPr="00600D25" w:rsidRDefault="00D13FC4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51D13" w14:textId="77777777" w:rsidR="00D13FC4" w:rsidRPr="00D344C9" w:rsidRDefault="00D13FC4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13FC4" w14:paraId="3A802E76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E737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0218A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38EEF" w14:textId="77777777" w:rsidR="00D13FC4" w:rsidRPr="00600D25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F64EF" w14:textId="77777777" w:rsidR="00D13FC4" w:rsidRDefault="00D13FC4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3ADFCCE9" w14:textId="77777777" w:rsidR="00D13FC4" w:rsidRDefault="00D13FC4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4E74E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3AEA71F4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4F227694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782BFCE7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A9234C3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65FEE6A4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EE31E8E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82CE3" w14:textId="77777777" w:rsidR="00D13FC4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EF1AF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A8BA8" w14:textId="77777777" w:rsidR="00D13FC4" w:rsidRPr="00600D25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C9801" w14:textId="77777777" w:rsidR="00D13FC4" w:rsidRDefault="00D13FC4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184FC3A0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455F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94BEA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23A42" w14:textId="77777777" w:rsidR="00D13FC4" w:rsidRPr="00600D25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1BF2F" w14:textId="77777777" w:rsidR="00D13FC4" w:rsidRDefault="00D13FC4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52C0334F" w14:textId="77777777" w:rsidR="00D13FC4" w:rsidRDefault="00D13FC4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D313F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705AC" w14:textId="77777777" w:rsidR="00D13FC4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14B68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6D043" w14:textId="77777777" w:rsidR="00D13FC4" w:rsidRPr="00600D25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0815E" w14:textId="77777777" w:rsidR="00D13FC4" w:rsidRDefault="00D13FC4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41D9A2F0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087BF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4942F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5BB32" w14:textId="77777777" w:rsidR="00D13FC4" w:rsidRPr="00600D25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B4B20" w14:textId="77777777" w:rsidR="00D13FC4" w:rsidRDefault="00D13FC4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DDBEC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47AC9A5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5596A1C5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8F2D0" w14:textId="77777777" w:rsidR="00D13FC4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7CCC9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80FD8" w14:textId="77777777" w:rsidR="00D13FC4" w:rsidRPr="00600D25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47642" w14:textId="77777777" w:rsidR="00D13FC4" w:rsidRDefault="00D13FC4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D13FC4" w14:paraId="49B2391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C9D63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ED4C0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4074B845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E05E8" w14:textId="77777777" w:rsidR="00D13FC4" w:rsidRPr="00600D25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58320" w14:textId="77777777" w:rsidR="00D13FC4" w:rsidRDefault="00D13FC4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1E444768" w14:textId="77777777" w:rsidR="00D13FC4" w:rsidRDefault="00D13FC4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42019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02537" w14:textId="77777777" w:rsidR="00D13FC4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0896A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4B0EE" w14:textId="77777777" w:rsidR="00D13FC4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45309" w14:textId="77777777" w:rsidR="00D13FC4" w:rsidRDefault="00D13FC4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5F7E809D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40EE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B8F14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CB4BB" w14:textId="77777777" w:rsidR="00D13FC4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E21D5" w14:textId="77777777" w:rsidR="00D13FC4" w:rsidRDefault="00D13FC4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4AF30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190DD" w14:textId="77777777" w:rsidR="00D13FC4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F529E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13332" w14:textId="77777777" w:rsidR="00D13FC4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5B6B0" w14:textId="77777777" w:rsidR="00D13FC4" w:rsidRDefault="00D13FC4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5AF8191F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8EF9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B29B3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B8F52" w14:textId="77777777" w:rsidR="00D13FC4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607B9" w14:textId="77777777" w:rsidR="00D13FC4" w:rsidRDefault="00D13FC4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2E9E5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3DE0A" w14:textId="77777777" w:rsidR="00D13FC4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A1C65" w14:textId="77777777" w:rsidR="00D13FC4" w:rsidRDefault="00D13FC4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024C8" w14:textId="77777777" w:rsidR="00D13FC4" w:rsidRDefault="00D13FC4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0018B" w14:textId="77777777" w:rsidR="00D13FC4" w:rsidRDefault="00D13FC4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D13FC4" w14:paraId="3A70A30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89C1D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A0D47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C49AA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2D5AD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C1C4C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67043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DC6AE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BE34C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B852B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D13FC4" w14:paraId="2D1D666B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C2129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0E9E6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141A0BC0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18D81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E7603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00623D5E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8DE51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5B8D9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12284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5F8F1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C3155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0B1F000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ED6DC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59467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750B357E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00933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DCF0E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323D2AA6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9DE9F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E5C10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EDE01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7A082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57465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13FC4" w14:paraId="5BA05A6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04B35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1FB1C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77EB2641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77797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38597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29C8D25D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B11D4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7B5E7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A281F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218DC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08377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13FC4" w14:paraId="17AC6C2A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7EF2A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EF360" w14:textId="77777777" w:rsidR="00D13FC4" w:rsidRDefault="00D13FC4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B90E6" w14:textId="77777777" w:rsidR="00D13FC4" w:rsidRDefault="00D13FC4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2BE77" w14:textId="77777777" w:rsidR="00D13FC4" w:rsidRDefault="00D13FC4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1BF43" w14:textId="77777777" w:rsidR="00D13FC4" w:rsidRDefault="00D13FC4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3339F" w14:textId="77777777" w:rsidR="00D13FC4" w:rsidRDefault="00D13FC4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04324" w14:textId="77777777" w:rsidR="00D13FC4" w:rsidRDefault="00D13FC4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277C7088" w14:textId="77777777" w:rsidR="00D13FC4" w:rsidRDefault="00D13FC4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5CA93" w14:textId="77777777" w:rsidR="00D13FC4" w:rsidRDefault="00D13FC4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959F2" w14:textId="77777777" w:rsidR="00D13FC4" w:rsidRDefault="00D13FC4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230E223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E332A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DBD08" w14:textId="77777777" w:rsidR="00D13FC4" w:rsidRDefault="00D13FC4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9AF88" w14:textId="77777777" w:rsidR="00D13FC4" w:rsidRDefault="00D13FC4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F9CCA" w14:textId="77777777" w:rsidR="00D13FC4" w:rsidRDefault="00D13FC4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EEDEB" w14:textId="77777777" w:rsidR="00D13FC4" w:rsidRDefault="00D13FC4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9FF81" w14:textId="77777777" w:rsidR="00D13FC4" w:rsidRDefault="00D13FC4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BB500" w14:textId="77777777" w:rsidR="00D13FC4" w:rsidRDefault="00D13FC4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367BC998" w14:textId="77777777" w:rsidR="00D13FC4" w:rsidRDefault="00D13FC4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1AB27" w14:textId="77777777" w:rsidR="00D13FC4" w:rsidRDefault="00D13FC4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FD653" w14:textId="77777777" w:rsidR="00D13FC4" w:rsidRDefault="00D13FC4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0FED96E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37FAE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61F09" w14:textId="77777777" w:rsidR="00D13FC4" w:rsidRDefault="00D13FC4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17A9A" w14:textId="77777777" w:rsidR="00D13FC4" w:rsidRDefault="00D13FC4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95A16" w14:textId="77777777" w:rsidR="00D13FC4" w:rsidRDefault="00D13FC4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1C672" w14:textId="77777777" w:rsidR="00D13FC4" w:rsidRDefault="00D13FC4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6F60E" w14:textId="77777777" w:rsidR="00D13FC4" w:rsidRDefault="00D13FC4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A4DA1" w14:textId="77777777" w:rsidR="00D13FC4" w:rsidRDefault="00D13FC4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77F0EB75" w14:textId="77777777" w:rsidR="00D13FC4" w:rsidRDefault="00D13FC4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5DCC4" w14:textId="77777777" w:rsidR="00D13FC4" w:rsidRDefault="00D13FC4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32F62" w14:textId="77777777" w:rsidR="00D13FC4" w:rsidRDefault="00D13FC4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13FC4" w14:paraId="0A2DC135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2B64B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832B0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D62CE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43CA6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76E8B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7D893DB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CE55E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81273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8B4AB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7FDBB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D13FC4" w14:paraId="5BB4D4EC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9D2AB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39761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332FD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7EA14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BD6C3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51AB3FB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7866A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C6F5F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94156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C786D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D13FC4" w14:paraId="2776A0DF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94E15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54821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4F7D0549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09F8F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5E2D9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C9DFC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5AFD4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72558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067065D5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F4D16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FB03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03122D9A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64B61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67CD7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00B36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AFEEC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FC25136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28EA2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6CD2B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9CF2E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DC20B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A11E3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7A7D0EE6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2AB17ACD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5C0DE04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D13FC4" w14:paraId="26CFA7E3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C2105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B9FE0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123E0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A1780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9E45C26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FDEB1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F11AE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610D5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0A64D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B99C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0C453CCA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5739BDD0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D33C9C0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D13FC4" w14:paraId="32E6F02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880D7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3759F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43379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77337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FABB8AE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8D1CA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4FF7B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A0E5D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5E938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0BE3E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221F3382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2207B3AE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C84EF8F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D13FC4" w14:paraId="369C8813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7F2A4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45BB0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E4E2D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9C2A8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D643F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BAE16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25CBB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C4A81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2DECD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48AA3131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42E1305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D13FC4" w14:paraId="4424484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D11E7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48BF5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A02F4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03962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4765045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267F1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A7293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A4C24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7D9A6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55D3D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0B66E63F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59BC6BF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D13FC4" w14:paraId="3BAE08E9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5C327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C9691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92BFE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977BB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5530D36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EA703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9E21F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4BCC5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A8EA2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EB81D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102A1385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93B86C5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D13FC4" w14:paraId="1D03A8D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8A837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A0A17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656+150</w:t>
            </w:r>
          </w:p>
          <w:p w14:paraId="21E1F278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F9E76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F0FE5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68E1CE48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3975E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2CA9D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3BE3C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5A511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A4987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4E685823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22AE9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4F374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657+600</w:t>
            </w:r>
          </w:p>
          <w:p w14:paraId="385C7591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72001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3A884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20D4CE36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7A391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AC320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C671C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C77C3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B3E78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66D2ECAB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A08B0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C16D6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4F3D8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B9916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C9EE1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6B681F49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535F9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44E13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406B7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2962F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EA88501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20361FC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D13FC4" w14:paraId="16851EFC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E3A15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708ED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5B3E4902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3B48E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29BD3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0F1C1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73594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F5F01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CAD76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76AB3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13FC4" w14:paraId="732C9BEA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267BE" w14:textId="77777777" w:rsidR="00D13FC4" w:rsidRDefault="00D13FC4" w:rsidP="00D13FC4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28E5B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212C2AF4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889B7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7F85D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FDB2E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853EC" w14:textId="77777777" w:rsidR="00D13FC4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840E6" w14:textId="77777777" w:rsidR="00D13FC4" w:rsidRDefault="00D13FC4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EB24A" w14:textId="77777777" w:rsidR="00D13FC4" w:rsidRPr="00600D25" w:rsidRDefault="00D13FC4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A88BE" w14:textId="77777777" w:rsidR="00D13FC4" w:rsidRDefault="00D13FC4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1166575F" w14:textId="77777777" w:rsidR="00D13FC4" w:rsidRPr="00836022" w:rsidRDefault="00D13FC4" w:rsidP="0095691E">
      <w:pPr>
        <w:spacing w:before="40" w:line="192" w:lineRule="auto"/>
        <w:ind w:right="57"/>
        <w:rPr>
          <w:sz w:val="20"/>
          <w:lang w:val="en-US"/>
        </w:rPr>
      </w:pPr>
    </w:p>
    <w:p w14:paraId="1E3298A0" w14:textId="77777777" w:rsidR="00D13FC4" w:rsidRPr="00DE2227" w:rsidRDefault="00D13FC4" w:rsidP="0095691E"/>
    <w:p w14:paraId="1616060C" w14:textId="77777777" w:rsidR="00D13FC4" w:rsidRPr="0095691E" w:rsidRDefault="00D13FC4" w:rsidP="0095691E"/>
    <w:p w14:paraId="6DE1543B" w14:textId="77777777" w:rsidR="00D13FC4" w:rsidRDefault="00D13FC4" w:rsidP="00E512BA">
      <w:pPr>
        <w:pStyle w:val="Heading1"/>
        <w:spacing w:line="360" w:lineRule="auto"/>
      </w:pPr>
      <w:r>
        <w:t>LINIA 301 B</w:t>
      </w:r>
    </w:p>
    <w:p w14:paraId="78694F32" w14:textId="77777777" w:rsidR="00D13FC4" w:rsidRDefault="00D13FC4" w:rsidP="009020B3">
      <w:pPr>
        <w:pStyle w:val="Heading1"/>
        <w:spacing w:line="360" w:lineRule="auto"/>
        <w:rPr>
          <w:b w:val="0"/>
          <w:bCs w:val="0"/>
          <w:sz w:val="8"/>
        </w:rPr>
      </w:pPr>
      <w:r>
        <w:t>P. mac. R3  BUCIUMENI - BUFTEA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D13FC4" w14:paraId="12D5A069" w14:textId="77777777">
        <w:trPr>
          <w:cantSplit/>
          <w:trHeight w:val="555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0236D" w14:textId="77777777" w:rsidR="00D13FC4" w:rsidRDefault="00D13FC4" w:rsidP="00D13FC4">
            <w:pPr>
              <w:numPr>
                <w:ilvl w:val="0"/>
                <w:numId w:val="47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C0CF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0+040</w:t>
            </w:r>
          </w:p>
          <w:p w14:paraId="75F9A5F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2+320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0A67D" w14:textId="77777777" w:rsidR="00D13FC4" w:rsidRPr="004856F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FADE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Bucimeni-</w:t>
            </w:r>
          </w:p>
          <w:p w14:paraId="0B1F3C0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Buftea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DB7F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79B7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4973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A41D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DCB8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8778F9F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465D668E" w14:textId="77777777" w:rsidR="00D13FC4" w:rsidRDefault="00D13FC4" w:rsidP="00C64D9B">
      <w:pPr>
        <w:pStyle w:val="Heading1"/>
        <w:spacing w:line="360" w:lineRule="auto"/>
      </w:pPr>
      <w:r>
        <w:lastRenderedPageBreak/>
        <w:t xml:space="preserve">LINIA 301 Ba </w:t>
      </w:r>
    </w:p>
    <w:p w14:paraId="083437BF" w14:textId="77777777" w:rsidR="00D13FC4" w:rsidRDefault="00D13FC4" w:rsidP="00501B1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PR Buciumeni  - mogoşoaia - VOLUNTARI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D13FC4" w14:paraId="1D6FE90C" w14:textId="77777777">
        <w:trPr>
          <w:cantSplit/>
          <w:trHeight w:val="1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B4BEA" w14:textId="77777777" w:rsidR="00D13FC4" w:rsidRDefault="00D13FC4" w:rsidP="00D13FC4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C2C52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D173C" w14:textId="77777777" w:rsidR="00D13FC4" w:rsidRPr="00244AE6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143A6" w14:textId="77777777" w:rsidR="00D13FC4" w:rsidRDefault="00D13FC4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CEB88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D148B09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11B</w:t>
            </w:r>
          </w:p>
          <w:p w14:paraId="5826AED0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D3388" w14:textId="77777777" w:rsidR="00D13FC4" w:rsidRPr="00771A06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EDDAC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ACD39" w14:textId="77777777" w:rsidR="00D13FC4" w:rsidRPr="00244AE6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FF751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D13FC4" w14:paraId="6AB7BC63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C2655" w14:textId="77777777" w:rsidR="00D13FC4" w:rsidRDefault="00D13FC4" w:rsidP="00D13FC4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774D4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9BCB7" w14:textId="77777777" w:rsidR="00D13FC4" w:rsidRPr="00244AE6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967D7" w14:textId="77777777" w:rsidR="00D13FC4" w:rsidRDefault="00D13FC4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14ECA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B587CC0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3B </w:t>
            </w:r>
          </w:p>
          <w:p w14:paraId="1CB6C059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 5B </w:t>
            </w:r>
          </w:p>
          <w:p w14:paraId="29FDCDB5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</w:t>
            </w:r>
          </w:p>
          <w:p w14:paraId="08C95526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455B8" w14:textId="77777777" w:rsidR="00D13FC4" w:rsidRPr="00771A06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771A0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92F30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418E1" w14:textId="77777777" w:rsidR="00D13FC4" w:rsidRPr="00244AE6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B64C8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Remiza Specială Mogoşoaia.</w:t>
            </w:r>
          </w:p>
          <w:p w14:paraId="4655F57E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D13FC4" w14:paraId="6230C534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30519" w14:textId="77777777" w:rsidR="00D13FC4" w:rsidRDefault="00D13FC4" w:rsidP="00D13FC4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74F79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1+100</w:t>
            </w:r>
          </w:p>
          <w:p w14:paraId="3EA0A20F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5EFC5" w14:textId="77777777" w:rsidR="00D13FC4" w:rsidRPr="00244AE6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C15A2" w14:textId="77777777" w:rsidR="00D13FC4" w:rsidRDefault="00D13FC4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Buciumeni -</w:t>
            </w:r>
          </w:p>
          <w:p w14:paraId="0956C31E" w14:textId="77777777" w:rsidR="00D13FC4" w:rsidRDefault="00D13FC4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Mogoşoaia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81284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B29C4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E3FE8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6A336" w14:textId="77777777" w:rsidR="00D13FC4" w:rsidRPr="00244AE6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0393E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D13FC4" w14:paraId="24A0C54B" w14:textId="77777777">
        <w:trPr>
          <w:cantSplit/>
          <w:trHeight w:val="294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A5940" w14:textId="77777777" w:rsidR="00D13FC4" w:rsidRDefault="00D13FC4" w:rsidP="00D13FC4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E9B4F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8DBDF" w14:textId="77777777" w:rsidR="00D13FC4" w:rsidRPr="00244AE6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7E05E" w14:textId="77777777" w:rsidR="00D13FC4" w:rsidRDefault="00D13FC4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AF72E6B" w14:textId="77777777" w:rsidR="00D13FC4" w:rsidRDefault="00D13FC4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CA886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B99D4A8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şi 27 </w:t>
            </w:r>
          </w:p>
          <w:p w14:paraId="277FD872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55B8" w14:textId="77777777" w:rsidR="00D13FC4" w:rsidRPr="00771A06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8588B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9D17E" w14:textId="77777777" w:rsidR="00D13FC4" w:rsidRPr="00244AE6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6B880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D13FC4" w14:paraId="599714C9" w14:textId="77777777">
        <w:trPr>
          <w:cantSplit/>
          <w:trHeight w:val="21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D89F7" w14:textId="77777777" w:rsidR="00D13FC4" w:rsidRDefault="00D13FC4" w:rsidP="00D13FC4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299A7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D7C1B" w14:textId="77777777" w:rsidR="00D13FC4" w:rsidRPr="00244AE6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EC298" w14:textId="77777777" w:rsidR="00D13FC4" w:rsidRDefault="00D13FC4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Mogoşoaia </w:t>
            </w:r>
          </w:p>
          <w:p w14:paraId="64FC1031" w14:textId="77777777" w:rsidR="00D13FC4" w:rsidRDefault="00D13FC4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612E0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22 </w:t>
            </w:r>
          </w:p>
          <w:p w14:paraId="450EE481" w14:textId="77777777" w:rsidR="00D13FC4" w:rsidRPr="00964B09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10D7D" w14:textId="77777777" w:rsidR="00D13FC4" w:rsidRPr="00771A06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F7271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62075" w14:textId="77777777" w:rsidR="00D13FC4" w:rsidRPr="00244AE6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80651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</w:tbl>
    <w:p w14:paraId="1405482D" w14:textId="77777777" w:rsidR="00D13FC4" w:rsidRDefault="00D13FC4">
      <w:pPr>
        <w:spacing w:before="40" w:line="192" w:lineRule="auto"/>
        <w:ind w:right="57"/>
        <w:rPr>
          <w:sz w:val="20"/>
          <w:lang w:val="ro-RO"/>
        </w:rPr>
      </w:pPr>
    </w:p>
    <w:p w14:paraId="2669A0C6" w14:textId="77777777" w:rsidR="00D13FC4" w:rsidRDefault="00D13FC4" w:rsidP="009E1E10">
      <w:pPr>
        <w:pStyle w:val="Heading1"/>
        <w:spacing w:line="360" w:lineRule="auto"/>
      </w:pPr>
      <w:r>
        <w:lastRenderedPageBreak/>
        <w:t>LINIA 301 Bb</w:t>
      </w:r>
    </w:p>
    <w:p w14:paraId="3D4988D9" w14:textId="77777777" w:rsidR="00D13FC4" w:rsidRDefault="00D13FC4" w:rsidP="004B35A3">
      <w:pPr>
        <w:pStyle w:val="Heading1"/>
        <w:spacing w:line="360" w:lineRule="auto"/>
        <w:rPr>
          <w:b w:val="0"/>
          <w:bCs w:val="0"/>
          <w:sz w:val="8"/>
        </w:rPr>
      </w:pPr>
      <w:r>
        <w:t>MOGOŞOAIA - VOLUNTARI - Ram. PASĂREA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D13FC4" w14:paraId="2CC86F27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3BA28" w14:textId="77777777" w:rsidR="00D13FC4" w:rsidRDefault="00D13FC4" w:rsidP="00D13FC4">
            <w:pPr>
              <w:numPr>
                <w:ilvl w:val="0"/>
                <w:numId w:val="46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97BC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D722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22B1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Mogoșoaia -</w:t>
            </w:r>
          </w:p>
          <w:p w14:paraId="36FC369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Otopeni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66CB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63F2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10F8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7+900</w:t>
            </w:r>
          </w:p>
          <w:p w14:paraId="1AEEC5B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8+500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4562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15</w:t>
            </w: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ABB8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05CE7A3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74FFDE16" w14:textId="77777777" w:rsidR="00D13FC4" w:rsidRDefault="00D13FC4" w:rsidP="00CF0E71">
      <w:pPr>
        <w:pStyle w:val="Heading1"/>
        <w:spacing w:line="276" w:lineRule="auto"/>
      </w:pPr>
      <w:r>
        <w:t>LINIA 301 D</w:t>
      </w:r>
    </w:p>
    <w:p w14:paraId="16F7F7AB" w14:textId="77777777" w:rsidR="00D13FC4" w:rsidRDefault="00D13FC4" w:rsidP="00CF0E71">
      <w:pPr>
        <w:pStyle w:val="Heading1"/>
        <w:spacing w:line="276" w:lineRule="auto"/>
        <w:rPr>
          <w:b w:val="0"/>
          <w:bCs w:val="0"/>
          <w:sz w:val="8"/>
        </w:rPr>
      </w:pPr>
      <w:r>
        <w:t>PANTELIMON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D13FC4" w14:paraId="05E95A15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51065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2D227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31+250</w:t>
            </w:r>
          </w:p>
          <w:p w14:paraId="6634E560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09175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8F977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Pantelimon - </w:t>
            </w:r>
          </w:p>
          <w:p w14:paraId="23B71A68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CC8E5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3CD1C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095CC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F78CB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9DABE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1933AEAD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18DCD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9D7D3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99823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E526D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433D0606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CF9A3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DA19371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23CDA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55920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909F9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07E21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051AA29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0F1E5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CD03B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D52F5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44DA7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41A3F8E7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08BDC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6525DE0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823E1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54FD9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4FAE4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9EC78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EC4782A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9B652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42FF2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02DAE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55317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15BE4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55F1F0E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74523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41C85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6D4C2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D0A64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9774D4C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2DB4B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3A5C8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BEC2E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08A96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20516939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E632E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A6FD3BE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B1FED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4A343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804D9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EEBED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92D9693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54F65713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 Cap X.</w:t>
            </w:r>
          </w:p>
        </w:tc>
      </w:tr>
      <w:tr w:rsidR="00D13FC4" w14:paraId="7F9F6E86" w14:textId="77777777">
        <w:trPr>
          <w:cantSplit/>
          <w:trHeight w:val="10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D0479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161B5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E4F19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D2CC1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20AAA435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A52A8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10, 12, 34</w:t>
            </w:r>
          </w:p>
          <w:p w14:paraId="02F1C2DD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0FCD44DF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</w:t>
            </w:r>
          </w:p>
          <w:p w14:paraId="50D7D569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3090C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EB40C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E3463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C8678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1ABC9E9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00F15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F4A9B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DFC11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BF743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98C12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5CDF7A5C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/ 8</w:t>
            </w:r>
          </w:p>
          <w:p w14:paraId="046603E0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58AF63CB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 14 /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43E28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17572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38C5A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C2ECA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către Antestaţia Faur.</w:t>
            </w:r>
          </w:p>
        </w:tc>
      </w:tr>
      <w:tr w:rsidR="00D13FC4" w14:paraId="191C657B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DB0E8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89624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37+165</w:t>
            </w:r>
          </w:p>
          <w:p w14:paraId="1514B61A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37+173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AC0CF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3BC57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Grupa Tehnică - </w:t>
            </w:r>
          </w:p>
          <w:p w14:paraId="00BD01BE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888F9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BA613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F28C1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B45B5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E2989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AC6221F" w14:textId="77777777">
        <w:trPr>
          <w:cantSplit/>
          <w:trHeight w:val="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DEB22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2742F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FFA3B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F6406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D3C07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C64D080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FB749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73DDF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D3907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1910B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EEF52A6" w14:textId="77777777"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7D1E9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C9888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47EC9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0B5A4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7E153F7F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1F30F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64D1B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8E9AA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8E4F7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4B923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8893390" w14:textId="77777777">
        <w:trPr>
          <w:cantSplit/>
          <w:trHeight w:val="4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28976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067EE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FFD3C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2D697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4BCF38FE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A55D1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</w:t>
            </w:r>
          </w:p>
          <w:p w14:paraId="584B2231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diag.</w:t>
            </w:r>
          </w:p>
          <w:p w14:paraId="556BA7E3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2 - 4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4937F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B356C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D323F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D75B4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4498606" w14:textId="77777777">
        <w:trPr>
          <w:cantSplit/>
          <w:trHeight w:val="25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BE57D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FE5DF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26059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02FC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5B4A506B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EEAA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12, 14, 16 </w:t>
            </w:r>
          </w:p>
          <w:p w14:paraId="77FFC8C5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şi </w:t>
            </w:r>
          </w:p>
          <w:p w14:paraId="2AC625AE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T.D.J. </w:t>
            </w:r>
          </w:p>
          <w:p w14:paraId="0EA03E49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2213B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19C70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B63E2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39DDC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1 - 6.</w:t>
            </w:r>
          </w:p>
          <w:p w14:paraId="7D5BC2B5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34D4AAB" w14:textId="77777777">
        <w:trPr>
          <w:cantSplit/>
          <w:trHeight w:val="18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78027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C2831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EB958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91AC4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4874BB14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9BAFE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</w:t>
            </w:r>
          </w:p>
          <w:p w14:paraId="5EC77C1C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3, 5, </w:t>
            </w:r>
          </w:p>
          <w:p w14:paraId="25F13635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7, 9 </w:t>
            </w:r>
          </w:p>
          <w:p w14:paraId="31B968A5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şi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0502B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04D61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527DA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6B715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1 - 6.</w:t>
            </w:r>
          </w:p>
          <w:p w14:paraId="631A4EC8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57B9750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626D6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CB9BD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E318B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F8FF0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0F71E05A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8A155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1FC0B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EF462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22AE4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45E1F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BC81BFD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8BFEA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74469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81FCD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C307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463ECF4A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32B83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346D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D32E8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6CB1D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B19C3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FEB8AC2" w14:textId="77777777">
        <w:trPr>
          <w:cantSplit/>
          <w:trHeight w:val="9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6A40E" w14:textId="77777777" w:rsidR="00D13FC4" w:rsidRDefault="00D13FC4" w:rsidP="00D13FC4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0A3B3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4D22F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02BD8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1F9EBDFC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B2F16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A1DDC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8439B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6847A" w14:textId="77777777" w:rsidR="00D13FC4" w:rsidRPr="00935D4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4F6C4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A36E7E1" w14:textId="77777777" w:rsidR="00D13FC4" w:rsidRDefault="00D13FC4" w:rsidP="00CF0E71">
      <w:pPr>
        <w:spacing w:before="40" w:line="276" w:lineRule="auto"/>
        <w:ind w:right="57"/>
        <w:rPr>
          <w:sz w:val="20"/>
          <w:lang w:val="ro-RO"/>
        </w:rPr>
      </w:pPr>
    </w:p>
    <w:p w14:paraId="64195833" w14:textId="77777777" w:rsidR="00D13FC4" w:rsidRDefault="00D13FC4" w:rsidP="008F15F5">
      <w:pPr>
        <w:pStyle w:val="Heading1"/>
        <w:spacing w:line="360" w:lineRule="auto"/>
      </w:pPr>
      <w:r>
        <w:t>LINIA 301 De</w:t>
      </w:r>
    </w:p>
    <w:p w14:paraId="3B597D09" w14:textId="77777777" w:rsidR="00D13FC4" w:rsidRDefault="00D13FC4" w:rsidP="003A6DFA">
      <w:pPr>
        <w:pStyle w:val="Heading1"/>
        <w:spacing w:line="360" w:lineRule="auto"/>
        <w:rPr>
          <w:b w:val="0"/>
          <w:bCs w:val="0"/>
          <w:sz w:val="8"/>
        </w:rPr>
      </w:pPr>
      <w:r>
        <w:t>BUCUREŞTI SUD - ANTESTAŢIA FAUR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D13FC4" w14:paraId="2D12B430" w14:textId="77777777">
        <w:trPr>
          <w:cantSplit/>
          <w:trHeight w:val="15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9A4F" w14:textId="77777777" w:rsidR="00D13FC4" w:rsidRDefault="00D13FC4" w:rsidP="00D13FC4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2B2F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2+510</w:t>
            </w:r>
          </w:p>
          <w:p w14:paraId="0067DDA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E6319" w14:textId="77777777" w:rsidR="00D13FC4" w:rsidRPr="00A5601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C885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Antestaţia Faur</w:t>
            </w:r>
          </w:p>
          <w:p w14:paraId="4DA7DDD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6E96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431BE" w14:textId="77777777" w:rsidR="00D13FC4" w:rsidRPr="00A5601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4F10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FA3C9" w14:textId="77777777" w:rsidR="00D13FC4" w:rsidRPr="00A5601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B34B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1976F94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3EDE2BA5" w14:textId="77777777" w:rsidR="00D13FC4" w:rsidRDefault="00D13FC4" w:rsidP="00125915">
      <w:pPr>
        <w:pStyle w:val="Heading1"/>
        <w:spacing w:line="360" w:lineRule="auto"/>
      </w:pPr>
      <w:r>
        <w:lastRenderedPageBreak/>
        <w:t>LINIA 301 E1</w:t>
      </w:r>
    </w:p>
    <w:p w14:paraId="6C3D1E79" w14:textId="77777777" w:rsidR="00D13FC4" w:rsidRDefault="00D13FC4" w:rsidP="005A0AD9">
      <w:pPr>
        <w:pStyle w:val="Heading1"/>
        <w:spacing w:line="360" w:lineRule="auto"/>
        <w:rPr>
          <w:b w:val="0"/>
          <w:bCs w:val="0"/>
          <w:sz w:val="8"/>
        </w:rPr>
      </w:pPr>
      <w:r>
        <w:t>RACORDARE R1 - R2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D13FC4" w14:paraId="5F4FBBD1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6F75F" w14:textId="77777777" w:rsidR="00D13FC4" w:rsidRDefault="00D13FC4" w:rsidP="00D13FC4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CFB9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001D728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0+700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E88BF" w14:textId="77777777" w:rsidR="00D13FC4" w:rsidRPr="00C61E1A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0BE9D" w14:textId="77777777" w:rsidR="00D13FC4" w:rsidRDefault="00D13FC4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R1 -</w:t>
            </w:r>
          </w:p>
          <w:p w14:paraId="77ED49DC" w14:textId="77777777" w:rsidR="00D13FC4" w:rsidRDefault="00D13FC4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 Jilava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7791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E3D4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0B9C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41F53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27BA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0E53990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377370C9" w14:textId="77777777" w:rsidR="00D13FC4" w:rsidRDefault="00D13FC4" w:rsidP="001D4EEA">
      <w:pPr>
        <w:pStyle w:val="Heading1"/>
        <w:spacing w:line="360" w:lineRule="auto"/>
      </w:pPr>
      <w:r>
        <w:t>LINIA 301 Eb</w:t>
      </w:r>
    </w:p>
    <w:p w14:paraId="62BAA423" w14:textId="77777777" w:rsidR="00D13FC4" w:rsidRDefault="00D13FC4" w:rsidP="00FF6DB8">
      <w:pPr>
        <w:pStyle w:val="Heading1"/>
        <w:spacing w:line="360" w:lineRule="auto"/>
        <w:rPr>
          <w:b w:val="0"/>
          <w:bCs w:val="0"/>
          <w:sz w:val="8"/>
        </w:rPr>
      </w:pPr>
      <w:r>
        <w:t>CHIAJNA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D13FC4" w14:paraId="076ADFD0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7B9BE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D7E7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AAB1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3AE0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2889619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24</w:t>
            </w:r>
          </w:p>
          <w:p w14:paraId="3970FC0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05D4C" w14:textId="77777777" w:rsidR="00D13FC4" w:rsidRDefault="00D13FC4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8098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2162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72+528</w:t>
            </w:r>
          </w:p>
          <w:p w14:paraId="6A7879A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72+028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10C2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C55B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9118A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D13FC4" w14:paraId="0844D08D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8E3B0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3A87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2825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E5A4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Chiajna -</w:t>
            </w:r>
          </w:p>
          <w:p w14:paraId="49A960F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A5035" w14:textId="77777777" w:rsidR="00D13FC4" w:rsidRDefault="00D13FC4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3BE9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4AA8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71+900</w:t>
            </w:r>
          </w:p>
          <w:p w14:paraId="49DF335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18E3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88B6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988983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pod metalic Km. 71+350 și sch. 2 Cap. Y Chiajna Km. 71+900.</w:t>
            </w:r>
          </w:p>
        </w:tc>
      </w:tr>
      <w:tr w:rsidR="00D13FC4" w14:paraId="29984852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15EDA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0C2C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68+850</w:t>
            </w:r>
          </w:p>
          <w:p w14:paraId="105D80F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89B5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CCAE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Chiajna -</w:t>
            </w:r>
          </w:p>
          <w:p w14:paraId="7F61AA0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5D19F" w14:textId="77777777" w:rsidR="00D13FC4" w:rsidRDefault="00D13FC4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7A86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3BFD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2BDA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335E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5A4D5E9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B446F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D3D9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015C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06A5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045CF09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687ED" w14:textId="77777777" w:rsidR="00D13FC4" w:rsidRDefault="00D13FC4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0197C58" w14:textId="77777777" w:rsidR="00D13FC4" w:rsidRDefault="00D13FC4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40F8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402B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9C0B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3CF5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A568E7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 Cap X.</w:t>
            </w:r>
          </w:p>
        </w:tc>
      </w:tr>
      <w:tr w:rsidR="00D13FC4" w14:paraId="67139967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EFB3A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8A0A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83CE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524A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698C50D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55192" w14:textId="77777777" w:rsidR="00D13FC4" w:rsidRDefault="00D13FC4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2171A3E" w14:textId="77777777" w:rsidR="00D13FC4" w:rsidRDefault="00D13FC4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68BF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3B17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AC61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E473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14FA25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7 - 10.</w:t>
            </w:r>
          </w:p>
        </w:tc>
      </w:tr>
      <w:tr w:rsidR="00D13FC4" w14:paraId="668D3133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0EE4A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28B7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C1996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E576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5DFCB27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725B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FD1CD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06EE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B6E0E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9FCA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03D9BC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  linia 7 abătută.</w:t>
            </w:r>
          </w:p>
        </w:tc>
      </w:tr>
      <w:tr w:rsidR="00D13FC4" w14:paraId="6D520528" w14:textId="77777777">
        <w:trPr>
          <w:cantSplit/>
          <w:trHeight w:val="19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5558E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0153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B60D0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DC00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39CC12A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34E4D" w14:textId="77777777" w:rsidR="00D13FC4" w:rsidRDefault="00D13FC4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50FD96E" w14:textId="77777777" w:rsidR="00D13FC4" w:rsidRDefault="00D13FC4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53BA9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E8F0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2923A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0B73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65FE7B4" w14:textId="77777777">
        <w:trPr>
          <w:cantSplit/>
          <w:trHeight w:val="62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CCE9B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F12E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53F33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6571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1648568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CBAA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1A6A7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35CF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232CA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35F1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DB43B9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 abătute.</w:t>
            </w:r>
          </w:p>
        </w:tc>
      </w:tr>
      <w:tr w:rsidR="00D13FC4" w14:paraId="4750E297" w14:textId="77777777">
        <w:trPr>
          <w:cantSplit/>
          <w:trHeight w:val="6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8ACEC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EACF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EEB74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BABE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59FF03A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B063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E6B285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6F403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BD43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9BDAA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E019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CD0AA98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18CAE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EB02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97455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0AD6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30884D8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35EC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8DD1B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7076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32BBF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1FC8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5AD617A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D58DE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730B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59+280</w:t>
            </w:r>
          </w:p>
          <w:p w14:paraId="78D49DE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59+330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A23B3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844D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Vârteju</w:t>
            </w:r>
          </w:p>
          <w:p w14:paraId="397602D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  <w:p w14:paraId="7F589D7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CEAF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FDE53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0FE0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D3CE9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69A9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E45C54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1, 2 și III.</w:t>
            </w:r>
          </w:p>
        </w:tc>
      </w:tr>
      <w:tr w:rsidR="00D13FC4" w14:paraId="5350F185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13965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3BAB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60+300</w:t>
            </w:r>
          </w:p>
          <w:p w14:paraId="4FA0102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9393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47C3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Vârteju</w:t>
            </w:r>
          </w:p>
          <w:p w14:paraId="3F8D711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5, 9, 13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9558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3F145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B9EE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B347F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9B14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637D3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1, 2 și 3 directă </w:t>
            </w:r>
          </w:p>
          <w:p w14:paraId="21C6665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D13FC4" w14:paraId="0B09EEF3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E53F4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7B34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53+300</w:t>
            </w:r>
          </w:p>
          <w:p w14:paraId="0FA5530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F2223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D767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5635FC8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5D6A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9B2EA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1B5D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8E1AD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6800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A0FFB61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09D6C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3F41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8684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65087" w14:textId="77777777" w:rsidR="00D13FC4" w:rsidRDefault="00D13FC4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650C1CDD" w14:textId="77777777" w:rsidR="00D13FC4" w:rsidRDefault="00D13FC4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C319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81A04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AFE5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53+400</w:t>
            </w:r>
          </w:p>
          <w:p w14:paraId="7A1B54C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0FB1E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E5BA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CC4D08C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B718F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0531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F7E07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2BDF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1D7F7EE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3742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AC92A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42C6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3628EEB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BE21D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E4C5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2F51E12" w14:textId="77777777">
        <w:trPr>
          <w:cantSplit/>
          <w:trHeight w:val="8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16467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5793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81CDB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7CA4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82C5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F2A971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6FF34D1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1F965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989C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8962E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61D6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61F4B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1, 2, 3 primiri - expedieri.</w:t>
            </w:r>
          </w:p>
        </w:tc>
      </w:tr>
      <w:tr w:rsidR="00D13FC4" w14:paraId="742A73FF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F3E02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A964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520C5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7058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6B1CBFD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8C89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32956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586B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EA081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0564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A02BF47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10329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309B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9B3A9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E3B2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1D8F27A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0C9C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A5D52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ACDD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74350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E334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719CD56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0EA60" w14:textId="77777777" w:rsidR="00D13FC4" w:rsidRDefault="00D13FC4" w:rsidP="00D13F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C27B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C4BDB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6E92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6FCA3EE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CDCD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03A89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24FD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ED709" w14:textId="77777777" w:rsidR="00D13FC4" w:rsidRPr="00521173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C3E2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3E754A6" w14:textId="77777777" w:rsidR="00D13FC4" w:rsidRPr="007972D9" w:rsidRDefault="00D13FC4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25B81E67" w14:textId="77777777" w:rsidR="00D13FC4" w:rsidRDefault="00D13FC4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lastRenderedPageBreak/>
        <w:t>LINIA 301 F</w:t>
      </w:r>
    </w:p>
    <w:p w14:paraId="23730AD8" w14:textId="77777777" w:rsidR="00D13FC4" w:rsidRPr="005D215B" w:rsidRDefault="00D13FC4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D13FC4" w14:paraId="55A9C9F5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3C781" w14:textId="77777777" w:rsidR="00D13FC4" w:rsidRDefault="00D13FC4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95AD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E7558" w14:textId="77777777" w:rsidR="00D13FC4" w:rsidRPr="00B3607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8944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C289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D7AA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6233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0+800</w:t>
            </w:r>
          </w:p>
          <w:p w14:paraId="14F0EB3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B68D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2656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teren, numai cu palete cu diagonală.</w:t>
            </w:r>
          </w:p>
        </w:tc>
      </w:tr>
      <w:tr w:rsidR="00D13FC4" w14:paraId="4BC73795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5A128" w14:textId="77777777" w:rsidR="00D13FC4" w:rsidRDefault="00D13FC4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45D9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82109" w14:textId="77777777" w:rsidR="00D13FC4" w:rsidRPr="00B3607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8176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5DE8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1F367EF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0A95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C19A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139B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F184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F3926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I  -  V şi firele 1 şi 2 Chitila - Chiajna şi </w:t>
            </w:r>
          </w:p>
          <w:p w14:paraId="7543F97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Chiajna - Jilava.</w:t>
            </w:r>
          </w:p>
        </w:tc>
      </w:tr>
      <w:tr w:rsidR="00D13FC4" w14:paraId="72BBD53A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C1CAE" w14:textId="77777777" w:rsidR="00D13FC4" w:rsidRDefault="00D13FC4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518F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BF987" w14:textId="77777777" w:rsidR="00D13FC4" w:rsidRPr="00B3607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0673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Chiajna</w:t>
            </w:r>
          </w:p>
          <w:p w14:paraId="015390A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125F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41796F2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955F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41D8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CB4D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30B0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directă.</w:t>
            </w:r>
          </w:p>
        </w:tc>
      </w:tr>
      <w:tr w:rsidR="00D13FC4" w14:paraId="5A915ADB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FF44E" w14:textId="77777777" w:rsidR="00D13FC4" w:rsidRDefault="00D13FC4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C0CE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7FF70" w14:textId="77777777" w:rsidR="00D13FC4" w:rsidRPr="00B3607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F5FC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6969308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directă, </w:t>
            </w:r>
          </w:p>
          <w:p w14:paraId="0377747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sch.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C201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8264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0C79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4+617</w:t>
            </w:r>
          </w:p>
          <w:p w14:paraId="1D067B6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8B5B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0407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56E3C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  <w:p w14:paraId="2D6D70E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55776F3" w14:textId="77777777" w:rsidR="00D13FC4" w:rsidRDefault="00D13FC4">
      <w:pPr>
        <w:spacing w:before="40" w:after="40" w:line="192" w:lineRule="auto"/>
        <w:ind w:right="57"/>
        <w:rPr>
          <w:sz w:val="20"/>
          <w:lang w:val="en-US"/>
        </w:rPr>
      </w:pPr>
    </w:p>
    <w:p w14:paraId="0F0841E1" w14:textId="77777777" w:rsidR="00D13FC4" w:rsidRDefault="00D13FC4" w:rsidP="00F14E3C">
      <w:pPr>
        <w:pStyle w:val="Heading1"/>
        <w:spacing w:line="360" w:lineRule="auto"/>
      </w:pPr>
      <w:r>
        <w:t>LINIA 301 F1</w:t>
      </w:r>
    </w:p>
    <w:p w14:paraId="4AD41C12" w14:textId="77777777" w:rsidR="00D13FC4" w:rsidRDefault="00D13FC4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D13FC4" w14:paraId="58E1C24C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5B562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C381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0626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C157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7F0160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8D87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423B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C0EC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0EC6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AC12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40FE9D0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7CD7A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2A26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E190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2C47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BE7AF1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414F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50FE2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F4E3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9144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D039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B82883F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99340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2CB0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4928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638F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D83E8D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783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8B65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7F1B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09F3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9FC5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7F2678F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1AF48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E2CB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5680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5AE3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FC83DC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5F88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pacing w:val="-10"/>
                <w:sz w:val="20"/>
                <w:lang w:val="ro-RO"/>
              </w:rPr>
              <w:t>diag.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1A4CC7C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4 - 16,</w:t>
            </w:r>
          </w:p>
          <w:p w14:paraId="0E98409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3601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912E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7715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377A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5BA348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BB8A2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6F6F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D52F2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3F97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6850A4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79E9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C7A3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9B55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EEC9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79E8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955E8D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F0162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4BF4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9F25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393C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C6929C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3E9F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3978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9C87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DAD0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4510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7FC03F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34644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B92B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7710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82CD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E1D851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740F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8D3D80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B3B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2B3F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F234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7A7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957075C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1FC2B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3CFB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588D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03BD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6453BF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A52C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1E6E3F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 / 48, 24 / 34, 26 / 36</w:t>
            </w:r>
          </w:p>
          <w:p w14:paraId="41C4CA6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3596CB4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1638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3C16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F6F6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173D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3D908D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203A1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1FB9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DFAB2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7378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FDA577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9474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FE4E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D4CA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2A19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E38E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C437286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44E82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4B27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0100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45D6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DDFDF0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B181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D58AFA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</w:t>
            </w:r>
          </w:p>
          <w:p w14:paraId="2E569BF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927F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F308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4B5C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E893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8181BC3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D7392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7694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F90D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3F76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846CA9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5CD3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F1EE2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0A4C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D8C7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2202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8584E7A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DC607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2F19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B92E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FD90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4868A7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B8AD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950C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C24B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8DB6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5688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D00F2FF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757B8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CE69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60F6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9F49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E19A06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B247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3115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E341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03FC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7ED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68E44EC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6E1E6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5166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99C8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6AD7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669F14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9B6A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100 şi </w:t>
            </w:r>
          </w:p>
          <w:p w14:paraId="11C06B8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8D0A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8CD7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F165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7CAD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DCCADDD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6D3E6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BE0F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154D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0AD6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208EE1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369A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între T.D.J.</w:t>
            </w:r>
          </w:p>
          <w:p w14:paraId="271948F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44 / 60 şi </w:t>
            </w:r>
          </w:p>
          <w:p w14:paraId="1010298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51F8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7DDA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E43E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0BE2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3BBCF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23B2 – 28B2.</w:t>
            </w:r>
          </w:p>
        </w:tc>
      </w:tr>
      <w:tr w:rsidR="00D13FC4" w14:paraId="484C50BB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6CD3A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C110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5DCD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5C66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31A09E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B550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64 </w:t>
            </w:r>
          </w:p>
          <w:p w14:paraId="7CFA994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4D7C8F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5B7E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DACC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B2D0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B6FC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14B2 – 16B2.</w:t>
            </w:r>
          </w:p>
        </w:tc>
      </w:tr>
      <w:tr w:rsidR="00D13FC4" w14:paraId="52A223A4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1E030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26B8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F41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A704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132BC9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9FAC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6327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A72A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CEA0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9D58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BD424AA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E24DE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92DC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D9F3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26AE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75C234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1D19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1E77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AA69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6A6B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6472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991F365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F7FDF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9805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DDDB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00B0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3D3D8F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687B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256F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F44D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165F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1226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D3D4A7F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33273" w14:textId="77777777" w:rsidR="00D13FC4" w:rsidRDefault="00D13FC4" w:rsidP="00D13FC4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3279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AB9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05F0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71A589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5C33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FFD5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5AD1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E530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4F1B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100 ml de la călcâi </w:t>
            </w:r>
          </w:p>
          <w:p w14:paraId="28C8D05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nr. 9 Post Giulești </w:t>
            </w:r>
          </w:p>
          <w:p w14:paraId="3AEE817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Post 23.</w:t>
            </w:r>
          </w:p>
          <w:p w14:paraId="6AEA5BF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3BD8195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Post 23 cu palete galbene </w:t>
            </w:r>
          </w:p>
          <w:p w14:paraId="6C50A7A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diagonală.</w:t>
            </w:r>
          </w:p>
        </w:tc>
      </w:tr>
    </w:tbl>
    <w:p w14:paraId="635FE23F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7E8F354C" w14:textId="77777777" w:rsidR="00D13FC4" w:rsidRDefault="00D13FC4" w:rsidP="007E3B63">
      <w:pPr>
        <w:pStyle w:val="Heading1"/>
        <w:spacing w:line="360" w:lineRule="auto"/>
      </w:pPr>
      <w:r>
        <w:t>LINIA 301 G</w:t>
      </w:r>
    </w:p>
    <w:p w14:paraId="56FC9141" w14:textId="77777777" w:rsidR="00D13FC4" w:rsidRDefault="00D13FC4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D13FC4" w14:paraId="0F70B127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D5324" w14:textId="77777777" w:rsidR="00D13FC4" w:rsidRDefault="00D13FC4" w:rsidP="00D13FC4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B4E77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E0287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3999C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0A8C1BB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CC98F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C6D5200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F8592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3F507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BCFDB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A1D4E2" w14:textId="77777777" w:rsidR="00D13FC4" w:rsidRDefault="00D13FC4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5770C1E" w14:textId="77777777">
        <w:trPr>
          <w:cantSplit/>
          <w:trHeight w:val="212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8F0D8" w14:textId="77777777" w:rsidR="00D13FC4" w:rsidRDefault="00D13FC4" w:rsidP="00D13FC4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C79D8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B1230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5702F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64DB67C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5E6CD1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781697D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4AB8B8E6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23 - 31 şi </w:t>
            </w:r>
          </w:p>
          <w:p w14:paraId="2B9A3D40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C9717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D3B33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4F84E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76ADF0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FBB5B8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A 2 - 6 A 2 Cap Post 17 Bucureşti Triaj şi tranzitări de la Bucureştii Noi Grupa C la Bucureşti Băneasa şi Bucureştii Noi la Bucureşti Triaj Post 17.</w:t>
            </w:r>
          </w:p>
        </w:tc>
      </w:tr>
      <w:tr w:rsidR="00D13FC4" w14:paraId="7736E44A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89E30" w14:textId="77777777" w:rsidR="00D13FC4" w:rsidRDefault="00D13FC4" w:rsidP="00D13FC4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94F43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E27D2D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91E42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B3AAE02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324915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52A99F9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E61BC26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BDDB6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57C23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82F92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5BA40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F19CC8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E0F02F" w14:textId="77777777" w:rsidR="00D13FC4" w:rsidRDefault="00D13FC4" w:rsidP="00D13FC4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AF3F2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D5F94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8BAB5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94F9B07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B3D53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C7492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0A93A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90C01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E7EF8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3E77A7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942F9" w14:textId="77777777" w:rsidR="00D13FC4" w:rsidRDefault="00D13FC4" w:rsidP="00D13FC4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B06C7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FBC3D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52FA0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140E132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0C0D5C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9663B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396D0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D77F1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F0BE1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60C1F4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25598" w14:textId="77777777" w:rsidR="00D13FC4" w:rsidRDefault="00D13FC4" w:rsidP="00D13FC4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A4F55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242AD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4CCAD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71CDCEC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3F591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09F7B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3096C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D68F9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0F24B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66D5E0B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8E6B1" w14:textId="77777777" w:rsidR="00D13FC4" w:rsidRDefault="00D13FC4" w:rsidP="00D13FC4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716D4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386AD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27582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D02F42F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EA7EF" w14:textId="77777777" w:rsidR="00D13FC4" w:rsidRDefault="00D13FC4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B5D5524" w14:textId="77777777" w:rsidR="00D13FC4" w:rsidRDefault="00D13FC4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80D56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46C1F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48681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8C0E8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74C2433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DBD10" w14:textId="77777777" w:rsidR="00D13FC4" w:rsidRDefault="00D13FC4" w:rsidP="00D13FC4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AEC65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BD9E0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23186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4B2E900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180A3" w14:textId="77777777" w:rsidR="00D13FC4" w:rsidRDefault="00D13FC4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4D0CCAC" w14:textId="77777777" w:rsidR="00D13FC4" w:rsidRDefault="00D13FC4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948CC0E" w14:textId="77777777" w:rsidR="00D13FC4" w:rsidRDefault="00D13FC4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932AB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98E15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C8BCE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C1EF3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39B1500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57CC9" w14:textId="77777777" w:rsidR="00D13FC4" w:rsidRDefault="00D13FC4" w:rsidP="00D13FC4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11710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EBE52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80CDC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13208D2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94345" w14:textId="77777777" w:rsidR="00D13FC4" w:rsidRDefault="00D13FC4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27E69159" w14:textId="77777777" w:rsidR="00D13FC4" w:rsidRDefault="00D13FC4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2D0A8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BA842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29CAE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19B98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2188CFB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1615C" w14:textId="77777777" w:rsidR="00D13FC4" w:rsidRDefault="00D13FC4" w:rsidP="00D13FC4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107BF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31801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CD49A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EC4E38C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A5644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EAC3176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26 - 20 </w:t>
            </w:r>
          </w:p>
          <w:p w14:paraId="2EF27600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5BAD7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D7F9B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52B50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B52E9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7531DE1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57F4E" w14:textId="77777777" w:rsidR="00D13FC4" w:rsidRDefault="00D13FC4" w:rsidP="00D13FC4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1B292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C5FB5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08656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99E5414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C5E02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F24EE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88CC4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CE78F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C472B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831340A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E11BC" w14:textId="77777777" w:rsidR="00D13FC4" w:rsidRDefault="00D13FC4" w:rsidP="00D13FC4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B40B2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DDFFA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6890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3864823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A28E0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C4F0220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15D11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C2E0A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F1FCE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40A70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DBEDD7B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65D2B" w14:textId="77777777" w:rsidR="00D13FC4" w:rsidRDefault="00D13FC4" w:rsidP="00D13FC4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105EE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D1DA1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67CBC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42C2193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0BFBF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8D6D5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6780E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88049" w14:textId="77777777" w:rsidR="00D13FC4" w:rsidRDefault="00D13FC4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E4A23" w14:textId="77777777" w:rsidR="00D13FC4" w:rsidRDefault="00D13FC4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E439D6F" w14:textId="77777777" w:rsidR="00D13FC4" w:rsidRDefault="00D13FC4">
      <w:pPr>
        <w:spacing w:before="40" w:line="192" w:lineRule="auto"/>
        <w:ind w:right="57"/>
        <w:rPr>
          <w:sz w:val="20"/>
          <w:lang w:val="ro-RO"/>
        </w:rPr>
      </w:pPr>
    </w:p>
    <w:p w14:paraId="13EA2ADC" w14:textId="77777777" w:rsidR="00D13FC4" w:rsidRDefault="00D13FC4" w:rsidP="00C87A96">
      <w:pPr>
        <w:pStyle w:val="Heading1"/>
        <w:spacing w:line="360" w:lineRule="auto"/>
      </w:pPr>
      <w:r>
        <w:t>LINIA 301 J</w:t>
      </w:r>
    </w:p>
    <w:p w14:paraId="197AEDC6" w14:textId="77777777" w:rsidR="00D13FC4" w:rsidRDefault="00D13FC4" w:rsidP="00294919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GRUPA 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D13FC4" w14:paraId="5478477C" w14:textId="77777777">
        <w:trPr>
          <w:cantSplit/>
          <w:trHeight w:val="60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09315" w14:textId="77777777" w:rsidR="00D13FC4" w:rsidRDefault="00D13FC4" w:rsidP="00D13FC4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7516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B1F9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85DD0" w14:textId="77777777" w:rsidR="00D13FC4" w:rsidRDefault="00D13FC4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București Triaj Grupa D 2 Cap Giulești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3F2F7" w14:textId="77777777" w:rsidR="00D13FC4" w:rsidRPr="007C4752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7C4752">
              <w:rPr>
                <w:b/>
                <w:bCs/>
                <w:sz w:val="20"/>
                <w:szCs w:val="20"/>
                <w:lang w:val="ro-RO"/>
              </w:rPr>
              <w:t>linia 8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CD80F" w14:textId="77777777" w:rsidR="00D13FC4" w:rsidRPr="007C4752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475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9614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50873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21E0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100 ml de la călcâi sch. 9 Post Giulești spre Post 23.</w:t>
            </w:r>
          </w:p>
          <w:p w14:paraId="2898101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teren. </w:t>
            </w:r>
          </w:p>
          <w:p w14:paraId="6CAD6E9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Post 23 cu palete galbene cu diagonală.</w:t>
            </w:r>
          </w:p>
        </w:tc>
      </w:tr>
    </w:tbl>
    <w:p w14:paraId="255B358B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0CA4A34C" w14:textId="77777777" w:rsidR="00D13FC4" w:rsidRDefault="00D13FC4" w:rsidP="00A04CFB">
      <w:pPr>
        <w:pStyle w:val="Heading1"/>
        <w:spacing w:line="360" w:lineRule="auto"/>
      </w:pPr>
      <w:r>
        <w:lastRenderedPageBreak/>
        <w:t>LINIA 301 K</w:t>
      </w:r>
    </w:p>
    <w:p w14:paraId="23196192" w14:textId="77777777" w:rsidR="00D13FC4" w:rsidRDefault="00D13FC4" w:rsidP="009F157E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- MOGOŞOAIA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D13FC4" w14:paraId="2E599975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0D20B" w14:textId="77777777" w:rsidR="00D13FC4" w:rsidRDefault="00D13FC4" w:rsidP="00D13FC4">
            <w:pPr>
              <w:numPr>
                <w:ilvl w:val="0"/>
                <w:numId w:val="4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6A5B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066C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2A49A" w14:textId="77777777" w:rsidR="00D13FC4" w:rsidRDefault="00D13FC4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Mogoșoaia Cap Y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15B0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în abatere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EB08E" w14:textId="77777777" w:rsidR="00D13FC4" w:rsidRPr="00DC00E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40"/>
                <w:szCs w:val="40"/>
                <w:lang w:val="ro-RO"/>
              </w:rPr>
            </w:pPr>
            <w:r w:rsidRPr="00DC00E9">
              <w:rPr>
                <w:b/>
                <w:bCs/>
                <w:sz w:val="40"/>
                <w:szCs w:val="40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7FF3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6D3B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4310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E60F505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67186C08" w14:textId="77777777" w:rsidR="00D13FC4" w:rsidRDefault="00D13FC4" w:rsidP="00956F37">
      <w:pPr>
        <w:pStyle w:val="Heading1"/>
        <w:spacing w:line="360" w:lineRule="auto"/>
      </w:pPr>
      <w:r>
        <w:t>LINIA 301 N</w:t>
      </w:r>
    </w:p>
    <w:p w14:paraId="2EF5606D" w14:textId="77777777" w:rsidR="00D13FC4" w:rsidRDefault="00D13FC4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D13FC4" w14:paraId="7915F436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0F032" w14:textId="77777777" w:rsidR="00D13FC4" w:rsidRDefault="00D13FC4" w:rsidP="00D13FC4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B634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CDF6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3643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6E9284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A83B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B89C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154A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9A82B" w14:textId="77777777" w:rsidR="00D13FC4" w:rsidRPr="0022092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54C1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7E9E813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6A93C" w14:textId="77777777" w:rsidR="00D13FC4" w:rsidRDefault="00D13FC4" w:rsidP="00D13FC4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7591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259B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9AE4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460CFD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214F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C1C6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B7EB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98C99" w14:textId="77777777" w:rsidR="00D13FC4" w:rsidRPr="0022092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39A0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C040978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8E457" w14:textId="77777777" w:rsidR="00D13FC4" w:rsidRDefault="00D13FC4" w:rsidP="00D13FC4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CA35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404B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6E4D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BE5AA4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32D8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680E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C67E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BBD8D" w14:textId="77777777" w:rsidR="00D13FC4" w:rsidRPr="0022092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3848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A4FA1EE" w14:textId="77777777" w:rsidR="00D13FC4" w:rsidRPr="00474FB0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D13FC4" w14:paraId="71BF700A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C0A8C" w14:textId="77777777" w:rsidR="00D13FC4" w:rsidRDefault="00D13FC4" w:rsidP="00D13FC4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D816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A903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B0CC7" w14:textId="77777777" w:rsidR="00D13FC4" w:rsidRDefault="00D13FC4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0E63219" w14:textId="77777777" w:rsidR="00D13FC4" w:rsidRDefault="00D13FC4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C89A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A8C3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1DB3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34B7C" w14:textId="77777777" w:rsidR="00D13FC4" w:rsidRPr="0022092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3959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773FB51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A1ED3" w14:textId="77777777" w:rsidR="00D13FC4" w:rsidRDefault="00D13FC4" w:rsidP="00D13FC4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D73C5" w14:textId="77777777" w:rsidR="00D13FC4" w:rsidRDefault="00D13FC4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F34B8" w14:textId="77777777" w:rsidR="00D13FC4" w:rsidRDefault="00D13FC4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63CC1" w14:textId="77777777" w:rsidR="00D13FC4" w:rsidRDefault="00D13FC4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57DA6" w14:textId="77777777" w:rsidR="00D13FC4" w:rsidRPr="00E4222D" w:rsidRDefault="00D13FC4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6D22125B" w14:textId="77777777" w:rsidR="00D13FC4" w:rsidRPr="00E4222D" w:rsidRDefault="00D13FC4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4F273115" w14:textId="77777777" w:rsidR="00D13FC4" w:rsidRPr="00E4222D" w:rsidRDefault="00D13FC4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2D92CE91" w14:textId="77777777" w:rsidR="00D13FC4" w:rsidRDefault="00D13FC4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B65A4" w14:textId="77777777" w:rsidR="00D13FC4" w:rsidRDefault="00D13FC4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74407" w14:textId="77777777" w:rsidR="00D13FC4" w:rsidRDefault="00D13FC4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9BFB2" w14:textId="77777777" w:rsidR="00D13FC4" w:rsidRPr="0022092F" w:rsidRDefault="00D13FC4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BF2F2" w14:textId="77777777" w:rsidR="00D13FC4" w:rsidRDefault="00D13FC4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82F5C2F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D1E41" w14:textId="77777777" w:rsidR="00D13FC4" w:rsidRDefault="00D13FC4" w:rsidP="00D13FC4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E769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728B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1A303" w14:textId="77777777" w:rsidR="00D13FC4" w:rsidRDefault="00D13FC4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77C35" w14:textId="77777777" w:rsidR="00D13FC4" w:rsidRDefault="00D13FC4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5007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F3E1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D5A3B" w14:textId="77777777" w:rsidR="00D13FC4" w:rsidRPr="0022092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B88E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594B8E72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04A3F" w14:textId="77777777" w:rsidR="00D13FC4" w:rsidRDefault="00D13FC4" w:rsidP="00D13FC4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D1E3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5B5C065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BBE1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A3E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43C1731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A011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8BC3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9D41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93F3B" w14:textId="77777777" w:rsidR="00D13FC4" w:rsidRPr="0022092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B96F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04DE1CA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489E6" w14:textId="77777777" w:rsidR="00D13FC4" w:rsidRDefault="00D13FC4" w:rsidP="00D13FC4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B184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ECF22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D0A7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35D668A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9426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FF4652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A0C0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CF1A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EECC8" w14:textId="77777777" w:rsidR="00D13FC4" w:rsidRPr="0022092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841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6DBB2DC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76F9D163" w14:textId="77777777" w:rsidR="00D13FC4" w:rsidRDefault="00D13FC4" w:rsidP="007F72A5">
      <w:pPr>
        <w:pStyle w:val="Heading1"/>
        <w:spacing w:line="360" w:lineRule="auto"/>
      </w:pPr>
      <w:r>
        <w:lastRenderedPageBreak/>
        <w:t>LINIA 301 O</w:t>
      </w:r>
    </w:p>
    <w:p w14:paraId="68E2A9C4" w14:textId="77777777" w:rsidR="00D13FC4" w:rsidRDefault="00D13FC4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13FC4" w14:paraId="2EC22931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7A622" w14:textId="77777777" w:rsidR="00D13FC4" w:rsidRDefault="00D13FC4" w:rsidP="00D13FC4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D4FB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76EB5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EBFB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16D9E8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7931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27801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27D0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26382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056E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D6873A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17C3" w14:textId="77777777" w:rsidR="00D13FC4" w:rsidRDefault="00D13FC4" w:rsidP="00D13FC4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3815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49C01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17FD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6392651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E466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0C094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8C6B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BEF89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1362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6DEAE0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8B710" w14:textId="77777777" w:rsidR="00D13FC4" w:rsidRDefault="00D13FC4" w:rsidP="00D13FC4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3B70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2708C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48A3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21684F2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0805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4337DA1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6EB24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799C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3F927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A4967" w14:textId="77777777" w:rsidR="00D13FC4" w:rsidRDefault="00D13FC4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199621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78342" w14:textId="77777777" w:rsidR="00D13FC4" w:rsidRDefault="00D13FC4" w:rsidP="00D13FC4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35BB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21BB3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D7FE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030FE5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A0A4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A8901E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A2EDF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4DD7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18191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44F0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88A6DCB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5DBCE" w14:textId="77777777" w:rsidR="00D13FC4" w:rsidRDefault="00D13FC4" w:rsidP="00D13FC4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E75E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E2544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86F5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0763CA4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2BFD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3962C4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CF708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DCEF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8AFA4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71A5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1EF4C5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2FE0D" w14:textId="77777777" w:rsidR="00D13FC4" w:rsidRDefault="00D13FC4" w:rsidP="00D13FC4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93BE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CA8AC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FA37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6D0E723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11A2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295000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F707A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AC0E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83550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2298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70DAB83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0D04C" w14:textId="77777777" w:rsidR="00D13FC4" w:rsidRDefault="00D13FC4" w:rsidP="00D13FC4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39E8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61768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CD39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607EF7E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9A99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1EC010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0A7CA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1C1F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B8C9A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DE8A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843407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Acces la linia 11 D.</w:t>
            </w:r>
          </w:p>
        </w:tc>
      </w:tr>
      <w:tr w:rsidR="00D13FC4" w14:paraId="52378F4B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9B1F5" w14:textId="77777777" w:rsidR="00D13FC4" w:rsidRDefault="00D13FC4" w:rsidP="00D13FC4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CD70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1E4E8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78F6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5CE8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790853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30145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484B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33EDC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F5F7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C8EB83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3D06B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1A, 2A și 1D.</w:t>
            </w:r>
          </w:p>
        </w:tc>
      </w:tr>
      <w:tr w:rsidR="00D13FC4" w14:paraId="5BB0A63D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110E8" w14:textId="77777777" w:rsidR="00D13FC4" w:rsidRDefault="00D13FC4" w:rsidP="00D13FC4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253E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95A33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6207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8F33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porți-unea cuprin-</w:t>
            </w:r>
          </w:p>
          <w:p w14:paraId="1D883BD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să între sch. 106 și TDJ </w:t>
            </w:r>
          </w:p>
          <w:p w14:paraId="0E6D327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54337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05BD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100AF" w14:textId="77777777" w:rsidR="00D13FC4" w:rsidRPr="00F1029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3F36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74E326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de la linia 2D la liniile 11D </w:t>
            </w:r>
          </w:p>
          <w:p w14:paraId="0DF06DC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2 Centură st. București Basarab.</w:t>
            </w:r>
          </w:p>
        </w:tc>
      </w:tr>
    </w:tbl>
    <w:p w14:paraId="22E6536B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7B5B9556" w14:textId="77777777" w:rsidR="00D13FC4" w:rsidRDefault="00D13FC4" w:rsidP="003260D9">
      <w:pPr>
        <w:pStyle w:val="Heading1"/>
        <w:spacing w:line="360" w:lineRule="auto"/>
      </w:pPr>
      <w:r>
        <w:lastRenderedPageBreak/>
        <w:t>LINIA 301 P</w:t>
      </w:r>
    </w:p>
    <w:p w14:paraId="037CF829" w14:textId="77777777" w:rsidR="00D13FC4" w:rsidRDefault="00D13FC4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D13FC4" w14:paraId="47BC20AE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8F05E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A3E2F" w14:textId="77777777" w:rsidR="00D13FC4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06A9D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6E53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083990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2E15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C774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8344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B94E9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A32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7D3495E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E8350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04E35" w14:textId="77777777" w:rsidR="00D13FC4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51F4B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E6A7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798535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21C3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0CA6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2F27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CBFE3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A163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933FE0C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291FC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74D88" w14:textId="77777777" w:rsidR="00D13FC4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64434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36B0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D302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C13F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6CA7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2FC7F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D5AD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BA3E27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D13FC4" w:rsidRPr="00A8307A" w14:paraId="7351265A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5CDC7" w14:textId="77777777" w:rsidR="00D13FC4" w:rsidRPr="00A75A00" w:rsidRDefault="00D13FC4" w:rsidP="00D13FC4">
            <w:pPr>
              <w:numPr>
                <w:ilvl w:val="0"/>
                <w:numId w:val="2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426B4" w14:textId="77777777" w:rsidR="00D13FC4" w:rsidRPr="00A8307A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DB84F" w14:textId="77777777" w:rsidR="00D13FC4" w:rsidRPr="00A8307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47E4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389D1986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8F83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6CA8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40BE2" w14:textId="77777777" w:rsidR="00D13FC4" w:rsidRPr="00A8307A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8C688" w14:textId="77777777" w:rsidR="00D13FC4" w:rsidRPr="00A8307A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4F252" w14:textId="77777777" w:rsidR="00D13FC4" w:rsidRPr="00A8307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F97884E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9407C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B9D34" w14:textId="77777777" w:rsidR="00D13FC4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AAAA8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1D5E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1DA80E4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7BFC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1CC64D2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9B82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B008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0B3E2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A15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088DB8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5025D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85E15" w14:textId="77777777" w:rsidR="00D13FC4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E4397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3E14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566507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8A4E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F4A8E4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01BC4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62B6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C22A1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938E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D13FC4" w14:paraId="7054E6D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A62D7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ED708" w14:textId="77777777" w:rsidR="00D13FC4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C0A5F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6CEC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FB69FD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F2A9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2B1A5E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6F1A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15FD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7BD70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B39D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C06EA3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D13FC4" w14:paraId="488BC98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7FD21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691C4" w14:textId="77777777" w:rsidR="00D13FC4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2B737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B767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86DC4D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5831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5822BD0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BA8A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24EC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5445E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CB1B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F29FAE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D13FC4" w14:paraId="47F7E5EF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E6CA6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AEFC6" w14:textId="77777777" w:rsidR="00D13FC4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D661B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2F83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569511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8A38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786CA3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854B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75EF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37CF4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D783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9C93B6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D13FC4" w14:paraId="740892F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CD8AB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0DF9B" w14:textId="77777777" w:rsidR="00D13FC4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EFBB9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BCDD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B8363B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5B52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C5295A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4A36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E726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893BE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8B92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EB5461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4FEB7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D13FC4" w14:paraId="12C14C5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ACEB2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848B9" w14:textId="77777777" w:rsidR="00D13FC4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AB4AD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2380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D4C1CA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4817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E17BF0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4008084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16A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C11D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4FA4F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3920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A66BF2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D13FC4" w14:paraId="4E9C5E5F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A460D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E2D26" w14:textId="77777777" w:rsidR="00D13FC4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6EF22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0CD8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5B8CC1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B773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499241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964A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781F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26B2E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673E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B98C3C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D13FC4" w14:paraId="61585E9B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D469D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AE8A6" w14:textId="77777777" w:rsidR="00D13FC4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C0C8F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AA52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B8E0BB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4BA8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3A53E23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9714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AA35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8A9C0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51B9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7505EF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D13FC4" w14:paraId="4EBD6FF2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24CBC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67568" w14:textId="77777777" w:rsidR="00D13FC4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2D798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5C0A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84BB53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482F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1BC4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0317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6042F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B5F2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73F3510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C7386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8C900" w14:textId="77777777" w:rsidR="00D13FC4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3DF5D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CCEE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12923E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3BF3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1DBA0C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4FA6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6BC5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38881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89A3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30162F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D13FC4" w14:paraId="1BCE935E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386A5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14DFE" w14:textId="77777777" w:rsidR="00D13FC4" w:rsidRDefault="00D13FC4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9F241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F471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376D58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BB32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D43CD3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44A6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6938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67A88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7A11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1C394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D13FC4" w14:paraId="3C3DC664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83BB6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7A8A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E1251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18CD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D83C3C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B912D" w14:textId="77777777" w:rsidR="00D13FC4" w:rsidRDefault="00D13FC4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07FD2EF0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16FE5A86" w14:textId="77777777" w:rsidR="00D13FC4" w:rsidRDefault="00D13FC4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38D07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625A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EC983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584A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A4CE553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0C31F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A391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D872A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7459A" w14:textId="77777777" w:rsidR="00D13FC4" w:rsidRDefault="00D13FC4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31E5FBA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5EF37C1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D9E4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FDE150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8DA4C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B770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1B363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BBC2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D439594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688DB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CFC0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D2A14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41F1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08905A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9B04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FDC75D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2E34B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6BB0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26625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5686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FA78F72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E3E43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74E9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F67FA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4A93B" w14:textId="77777777" w:rsidR="00D13FC4" w:rsidRDefault="00D13FC4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36CF3E2" w14:textId="77777777" w:rsidR="00D13FC4" w:rsidRDefault="00D13FC4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4E877" w14:textId="77777777" w:rsidR="00D13FC4" w:rsidRDefault="00D13FC4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3E6DC05" w14:textId="77777777" w:rsidR="00D13FC4" w:rsidRDefault="00D13FC4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38DE5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7817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F05C1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C8E2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CCA6EE1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6D13F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626A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549BA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A50D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C2C340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3D36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7628D8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C7632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F233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6167E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9DE1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E184E54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C62A4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0EA3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557FC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D0D8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ADCC99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F502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922798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DF576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E5E2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FA191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5FA8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FFC7A80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1C528" w14:textId="77777777" w:rsidR="00D13FC4" w:rsidRDefault="00D13FC4" w:rsidP="00D13FC4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564C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8DB13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9302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CE8661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13CB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6A454A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0B91A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9EEE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E6F80" w14:textId="77777777" w:rsidR="00D13FC4" w:rsidRPr="001B37B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8770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3F46AAC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3C59E8CB" w14:textId="77777777" w:rsidR="00D13FC4" w:rsidRDefault="00D13FC4" w:rsidP="00F260DA">
      <w:pPr>
        <w:pStyle w:val="Heading1"/>
        <w:spacing w:line="360" w:lineRule="auto"/>
      </w:pPr>
      <w:r>
        <w:t>LINIA 301 X</w:t>
      </w:r>
    </w:p>
    <w:p w14:paraId="604476BB" w14:textId="77777777" w:rsidR="00D13FC4" w:rsidRDefault="00D13FC4" w:rsidP="00F260DA">
      <w:pPr>
        <w:pStyle w:val="Heading1"/>
        <w:spacing w:line="360" w:lineRule="auto"/>
        <w:rPr>
          <w:sz w:val="20"/>
        </w:rPr>
      </w:pPr>
      <w:r>
        <w:t>BUCUREŞTII NOI GRUPA C - BUCUREŞTI TRIAJ POST 17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D13FC4" w14:paraId="2E05B7F1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BCC9C" w14:textId="77777777" w:rsidR="00D13FC4" w:rsidRDefault="00D13FC4" w:rsidP="00D13FC4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54CF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2D7A1B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0+900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2A89D" w14:textId="77777777" w:rsidR="00D13FC4" w:rsidRPr="00F620E8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B7A6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București Triaj - Bucureștii Noi Grupa C</w:t>
            </w:r>
          </w:p>
          <w:p w14:paraId="38C3CCD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liniile 1C și 2C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6EF0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D0151" w14:textId="77777777" w:rsidR="00D13FC4" w:rsidRPr="00F620E8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83A1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A8BDC" w14:textId="77777777" w:rsidR="00D13FC4" w:rsidRPr="00F620E8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42D2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999F2FA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E72EA" w14:textId="77777777" w:rsidR="00D13FC4" w:rsidRDefault="00D13FC4" w:rsidP="00D13FC4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B571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916A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5C8F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Bucureștii Noi</w:t>
            </w:r>
          </w:p>
          <w:p w14:paraId="636BD1E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11FE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B12B51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22</w:t>
            </w:r>
          </w:p>
          <w:p w14:paraId="57BA261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B535DE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626D4" w14:textId="77777777" w:rsidR="00D13FC4" w:rsidRPr="00F620E8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C90E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F8107" w14:textId="77777777" w:rsidR="00D13FC4" w:rsidRPr="00F620E8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5A93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9A256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Grupa C Bucureștii Noi în direcția Chiajna.</w:t>
            </w:r>
          </w:p>
        </w:tc>
      </w:tr>
    </w:tbl>
    <w:p w14:paraId="520B45BF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3A2317D8" w14:textId="77777777" w:rsidR="00D13FC4" w:rsidRDefault="00D13FC4" w:rsidP="00100E16">
      <w:pPr>
        <w:pStyle w:val="Heading1"/>
        <w:spacing w:line="360" w:lineRule="auto"/>
      </w:pPr>
      <w:r>
        <w:t>LINIA 301 Z2</w:t>
      </w:r>
    </w:p>
    <w:p w14:paraId="6F568B10" w14:textId="77777777" w:rsidR="00D13FC4" w:rsidRDefault="00D13FC4" w:rsidP="00F61D15">
      <w:pPr>
        <w:pStyle w:val="Heading1"/>
        <w:spacing w:line="360" w:lineRule="auto"/>
        <w:rPr>
          <w:b w:val="0"/>
          <w:bCs w:val="0"/>
          <w:sz w:val="8"/>
        </w:rPr>
      </w:pPr>
      <w:r>
        <w:t>POST RUDENI - TRANSCONTAINERE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D13FC4" w14:paraId="179BE0FA" w14:textId="77777777">
        <w:trPr>
          <w:cantSplit/>
          <w:trHeight w:val="10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1DD98" w14:textId="77777777" w:rsidR="00D13FC4" w:rsidRDefault="00D13FC4" w:rsidP="00D13FC4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F08EE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65DD6" w14:textId="77777777" w:rsidR="00D13FC4" w:rsidRPr="00353356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D09A" w14:textId="77777777" w:rsidR="00D13FC4" w:rsidRDefault="00D13FC4">
            <w:pPr>
              <w:spacing w:before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Bucureştii Noi</w:t>
            </w:r>
          </w:p>
          <w:p w14:paraId="17719970" w14:textId="77777777" w:rsidR="00D13FC4" w:rsidRDefault="00D13FC4">
            <w:pPr>
              <w:spacing w:before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809F7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1435658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22</w:t>
            </w:r>
          </w:p>
          <w:p w14:paraId="4F54537F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1140DB2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E4859" w14:textId="77777777" w:rsidR="00D13FC4" w:rsidRPr="00353356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A3A5A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D5521" w14:textId="77777777" w:rsidR="00D13FC4" w:rsidRPr="00353356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7A2F0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BE2A3C3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0B129C3" w14:textId="77777777" w:rsidR="00D13FC4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Grupa C Bucureștii Noi în direcția Post Rudeni.</w:t>
            </w:r>
          </w:p>
        </w:tc>
      </w:tr>
    </w:tbl>
    <w:p w14:paraId="5212A711" w14:textId="77777777" w:rsidR="00D13FC4" w:rsidRDefault="00D13FC4">
      <w:pPr>
        <w:spacing w:before="40" w:line="192" w:lineRule="auto"/>
        <w:ind w:right="57"/>
        <w:rPr>
          <w:sz w:val="20"/>
          <w:lang w:val="ro-RO"/>
        </w:rPr>
      </w:pPr>
    </w:p>
    <w:p w14:paraId="51443585" w14:textId="77777777" w:rsidR="003A1603" w:rsidRDefault="003A1603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0C146A45" w14:textId="77777777" w:rsidR="003A1603" w:rsidRDefault="003A1603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0422ACB4" w14:textId="77777777" w:rsidR="003A1603" w:rsidRDefault="003A1603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5CDAFCF1" w14:textId="063D98FC" w:rsidR="00D13FC4" w:rsidRDefault="00D13FC4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lastRenderedPageBreak/>
        <w:t>LINIA 304</w:t>
      </w:r>
    </w:p>
    <w:p w14:paraId="58269E23" w14:textId="77777777" w:rsidR="00D13FC4" w:rsidRDefault="00D13FC4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D13FC4" w14:paraId="1E22F748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D96D4" w14:textId="77777777" w:rsidR="00D13FC4" w:rsidRDefault="00D13FC4" w:rsidP="00D13FC4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0355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BC4F1" w14:textId="77777777" w:rsidR="00D13FC4" w:rsidRPr="00594E5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F261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6A14562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293B142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0F62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20703C2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83 A </w:t>
            </w:r>
          </w:p>
          <w:p w14:paraId="0CC0023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D223A0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9A311" w14:textId="77777777" w:rsidR="00D13FC4" w:rsidRPr="00594E5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94E5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1B2A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02EC0" w14:textId="77777777" w:rsidR="00D13FC4" w:rsidRPr="00594E5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536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00F304D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53CAE" w14:textId="77777777" w:rsidR="00D13FC4" w:rsidRDefault="00D13FC4" w:rsidP="00D13FC4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5A98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5F42B" w14:textId="77777777" w:rsidR="00D13FC4" w:rsidRPr="00594E5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4D1B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42FE26E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2B2677E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3B86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64A8B" w14:textId="77777777" w:rsidR="00D13FC4" w:rsidRPr="00594E5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68B8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40D31" w14:textId="77777777" w:rsidR="00D13FC4" w:rsidRPr="00594E5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AE56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574E981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CE74C" w14:textId="77777777" w:rsidR="00D13FC4" w:rsidRDefault="00D13FC4" w:rsidP="00D13FC4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202B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DD6A1" w14:textId="77777777" w:rsidR="00D13FC4" w:rsidRPr="00594E5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FBD4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355CF7A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4A95979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 - 5 </w:t>
            </w:r>
          </w:p>
          <w:p w14:paraId="67E6229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B1DA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C8A9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DD2A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6E439" w14:textId="77777777" w:rsidR="00D13FC4" w:rsidRPr="00594E5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E483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F832424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EC1F1" w14:textId="77777777" w:rsidR="00D13FC4" w:rsidRDefault="00D13FC4" w:rsidP="00D13FC4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330B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0A11E" w14:textId="77777777" w:rsidR="00D13FC4" w:rsidRPr="00594E5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1BE1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5C552E3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Cap X + </w:t>
            </w:r>
          </w:p>
          <w:p w14:paraId="4ADA31D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6103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7699006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10A8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E470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854F3" w14:textId="77777777" w:rsidR="00D13FC4" w:rsidRPr="00594E5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FD3F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5CA3891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E2D28" w14:textId="77777777" w:rsidR="00D13FC4" w:rsidRDefault="00D13FC4" w:rsidP="00D13FC4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7143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FAD7E" w14:textId="77777777" w:rsidR="00D13FC4" w:rsidRPr="00594E5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F8BF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529A8B9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993C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liniile 1, 3, 4, 5, 6 și sch. 101, 15, 21, 25, 37/41, 23, 29, 31, 43, 63, 67, 73, 53, 75, 85, 87, 51, 65, 83, 69, 89 </w:t>
            </w:r>
          </w:p>
          <w:p w14:paraId="54D7A33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D785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E185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7A130" w14:textId="77777777" w:rsidR="00D13FC4" w:rsidRPr="00594E5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660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EAD5FDD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EF96" w14:textId="77777777" w:rsidR="00D13FC4" w:rsidRDefault="00D13FC4" w:rsidP="00D13FC4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C305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6AA09" w14:textId="77777777" w:rsidR="00D13FC4" w:rsidRPr="00594E5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5D27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70E9009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D, Cap X + </w:t>
            </w:r>
          </w:p>
          <w:p w14:paraId="35C8925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4278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368DE1F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21B0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440D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7B199" w14:textId="77777777" w:rsidR="00D13FC4" w:rsidRPr="00594E5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5175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C437367" w14:textId="77777777" w:rsidR="00D13FC4" w:rsidRDefault="00D13FC4">
      <w:pPr>
        <w:spacing w:before="40" w:after="40" w:line="192" w:lineRule="auto"/>
        <w:ind w:right="57"/>
        <w:rPr>
          <w:sz w:val="20"/>
          <w:lang w:val="en-US"/>
        </w:rPr>
      </w:pPr>
    </w:p>
    <w:p w14:paraId="34063792" w14:textId="77777777" w:rsidR="00D13FC4" w:rsidRDefault="00D13FC4" w:rsidP="000F5238">
      <w:pPr>
        <w:pStyle w:val="Heading1"/>
        <w:spacing w:line="360" w:lineRule="auto"/>
      </w:pPr>
      <w:r>
        <w:t>LINIA 304 E</w:t>
      </w:r>
    </w:p>
    <w:p w14:paraId="6D8E9CC6" w14:textId="77777777" w:rsidR="00D13FC4" w:rsidRDefault="00D13FC4" w:rsidP="00023E9E">
      <w:pPr>
        <w:pStyle w:val="Heading1"/>
        <w:spacing w:line="360" w:lineRule="auto"/>
        <w:rPr>
          <w:b w:val="0"/>
          <w:bCs w:val="0"/>
          <w:sz w:val="20"/>
        </w:rPr>
      </w:pPr>
      <w:r>
        <w:t xml:space="preserve"> GHIGHIU</w:t>
      </w:r>
      <w:r>
        <w:rPr>
          <w:sz w:val="20"/>
        </w:rPr>
        <w:t xml:space="preserve"> – </w:t>
      </w:r>
      <w:r w:rsidRPr="00CB219B">
        <w:t>PLOIEȘTI EST</w:t>
      </w: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922"/>
        <w:gridCol w:w="702"/>
        <w:gridCol w:w="2193"/>
        <w:gridCol w:w="870"/>
        <w:gridCol w:w="765"/>
        <w:gridCol w:w="870"/>
        <w:gridCol w:w="744"/>
        <w:gridCol w:w="2463"/>
      </w:tblGrid>
      <w:tr w:rsidR="00D13FC4" w:rsidRPr="00A8307A" w14:paraId="088A9AC6" w14:textId="77777777">
        <w:trPr>
          <w:cantSplit/>
          <w:trHeight w:val="405"/>
          <w:jc w:val="center"/>
        </w:trPr>
        <w:tc>
          <w:tcPr>
            <w:tcW w:w="7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155BD" w14:textId="77777777" w:rsidR="00D13FC4" w:rsidRPr="00A75A00" w:rsidRDefault="00D13FC4" w:rsidP="00D13FC4">
            <w:pPr>
              <w:numPr>
                <w:ilvl w:val="0"/>
                <w:numId w:val="5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2E63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58+300</w:t>
            </w:r>
          </w:p>
          <w:p w14:paraId="1BA77CF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60+930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0E7AC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74605B" w14:textId="77777777" w:rsidR="00D13FC4" w:rsidRDefault="00D13FC4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Ghighiu -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13AFF" w14:textId="77777777" w:rsidR="00D13FC4" w:rsidRPr="00A8307A" w:rsidRDefault="00D13FC4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0FFC0" w14:textId="77777777" w:rsidR="00D13FC4" w:rsidRPr="00A8307A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01FF0" w14:textId="77777777" w:rsidR="00D13FC4" w:rsidRPr="00A8307A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5F858" w14:textId="77777777" w:rsidR="00D13FC4" w:rsidRPr="00A8307A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50200" w14:textId="77777777" w:rsidR="00D13FC4" w:rsidRPr="00A8307A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:rsidRPr="00A8307A" w14:paraId="0645CBED" w14:textId="77777777">
        <w:trPr>
          <w:cantSplit/>
          <w:trHeight w:val="405"/>
          <w:jc w:val="center"/>
        </w:trPr>
        <w:tc>
          <w:tcPr>
            <w:tcW w:w="7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054C7" w14:textId="77777777" w:rsidR="00D13FC4" w:rsidRPr="00A75A00" w:rsidRDefault="00D13FC4" w:rsidP="00D13FC4">
            <w:pPr>
              <w:numPr>
                <w:ilvl w:val="0"/>
                <w:numId w:val="5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12EA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62+140</w:t>
            </w:r>
          </w:p>
          <w:p w14:paraId="6C86DC9C" w14:textId="77777777" w:rsidR="00D13FC4" w:rsidRPr="00A8307A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62+700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A2BC2" w14:textId="77777777" w:rsidR="00D13FC4" w:rsidRPr="00A8307A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FD7849" w14:textId="77777777" w:rsidR="00D13FC4" w:rsidRPr="00A8307A" w:rsidRDefault="00D13FC4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Dâmbu – Ploiești 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C54F3" w14:textId="77777777" w:rsidR="00D13FC4" w:rsidRPr="00A8307A" w:rsidRDefault="00D13FC4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3AC3E" w14:textId="77777777" w:rsidR="00D13FC4" w:rsidRPr="00A8307A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3A8AF" w14:textId="77777777" w:rsidR="00D13FC4" w:rsidRPr="00A8307A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AF319" w14:textId="77777777" w:rsidR="00D13FC4" w:rsidRPr="00A8307A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D08C3" w14:textId="77777777" w:rsidR="00D13FC4" w:rsidRPr="00A8307A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EAD0795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412D4A95" w14:textId="77777777" w:rsidR="00D13FC4" w:rsidRDefault="00D13FC4" w:rsidP="00125C01">
      <w:pPr>
        <w:pStyle w:val="Heading1"/>
        <w:spacing w:line="360" w:lineRule="auto"/>
      </w:pPr>
      <w:r>
        <w:lastRenderedPageBreak/>
        <w:t>LINIA 304 I</w:t>
      </w:r>
    </w:p>
    <w:p w14:paraId="019303AF" w14:textId="77777777" w:rsidR="00D13FC4" w:rsidRDefault="00D13FC4" w:rsidP="00F74324">
      <w:pPr>
        <w:pStyle w:val="Heading1"/>
        <w:spacing w:line="360" w:lineRule="auto"/>
        <w:rPr>
          <w:b w:val="0"/>
          <w:bCs w:val="0"/>
          <w:sz w:val="8"/>
        </w:rPr>
      </w:pPr>
      <w:r w:rsidRPr="00D22696">
        <w:t xml:space="preserve">PLOIEŞTI TRIAJ  - </w:t>
      </w:r>
      <w:r>
        <w:t>PLOIEŞTI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D13FC4" w14:paraId="7EDB50E0" w14:textId="77777777">
        <w:trPr>
          <w:cantSplit/>
          <w:trHeight w:val="17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103FB" w14:textId="77777777" w:rsidR="00D13FC4" w:rsidRDefault="00D13FC4" w:rsidP="00D13FC4">
            <w:pPr>
              <w:numPr>
                <w:ilvl w:val="0"/>
                <w:numId w:val="57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2588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59+000 -</w:t>
            </w:r>
          </w:p>
          <w:p w14:paraId="6F0AF5B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04F29" w14:textId="77777777" w:rsidR="00D13FC4" w:rsidRPr="0030007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992D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4004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A7A88" w14:textId="77777777" w:rsidR="00D13FC4" w:rsidRPr="0030007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B80C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95108" w14:textId="77777777" w:rsidR="00D13FC4" w:rsidRPr="0030007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64C7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221342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intrările dinspre Ploiești Triaj.</w:t>
            </w:r>
          </w:p>
        </w:tc>
      </w:tr>
    </w:tbl>
    <w:p w14:paraId="3EBA99EF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6DFDAE2E" w14:textId="77777777" w:rsidR="00D13FC4" w:rsidRDefault="00D13FC4" w:rsidP="00125C01">
      <w:pPr>
        <w:pStyle w:val="Heading1"/>
        <w:spacing w:line="360" w:lineRule="auto"/>
      </w:pPr>
      <w:r>
        <w:t>LINIA 304 J</w:t>
      </w:r>
    </w:p>
    <w:p w14:paraId="38100975" w14:textId="77777777" w:rsidR="00D13FC4" w:rsidRDefault="00D13FC4" w:rsidP="007D273A">
      <w:pPr>
        <w:pStyle w:val="Heading1"/>
        <w:spacing w:line="360" w:lineRule="auto"/>
        <w:rPr>
          <w:b w:val="0"/>
          <w:bCs w:val="0"/>
          <w:sz w:val="8"/>
        </w:rPr>
      </w:pPr>
      <w:r>
        <w:t>PLOIEŞTI SUD - PLOIEŞTI TRIAJ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D13FC4" w14:paraId="39FC8ABC" w14:textId="77777777">
        <w:trPr>
          <w:cantSplit/>
          <w:trHeight w:val="8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792F6" w14:textId="77777777" w:rsidR="00D13FC4" w:rsidRDefault="00D13FC4" w:rsidP="00D13FC4">
            <w:pPr>
              <w:numPr>
                <w:ilvl w:val="0"/>
                <w:numId w:val="5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DCFD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57+040</w:t>
            </w:r>
          </w:p>
          <w:p w14:paraId="067A66B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3092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3812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Ploiești Triaj -</w:t>
            </w:r>
          </w:p>
          <w:p w14:paraId="39BF6AE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Ploiești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5B5F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31448" w14:textId="77777777" w:rsidR="00D13FC4" w:rsidRPr="0030007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DEDB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4697C" w14:textId="77777777" w:rsidR="00D13FC4" w:rsidRPr="0030007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F66E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5F15BF20" w14:textId="77777777">
        <w:trPr>
          <w:cantSplit/>
          <w:trHeight w:val="17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312DC" w14:textId="77777777" w:rsidR="00D13FC4" w:rsidRDefault="00D13FC4" w:rsidP="00D13FC4">
            <w:pPr>
              <w:numPr>
                <w:ilvl w:val="0"/>
                <w:numId w:val="5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73D1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0B506E6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862C6" w14:textId="77777777" w:rsidR="00D13FC4" w:rsidRPr="0030007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21B5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001D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48800" w14:textId="77777777" w:rsidR="00D13FC4" w:rsidRPr="0030007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25D7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9570E" w14:textId="77777777" w:rsidR="00D13FC4" w:rsidRPr="0030007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D9B5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8CD17C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ieșirile spre Ploiești Triaj.</w:t>
            </w:r>
          </w:p>
        </w:tc>
      </w:tr>
    </w:tbl>
    <w:p w14:paraId="6052114E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473F212D" w14:textId="77777777" w:rsidR="00D13FC4" w:rsidRDefault="00D13FC4" w:rsidP="000F79E0">
      <w:pPr>
        <w:pStyle w:val="Heading1"/>
        <w:spacing w:line="360" w:lineRule="auto"/>
      </w:pPr>
      <w:r>
        <w:t>LINIA 305</w:t>
      </w:r>
    </w:p>
    <w:p w14:paraId="5BE8A78B" w14:textId="77777777" w:rsidR="00D13FC4" w:rsidRDefault="00D13FC4" w:rsidP="00EF1C8E">
      <w:pPr>
        <w:pStyle w:val="Heading1"/>
        <w:spacing w:line="360" w:lineRule="auto"/>
        <w:rPr>
          <w:b w:val="0"/>
          <w:bCs w:val="0"/>
          <w:sz w:val="8"/>
        </w:rPr>
      </w:pPr>
      <w:r>
        <w:t>PLOIEŞTI SUD - MÂNECIU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13FC4" w14:paraId="72C8036C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0646E" w14:textId="77777777" w:rsidR="00D13FC4" w:rsidRDefault="00D13FC4" w:rsidP="00D13FC4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976C5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E6737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A885D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Ploiești Nord</w:t>
            </w:r>
          </w:p>
          <w:p w14:paraId="21BE3A65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 4 și 6 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2E9AB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Cap X</w:t>
            </w:r>
          </w:p>
          <w:p w14:paraId="4B5B08B5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E69DB72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</w:p>
          <w:p w14:paraId="3E14A07F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Ploiești Nord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DFA2F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3B2F2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4A78A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C0065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49CA2F1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8332D" w14:textId="77777777" w:rsidR="00D13FC4" w:rsidRDefault="00D13FC4" w:rsidP="00D13FC4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049BF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9FCBB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14B55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Blejoi</w:t>
            </w:r>
          </w:p>
          <w:p w14:paraId="2403B49A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43EAE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55EAC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DAE93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EF8D1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6BB5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47BCAA6" w14:textId="77777777">
        <w:trPr>
          <w:cantSplit/>
          <w:trHeight w:val="27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3ED7D" w14:textId="77777777" w:rsidR="00D13FC4" w:rsidRDefault="00D13FC4" w:rsidP="00D13FC4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AB8E3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3CC90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B5999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Blejoi</w:t>
            </w:r>
          </w:p>
          <w:p w14:paraId="4C291FA4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FC758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marca de sigu-ranţă </w:t>
            </w:r>
          </w:p>
          <w:p w14:paraId="527F62F8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 </w:t>
            </w:r>
          </w:p>
          <w:p w14:paraId="7C04A26D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3 </w:t>
            </w:r>
          </w:p>
          <w:p w14:paraId="58D823BC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6DFD21D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Blejoi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C952E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3B5E4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5BDCD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F305F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2 abătute este închisă.</w:t>
            </w:r>
          </w:p>
          <w:p w14:paraId="609F909D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6462ED1" w14:textId="77777777">
        <w:trPr>
          <w:cantSplit/>
          <w:trHeight w:val="2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A268E" w14:textId="77777777" w:rsidR="00D13FC4" w:rsidRDefault="00D13FC4" w:rsidP="00D13FC4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61724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275CE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E1C60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Vălenii de Munte</w:t>
            </w:r>
          </w:p>
          <w:p w14:paraId="09B38617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BD375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C04B2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D0EA9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835BE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2BDC0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A60A867" w14:textId="77777777">
        <w:trPr>
          <w:cantSplit/>
          <w:trHeight w:val="5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EC705" w14:textId="77777777" w:rsidR="00D13FC4" w:rsidRDefault="00D13FC4" w:rsidP="00D13FC4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BC0C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37+000</w:t>
            </w:r>
          </w:p>
          <w:p w14:paraId="282BD8CD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8EC0B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424FB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Vălenii de Munte - Teişani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B99DC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5D51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AE8D0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214C2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31BDD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1D31645" w14:textId="77777777">
        <w:trPr>
          <w:cantSplit/>
          <w:trHeight w:val="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95D53" w14:textId="77777777" w:rsidR="00D13FC4" w:rsidRDefault="00D13FC4" w:rsidP="00D13FC4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DEDD3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9AC17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BD289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Teişani</w:t>
            </w:r>
          </w:p>
          <w:p w14:paraId="6F28A5FD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4BB0C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870A2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5D650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B7E47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81AA6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3794AC5" w14:textId="77777777">
        <w:trPr>
          <w:cantSplit/>
          <w:trHeight w:val="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9FEE1" w14:textId="77777777" w:rsidR="00D13FC4" w:rsidRDefault="00D13FC4" w:rsidP="00D13FC4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3BEDB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D9C1E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B0C75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Mâneciu </w:t>
            </w:r>
          </w:p>
          <w:p w14:paraId="3239AB03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26901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3402C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1DF02" w14:textId="77777777" w:rsidR="00D13FC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50F7D" w14:textId="77777777" w:rsidR="00D13FC4" w:rsidRPr="00023C54" w:rsidRDefault="00D13FC4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01E5B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F364CDE" w14:textId="77777777" w:rsidR="00D13FC4" w:rsidRDefault="00D13FC4">
      <w:pPr>
        <w:spacing w:line="192" w:lineRule="auto"/>
        <w:ind w:right="57"/>
        <w:rPr>
          <w:sz w:val="20"/>
          <w:lang w:val="ro-RO"/>
        </w:rPr>
      </w:pPr>
    </w:p>
    <w:p w14:paraId="72B7A4FE" w14:textId="77777777" w:rsidR="00D13FC4" w:rsidRDefault="00D13FC4" w:rsidP="00DE0660">
      <w:pPr>
        <w:pStyle w:val="Heading1"/>
        <w:spacing w:line="360" w:lineRule="auto"/>
      </w:pPr>
      <w:r>
        <w:t>LINIA 306</w:t>
      </w:r>
    </w:p>
    <w:p w14:paraId="0A41895B" w14:textId="77777777" w:rsidR="00D13FC4" w:rsidRDefault="00D13FC4" w:rsidP="00E92915">
      <w:pPr>
        <w:pStyle w:val="Heading1"/>
        <w:spacing w:line="360" w:lineRule="auto"/>
        <w:rPr>
          <w:b w:val="0"/>
          <w:bCs w:val="0"/>
          <w:sz w:val="8"/>
        </w:rPr>
      </w:pPr>
      <w:r>
        <w:t>PLOIEŞTI VEST - TÂRGOVIŞTE NORD - RAMIFICAŢIE TEIŞ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13FC4" w14:paraId="326C7A21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F1CE3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3E61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FC27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470E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D2430" w14:textId="77777777" w:rsidR="00D13FC4" w:rsidRDefault="00D13FC4" w:rsidP="00E1314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DC23B7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F87E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DED7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B65FE" w14:textId="77777777" w:rsidR="00D13FC4" w:rsidRPr="00BE391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4758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4D9A507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61A89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4A56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9492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7A7D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  <w:p w14:paraId="47BDF08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1C26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04B2B2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3532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AE7A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5A046" w14:textId="77777777" w:rsidR="00D13FC4" w:rsidRPr="00BE391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2768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15663F0F" w14:textId="77777777">
        <w:trPr>
          <w:cantSplit/>
          <w:trHeight w:val="9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D0024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B560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EE73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8D8B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  <w:p w14:paraId="3D5E8CA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6573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88C47B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94CE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8A7D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ACB9A" w14:textId="77777777" w:rsidR="00D13FC4" w:rsidRPr="00BE391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1A22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7421EF3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DDF38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926B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FC76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16A7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Târgşoru Nou</w:t>
            </w:r>
          </w:p>
          <w:p w14:paraId="353D81D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9DFB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6F7DFB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F76A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8D86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22C60" w14:textId="77777777" w:rsidR="00D13FC4" w:rsidRPr="00BE391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D339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81DC6D7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0EFF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E016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8080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814C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2379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din călcâi sch. 9 </w:t>
            </w:r>
          </w:p>
          <w:p w14:paraId="459C5EA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</w:t>
            </w:r>
          </w:p>
          <w:p w14:paraId="1AE7CD4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A5DB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99E7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1913A" w14:textId="77777777" w:rsidR="00D13FC4" w:rsidRPr="00BE391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D2EE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EE95F79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1D515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8829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59292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4D71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C3DF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2C1F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7FD4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C000F" w14:textId="77777777" w:rsidR="00D13FC4" w:rsidRPr="00BE391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AF79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D88EC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D13FC4" w14:paraId="0F5471A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08B63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0140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34A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7B7A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D3D3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AB3103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și 17</w:t>
            </w:r>
          </w:p>
          <w:p w14:paraId="528223F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</w:t>
            </w:r>
          </w:p>
          <w:p w14:paraId="65AB6D1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5C0F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8658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B9C86" w14:textId="77777777" w:rsidR="00D13FC4" w:rsidRPr="00BE391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0882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5.</w:t>
            </w:r>
          </w:p>
        </w:tc>
      </w:tr>
      <w:tr w:rsidR="00D13FC4" w14:paraId="6060A514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9B917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E668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FDAE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CA60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Mija</w:t>
            </w:r>
          </w:p>
          <w:p w14:paraId="640B497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E470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EC7A77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15F5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3934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4E7C0" w14:textId="77777777" w:rsidR="00D13FC4" w:rsidRPr="00BE391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B80F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19E19557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9E693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F8E5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459A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1130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5D728F9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B</w:t>
            </w:r>
          </w:p>
          <w:p w14:paraId="0EFC3EB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nr. 10 și 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FEE8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53+700</w:t>
            </w:r>
          </w:p>
          <w:p w14:paraId="5E6E229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185D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98A6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ED1A8" w14:textId="77777777" w:rsidR="00D13FC4" w:rsidRPr="00BE391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DDDC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6256E6E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AE05D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E495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10A2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ED7F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1561587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abătută </w:t>
            </w:r>
          </w:p>
          <w:p w14:paraId="528A6B7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sch. nr.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9CFE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AC88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BF8E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8742F" w14:textId="77777777" w:rsidR="00D13FC4" w:rsidRPr="00BE391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E06B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DAA87B3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A4FC6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3224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7560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C795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79A8429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087D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037C78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E550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0658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3B52D" w14:textId="77777777" w:rsidR="00D13FC4" w:rsidRPr="00BE391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A3D9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DF1BE4E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4CBCB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B2EE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40+840</w:t>
            </w:r>
          </w:p>
          <w:p w14:paraId="2A33D71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F98E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8851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6BAA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30602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A722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A7D6A" w14:textId="77777777" w:rsidR="00D13FC4" w:rsidRPr="00BE391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A224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5556706B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E9F3C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FA60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41+000</w:t>
            </w:r>
          </w:p>
          <w:p w14:paraId="34211D3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B2D3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3379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902D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F8BA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EA9A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ED629" w14:textId="77777777" w:rsidR="00D13FC4" w:rsidRPr="00BE391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ADE1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0A4D3AA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399D3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1358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43+000</w:t>
            </w:r>
          </w:p>
          <w:p w14:paraId="14FE677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3EC4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CA53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B93E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541E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F38D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3F01D" w14:textId="77777777" w:rsidR="00D13FC4" w:rsidRPr="00BE3917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F4CE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F7B42C8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8F3A1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73D47" w14:textId="77777777" w:rsidR="00D13FC4" w:rsidRDefault="00D13FC4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50+200</w:t>
            </w:r>
          </w:p>
          <w:p w14:paraId="6046CC2B" w14:textId="77777777" w:rsidR="00D13FC4" w:rsidRDefault="00D13FC4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385BC" w14:textId="77777777" w:rsidR="00D13FC4" w:rsidRDefault="00D13FC4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E374A" w14:textId="77777777" w:rsidR="00D13FC4" w:rsidRDefault="00D13FC4" w:rsidP="00B77B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C025A" w14:textId="77777777" w:rsidR="00D13FC4" w:rsidRDefault="00D13FC4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302D2" w14:textId="77777777" w:rsidR="00D13FC4" w:rsidRDefault="00D13FC4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0211B" w14:textId="77777777" w:rsidR="00D13FC4" w:rsidRDefault="00D13FC4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2FB87" w14:textId="77777777" w:rsidR="00D13FC4" w:rsidRPr="00BE3917" w:rsidRDefault="00D13FC4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8211E" w14:textId="77777777" w:rsidR="00D13FC4" w:rsidRDefault="00D13FC4" w:rsidP="00B77B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42C0D166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DC60C" w14:textId="77777777" w:rsidR="00D13FC4" w:rsidRDefault="00D13FC4" w:rsidP="00D13FC4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3C0EE" w14:textId="77777777" w:rsidR="00D13FC4" w:rsidRDefault="00D13FC4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50+600</w:t>
            </w:r>
          </w:p>
          <w:p w14:paraId="32ED4CFE" w14:textId="77777777" w:rsidR="00D13FC4" w:rsidRDefault="00D13FC4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F80A4" w14:textId="77777777" w:rsidR="00D13FC4" w:rsidRDefault="00D13FC4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701A5" w14:textId="77777777" w:rsidR="00D13FC4" w:rsidRDefault="00D13FC4" w:rsidP="00B77B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710A1" w14:textId="77777777" w:rsidR="00D13FC4" w:rsidRDefault="00D13FC4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5A35E" w14:textId="77777777" w:rsidR="00D13FC4" w:rsidRDefault="00D13FC4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90D71" w14:textId="77777777" w:rsidR="00D13FC4" w:rsidRDefault="00D13FC4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555B0" w14:textId="77777777" w:rsidR="00D13FC4" w:rsidRPr="00BE3917" w:rsidRDefault="00D13FC4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4E5CD" w14:textId="77777777" w:rsidR="00D13FC4" w:rsidRDefault="00D13FC4" w:rsidP="00B77B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A2E0D6B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55F6CB75" w14:textId="77777777" w:rsidR="00D13FC4" w:rsidRDefault="00D13FC4" w:rsidP="008D7570">
      <w:pPr>
        <w:pStyle w:val="Heading1"/>
        <w:spacing w:line="360" w:lineRule="auto"/>
      </w:pPr>
      <w:r>
        <w:t>LINIA 311</w:t>
      </w:r>
    </w:p>
    <w:p w14:paraId="77E83B1D" w14:textId="77777777" w:rsidR="00D13FC4" w:rsidRDefault="00D13FC4" w:rsidP="00F8285A">
      <w:pPr>
        <w:pStyle w:val="Heading1"/>
        <w:spacing w:line="360" w:lineRule="auto"/>
        <w:rPr>
          <w:b w:val="0"/>
          <w:bCs w:val="0"/>
          <w:sz w:val="8"/>
        </w:rPr>
      </w:pPr>
      <w:r>
        <w:t>BUDA - SLĂNIC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13FC4" w14:paraId="5D0E8B29" w14:textId="77777777">
        <w:trPr>
          <w:cantSplit/>
          <w:trHeight w:val="2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0D228" w14:textId="77777777" w:rsidR="00D13FC4" w:rsidRDefault="00D13FC4" w:rsidP="00D13FC4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AFD8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32+225</w:t>
            </w:r>
          </w:p>
          <w:p w14:paraId="11DC27D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02A42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1FBB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Plopeni Sat  - Slănic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1ADB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1F4FD" w14:textId="77777777" w:rsidR="00D13FC4" w:rsidRPr="003004A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0478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4FA08" w14:textId="77777777" w:rsidR="00D13FC4" w:rsidRPr="003004A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8E5A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3C728D66" w14:textId="77777777">
        <w:trPr>
          <w:cantSplit/>
          <w:trHeight w:val="2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D81EF" w14:textId="77777777" w:rsidR="00D13FC4" w:rsidRDefault="00D13FC4" w:rsidP="00D13FC4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E5FB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B3B5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11BA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 Slănic linia 3</w:t>
            </w:r>
          </w:p>
          <w:p w14:paraId="768DB5D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60ED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72F3186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C1543" w14:textId="77777777" w:rsidR="00D13FC4" w:rsidRPr="003004A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8904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37451" w14:textId="77777777" w:rsidR="00D13FC4" w:rsidRPr="003004A8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22BA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1A75E12" w14:textId="77777777" w:rsidR="00D13FC4" w:rsidRDefault="00D13FC4">
      <w:pPr>
        <w:tabs>
          <w:tab w:val="left" w:pos="4560"/>
        </w:tabs>
        <w:rPr>
          <w:sz w:val="20"/>
          <w:lang w:val="ro-RO"/>
        </w:rPr>
      </w:pPr>
    </w:p>
    <w:p w14:paraId="781DC249" w14:textId="77777777" w:rsidR="00D13FC4" w:rsidRDefault="00D13FC4" w:rsidP="00E81B3B">
      <w:pPr>
        <w:pStyle w:val="Heading1"/>
        <w:spacing w:line="360" w:lineRule="auto"/>
      </w:pPr>
      <w:r>
        <w:t>LINIA 314 G</w:t>
      </w:r>
    </w:p>
    <w:p w14:paraId="28B352F9" w14:textId="77777777" w:rsidR="00D13FC4" w:rsidRDefault="00D13FC4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D13FC4" w14:paraId="33DB5D19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2D607" w14:textId="77777777" w:rsidR="00D13FC4" w:rsidRDefault="00D13FC4" w:rsidP="00D13FC4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98D8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75CB9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CE62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AA6EBF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30B7559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B938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70CFD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A1E2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47D23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18AE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14193A1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F4800" w14:textId="77777777" w:rsidR="00D13FC4" w:rsidRDefault="00D13FC4" w:rsidP="00D13FC4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9D92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C8D02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A2AA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6A3AAA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7FD69BE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8325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09884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7B00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9FA74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A072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1231FFA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931FA" w14:textId="77777777" w:rsidR="00D13FC4" w:rsidRDefault="00D13FC4" w:rsidP="00D13FC4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EF6E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390ED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BC21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D51DF1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792E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B67D5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B2DE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C8A07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7EE3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8BB366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0022C1B0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9EBF" w14:textId="77777777" w:rsidR="00D13FC4" w:rsidRDefault="00D13FC4" w:rsidP="00D13FC4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F8E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67988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143A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04D311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0130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68959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FEFB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B9419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D566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60886A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3CA3132F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D2A91" w14:textId="77777777" w:rsidR="00D13FC4" w:rsidRDefault="00D13FC4" w:rsidP="00D13FC4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6EE4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F9D04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7750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1A01477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3E1F635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5533DD6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15A2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BC084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54C9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7FF04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F253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14548DB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BD00" w14:textId="77777777" w:rsidR="00D13FC4" w:rsidRDefault="00D13FC4" w:rsidP="00D13FC4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69B6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5195C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AAED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66D1844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0ECD924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7F70B35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DB1E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ED0E5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0C33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D457B" w14:textId="77777777" w:rsidR="00D13FC4" w:rsidRPr="00DF53C6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F643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A08EB73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1D31E124" w14:textId="77777777" w:rsidR="00D13FC4" w:rsidRDefault="00D13FC4" w:rsidP="003A5387">
      <w:pPr>
        <w:pStyle w:val="Heading1"/>
        <w:spacing w:line="360" w:lineRule="auto"/>
      </w:pPr>
      <w:r>
        <w:t>LINIA 316</w:t>
      </w:r>
    </w:p>
    <w:p w14:paraId="1D96E3CB" w14:textId="77777777" w:rsidR="00D13FC4" w:rsidRDefault="00D13FC4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13FC4" w14:paraId="46D9B6BD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DA1B0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0A69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3DDE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A1B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773D99B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DE07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8DB8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A503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3173B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F0B7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E970C8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3C8510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D13FC4" w14:paraId="0B8B3515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43CCA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CD9D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DD96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95AF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4ACA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1A3119A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68B0F27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67532CF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7CF159E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52138A2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52A8B94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916A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735D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A9C1B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3877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420709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D13FC4" w14:paraId="6433E6DF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02843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5970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0287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DEC5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154FE66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5A99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C88195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FFDE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BAF8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A9602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97FC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797BFD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A7B76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D13FC4" w14:paraId="0CC368B0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EDE7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F782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25E92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2C33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74D79C9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06DD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257C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E272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04C3E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9E14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40AA7C9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3D4E5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B2E6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1189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A130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56E8E52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B314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E482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31EC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119AE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2EA1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B51B6EF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3709C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3D90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43FAB36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1044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E08C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6133DD8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7AF4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C526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2B6F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26212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930C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7DE1808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3CAD7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94FA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29B2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80CF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5ACE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7FA7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03CB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6D728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8F1B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60EA394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CABDE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A500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1F8BB64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D07C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F4CE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35B6394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0EA5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856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A23F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2F9F3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BA7B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1B10F1B8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614CB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89A25" w14:textId="77777777" w:rsidR="00D13FC4" w:rsidRDefault="00D13FC4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0DBE5496" w14:textId="77777777" w:rsidR="00D13FC4" w:rsidRDefault="00D13FC4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FBB7C" w14:textId="77777777" w:rsidR="00D13FC4" w:rsidRDefault="00D13FC4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85858" w14:textId="77777777" w:rsidR="00D13FC4" w:rsidRDefault="00D13FC4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28B1E8B5" w14:textId="77777777" w:rsidR="00D13FC4" w:rsidRDefault="00D13FC4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93F32" w14:textId="77777777" w:rsidR="00D13FC4" w:rsidRDefault="00D13FC4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A3A07" w14:textId="77777777" w:rsidR="00D13FC4" w:rsidRDefault="00D13FC4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108B8" w14:textId="77777777" w:rsidR="00D13FC4" w:rsidRDefault="00D13FC4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83D14" w14:textId="77777777" w:rsidR="00D13FC4" w:rsidRPr="00F6236C" w:rsidRDefault="00D13FC4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C17FC" w14:textId="77777777" w:rsidR="00D13FC4" w:rsidRDefault="00D13FC4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9A65D6C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5EB25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AD95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08B7D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40CA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2D3759F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3EC2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7FC5F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99EA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94EB5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D32E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291DA9F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AEE18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D044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A17D8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1A39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CDEC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76AB176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1CAD196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37B4D97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3006870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74CF3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FB03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8E335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15A4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2C5473B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CC467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7779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2A87A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6300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5E6C6E7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72F8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5A47863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04F4D7F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D8721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5CE8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0430C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8D37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D13FC4" w14:paraId="67BF9609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A9BD1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884A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2B15F1C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A3E56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61C3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0454716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00C1C" w14:textId="77777777" w:rsidR="00D13FC4" w:rsidRPr="00273EC0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D59C6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9E55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FD701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8152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63DA3E7D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BCB8F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D033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04B44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428B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554B23D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9BDE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70A82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ACA9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9A5AC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5632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66CAFA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C2165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9F8C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9E95E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ABDC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34DE394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934E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FA4BD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FB52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6B3B2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8BBE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97885EF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AAE38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A886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01DE8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8072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5FF6392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B87E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9709F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27D7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357A7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6885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982F6A6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6FB0F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A7B77" w14:textId="77777777" w:rsidR="00D13FC4" w:rsidRDefault="00D13FC4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57EF586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E340B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F435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7586528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9695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B66DB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5AC2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9869D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E356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A6AA456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D166B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1F81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74F8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2479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3BE1D82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F328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157E1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5247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58969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5250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10B13D0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F3775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F508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140C1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E13A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52D53BC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3CF2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02240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EEBD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A2A82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DBF2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67D6219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3C177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1E73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07AF317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9AD4C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A1B3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4032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A8D5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C509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B92FB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28BE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967F23A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942BC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1DE1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59E30B1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DB4F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563B1" w14:textId="77777777" w:rsidR="00D13FC4" w:rsidRPr="00830247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E5B0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74B0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60E7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559ED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78E3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0B7C8372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48CE3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DB6E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443FB9D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8CD0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EB60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4F48EEC6" w14:textId="77777777" w:rsidR="00D13FC4" w:rsidRPr="00830247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CF46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9D2E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D224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85AA7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A8B3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7DD9B8B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B6F8D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3447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69E0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9B56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33C2280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6AA7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6CF8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54E2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33621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090A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CE67E4D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F6BB1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335D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5A9C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F69B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62E6BE2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A055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B70F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85F9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8B4E4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08B2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8F16928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83FD8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5FC3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07A98D0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4A84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877F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0410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CCAF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362F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758AC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17CE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611F9FB3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C090F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4630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72668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9461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7BC29FD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A0F5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C0EC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F670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00148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E188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BB8CBB4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E79C3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1D84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4561E1B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E35B3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F01A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F0D2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9695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A067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6EC5B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632D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4710E3D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B8650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CA7A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927A8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33E6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583D141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86BB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8BED2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D3D6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889D5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C70D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138EB58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231E8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179F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07C68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1516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25FDFD3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91F5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5B6B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3F9A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D5714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8B2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C0259B8" w14:textId="77777777" w:rsidR="00D13FC4" w:rsidRPr="000D7AA7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D13FC4" w14:paraId="35C69FA6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9606A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4AD5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B56CD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DA8A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525CC32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75B8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F11E6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E85D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04D8F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C4E5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4B88E327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76BB0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B0440" w14:textId="77777777" w:rsidR="00D13FC4" w:rsidRDefault="00D13FC4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BF67" w14:textId="77777777" w:rsidR="00D13FC4" w:rsidRPr="00F6236C" w:rsidRDefault="00D13FC4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19614" w14:textId="77777777" w:rsidR="00D13FC4" w:rsidRDefault="00D13FC4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766757ED" w14:textId="77777777" w:rsidR="00D13FC4" w:rsidRDefault="00D13FC4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5170E" w14:textId="77777777" w:rsidR="00D13FC4" w:rsidRDefault="00D13FC4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26CF2" w14:textId="77777777" w:rsidR="00D13FC4" w:rsidRDefault="00D13FC4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A594E" w14:textId="77777777" w:rsidR="00D13FC4" w:rsidRDefault="00D13FC4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0D390" w14:textId="77777777" w:rsidR="00D13FC4" w:rsidRPr="00F6236C" w:rsidRDefault="00D13FC4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10710" w14:textId="77777777" w:rsidR="00D13FC4" w:rsidRDefault="00D13FC4" w:rsidP="00AE2CA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3946DCE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F3033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8F6F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1CD7EEF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AC2F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83A9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442DE4C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E088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AB86D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2181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248A6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9E78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53F2B0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5350D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11CE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F6478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E4E8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0CE7392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787A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36BAAE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DB62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4E23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6565C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BB1C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1FF2072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1AE44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7259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111914B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CF08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40D0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6DD5E41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D53C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3BCF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4B74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8FCEE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C2F3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464D563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D13FC4" w14:paraId="7176C70C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A18D9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80BF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F88A7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A2F8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3B0F3FF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5B75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E29F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DA8F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78583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9E08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B8A6D02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EFFCE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88A2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7FD69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194C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4C85D5B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56AA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9954F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1CF3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750D1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4219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CC14F39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4D1EC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62FA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F59EF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A031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0856287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BD25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07340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2219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042D4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07AB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D13FC4" w14:paraId="240F974E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8F7C8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65E5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F0429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F3B5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6C55278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AD84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84BCC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0C4C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AB155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1E0F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D13FC4" w14:paraId="4239412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C5AB0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FD32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34D8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1811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23BC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B6C14C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5640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ACBD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B207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9A11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6D85D49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F3CB32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64EAA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4982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D626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44A7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A145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C1B4EB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74E52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46E1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03B13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7362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0644249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C0D7CEE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2F55A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B717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C87B1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E8A9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0E085F7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1FA3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829087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69A12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15A0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7FFA3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6C71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0F892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D13FC4" w14:paraId="573CFBC6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E6F2E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C24C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CDEA8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6BB7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26233F7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693B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7B9DCB5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FA099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10A7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C2F75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5717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1E095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5A24A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D13FC4" w14:paraId="192DE037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3C45B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0B75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66E1C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AD20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79F9518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99E3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27F71BF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89BEF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30B6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A01C8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31D7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18D2BF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DCEAF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D13FC4" w14:paraId="07C8D4F5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F6E75" w14:textId="77777777" w:rsidR="00D13FC4" w:rsidRDefault="00D13FC4" w:rsidP="00D13FC4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D352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BF66D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9795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4FD1760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96F1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C18887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7603E" w14:textId="77777777" w:rsidR="00D13FC4" w:rsidRPr="00514DA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41AC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AEC9" w14:textId="77777777" w:rsidR="00D13FC4" w:rsidRPr="00F6236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5503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A2A60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3E9E7047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18F4D4F8" w14:textId="77777777" w:rsidR="00D13FC4" w:rsidRDefault="00D13FC4" w:rsidP="00503CFC">
      <w:pPr>
        <w:pStyle w:val="Heading1"/>
        <w:spacing w:line="360" w:lineRule="auto"/>
      </w:pPr>
      <w:r>
        <w:t>LINIA 412</w:t>
      </w:r>
    </w:p>
    <w:p w14:paraId="039AFF9F" w14:textId="77777777" w:rsidR="00D13FC4" w:rsidRDefault="00D13FC4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D13FC4" w14:paraId="572CE13A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D1BD9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250A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D54E9" w14:textId="77777777" w:rsidR="00D13FC4" w:rsidRPr="005C35B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F4F9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DA26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călcâi TDJ </w:t>
            </w:r>
          </w:p>
          <w:p w14:paraId="382D4DE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32928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EB5E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4441D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6026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la </w:t>
            </w:r>
          </w:p>
          <w:p w14:paraId="4936D24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linia 1.</w:t>
            </w:r>
          </w:p>
        </w:tc>
      </w:tr>
      <w:tr w:rsidR="00D13FC4" w14:paraId="1C75EF52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95133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CF74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75268" w14:textId="77777777" w:rsidR="00D13FC4" w:rsidRPr="005C35B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1440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BE87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1AC84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41FE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  <w:p w14:paraId="548842C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76534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22E3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464DCC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Parcurs 2</w:t>
            </w:r>
          </w:p>
        </w:tc>
      </w:tr>
      <w:tr w:rsidR="00D13FC4" w14:paraId="4CB2F77D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AE564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F2DE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0EB70" w14:textId="77777777" w:rsidR="00D13FC4" w:rsidRPr="005C35B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4C61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Apahida</w:t>
            </w:r>
          </w:p>
          <w:p w14:paraId="2C00F04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E731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15896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048F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5B4BD05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59F89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6082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35F2BE9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D48E9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2C59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345D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B18F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</w:t>
            </w:r>
          </w:p>
          <w:p w14:paraId="09AA20C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8A36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C624F5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B5032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044A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5FD15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AB64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2016387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4885A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F9E2B" w14:textId="77777777" w:rsidR="00D13FC4" w:rsidRDefault="00D13FC4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71B3974F" w14:textId="77777777" w:rsidR="00D13FC4" w:rsidRDefault="00D13FC4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09AAD" w14:textId="77777777" w:rsidR="00D13FC4" w:rsidRDefault="00D13FC4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AA4C2" w14:textId="77777777" w:rsidR="00D13FC4" w:rsidRDefault="00D13FC4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 Cap Y</w:t>
            </w:r>
          </w:p>
          <w:p w14:paraId="3E8F6C03" w14:textId="77777777" w:rsidR="00D13FC4" w:rsidRDefault="00D13FC4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F7826" w14:textId="77777777" w:rsidR="00D13FC4" w:rsidRDefault="00D13FC4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10119" w14:textId="77777777" w:rsidR="00D13FC4" w:rsidRPr="00396332" w:rsidRDefault="00D13FC4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1E3C" w14:textId="77777777" w:rsidR="00D13FC4" w:rsidRDefault="00D13FC4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3678AAE8" w14:textId="77777777" w:rsidR="00D13FC4" w:rsidRDefault="00D13FC4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14838" w14:textId="77777777" w:rsidR="00D13FC4" w:rsidRDefault="00D13FC4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C6030" w14:textId="77777777" w:rsidR="00D13FC4" w:rsidRDefault="00D13FC4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382F517" w14:textId="77777777" w:rsidR="00D13FC4" w:rsidRDefault="00D13FC4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7DADC02A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3E260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0366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12+880</w:t>
            </w:r>
          </w:p>
          <w:p w14:paraId="21D4AAE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C92F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EF907" w14:textId="77777777" w:rsidR="00D13FC4" w:rsidRDefault="00D13FC4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68F45F93" w14:textId="77777777" w:rsidR="00D13FC4" w:rsidRDefault="00D13FC4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3890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CD0B2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F1FD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68B5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DA1F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2DA59A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(zona TN km 12+908)</w:t>
            </w:r>
          </w:p>
        </w:tc>
      </w:tr>
      <w:tr w:rsidR="00D13FC4" w14:paraId="51CA0453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2186D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FC92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14+650</w:t>
            </w:r>
          </w:p>
          <w:p w14:paraId="69B5399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FD7F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DAED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78EA700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9E17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C63EF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2946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3FF5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6C6B5" w14:textId="77777777" w:rsidR="00D13FC4" w:rsidRDefault="00D13FC4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5B61CB88" w14:textId="77777777" w:rsidR="00D13FC4" w:rsidRDefault="00D13FC4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14+685)</w:t>
            </w:r>
          </w:p>
        </w:tc>
      </w:tr>
      <w:tr w:rsidR="00D13FC4" w14:paraId="3EEFD63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4B320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8BDB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24529" w14:textId="77777777" w:rsidR="00D13FC4" w:rsidRPr="005C35B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3F42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055AA09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E7BB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C6D1FA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43364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473F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254E1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EF66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043794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AAF90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DF32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57F06" w14:textId="77777777" w:rsidR="00D13FC4" w:rsidRPr="005C35B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6E5F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6360237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C9E8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29ACA9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  <w:p w14:paraId="075B784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5B20DDD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6EC0AA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11C4D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7B74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FCC3B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AC34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367C914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16373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122F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73C6748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15E5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D472F" w14:textId="77777777" w:rsidR="00D13FC4" w:rsidRPr="007239CA" w:rsidRDefault="00D13FC4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  <w:r w:rsidRPr="007239CA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 xml:space="preserve">Bonțida </w:t>
            </w:r>
            <w:r>
              <w:rPr>
                <w:b/>
                <w:bCs/>
                <w:sz w:val="20"/>
                <w:lang w:val="ro-RO"/>
              </w:rPr>
              <w:t xml:space="preserve">-semnal intrare St. </w:t>
            </w:r>
            <w:r w:rsidRPr="007239CA">
              <w:rPr>
                <w:b/>
                <w:bCs/>
                <w:sz w:val="20"/>
                <w:lang w:val="ro-RO"/>
              </w:rPr>
              <w:t>Bonțida</w:t>
            </w:r>
          </w:p>
          <w:p w14:paraId="58E0C185" w14:textId="77777777" w:rsidR="00D13FC4" w:rsidRPr="007239CA" w:rsidRDefault="00D13FC4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</w:t>
            </w:r>
            <w:r w:rsidRPr="007239CA">
              <w:rPr>
                <w:b/>
                <w:bCs/>
                <w:sz w:val="20"/>
                <w:lang w:val="ro-RO"/>
              </w:rPr>
              <w:t>inclusiv linia 2 directă și schimbătoarele</w:t>
            </w:r>
          </w:p>
          <w:p w14:paraId="416CF74A" w14:textId="77777777" w:rsidR="00D13FC4" w:rsidRDefault="00D13FC4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7239CA">
              <w:rPr>
                <w:b/>
                <w:bCs/>
                <w:sz w:val="20"/>
                <w:lang w:val="ro-RO"/>
              </w:rPr>
              <w:t>13,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>1 și 3A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7A1E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B1AD3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0C67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A13A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0BA6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10B8E8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414CB980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9DDA7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9444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16+450</w:t>
            </w:r>
          </w:p>
          <w:p w14:paraId="461C63B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AC8E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A738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1CDED69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A27F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AD14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BD89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2051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9CED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030201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3FE3BA3D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5407D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7BED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1509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D8ED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277CB960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5C5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41003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70DC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15+280</w:t>
            </w:r>
          </w:p>
          <w:p w14:paraId="2349024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86BD4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D734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CBCBE7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01B0016F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C9C4A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48C7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747D72F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F6CD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FD73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032021A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8319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2C4CB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4A24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2AE1ED1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12B6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BC48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 (zonă pod km 21+537)</w:t>
            </w:r>
          </w:p>
        </w:tc>
      </w:tr>
      <w:tr w:rsidR="00D13FC4" w14:paraId="1228F4BB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3B93E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6690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22+190</w:t>
            </w:r>
          </w:p>
          <w:p w14:paraId="3507F26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C4B5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3193A" w14:textId="77777777" w:rsidR="00D13FC4" w:rsidRDefault="00D13FC4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57BBB0FE" w14:textId="77777777" w:rsidR="00D13FC4" w:rsidRDefault="00D13FC4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1E1D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16EE3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7D16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86B0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FB26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0D9B195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22+212)</w:t>
            </w:r>
          </w:p>
        </w:tc>
      </w:tr>
      <w:tr w:rsidR="00D13FC4" w14:paraId="28915512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16BA5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B7E3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7008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C9D2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6A88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C3370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E14D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21+900</w:t>
            </w:r>
          </w:p>
          <w:p w14:paraId="2E42956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AA90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40B4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61F62504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968CE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69BC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3CFB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40A2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Iclod linia 4 abătută</w:t>
            </w:r>
          </w:p>
          <w:p w14:paraId="48C5506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9828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600BD4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AE10D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8A4C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59C0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0053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4A10EEB" w14:textId="77777777" w:rsidTr="00EB7918">
        <w:trPr>
          <w:cantSplit/>
          <w:trHeight w:val="65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6F035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9EE5B" w14:textId="77777777" w:rsidR="00D13FC4" w:rsidRDefault="00D13FC4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22+704</w:t>
            </w:r>
          </w:p>
          <w:p w14:paraId="30E9EF61" w14:textId="77777777" w:rsidR="00D13FC4" w:rsidRDefault="00D13FC4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1194F" w14:textId="77777777" w:rsidR="00D13FC4" w:rsidRDefault="00D13FC4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4A099" w14:textId="77777777" w:rsidR="00D13FC4" w:rsidRDefault="00D13FC4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Iclod -</w:t>
            </w:r>
          </w:p>
          <w:p w14:paraId="7111F08F" w14:textId="77777777" w:rsidR="00D13FC4" w:rsidRDefault="00D13FC4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69C34" w14:textId="77777777" w:rsidR="00D13FC4" w:rsidRDefault="00D13FC4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35347" w14:textId="77777777" w:rsidR="00D13FC4" w:rsidRPr="00396332" w:rsidRDefault="00D13FC4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EA335" w14:textId="77777777" w:rsidR="00D13FC4" w:rsidRDefault="00D13FC4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80EFC" w14:textId="77777777" w:rsidR="00D13FC4" w:rsidRPr="00396332" w:rsidRDefault="00D13FC4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38E25" w14:textId="77777777" w:rsidR="00D13FC4" w:rsidRDefault="00D13FC4" w:rsidP="00EB791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</w:tc>
      </w:tr>
      <w:tr w:rsidR="00D13FC4" w14:paraId="12125DA8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5FFF3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8D80F" w14:textId="77777777" w:rsidR="00D13FC4" w:rsidRDefault="00D13FC4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24+820</w:t>
            </w:r>
          </w:p>
          <w:p w14:paraId="4C857590" w14:textId="77777777" w:rsidR="00D13FC4" w:rsidRDefault="00D13FC4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C0568" w14:textId="77777777" w:rsidR="00D13FC4" w:rsidRDefault="00D13FC4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8366D" w14:textId="77777777" w:rsidR="00D13FC4" w:rsidRDefault="00D13FC4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CF706" w14:textId="77777777" w:rsidR="00D13FC4" w:rsidRDefault="00D13FC4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D6BBD" w14:textId="77777777" w:rsidR="00D13FC4" w:rsidRPr="00396332" w:rsidRDefault="00D13FC4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ADADF" w14:textId="77777777" w:rsidR="00D13FC4" w:rsidRDefault="00D13FC4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B731C" w14:textId="77777777" w:rsidR="00D13FC4" w:rsidRDefault="00D13FC4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BACD5" w14:textId="77777777" w:rsidR="00D13FC4" w:rsidRDefault="00D13FC4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(zonă pod km 24+848)</w:t>
            </w:r>
          </w:p>
        </w:tc>
      </w:tr>
      <w:tr w:rsidR="00D13FC4" w14:paraId="34BEDDDD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FB1F9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B8349" w14:textId="77777777" w:rsidR="00D13FC4" w:rsidRDefault="00D13FC4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85B97" w14:textId="77777777" w:rsidR="00D13FC4" w:rsidRDefault="00D13FC4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E820D" w14:textId="77777777" w:rsidR="00D13FC4" w:rsidRDefault="00D13FC4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01086" w14:textId="77777777" w:rsidR="00D13FC4" w:rsidRDefault="00D13FC4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6E2C8" w14:textId="77777777" w:rsidR="00D13FC4" w:rsidRPr="00396332" w:rsidRDefault="00D13FC4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70765" w14:textId="77777777" w:rsidR="00D13FC4" w:rsidRDefault="00D13FC4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2A438762" w14:textId="77777777" w:rsidR="00D13FC4" w:rsidRDefault="00D13FC4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D7E55" w14:textId="77777777" w:rsidR="00D13FC4" w:rsidRPr="00396332" w:rsidRDefault="00D13FC4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48AE0" w14:textId="77777777" w:rsidR="00D13FC4" w:rsidRDefault="00D13FC4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</w:t>
            </w:r>
          </w:p>
          <w:p w14:paraId="79E080EC" w14:textId="77777777" w:rsidR="00D13FC4" w:rsidRDefault="00D13FC4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25+811)</w:t>
            </w:r>
          </w:p>
        </w:tc>
      </w:tr>
      <w:tr w:rsidR="00D13FC4" w14:paraId="2EE53A2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23224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A542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B94DF" w14:textId="77777777" w:rsidR="00D13FC4" w:rsidRPr="005C35B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AD8A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6B07238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A9F7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2F54B8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EB6E8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BC5B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CB261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4163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51F273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50C3D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355B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CAB0B" w14:textId="77777777" w:rsidR="00D13FC4" w:rsidRPr="005C35B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AA31A" w14:textId="77777777" w:rsidR="00D13FC4" w:rsidRDefault="00D13FC4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53F0220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6D4BE" w14:textId="77777777" w:rsidR="00D13FC4" w:rsidRDefault="00D13FC4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42C4136" w14:textId="77777777" w:rsidR="00D13FC4" w:rsidRDefault="00D13FC4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0CE7355" w14:textId="77777777" w:rsidR="00D13FC4" w:rsidRDefault="00D13FC4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B5EFF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80B5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7027D" w14:textId="77777777" w:rsidR="00D13FC4" w:rsidRPr="0039633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723A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E20A8C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F49C3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D71D8" w14:textId="77777777" w:rsidR="00D13FC4" w:rsidRDefault="00D13FC4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52131" w14:textId="77777777" w:rsidR="00D13FC4" w:rsidRPr="005C35B0" w:rsidRDefault="00D13FC4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737B5" w14:textId="77777777" w:rsidR="00D13FC4" w:rsidRDefault="00D13FC4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3E5B67">
              <w:rPr>
                <w:b/>
                <w:bCs/>
                <w:sz w:val="20"/>
                <w:lang w:val="ro-RO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0EB9A" w14:textId="77777777" w:rsidR="00D13FC4" w:rsidRDefault="00D13FC4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B4C68" w14:textId="77777777" w:rsidR="00D13FC4" w:rsidRDefault="00D13FC4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F2D57" w14:textId="77777777" w:rsidR="00D13FC4" w:rsidRDefault="00D13FC4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  <w:p w14:paraId="10FB2A51" w14:textId="77777777" w:rsidR="00D13FC4" w:rsidRDefault="00D13FC4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31263" w14:textId="77777777" w:rsidR="00D13FC4" w:rsidRPr="00396332" w:rsidRDefault="00D13FC4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512D7" w14:textId="77777777" w:rsidR="00D13FC4" w:rsidRDefault="00D13FC4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</w:t>
            </w:r>
          </w:p>
        </w:tc>
      </w:tr>
      <w:tr w:rsidR="00D13FC4" w14:paraId="04738A4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6EE79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76343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5B17C9DE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84342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90D3F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E14AA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B6B03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54735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96C0E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350F1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225110F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</w:t>
            </w:r>
          </w:p>
          <w:p w14:paraId="030C2852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42+327)</w:t>
            </w:r>
          </w:p>
        </w:tc>
      </w:tr>
      <w:tr w:rsidR="00D13FC4" w14:paraId="7AC678E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CEAB6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530EF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  <w:p w14:paraId="14030FCD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45+801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F02E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80435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62385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D7CFC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096F3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BEC73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AE17F" w14:textId="77777777" w:rsidR="00D13FC4" w:rsidRDefault="00D13FC4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0F9D0A8" w14:textId="77777777" w:rsidR="00D13FC4" w:rsidRDefault="00D13FC4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RV protecție muncitori între orele 7.00 – 18.00.</w:t>
            </w:r>
          </w:p>
        </w:tc>
      </w:tr>
      <w:tr w:rsidR="00D13FC4" w14:paraId="04FE70E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8EE6A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F30D8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44+985</w:t>
            </w:r>
          </w:p>
          <w:p w14:paraId="0881D498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58416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93B06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Cap X </w:t>
            </w:r>
            <w:r w:rsidRPr="00EF5BBB">
              <w:rPr>
                <w:b/>
                <w:bCs/>
                <w:sz w:val="20"/>
                <w:lang w:val="ro-RO"/>
              </w:rPr>
              <w:t xml:space="preserve">(zona TN km 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EF5BBB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035</w:t>
            </w:r>
            <w:r w:rsidRPr="00EF5BBB">
              <w:rPr>
                <w:b/>
                <w:bCs/>
                <w:sz w:val="20"/>
                <w:lang w:val="ro-RO"/>
              </w:rPr>
              <w:t>)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A38E9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6137E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6A23C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AD35A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B11C4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E155F86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28CEFD9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ECE06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2902C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1D993" w14:textId="77777777" w:rsidR="00D13FC4" w:rsidRPr="005C35B0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4C454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CA1E3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25B2D01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</w:t>
            </w:r>
          </w:p>
          <w:p w14:paraId="7EDA20EE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E49B0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A141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01CEB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24934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04725BE7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3A8C8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EBE18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F9CD4" w14:textId="77777777" w:rsidR="00D13FC4" w:rsidRPr="005C35B0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01907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0C9CFB3C" w14:textId="77777777" w:rsidR="00D13FC4" w:rsidRDefault="00D13FC4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EF087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E3E730A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0142E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328D6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28AF5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9C474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4E8C971E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C6484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8ED40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47+071</w:t>
            </w:r>
          </w:p>
          <w:p w14:paraId="6FE28D29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E40B9" w14:textId="77777777" w:rsidR="00D13FC4" w:rsidRPr="005C35B0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5E987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B85537">
              <w:rPr>
                <w:b/>
                <w:bCs/>
                <w:sz w:val="20"/>
                <w:lang w:val="ro-RO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C9E3B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347F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DB7BE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EB210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1F8EF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047E309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00DD8D91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(inclusiv zonă pod Km 47 + 488)</w:t>
            </w:r>
          </w:p>
        </w:tc>
      </w:tr>
      <w:tr w:rsidR="00D13FC4" w14:paraId="1D201594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E3085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81C5C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48+800</w:t>
            </w:r>
          </w:p>
          <w:p w14:paraId="1A94B830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ACDD9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7D173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Călători -</w:t>
            </w:r>
          </w:p>
          <w:p w14:paraId="5BDB1DE4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68A00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8D120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BC27E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14BCB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57381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E8CDDA7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13FC4" w14:paraId="2ECAD19E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8944C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E1707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64547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C978D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Cășeiu – </w:t>
            </w:r>
          </w:p>
          <w:p w14:paraId="5EFEBF22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75D0E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9DCE5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C0BF2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52+889</w:t>
            </w:r>
          </w:p>
          <w:p w14:paraId="1442F2B9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65256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190BF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BE8CFD4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87942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0B12B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31899072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72661" w14:textId="77777777" w:rsidR="00D13FC4" w:rsidRPr="005C35B0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81D39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 -</w:t>
            </w:r>
          </w:p>
          <w:p w14:paraId="1D55E036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73C8E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ACB43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47B3F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8E952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BA290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DF85BDB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13FC4" w14:paraId="6B80DE7D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9C7D0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3618F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29379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071C9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  <w:p w14:paraId="3CE9E3EB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9752D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13222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D4D0C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  <w:p w14:paraId="12A1813B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86+072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76CEE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ABEA7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36C6D30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448BC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740B8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74+000</w:t>
            </w:r>
          </w:p>
          <w:p w14:paraId="580AA650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B323E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32C91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5531B1C8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E3047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EFFD6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9B240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7FE51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444B0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CEBF6EB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1026A092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59FC8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F913A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  <w:p w14:paraId="36A3222E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31CD3" w14:textId="77777777" w:rsidR="00D13FC4" w:rsidRPr="005C35B0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58387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2FA3805A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FB9EA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C08D7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C2134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2C6E4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51477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B0EC19E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13FC4" w14:paraId="24BEC4E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AB02C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54521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9BEDA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BB66A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Ileanda</w:t>
            </w:r>
          </w:p>
          <w:p w14:paraId="74A1FF35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9A74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A13E7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A74DC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20425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5F2C1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B78A1A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5D11A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3A8D7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91+450</w:t>
            </w:r>
          </w:p>
          <w:p w14:paraId="18F10425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8B038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D37B3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EA279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CAA1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9780D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F6456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91A5F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DE59457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>Fără inductori.                              (zona pod km 91+469)</w:t>
            </w:r>
          </w:p>
        </w:tc>
      </w:tr>
      <w:tr w:rsidR="00D13FC4" w14:paraId="614501B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F3C0B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F55CE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93+360</w:t>
            </w:r>
          </w:p>
          <w:p w14:paraId="4F5B7137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3195C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091C0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43A4367D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B2BAF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79CFC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E432B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3975F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2EDAF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3FEAD86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F39E6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CE86B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95+002</w:t>
            </w:r>
          </w:p>
          <w:p w14:paraId="02AD5619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CAF0F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4B236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59157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59AA2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A257F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D6183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2B967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F1F83F4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715F1D3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13FC4" w14:paraId="7EA0BA9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C124D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6E0A0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98+590</w:t>
            </w:r>
          </w:p>
          <w:p w14:paraId="5F742CFE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F086F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33CFA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71491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CDF0A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52660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DFD02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FD7D1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2175F91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5BA1411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+6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13FC4" w14:paraId="388FF38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2708A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467EC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105+320</w:t>
            </w:r>
          </w:p>
          <w:p w14:paraId="7E53CA6F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9EE58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9A713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50DB362E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km 105+343</w:t>
            </w:r>
          </w:p>
          <w:p w14:paraId="04BA57FC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E06C8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71541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715FD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3474D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33E40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A87D8AB" w14:textId="77777777" w:rsidR="00D13FC4" w:rsidRDefault="00D13FC4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349860B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E9954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CD4B9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9B9AA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7D49" w14:textId="77777777" w:rsidR="00D13FC4" w:rsidRDefault="00D13FC4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4BE71AC8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B4C82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2B31FF8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E59F7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E2FB9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9A1A0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A53AA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7C73FB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45DDF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20FBA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111+200</w:t>
            </w:r>
          </w:p>
          <w:p w14:paraId="433212A2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1B64D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BA5EE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70D95BF9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A485B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6B049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5C991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2B2D8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3C2EA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BF9588F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79AF500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41A2F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D5A96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111+700</w:t>
            </w:r>
          </w:p>
          <w:p w14:paraId="7F18FA57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8D13D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01842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Băbuțeni – </w:t>
            </w:r>
          </w:p>
          <w:p w14:paraId="02FF62A3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7C5B5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876F6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8B3C8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5AF3C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077C0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61ECA68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647C076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13FC4" w14:paraId="2257093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ECCC0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1CD46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113+820</w:t>
            </w:r>
          </w:p>
          <w:p w14:paraId="53CCC301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1EFA0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2CD67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18FEC110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131B9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D2E71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B93A5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C0D10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DFCC5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13FC4" w14:paraId="6823529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9D2FC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FCA04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5C555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0391F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C299C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52D39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4BEBF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67377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85A0D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 Nesemnalizată pe teren.</w:t>
            </w:r>
          </w:p>
        </w:tc>
      </w:tr>
      <w:tr w:rsidR="00D13FC4" w14:paraId="2CFBF41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3D7E6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E6E1E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116+200</w:t>
            </w:r>
          </w:p>
          <w:p w14:paraId="1A734D64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CBCA9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E763C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  <w:p w14:paraId="765AC9A4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116+224 </w:t>
            </w:r>
          </w:p>
          <w:p w14:paraId="13F67D5C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3F1BC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DA5CB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E372F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7E921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775C7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BADFE28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62925CC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0BD1F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43E21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118+500</w:t>
            </w:r>
          </w:p>
          <w:p w14:paraId="67005918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6D725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86FB8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3AC2D869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503A4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9A011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E7ED3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4258B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10483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FA6F1AE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13FC4" w14:paraId="48EA28C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D28F7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93ED5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119+700</w:t>
            </w:r>
          </w:p>
          <w:p w14:paraId="5D8C4692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C3D08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E4E9F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175B0720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Jibou </w:t>
            </w:r>
          </w:p>
          <w:p w14:paraId="1A2D168B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683A6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55724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CBFC5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5AB2E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4C98C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964BE6D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37F0864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B1137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04A4A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D485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BD1C6" w14:textId="77777777" w:rsidR="00D13FC4" w:rsidRDefault="00D13FC4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540B8281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A6614" w14:textId="77777777" w:rsidR="00D13FC4" w:rsidRDefault="00D13FC4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64AF797" w14:textId="77777777" w:rsidR="00D13FC4" w:rsidRDefault="00D13FC4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92C07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AF004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6C3CF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2CDDE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62F01D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B45D4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2A42A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0CA68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1C7E2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7E6DE33E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3BFED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 </w:t>
            </w:r>
          </w:p>
          <w:p w14:paraId="02D6D16D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062CEC69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63943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F83E4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9421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681D1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07D1E77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7A4C5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914D2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0B4C5" w14:textId="77777777" w:rsidR="00D13FC4" w:rsidRPr="005C35B0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3ECC4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65CEF723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4FEBF50C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4A673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B12627E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95802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23591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DEACB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555E6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580068D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680C3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6A842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1C9B7" w14:textId="77777777" w:rsidR="00D13FC4" w:rsidRPr="005C35B0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42DE0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0AD48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4AB3A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9A485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92AA1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531B1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  <w:tr w:rsidR="00D13FC4" w14:paraId="2EE2B566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8325B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08C74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122+835</w:t>
            </w:r>
          </w:p>
          <w:p w14:paraId="4718E4E1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1620F" w14:textId="77777777" w:rsidR="00D13FC4" w:rsidRPr="005C35B0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BAD85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Jibou</w:t>
            </w:r>
          </w:p>
          <w:p w14:paraId="166C9984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A1A65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36C6F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3ACB4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528B7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DE94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313145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55D788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3A4F33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9FD4CB8" w14:textId="77777777" w:rsidR="00D13FC4" w:rsidRPr="005C35B0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574E59E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Ulmeni Sălaj</w:t>
            </w:r>
          </w:p>
          <w:p w14:paraId="0099AFC6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F8FC73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4F98020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2B52162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CE6EFC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F84B734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7510D2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A5EC1C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03575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F99E8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169+000</w:t>
            </w:r>
          </w:p>
          <w:p w14:paraId="369008F0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3A6BE" w14:textId="77777777" w:rsidR="00D13FC4" w:rsidRPr="005C35B0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0B2C5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64A7110C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5DF42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2E861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99F64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4841D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D1CA2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860535D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Cu inductori de 2000 Hz </w:t>
            </w:r>
          </w:p>
          <w:p w14:paraId="726AC876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paleta de 70 / 375 </w:t>
            </w:r>
          </w:p>
          <w:p w14:paraId="0599411F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  <w:lang w:val="ro-RO"/>
              </w:rPr>
              <w:t xml:space="preserve">8+625 </w:t>
            </w:r>
          </w:p>
          <w:p w14:paraId="6363E540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4672B">
              <w:rPr>
                <w:b/>
                <w:bCs/>
                <w:i/>
                <w:iCs/>
                <w:sz w:val="20"/>
                <w:lang w:val="ro-RO"/>
              </w:rPr>
              <w:t>dinspre</w:t>
            </w:r>
            <w:r w:rsidRPr="0094672B">
              <w:rPr>
                <w:b/>
                <w:bCs/>
                <w:i/>
                <w:sz w:val="20"/>
                <w:lang w:val="ro-RO"/>
              </w:rPr>
              <w:t xml:space="preserve"> Satulung pe Someş.</w:t>
            </w:r>
          </w:p>
        </w:tc>
      </w:tr>
      <w:tr w:rsidR="00D13FC4" w14:paraId="02FD5666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D0752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EC3AE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172+530</w:t>
            </w:r>
          </w:p>
          <w:p w14:paraId="18B5E3D3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C1A3" w14:textId="77777777" w:rsidR="00D13FC4" w:rsidRPr="005C35B0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E5598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6A4677B7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B9CF8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1A8BE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341EA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46D05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74FCE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1068EA2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8423F" w14:textId="77777777" w:rsidR="00D13FC4" w:rsidRDefault="00D13FC4" w:rsidP="00D13FC4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257C3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175+445</w:t>
            </w:r>
          </w:p>
          <w:p w14:paraId="142D9B66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F5D70" w14:textId="77777777" w:rsidR="00D13FC4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0732B" w14:textId="77777777" w:rsidR="00D13FC4" w:rsidRDefault="00D13FC4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146F1E87" w14:textId="77777777" w:rsidR="00D13FC4" w:rsidRDefault="00D13FC4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2D5B9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DC1EB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5388D" w14:textId="77777777" w:rsidR="00D13FC4" w:rsidRDefault="00D13FC4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74D71" w14:textId="77777777" w:rsidR="00D13FC4" w:rsidRPr="00396332" w:rsidRDefault="00D13FC4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2C82F" w14:textId="77777777" w:rsidR="00D13FC4" w:rsidRDefault="00D13FC4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</w:tbl>
    <w:p w14:paraId="239ADBB5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798B3711" w14:textId="77777777" w:rsidR="00D13FC4" w:rsidRDefault="00D13FC4" w:rsidP="0002281B">
      <w:pPr>
        <w:pStyle w:val="Heading1"/>
        <w:spacing w:line="360" w:lineRule="auto"/>
      </w:pPr>
      <w:r>
        <w:t>LINIA 416</w:t>
      </w:r>
    </w:p>
    <w:p w14:paraId="6CCC8235" w14:textId="77777777" w:rsidR="00D13FC4" w:rsidRDefault="00D13FC4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13FC4" w14:paraId="6E7AF11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C0EFB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7AA6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0BE3B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EB9A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6A55C5F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1Th, 2Th, </w:t>
            </w:r>
          </w:p>
          <w:p w14:paraId="77985D55" w14:textId="77777777" w:rsidR="00D13FC4" w:rsidRDefault="00D13FC4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1867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BD004A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F65D1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1D30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96DB0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1D0F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AA5D85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F08BE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F4CB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E2340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B3F3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5F06041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04D6D22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8CAB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toate liniile</w:t>
            </w:r>
          </w:p>
          <w:p w14:paraId="43953F7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2B-26B</w:t>
            </w:r>
          </w:p>
          <w:p w14:paraId="4FB1B86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FFB923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2125498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2C27F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C3EA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D6A0E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A9AE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1E5EEA6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9CA44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156D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C47AD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670B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439F178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A+D, </w:t>
            </w:r>
          </w:p>
          <w:p w14:paraId="4955E02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1A - 10A şi </w:t>
            </w:r>
          </w:p>
          <w:p w14:paraId="7E85BAD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CE50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toate liniile </w:t>
            </w:r>
          </w:p>
          <w:p w14:paraId="65CB162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1A-10A,</w:t>
            </w:r>
          </w:p>
          <w:p w14:paraId="3B1EDE6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  <w:p w14:paraId="2A47847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4B0A72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5809AE0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1A-55A</w:t>
            </w:r>
          </w:p>
          <w:p w14:paraId="06653B9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74AC314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A47D5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2794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ED97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E8E4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D854F45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125A8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E5F3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7C23B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337F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47D5B83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A1C5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vârf sch. </w:t>
            </w:r>
          </w:p>
          <w:p w14:paraId="37EEB63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25T</w:t>
            </w:r>
          </w:p>
          <w:p w14:paraId="5BD1FA4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vârf</w:t>
            </w:r>
          </w:p>
          <w:p w14:paraId="217B77D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18B2661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2CC5C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696A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E451B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DFEB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742821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1C, 3C spre Grupa A, între sch. 25 T - 31 T - 33 T - 43 T - 51 T - 9A.</w:t>
            </w:r>
          </w:p>
        </w:tc>
      </w:tr>
      <w:tr w:rsidR="00D13FC4" w14:paraId="622A8988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EFCA1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EA24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445F2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C520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4570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B51A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850A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7+600</w:t>
            </w:r>
          </w:p>
          <w:p w14:paraId="623B008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0A13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5E18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0DE21E4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AFFCC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4035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0C5FF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8939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Reteag</w:t>
            </w:r>
          </w:p>
          <w:p w14:paraId="28E3CEE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5E1F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11403A">
              <w:rPr>
                <w:b/>
                <w:bCs/>
                <w:sz w:val="20"/>
                <w:lang w:val="ro-RO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A9D58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2FFE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10177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1E81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12+300 pana la varf R9</w:t>
            </w:r>
          </w:p>
        </w:tc>
      </w:tr>
      <w:tr w:rsidR="00D13FC4" w14:paraId="2BB5E02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0C57D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526A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79647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CE69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68BD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07DCB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6ACC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13+000</w:t>
            </w:r>
          </w:p>
          <w:p w14:paraId="761F854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87146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E4FB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64ACD24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5E201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C416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1B856B1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99842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30C7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2E013D8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2C5F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0EDEA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426C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FFCDB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4145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4631333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AC521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961B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5DA48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3D63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DEE08E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912C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9231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222F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0C451EC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B5E9C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9731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A22FCC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59FC3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EE82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E45F1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DF37B" w14:textId="77777777" w:rsidR="00D13FC4" w:rsidRDefault="00D13FC4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70B2BA14" w14:textId="77777777" w:rsidR="00D13FC4" w:rsidRDefault="00D13FC4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98FF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534FCE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7F626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AF8C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6D67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F5E5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54B1910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86217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7F99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25+030</w:t>
            </w:r>
          </w:p>
          <w:p w14:paraId="285F5C7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C158D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3C2D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7D7E09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F08A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C7AD7" w14:textId="77777777" w:rsidR="00D13FC4" w:rsidRPr="00C4423F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1411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B68B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D58B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BA0E35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612B0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7AC8C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3630E" w14:textId="77777777" w:rsidR="00D13FC4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BF504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5F367A1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B68C5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F533C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926CC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23FA5" w14:textId="77777777" w:rsidR="00D13FC4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06720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în abatere la liniile 5 - 12</w:t>
            </w:r>
          </w:p>
        </w:tc>
      </w:tr>
      <w:tr w:rsidR="00D13FC4" w14:paraId="7545CF9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F04C2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65320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FEBDC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82CB6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00F84180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576E2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E9C76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53070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FFCCD" w14:textId="77777777" w:rsidR="00D13FC4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1FC38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B102B3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93570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3C70E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34DB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0AE6A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Năsăud</w:t>
            </w:r>
          </w:p>
          <w:p w14:paraId="6DC01842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F90A3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C0CB660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D4FC6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A4309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A7D85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E3B92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 la liniile 1 şi 2.</w:t>
            </w:r>
          </w:p>
        </w:tc>
      </w:tr>
      <w:tr w:rsidR="00D13FC4" w14:paraId="3F66DED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72C16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2FD90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30+150</w:t>
            </w:r>
          </w:p>
          <w:p w14:paraId="1A0678A6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F2B2F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86A5D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Rebrișoara - </w:t>
            </w:r>
          </w:p>
          <w:p w14:paraId="145545C8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2D4E3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DCA07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C45E9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2CD8A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4156D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5BF11AE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F1187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04FD1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F4B7" w14:textId="77777777" w:rsidR="00D13FC4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310FB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96F5ACD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60C9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c</w:t>
            </w:r>
            <w:r>
              <w:rPr>
                <w:b/>
                <w:bCs/>
                <w:sz w:val="20"/>
                <w:lang w:val="ro-RO"/>
              </w:rPr>
              <w:t>ă</w:t>
            </w:r>
            <w:r w:rsidRPr="00575A50">
              <w:rPr>
                <w:b/>
                <w:bCs/>
                <w:sz w:val="20"/>
                <w:lang w:val="ro-RO"/>
              </w:rPr>
              <w:t>lc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 xml:space="preserve">i sch. R28 </w:t>
            </w:r>
            <w:r>
              <w:rPr>
                <w:b/>
                <w:bCs/>
                <w:sz w:val="20"/>
                <w:lang w:val="ro-RO"/>
              </w:rPr>
              <w:t>ș</w:t>
            </w:r>
            <w:r w:rsidRPr="00575A50">
              <w:rPr>
                <w:b/>
                <w:bCs/>
                <w:sz w:val="20"/>
                <w:lang w:val="ro-RO"/>
              </w:rPr>
              <w:t>i v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CD1AB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44E02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1881B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F4470" w14:textId="77777777" w:rsidR="00D13FC4" w:rsidRPr="00620605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13FC4" w14:paraId="4F77BF31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31A9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AF25F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0CF0D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3E377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28BA307C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2E03D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139CF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39624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391AF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8BFAB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88DB579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– 12.</w:t>
            </w:r>
          </w:p>
        </w:tc>
      </w:tr>
      <w:tr w:rsidR="00D13FC4" w14:paraId="18717F75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EABA5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BA18C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15214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6710E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94BEAE0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E3D1C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B3BAE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D5A40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C3380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07EB4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89AAFE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7.</w:t>
            </w:r>
          </w:p>
        </w:tc>
      </w:tr>
      <w:tr w:rsidR="00D13FC4" w14:paraId="2AEF518E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37349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A91CF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88752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C1574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439FD39D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0B05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261A89D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E7B28" w14:textId="77777777" w:rsidR="00D13FC4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78B7F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F3211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0B973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517539C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– 10.</w:t>
            </w:r>
          </w:p>
        </w:tc>
      </w:tr>
      <w:tr w:rsidR="00D13FC4" w14:paraId="1B33555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86BCF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CB904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2BFF7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B6E0D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3589C45C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EDCE2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C8D4F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60D47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85294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4E649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D48F7F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E9845" w14:textId="77777777" w:rsidR="00D13FC4" w:rsidRDefault="00D13FC4" w:rsidP="00D13FC4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44D7C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D4D4A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ACF0C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5B55DDEB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F630E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7CC08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B0E5E" w14:textId="77777777" w:rsidR="00D13FC4" w:rsidRDefault="00D13FC4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32694" w14:textId="77777777" w:rsidR="00D13FC4" w:rsidRPr="00C4423F" w:rsidRDefault="00D13FC4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BF453" w14:textId="77777777" w:rsidR="00D13FC4" w:rsidRDefault="00D13FC4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  <w:lang w:val="ro-RO"/>
              </w:rPr>
              <w:t>0 pana la calcai R14</w:t>
            </w:r>
          </w:p>
        </w:tc>
      </w:tr>
    </w:tbl>
    <w:p w14:paraId="135D49BF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3AC33D5F" w14:textId="77777777" w:rsidR="00D13FC4" w:rsidRDefault="00D13FC4" w:rsidP="003146F4">
      <w:pPr>
        <w:pStyle w:val="Heading1"/>
        <w:spacing w:line="360" w:lineRule="auto"/>
      </w:pPr>
      <w:r>
        <w:t>LINIA 417</w:t>
      </w:r>
    </w:p>
    <w:p w14:paraId="6F1643FE" w14:textId="77777777" w:rsidR="00D13FC4" w:rsidRDefault="00D13FC4" w:rsidP="006C2EBC">
      <w:pPr>
        <w:pStyle w:val="Heading1"/>
        <w:spacing w:line="360" w:lineRule="auto"/>
        <w:rPr>
          <w:b w:val="0"/>
          <w:bCs w:val="0"/>
          <w:sz w:val="8"/>
        </w:rPr>
      </w:pPr>
      <w:r>
        <w:t>DEJ TRIAJ - CĂŞEI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D13FC4" w14:paraId="5493D1CD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B6959" w14:textId="77777777" w:rsidR="00D13FC4" w:rsidRDefault="00D13FC4" w:rsidP="00D13FC4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561C3" w14:textId="77777777" w:rsidR="00D13FC4" w:rsidRDefault="00D13FC4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434EF" w14:textId="77777777" w:rsidR="00D13FC4" w:rsidRPr="002D7BD3" w:rsidRDefault="00D13FC4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F660D" w14:textId="77777777" w:rsidR="00D13FC4" w:rsidRDefault="00D13FC4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7D6AE785" w14:textId="77777777" w:rsidR="00D13FC4" w:rsidRDefault="00D13FC4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liniile </w:t>
            </w:r>
          </w:p>
          <w:p w14:paraId="0940E19D" w14:textId="77777777" w:rsidR="00D13FC4" w:rsidRDefault="00D13FC4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 - 26B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C0719" w14:textId="77777777" w:rsidR="00D13FC4" w:rsidRDefault="00D13FC4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cabina 3 la ieşirea din </w:t>
            </w:r>
          </w:p>
          <w:p w14:paraId="6349135C" w14:textId="77777777" w:rsidR="00D13FC4" w:rsidRDefault="00D13FC4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8A2FE" w14:textId="77777777" w:rsidR="00D13FC4" w:rsidRPr="00655FB7" w:rsidRDefault="00D13FC4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55FB7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19357" w14:textId="77777777" w:rsidR="00D13FC4" w:rsidRDefault="00D13FC4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E1266" w14:textId="77777777" w:rsidR="00D13FC4" w:rsidRPr="002D7BD3" w:rsidRDefault="00D13FC4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4A9D2" w14:textId="77777777" w:rsidR="00D13FC4" w:rsidRDefault="00D13FC4">
            <w:pPr>
              <w:spacing w:before="120" w:after="120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 zona aparatelor  de cale.</w:t>
            </w:r>
          </w:p>
        </w:tc>
      </w:tr>
    </w:tbl>
    <w:p w14:paraId="45E490B2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0678E77C" w14:textId="77777777" w:rsidR="00D13FC4" w:rsidRDefault="00D13FC4" w:rsidP="00D37279">
      <w:pPr>
        <w:pStyle w:val="Heading1"/>
        <w:spacing w:line="276" w:lineRule="auto"/>
      </w:pPr>
      <w:r>
        <w:t>LINIA 418</w:t>
      </w:r>
    </w:p>
    <w:p w14:paraId="675533BF" w14:textId="77777777" w:rsidR="00D13FC4" w:rsidRDefault="00D13FC4" w:rsidP="00D37279">
      <w:pPr>
        <w:pStyle w:val="Heading1"/>
        <w:spacing w:line="276" w:lineRule="auto"/>
        <w:rPr>
          <w:b w:val="0"/>
          <w:bCs w:val="0"/>
          <w:sz w:val="8"/>
        </w:rPr>
      </w:pPr>
      <w:r>
        <w:t xml:space="preserve">BECLEAN PE SOMEŞ </w:t>
      </w:r>
      <w:r>
        <w:rPr>
          <w:sz w:val="20"/>
        </w:rPr>
        <w:t xml:space="preserve">- </w:t>
      </w:r>
      <w:r>
        <w:t>DEDA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13FC4" w14:paraId="4DDDE10A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F0CF7" w14:textId="77777777" w:rsidR="00D13FC4" w:rsidRDefault="00D13FC4" w:rsidP="00D13FC4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12CC2" w14:textId="77777777" w:rsidR="00D13FC4" w:rsidRDefault="00D13FC4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25+020</w:t>
            </w:r>
          </w:p>
          <w:p w14:paraId="346EDDD4" w14:textId="77777777" w:rsidR="00D13FC4" w:rsidRDefault="00D13FC4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0CF35" w14:textId="77777777" w:rsidR="00D13FC4" w:rsidRPr="00896D96" w:rsidRDefault="00D13FC4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9D8C6" w14:textId="77777777" w:rsidR="00D13FC4" w:rsidRDefault="00D13FC4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Someș</w:t>
            </w:r>
          </w:p>
          <w:p w14:paraId="7ADE30CB" w14:textId="77777777" w:rsidR="00D13FC4" w:rsidRDefault="00D13FC4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2C82B" w14:textId="77777777" w:rsidR="00D13FC4" w:rsidRDefault="00D13FC4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5ED2B" w14:textId="77777777" w:rsidR="00D13FC4" w:rsidRPr="00896D96" w:rsidRDefault="00D13FC4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85267" w14:textId="77777777" w:rsidR="00D13FC4" w:rsidRDefault="00D13FC4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E13B4" w14:textId="77777777" w:rsidR="00D13FC4" w:rsidRPr="00896D96" w:rsidRDefault="00D13FC4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6DBDF" w14:textId="77777777" w:rsidR="00D13FC4" w:rsidRDefault="00D13FC4" w:rsidP="007975E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circulația la liniile 5 - 12</w:t>
            </w:r>
          </w:p>
        </w:tc>
      </w:tr>
      <w:tr w:rsidR="00D13FC4" w14:paraId="628EBF11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F0D1B" w14:textId="77777777" w:rsidR="00D13FC4" w:rsidRDefault="00D13FC4" w:rsidP="00D13FC4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6A1CB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9D28C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F0A9E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Şintereag</w:t>
            </w:r>
          </w:p>
          <w:p w14:paraId="79C72D5B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3F3B8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9B6D5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CCD0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933B0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09E88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55164DA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4CC2A" w14:textId="77777777" w:rsidR="00D13FC4" w:rsidRDefault="00D13FC4" w:rsidP="00D13FC4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92AB1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7B46D" w14:textId="77777777" w:rsidR="00D13FC4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17144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07433C56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E61D2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B8011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F0A9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926C4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0D67E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FCFBB43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6B58F" w14:textId="77777777" w:rsidR="00D13FC4" w:rsidRDefault="00D13FC4" w:rsidP="00D13FC4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FED2E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5+200</w:t>
            </w:r>
          </w:p>
          <w:p w14:paraId="5BFABEB6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328C4" w14:textId="77777777" w:rsidR="00D13FC4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FC4DE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–</w:t>
            </w:r>
          </w:p>
          <w:p w14:paraId="5A602E12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Mărișelu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455EF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19329" w14:textId="77777777" w:rsidR="00D13FC4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73D7F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F146A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F1A46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5306EE8B" w14:textId="77777777">
        <w:trPr>
          <w:cantSplit/>
          <w:trHeight w:val="4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FA5EC" w14:textId="77777777" w:rsidR="00D13FC4" w:rsidRDefault="00D13FC4" w:rsidP="00D13FC4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D2B7F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A7C08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51108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Şieu </w:t>
            </w:r>
          </w:p>
          <w:p w14:paraId="07BB1662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6631A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024AA73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stație</w:t>
            </w:r>
          </w:p>
          <w:p w14:paraId="39ABB4A0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B3D3678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F52FD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F92FE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7075E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28CF9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ax stație și călcâi sch. nr. 4.</w:t>
            </w:r>
          </w:p>
        </w:tc>
      </w:tr>
      <w:tr w:rsidR="00D13FC4" w14:paraId="3F0CAEC3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A2C47" w14:textId="77777777" w:rsidR="00D13FC4" w:rsidRDefault="00D13FC4" w:rsidP="00D13FC4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17B34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06ACF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E56C7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5083C006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A74B4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C0504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94C4F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15514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9CD10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4E5A8A9C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94169" w14:textId="77777777" w:rsidR="00D13FC4" w:rsidRDefault="00D13FC4" w:rsidP="00D13FC4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F396D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AF419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33354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27850BF6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8AC2B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1B241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05024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F3777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FA786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66EEDCD7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44EBA" w14:textId="77777777" w:rsidR="00D13FC4" w:rsidRDefault="00D13FC4" w:rsidP="00D13FC4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CF70F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  <w:p w14:paraId="5A2ECAD9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8D3DA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4370C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Monor Gledin -</w:t>
            </w:r>
          </w:p>
          <w:p w14:paraId="3ED0B3EE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Râpa de Jos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392DE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62D96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F8C4B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5C095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9FBD4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B06951A" w14:textId="77777777">
        <w:trPr>
          <w:cantSplit/>
          <w:trHeight w:val="49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B0270" w14:textId="77777777" w:rsidR="00D13FC4" w:rsidRDefault="00D13FC4" w:rsidP="00D13FC4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976D3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6B78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7CD50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Râpa de Jos</w:t>
            </w:r>
          </w:p>
          <w:p w14:paraId="008C2D10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97EBB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F7D17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EA054" w14:textId="77777777" w:rsidR="00D13FC4" w:rsidRDefault="00D13FC4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984DB" w14:textId="77777777" w:rsidR="00D13FC4" w:rsidRPr="00896D96" w:rsidRDefault="00D13FC4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A8894" w14:textId="77777777" w:rsidR="00D13FC4" w:rsidRDefault="00D13FC4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6930E4A" w14:textId="77777777" w:rsidR="00D13FC4" w:rsidRDefault="00D13FC4" w:rsidP="00D37279">
      <w:pPr>
        <w:spacing w:before="40" w:after="40" w:line="276" w:lineRule="auto"/>
        <w:ind w:right="57"/>
        <w:rPr>
          <w:sz w:val="20"/>
          <w:lang w:val="ro-RO"/>
        </w:rPr>
      </w:pPr>
    </w:p>
    <w:p w14:paraId="7FACD8F8" w14:textId="77777777" w:rsidR="00D13FC4" w:rsidRDefault="00D13FC4" w:rsidP="00380064">
      <w:pPr>
        <w:pStyle w:val="Heading1"/>
        <w:spacing w:line="360" w:lineRule="auto"/>
      </w:pPr>
      <w:r>
        <w:t>LINIA 500</w:t>
      </w:r>
    </w:p>
    <w:p w14:paraId="250C9CE7" w14:textId="77777777" w:rsidR="00D13FC4" w:rsidRPr="00071303" w:rsidRDefault="00D13FC4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D13FC4" w14:paraId="36EBAF3E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C18AA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B2E4A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BA287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6E01F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1350DF41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209179D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CBE13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0614878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F97A9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A1DE3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97218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ADA76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3ACE98B1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EB737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77CB7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85A1C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5D817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699F9DD4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2B76C60E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8D11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2F9B310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5D906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3AD7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1C867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1F707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18FA73B7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48D47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CA180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077C9AF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2E6E7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10395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358E5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64D5D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2D283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2AA62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F2D52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31647D12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5ED8C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70B4C" w14:textId="77777777" w:rsidR="00D13FC4" w:rsidRDefault="00D13FC4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92A9E" w14:textId="77777777" w:rsidR="00D13FC4" w:rsidRPr="00D33E71" w:rsidRDefault="00D13FC4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4B83B" w14:textId="77777777" w:rsidR="00D13FC4" w:rsidRDefault="00D13FC4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C7830" w14:textId="77777777" w:rsidR="00D13FC4" w:rsidRDefault="00D13FC4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BB196" w14:textId="77777777" w:rsidR="00D13FC4" w:rsidRDefault="00D13FC4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8B3C3" w14:textId="77777777" w:rsidR="00D13FC4" w:rsidRDefault="00D13FC4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7C852BCF" w14:textId="77777777" w:rsidR="00D13FC4" w:rsidRDefault="00D13FC4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E9A97" w14:textId="77777777" w:rsidR="00D13FC4" w:rsidRPr="00D33E71" w:rsidRDefault="00D13FC4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D4608" w14:textId="77777777" w:rsidR="00D13FC4" w:rsidRDefault="00D13FC4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7875A444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EDF0C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FC27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52B38F9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97225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CD5CD" w14:textId="77777777" w:rsidR="00D13FC4" w:rsidRPr="0008670B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7162E39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79C170E4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4C9A7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8B1A7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45765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97DC1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A3A91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:rsidRPr="00456545" w14:paraId="4DE42026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BAB81" w14:textId="77777777" w:rsidR="00D13FC4" w:rsidRPr="00456545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F55CC" w14:textId="77777777" w:rsidR="00D13FC4" w:rsidRPr="00456545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B3619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71F64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7E4C3603" w14:textId="77777777" w:rsidR="00D13FC4" w:rsidRPr="00456545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10681" w14:textId="77777777" w:rsidR="00D13FC4" w:rsidRPr="00456545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34E9E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BCF5F" w14:textId="77777777" w:rsidR="00D13FC4" w:rsidRPr="00456545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F76C3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BC513" w14:textId="77777777" w:rsidR="00D13FC4" w:rsidRPr="00456545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13FC4" w:rsidRPr="00456545" w14:paraId="708F864F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23F20" w14:textId="77777777" w:rsidR="00D13FC4" w:rsidRPr="00456545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C88FE" w14:textId="77777777" w:rsidR="00D13FC4" w:rsidRPr="00456545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02DFF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1728A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0ED40F59" w14:textId="77777777" w:rsidR="00D13FC4" w:rsidRPr="00456545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D7C6E" w14:textId="77777777" w:rsidR="00D13FC4" w:rsidRPr="00456545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B8385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14D05" w14:textId="77777777" w:rsidR="00D13FC4" w:rsidRPr="00456545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4B280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0B1BE" w14:textId="77777777" w:rsidR="00D13FC4" w:rsidRPr="00456545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13FC4" w:rsidRPr="00456545" w14:paraId="20213CBD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07F0F" w14:textId="77777777" w:rsidR="00D13FC4" w:rsidRPr="00456545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72DC0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78630DA4" w14:textId="77777777" w:rsidR="00D13FC4" w:rsidRPr="00456545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F4631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471C8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198DF766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D38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8BDB6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2C1C3" w14:textId="77777777" w:rsidR="00D13FC4" w:rsidRPr="00456545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03D17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480E3" w14:textId="77777777" w:rsidR="00D13FC4" w:rsidRPr="00456545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13FC4" w:rsidRPr="00456545" w14:paraId="1AFB956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3E1F2" w14:textId="77777777" w:rsidR="00D13FC4" w:rsidRPr="00456545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FDF1A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253EA849" w14:textId="77777777" w:rsidR="00D13FC4" w:rsidRPr="00456545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AC911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07521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2DEA58D1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E1E00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191D5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47C30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6A8CEED0" w14:textId="77777777" w:rsidR="00D13FC4" w:rsidRPr="00456545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2964D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CE1A9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3A9FA7E" w14:textId="77777777" w:rsidR="00D13FC4" w:rsidRPr="00A3090B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:rsidRPr="00456545" w14:paraId="64E1102F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F8442" w14:textId="77777777" w:rsidR="00D13FC4" w:rsidRPr="00456545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1AAC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13CC1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49540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1B7E89A0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60727CA4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23247E4A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DA723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1C3C8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08FD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7AC2B0A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BEDFB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59DBC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13FC4" w:rsidRPr="00456545" w14:paraId="2D93F8CB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C194" w14:textId="77777777" w:rsidR="00D13FC4" w:rsidRPr="00456545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D10D3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B421F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48671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2B36552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E54B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49B41717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6B2D0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686CA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DDA2F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81F02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8A52B7" w14:textId="77777777" w:rsidR="00D13FC4" w:rsidRPr="005F21B7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D13FC4" w:rsidRPr="00456545" w14:paraId="2C302FA3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C5412" w14:textId="77777777" w:rsidR="00D13FC4" w:rsidRPr="00456545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2059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D3D89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E75EE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67BEF80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638A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87D58B0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00A37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4B540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A26D9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1416E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E7D055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D13FC4" w:rsidRPr="00456545" w14:paraId="21BD2FBC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04320" w14:textId="77777777" w:rsidR="00D13FC4" w:rsidRPr="00456545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C0455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F0552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C0FD4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52F80737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9A299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E1F845A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3015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2891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23409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320B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9A4E5E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D13FC4" w:rsidRPr="00456545" w14:paraId="53F3F99B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D12FD" w14:textId="77777777" w:rsidR="00D13FC4" w:rsidRPr="00456545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E6FF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B3553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960A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694DED0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A801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75605FF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FA6A9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95FF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32D8B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70AC8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0579F7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4424D45E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D13FC4" w:rsidRPr="00456545" w14:paraId="361694B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B98E2" w14:textId="77777777" w:rsidR="00D13FC4" w:rsidRPr="00456545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4ED5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126BF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863E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Ulmeni, zonă aparate cale Cap. Y,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E3C5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E775B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5A10B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113+050</w:t>
            </w:r>
          </w:p>
          <w:p w14:paraId="1E600BA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CACCF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E6D8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>
              <w:rPr>
                <w:b/>
                <w:bCs/>
                <w:sz w:val="20"/>
              </w:rPr>
              <w:t xml:space="preserve">peste sch. 4 Cap. Y </w:t>
            </w:r>
          </w:p>
          <w:p w14:paraId="236D605D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</w:tc>
      </w:tr>
      <w:tr w:rsidR="00D13FC4" w14:paraId="52D5546E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434E2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D740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82327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97260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835933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E2DC7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6A0F01F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5CCC007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A4F2A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BBCB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4D7F6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DB37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CBB81F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0752251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38B24B80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2B0751AE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D13FC4" w14:paraId="2EA5F9CD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4E018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5D449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DA6A7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EF5A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06E24510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0259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C2E12B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2E9053D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E2245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59AD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2FC69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9FFBE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CA4ED51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5E313FB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226598D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D13FC4" w14:paraId="5990BDB2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D0B0F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E134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6846093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C8A4D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28775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30038B64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130746C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33D20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CBFA0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05683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39CF4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933C6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842BCA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D13FC4" w14:paraId="2BD33A74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A4349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4176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0882494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2A6A7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0176D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678FAABB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5A4A0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935B0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D772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1FC2D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4035F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4D720FC1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D13FC4" w14:paraId="112835EB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637B9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4AE45" w14:textId="77777777" w:rsidR="00D13FC4" w:rsidRDefault="00D13FC4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E3C6B" w14:textId="77777777" w:rsidR="00D13FC4" w:rsidRDefault="00D13FC4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0CD47" w14:textId="77777777" w:rsidR="00D13FC4" w:rsidRDefault="00D13FC4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5F901906" w14:textId="77777777" w:rsidR="00D13FC4" w:rsidRDefault="00D13FC4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CDB2A" w14:textId="77777777" w:rsidR="00D13FC4" w:rsidRDefault="00D13FC4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0A7E3" w14:textId="77777777" w:rsidR="00D13FC4" w:rsidRDefault="00D13FC4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569D5" w14:textId="77777777" w:rsidR="00D13FC4" w:rsidRDefault="00D13FC4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48B9FD53" w14:textId="77777777" w:rsidR="00D13FC4" w:rsidRDefault="00D13FC4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83731" w14:textId="77777777" w:rsidR="00D13FC4" w:rsidRPr="00D33E71" w:rsidRDefault="00D13FC4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A04B4" w14:textId="77777777" w:rsidR="00D13FC4" w:rsidRDefault="00D13FC4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5283462E" w14:textId="77777777" w:rsidR="00D13FC4" w:rsidRDefault="00D13FC4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D13FC4" w14:paraId="366EC0BE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93EBA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854EA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7F3E6BB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691F0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6AD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1754C55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2C75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6F5D5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1A4F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1DD6F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8DF6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30031CCA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50287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ED62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3D8A593B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DF5B6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839B0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3069BE1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DAE0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A1531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BB9B0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F7A51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4460C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6E02549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49EBA5A9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43EDD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C50B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171AC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2A142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04F14FA6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951A5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E0594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8C20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45394AE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B8C7C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94198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766482D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61281DC5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F30E3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3754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694D6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89522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0F3E0675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A6675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979EF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7A117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BABF9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14745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13FC4" w14:paraId="4418E9F3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B0A92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1747B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E6CAC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BE217" w14:textId="77777777" w:rsidR="00D13FC4" w:rsidRDefault="00D13FC4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273D83DE" w14:textId="77777777" w:rsidR="00D13FC4" w:rsidRDefault="00D13FC4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8AAB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960B4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FC4EA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30F2119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97365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CC39C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13FC4" w14:paraId="75E73E55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3E48D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39D75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C801A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B1CD1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288D60AF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2DC7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62C2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65A8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694CEE9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B3F53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92CC3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13FC4" w14:paraId="49C92EA4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F28B5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97BE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2FFB9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91587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434BB42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B53B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8B1D5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B245B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E60B8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14C63" w14:textId="77777777" w:rsidR="00D13FC4" w:rsidRPr="00534A55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498C3EC4" w14:textId="77777777" w:rsidR="00D13FC4" w:rsidRPr="00534A55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2450C603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D13FC4" w14:paraId="47771F55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2358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BB1A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BF0FF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9347D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0E2F6EB0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6102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6AD89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C6D4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86CFE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A3B52" w14:textId="77777777" w:rsidR="00D13FC4" w:rsidRPr="00534A55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431273C2" w14:textId="77777777" w:rsidR="00D13FC4" w:rsidRPr="00534A55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5EFB171" w14:textId="77777777" w:rsidR="00D13FC4" w:rsidRPr="00534A55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D13FC4" w14:paraId="7A44728E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9CD35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22F1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6429B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5EA7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6201570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4D2C1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611D3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6B215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1F0A8EB9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2006F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78921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13FC4" w14:paraId="2F5B9D6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B9AF0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3ABA7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CDD90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CCA7B" w14:textId="77777777" w:rsidR="00D13FC4" w:rsidRPr="000C4604" w:rsidRDefault="00D13FC4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0C379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0D7DD49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04511BC1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2739C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9FFD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9931B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D5A22" w14:textId="77777777" w:rsidR="00D13FC4" w:rsidRPr="000C460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17E7B6C7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D13FC4" w14:paraId="29C81624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2393B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A6AD9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1B536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1C32A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4C69077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1091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6D0E2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84EF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169AEE1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BD7D1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35E5D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13FC4" w14:paraId="53112F71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61C65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C4D2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68A95BD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50C30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1796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193B812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1AD7282A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C890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2C7F7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DF51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0738E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E06A0" w14:textId="77777777" w:rsidR="00D13FC4" w:rsidRPr="00BB30B6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CB0DB27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67D43564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D13FC4" w14:paraId="7A8A985B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5F464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D8135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2C924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B195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1CD8A981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B6D7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43404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C74F7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FF6B5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84277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0E7D1FFB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3E60D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D587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79B9B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962FF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1257BABD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39FE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B3AF1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0DBF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7A14215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12DA6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1281F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626B833D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0972E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4A5F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2590B281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CBF4D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3CEE7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55D45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7E261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47391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22A5C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FFD76" w14:textId="77777777" w:rsidR="00D13FC4" w:rsidRPr="000C460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D13FC4" w14:paraId="6359C9B0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6A02A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B3F6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C2B95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0D2D0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44DC1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7B6EF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1D62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36B15C27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910D2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71B29" w14:textId="77777777" w:rsidR="00D13FC4" w:rsidRPr="000C460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D13FC4" w14:paraId="4BF6B3EE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B3DF5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48B6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1F843553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E7B42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B5F1B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130C5744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C97FB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F4E93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647C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218D5A9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A1C77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2DC7E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F51B0C2" w14:textId="77777777" w:rsidR="00D13FC4" w:rsidRPr="006C1F61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7967AC45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186CE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D626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4F3E5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D4FF1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5B70A06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7413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D25EF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50497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08CDC24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26106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11777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559E2CD6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302AEA34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D13FC4" w14:paraId="68D6BCC5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8DC0A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E209C" w14:textId="77777777" w:rsidR="00D13FC4" w:rsidRDefault="00D13FC4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5C442" w14:textId="77777777" w:rsidR="00D13FC4" w:rsidRDefault="00D13FC4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6EBAD" w14:textId="77777777" w:rsidR="00D13FC4" w:rsidRDefault="00D13FC4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BFB34" w14:textId="77777777" w:rsidR="00D13FC4" w:rsidRDefault="00D13FC4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0CBEF" w14:textId="77777777" w:rsidR="00D13FC4" w:rsidRDefault="00D13FC4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C8C0E" w14:textId="77777777" w:rsidR="00D13FC4" w:rsidRDefault="00D13FC4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5D538" w14:textId="77777777" w:rsidR="00D13FC4" w:rsidRDefault="00D13FC4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1A0E8" w14:textId="77777777" w:rsidR="00D13FC4" w:rsidRPr="004143AF" w:rsidRDefault="00D13FC4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13FC4" w14:paraId="7CFD504F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4BF44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A442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868F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4DA5D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A076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A467E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F2E5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5590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C3156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13FC4" w14:paraId="49B6199E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EDD03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18EB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377DA98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E4563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8C586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0D5E888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7D38A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B600E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0A39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599FF181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0B70E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B8214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33A2BFB" w14:textId="77777777" w:rsidR="00D13FC4" w:rsidRPr="00D84BDE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3B1F2457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1AFA4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C205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1531637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1154F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B4C11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1D82163F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C423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4C47E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2FC6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AB598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55372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13FC4" w14:paraId="6970414D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1F4F9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FC65B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958FE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7CA2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39C26D98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321A1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E0D47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05D4B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7577F3D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35B86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AEF6E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13FC4" w14:paraId="261C5F54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607DC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8311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FA1E8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332BA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1B1DBD5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5C683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5CD7ED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88DA6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D6F9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9D4BD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33F09" w14:textId="77777777" w:rsidR="00D13FC4" w:rsidRPr="00534C03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5EF61728" w14:textId="77777777" w:rsidR="00D13FC4" w:rsidRPr="00534C03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21E3400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D13FC4" w14:paraId="09517DD2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1ECFD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D66B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180AA59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07324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E16A0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3246DD5B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6AEB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AA231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CEC3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7C7FFA6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77473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B50FF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05F0BB8" w14:textId="77777777" w:rsidR="00D13FC4" w:rsidRPr="00D84BDE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21B8331B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48B07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645B0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228C48FB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88911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F40BE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433A4B2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0C421B2E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9775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5522C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E59F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D6B6A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E7476" w14:textId="77777777" w:rsidR="00D13FC4" w:rsidRPr="001F07B1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66D69A1F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51E38D7F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D13FC4" w14:paraId="60C7BB83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D50DA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37DF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3F3C5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CFC4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92E6E24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4300B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3F41573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7B591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D5EE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DCA76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CD9D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12EE3087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56C86496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D13FC4" w14:paraId="03F001E1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17571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35C9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5212B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64D8E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ADA1FBE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0B017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E7023C5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905FE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7E1C7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D568C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E2F1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819DD5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5A90E6B8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D13FC4" w14:paraId="0F332494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4D0D5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C48C7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0EC7B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D23FD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6EAA41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6A21B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DA5E12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AFB2B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2795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5B47B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99D2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EF1CDD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D13FC4" w14:paraId="6C88F6C4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EF086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E055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FD170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2B90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E617824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AF02B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C7B76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92F8A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19A86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1D4E8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D19408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7028E93F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D13FC4" w14:paraId="2E3CD8B1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FB829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8D995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FF70D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5AA5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21434FA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13A5A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87F3C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61A4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A1A64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1B95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E6183D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D13FC4" w14:paraId="640AF41D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1D3F1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CB5F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EAB6B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2C8B1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FF9F735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D877B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79345F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FC4C2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C30E0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BD883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E234F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4CDD6225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D13FC4" w14:paraId="228E1227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3F21A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B82B3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1C9CB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75680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66E399A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49F43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F7EB0C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050D4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9B82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A4933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6D045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609706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118E7E40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D13FC4" w14:paraId="5A25920D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B1EC9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8DCD6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CD316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AC88F" w14:textId="77777777" w:rsidR="00D13FC4" w:rsidRPr="00AD0C48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72D006D" w14:textId="77777777" w:rsidR="00D13FC4" w:rsidRPr="00AD0C48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60D59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FEAC83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F4790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91C8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8503E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B354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53723E8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694994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3538ABDA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D13FC4" w14:paraId="3D9F6417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0DDFA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0B72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04731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D05C" w14:textId="77777777" w:rsidR="00D13FC4" w:rsidRDefault="00D13FC4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C311DAE" w14:textId="77777777" w:rsidR="00D13FC4" w:rsidRDefault="00D13FC4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134C8843" w14:textId="77777777" w:rsidR="00D13FC4" w:rsidRDefault="00D13FC4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7A1422F7" w14:textId="77777777" w:rsidR="00D13FC4" w:rsidRPr="002532C4" w:rsidRDefault="00D13FC4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E598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CD31F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C590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12D41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1CEE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9A9DC0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4AA2ACEF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5DD13306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D13FC4" w14:paraId="762F0958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FAA50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57E61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E155F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6B7F3" w14:textId="77777777" w:rsidR="00D13FC4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75BC856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143D1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361B9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8C3E9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082FC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DC00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56BEAF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4822B2B8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D13FC4" w14:paraId="6F1D2434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66045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7EEB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EA0EE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07CE4" w14:textId="77777777" w:rsidR="00D13FC4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E73F3AB" w14:textId="77777777" w:rsidR="00D13FC4" w:rsidRPr="0037264C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7D3D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6CE73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AE879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52380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FD285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2C1D2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2A67E732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D13FC4" w14:paraId="088C9C9B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2E430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8E4A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96F27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A0EBF" w14:textId="77777777" w:rsidR="00D13FC4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B749E96" w14:textId="77777777" w:rsidR="00D13FC4" w:rsidRPr="003A070D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4BB3B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F9EFF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3914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A09C4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59964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9A6E76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D13FC4" w14:paraId="0ED7A361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0A3D4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9B45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91E0A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23FB3" w14:textId="77777777" w:rsidR="00D13FC4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FE2763D" w14:textId="77777777" w:rsidR="00D13FC4" w:rsidRPr="00F401CD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EF58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3D7EF19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65597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E5CB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8CB86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4C01A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FA78FD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3F00700E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D13FC4" w14:paraId="3AF7E3B3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36EFF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5ED4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D7373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2C4F1" w14:textId="77777777" w:rsidR="00D13FC4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4DA13F1" w14:textId="77777777" w:rsidR="00D13FC4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0D3BB57B" w14:textId="77777777" w:rsidR="00D13FC4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DFA9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42517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FA4D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3C2DE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794AB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0F2BAD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080B779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D13FC4" w14:paraId="4C996518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72FEE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69881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53494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ECF96" w14:textId="77777777" w:rsidR="00D13FC4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45E5B59" w14:textId="77777777" w:rsidR="00D13FC4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22E34578" w14:textId="77777777" w:rsidR="00D13FC4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03ECC1CC" w14:textId="77777777" w:rsidR="00D13FC4" w:rsidRPr="002532C4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3613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287E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C409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7B4E1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3008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37AD8F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650A061D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D13FC4" w14:paraId="2C518563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82C66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C275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675EDA3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79D52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B24FD" w14:textId="77777777" w:rsidR="00D13FC4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2116BB5B" w14:textId="77777777" w:rsidR="00D13FC4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001E4371" w14:textId="77777777" w:rsidR="00D13FC4" w:rsidRDefault="00D13FC4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DEE11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2B581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9E7F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58B61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10A78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6B4562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D13FC4" w14:paraId="49F8C1EB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6F710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1015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C7ED4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A7543" w14:textId="77777777" w:rsidR="00D13FC4" w:rsidRPr="002D1130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03E17B10" w14:textId="77777777" w:rsidR="00D13FC4" w:rsidRPr="002D1130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>Grupa Tranzit,</w:t>
            </w:r>
          </w:p>
          <w:p w14:paraId="7C3AC1B1" w14:textId="77777777" w:rsidR="00D13FC4" w:rsidRPr="002D1130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</w:rPr>
              <w:t xml:space="preserve"> </w:t>
            </w:r>
            <w:r w:rsidRPr="002D1130">
              <w:rPr>
                <w:rFonts w:ascii="Times New Roman" w:hAnsi="Times New Roman"/>
                <w:szCs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59BE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C0ABF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52305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244+650</w:t>
            </w:r>
          </w:p>
          <w:p w14:paraId="666D444A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1C40C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AA8D2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9B5D6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14 și</w:t>
            </w:r>
          </w:p>
          <w:p w14:paraId="1E5BEFF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intrări - ieșiri la liniile </w:t>
            </w:r>
          </w:p>
          <w:p w14:paraId="4811E11F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1 - 13 primiri - expedieri</w:t>
            </w:r>
          </w:p>
          <w:p w14:paraId="70F64EE8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 w:rsidRPr="00EA1999"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Grupa Tranzit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343E02A8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D13FC4" w14:paraId="1223ACEB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43ADF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3696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09ACC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F44EC" w14:textId="77777777" w:rsidR="00D13FC4" w:rsidRPr="002D1130" w:rsidRDefault="00D13FC4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3F025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09030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8459F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39D3C9D7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3184C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7D142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D13FC4" w14:paraId="7F3B1CCA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D61F9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48CE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E9F70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7489A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5E592FA2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5508A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F8D2E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80FC2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12445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95E03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42484A18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6A4F4C9D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D13FC4" w14:paraId="365907EF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C77F5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2AE2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0A25A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144C4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3317E686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37BEC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5CD06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7332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31093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FBF55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306BD0E2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33394000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D13FC4" w14:paraId="0D90AD8E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21DB0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9B5D0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0D456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ED708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2C7C4E69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8D967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9144B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C4CD8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D053D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EB7EC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1CB2AC82" w14:textId="77777777" w:rsidR="00D13FC4" w:rsidRPr="00CB3447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D13FC4" w14:paraId="14233932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EC827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1300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D18D3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E26AA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269E3860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950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281A2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4131E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00DE5BFD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BB693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8120D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C794A46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0DC09AEA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5FDDF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90B29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DF1BF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FFBA8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662FB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038FEFE9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35E03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A84E9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9C719" w14:textId="77777777" w:rsidR="00D13FC4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7C580" w14:textId="77777777" w:rsidR="00D13FC4" w:rsidRPr="004143AF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13FC4" w14:paraId="6FD79A95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3CD90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1DCE2" w14:textId="77777777" w:rsidR="00D13FC4" w:rsidRDefault="00D13FC4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3C68F" w14:textId="77777777" w:rsidR="00D13FC4" w:rsidRPr="00D33E71" w:rsidRDefault="00D13FC4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52A8C" w14:textId="77777777" w:rsidR="00D13FC4" w:rsidRDefault="00D13FC4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49CE2B74" w14:textId="77777777" w:rsidR="00D13FC4" w:rsidRDefault="00D13FC4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5DEE1" w14:textId="77777777" w:rsidR="00D13FC4" w:rsidRDefault="00D13FC4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41A22" w14:textId="77777777" w:rsidR="00D13FC4" w:rsidRDefault="00D13FC4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B4D42" w14:textId="77777777" w:rsidR="00D13FC4" w:rsidRDefault="00D13FC4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FE50B" w14:textId="77777777" w:rsidR="00D13FC4" w:rsidRDefault="00D13FC4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2D1CE" w14:textId="77777777" w:rsidR="00D13FC4" w:rsidRPr="004143AF" w:rsidRDefault="00D13FC4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D13FC4" w14:paraId="6F2139B8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242A9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4230A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101B6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B7D1A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79BB546A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25E05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DB4DE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07454" w14:textId="77777777" w:rsidR="00D13FC4" w:rsidRDefault="00D13FC4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B7F87" w14:textId="77777777" w:rsidR="00D13FC4" w:rsidRPr="00D33E71" w:rsidRDefault="00D13FC4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81CB0" w14:textId="77777777" w:rsidR="00D13FC4" w:rsidRDefault="00D13FC4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D13FC4" w14:paraId="5E097359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03801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173C7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74A364F8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56977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BDF4F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5D02B4D0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F649B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36E5E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DE0BD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3B5A3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BF52C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D13FC4" w14:paraId="0872E82D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AF96C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F60C6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08324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3D59D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75A6EA8F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159FA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58032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3D6BC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1923B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3DA86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67C00E5B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1C13E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F3885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4B482DB8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EB8CC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4327D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1D115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EED38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F47F9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8F200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8BBF8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D13FC4" w14:paraId="221A3F2C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39D2A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12183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F5C7A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BB5DF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301D081A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C89FC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67FC3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00EF0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A08BE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E4F06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0FE44DF9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631FB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85075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39662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D0D70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1A494161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DE8DA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8BAB907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92678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5BD21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59EC9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97257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00ACA04E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FFF2E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D6A9D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0003F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64A5A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4CDF33E3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67976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3FE7039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3F1B4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C6CAB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1B3B7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833EB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28D98493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E9352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69976" w14:textId="77777777" w:rsidR="00D13FC4" w:rsidRDefault="00D13FC4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A462C" w14:textId="77777777" w:rsidR="00D13FC4" w:rsidRPr="00D33E71" w:rsidRDefault="00D13FC4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2B4AB" w14:textId="77777777" w:rsidR="00D13FC4" w:rsidRDefault="00D13FC4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3769BDD1" w14:textId="77777777" w:rsidR="00D13FC4" w:rsidRDefault="00D13FC4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3CF84" w14:textId="77777777" w:rsidR="00D13FC4" w:rsidRDefault="00D13FC4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D5CFDEE" w14:textId="77777777" w:rsidR="00D13FC4" w:rsidRDefault="00D13FC4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65A6C" w14:textId="77777777" w:rsidR="00D13FC4" w:rsidRPr="00D33E71" w:rsidRDefault="00D13FC4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7953D" w14:textId="77777777" w:rsidR="00D13FC4" w:rsidRDefault="00D13FC4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4FAE2" w14:textId="77777777" w:rsidR="00D13FC4" w:rsidRPr="00D33E71" w:rsidRDefault="00D13FC4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99302" w14:textId="77777777" w:rsidR="00D13FC4" w:rsidRDefault="00D13FC4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0D70BB26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FD4DE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61DD7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3AF1B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144CB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C592379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29905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8A53A45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5B940A8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0EF253D6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186F450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7640D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090A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57A17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9C86B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2A8876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73C1FDAA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742D6B0D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D13FC4" w14:paraId="532F6715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86A29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D7A10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0A97A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29C4B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12429D19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1963C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D4096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3643B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8E594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C36CF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D13FC4" w14:paraId="3AAF2280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28032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CE9C2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0B162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1EAD3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9EA5B8B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6DADB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DC6EAF7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0AC52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F8E2C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DF34C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B5EC3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490265D9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B632A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82ADB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10346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78E09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51C0E7FA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0538F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6BE28ACF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6CF41CC2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6C003E87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BAB37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445A8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10E5A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0881C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4E63F5B7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A2133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8ACE5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DA157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33969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6B5E2A77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FFADA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2C97305F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3F2788AD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6AB3185B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A4E25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4E1A5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148B0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E684C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0691A726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6399B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CDE21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26457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03AF8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5582FC02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AB03F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81A5B" w14:textId="77777777" w:rsidR="00D13FC4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7FB1D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94A25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E59A4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06482A7F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6039F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5A1AE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895E1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ADABD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5B66641E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BBC7A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D1A452C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73DC934F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00C24DF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1CEF83DD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26AB6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48F27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48623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AC4AE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489434CC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2F11A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8374E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E8267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D85CD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0C930841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065F9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D4502C9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8A047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993AA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2D2B8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AE79D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4723CC67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A49E0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1196D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93899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D22CA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3BDC9E16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991D4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194C31B5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BAF5E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36EFC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5781D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DBDB6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2CF2C1FF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56ABA" w14:textId="77777777" w:rsidR="00D13FC4" w:rsidRDefault="00D13FC4" w:rsidP="00D13FC4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C3D36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4F9B6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CA4B1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4EF6F184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729C3F46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456F7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9295B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469FE" w14:textId="77777777" w:rsidR="00D13FC4" w:rsidRDefault="00D13FC4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2F842" w14:textId="77777777" w:rsidR="00D13FC4" w:rsidRPr="00D33E71" w:rsidRDefault="00D13FC4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AE4A8" w14:textId="77777777" w:rsidR="00D13FC4" w:rsidRDefault="00D13FC4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809199E" w14:textId="77777777" w:rsidR="00D13FC4" w:rsidRPr="00BA7DAE" w:rsidRDefault="00D13FC4" w:rsidP="000A5D7E">
      <w:pPr>
        <w:tabs>
          <w:tab w:val="left" w:pos="2748"/>
        </w:tabs>
        <w:rPr>
          <w:sz w:val="20"/>
          <w:lang w:val="ro-RO"/>
        </w:rPr>
      </w:pPr>
    </w:p>
    <w:p w14:paraId="1C6F8EF8" w14:textId="77777777" w:rsidR="00D13FC4" w:rsidRDefault="00D13FC4" w:rsidP="00E7698F">
      <w:pPr>
        <w:pStyle w:val="Heading1"/>
        <w:spacing w:line="360" w:lineRule="auto"/>
      </w:pPr>
      <w:r>
        <w:t>LINIA 504</w:t>
      </w:r>
    </w:p>
    <w:p w14:paraId="7ECC8493" w14:textId="77777777" w:rsidR="00D13FC4" w:rsidRPr="00A16A49" w:rsidRDefault="00D13FC4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13FC4" w14:paraId="3F074A0C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6FC5C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BF9C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2+500</w:t>
            </w:r>
          </w:p>
          <w:p w14:paraId="10798B5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3C98C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7CF2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38922BE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C4ED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92782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D6FC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719E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9E4F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firul II </w:t>
            </w:r>
          </w:p>
          <w:p w14:paraId="141107E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6C6A2481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 N.</w:t>
            </w:r>
          </w:p>
        </w:tc>
      </w:tr>
      <w:tr w:rsidR="00D13FC4" w14:paraId="79ED6E0A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07877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A395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594746E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6F20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F59D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Adjud -</w:t>
            </w:r>
          </w:p>
          <w:p w14:paraId="37969DD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324C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73CBD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F2F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075261B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C8D7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BE719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13FC4" w14:paraId="6B08D55D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36C2C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9954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F73B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8226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337CB63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72BE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D1C08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93F3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9+600</w:t>
            </w:r>
          </w:p>
          <w:p w14:paraId="14F9FDF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FB06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080C6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13FC4" w14:paraId="0AF88DC7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E3BC8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8502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24A8DD7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4CF28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C22D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5960C4B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7153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6BBEC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422D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2838ED8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DAEC3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62A55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C4194">
              <w:rPr>
                <w:b/>
                <w:bCs/>
                <w:iCs/>
                <w:sz w:val="20"/>
                <w:lang w:val="ro-RO"/>
              </w:rPr>
              <w:t>*Valabil pentru trenurile remorcate cu două locomotive cuplate.</w:t>
            </w:r>
          </w:p>
          <w:p w14:paraId="1032E143" w14:textId="77777777" w:rsidR="00D13FC4" w:rsidRPr="00D0576C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72EBCE1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3B4E0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EEE50" w14:textId="77777777" w:rsidR="00D13FC4" w:rsidRDefault="00D13FC4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18+650</w:t>
            </w:r>
          </w:p>
          <w:p w14:paraId="75A92D21" w14:textId="77777777" w:rsidR="00D13FC4" w:rsidRDefault="00D13FC4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5426C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217C0" w14:textId="77777777" w:rsidR="00D13FC4" w:rsidRDefault="00D13FC4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26961DF5" w14:textId="77777777" w:rsidR="00D13FC4" w:rsidRDefault="00D13FC4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8078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6E4B3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0622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20B5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A0A01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13FC4" w14:paraId="7139F375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0C886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98CC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A8ECE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5268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643359D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13 </w:t>
            </w:r>
          </w:p>
          <w:p w14:paraId="210A565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E004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E3727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6C14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F45B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4F5E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C939C72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DC238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0BBC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0AE89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4B7A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BB7561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DAB6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69252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83B3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393C0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81B7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D13FC4" w14:paraId="772D6CF4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59BEE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BBD1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328ED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5DDB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E86C81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6C65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3C2FC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C0D3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3143A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BBF7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D13FC4" w14:paraId="650D5EC2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9D157" w14:textId="77777777" w:rsidR="00D13FC4" w:rsidRDefault="00D13FC4" w:rsidP="00D13FC4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0C47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D8BC7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831E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356E3D6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5BEB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2D583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5EAA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86110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06C7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9 - 12</w:t>
            </w:r>
          </w:p>
          <w:p w14:paraId="266E004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D13FC4" w14:paraId="34FAC2CB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936CE" w14:textId="77777777" w:rsidR="00D13FC4" w:rsidRDefault="00D13FC4" w:rsidP="00D13FC4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8601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C2C3A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971E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4A48E8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CAD6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62D60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7A29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5C8EA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959E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10 - 12 Cap X.</w:t>
            </w:r>
          </w:p>
        </w:tc>
      </w:tr>
      <w:tr w:rsidR="00D13FC4" w14:paraId="63030B50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FB180" w14:textId="77777777" w:rsidR="00D13FC4" w:rsidRDefault="00D13FC4" w:rsidP="00D13FC4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9477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7F434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0436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5E6E8C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D587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78103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CF0E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2E38D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07EF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și 12 Cap X.</w:t>
            </w:r>
          </w:p>
        </w:tc>
      </w:tr>
      <w:tr w:rsidR="00D13FC4" w14:paraId="215F7A48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5F081" w14:textId="77777777" w:rsidR="00D13FC4" w:rsidRDefault="00D13FC4" w:rsidP="00D13FC4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842A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2E16F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F191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762894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967A6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74A12A2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9CE0E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2DD0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55B2F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8028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7B55B07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11 -  13 Cap Y.</w:t>
            </w:r>
          </w:p>
        </w:tc>
      </w:tr>
      <w:tr w:rsidR="00D13FC4" w14:paraId="1424F22B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2E6B5" w14:textId="77777777" w:rsidR="00D13FC4" w:rsidRDefault="00D13FC4" w:rsidP="00D13FC4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9A3B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99365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8583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FCD1D9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5A52B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CCE1EA4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A4002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6830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DE933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8502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2BE8918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și 12 Cap Y.</w:t>
            </w:r>
          </w:p>
        </w:tc>
      </w:tr>
      <w:tr w:rsidR="00D13FC4" w14:paraId="7CAF5777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B1F94" w14:textId="77777777" w:rsidR="00D13FC4" w:rsidRDefault="00D13FC4" w:rsidP="00D13FC4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7674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2DC72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FFBC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- </w:t>
            </w:r>
          </w:p>
          <w:p w14:paraId="6CAAA62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53474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A43F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D73C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31+400</w:t>
            </w:r>
          </w:p>
          <w:p w14:paraId="5B4F837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354D5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A38B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603E2611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B61E5" w14:textId="77777777" w:rsidR="00D13FC4" w:rsidRDefault="00D13FC4" w:rsidP="00D13FC4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77D2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32+200</w:t>
            </w:r>
          </w:p>
          <w:p w14:paraId="5C79682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EA832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746D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BC - </w:t>
            </w:r>
          </w:p>
          <w:p w14:paraId="6155037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3AF66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C9F7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F6A8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6C15E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5049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AD31DC8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734EA" w14:textId="77777777" w:rsidR="00D13FC4" w:rsidRDefault="00D13FC4" w:rsidP="00D13FC4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5CD9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4EB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4221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6D6D7A6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D2F96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B175EA3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6888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1744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750BE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1474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58B98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6 - 8, Cap X.</w:t>
            </w:r>
          </w:p>
        </w:tc>
      </w:tr>
      <w:tr w:rsidR="00D13FC4" w14:paraId="13A01910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A470A" w14:textId="77777777" w:rsidR="00D13FC4" w:rsidRDefault="00D13FC4" w:rsidP="00D13FC4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42C1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D3A7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7B5B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23937A2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1D03B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55E4BC4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D5A13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5436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7783E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CDAB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AF501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7, Cap X.</w:t>
            </w:r>
          </w:p>
        </w:tc>
      </w:tr>
      <w:tr w:rsidR="00D13FC4" w14:paraId="1393BD39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E2FB5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93C1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362F9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8C6D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30E124E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0D8D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B17FA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3BF4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E622E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78E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6 - 8 </w:t>
            </w:r>
          </w:p>
          <w:p w14:paraId="1970B31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D13FC4" w14:paraId="651382E5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EDFD7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E146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76123A7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AC3A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0830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 -</w:t>
            </w:r>
          </w:p>
          <w:p w14:paraId="2980A26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4107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91334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2878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65DDA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B27D3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13FC4" w14:paraId="07C6D4F6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182B4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0025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357794D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6850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B285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33C7DC5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DA35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02C5A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25A2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A5641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BB04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13FC4" w14:paraId="75E2A752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49F55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16208" w14:textId="77777777" w:rsidR="00D13FC4" w:rsidRDefault="00D13FC4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54+190</w:t>
            </w:r>
          </w:p>
          <w:p w14:paraId="17DACB50" w14:textId="77777777" w:rsidR="00D13FC4" w:rsidRDefault="00D13FC4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67FF3" w14:textId="77777777" w:rsidR="00D13FC4" w:rsidRDefault="00D13FC4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7567B" w14:textId="77777777" w:rsidR="00D13FC4" w:rsidRDefault="00D13FC4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4C9D9848" w14:textId="77777777" w:rsidR="00D13FC4" w:rsidRDefault="00D13FC4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7D5B3" w14:textId="77777777" w:rsidR="00D13FC4" w:rsidRDefault="00D13FC4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E222C" w14:textId="77777777" w:rsidR="00D13FC4" w:rsidRPr="00D0473F" w:rsidRDefault="00D13FC4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1CC47" w14:textId="77777777" w:rsidR="00D13FC4" w:rsidRDefault="00D13FC4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66E8C" w14:textId="77777777" w:rsidR="00D13FC4" w:rsidRPr="00D0473F" w:rsidRDefault="00D13FC4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BD7E2" w14:textId="77777777" w:rsidR="00D13FC4" w:rsidRPr="004C4194" w:rsidRDefault="00D13FC4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255EFF0" w14:textId="77777777" w:rsidR="00D13FC4" w:rsidRDefault="00D13FC4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6213AB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9EC87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3B4B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54+650</w:t>
            </w:r>
          </w:p>
          <w:p w14:paraId="4AA8706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CE16E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113C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54B0727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4096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9D43D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012D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04E93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33046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1EFC339" w14:textId="77777777" w:rsidR="00D13FC4" w:rsidRPr="00D0576C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7C540C7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69CF3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01D1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55+060</w:t>
            </w:r>
          </w:p>
          <w:p w14:paraId="1B78330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B48B2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0BFB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5387ED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7CFF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1C498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FC5D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EC5F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9F0D9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37983E2" w14:textId="77777777" w:rsidR="00D13FC4" w:rsidRPr="00D0576C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A12F4BD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2FDAA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A47C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60+400</w:t>
            </w:r>
          </w:p>
          <w:p w14:paraId="1FFFD7F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DB7B6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DA0C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3F1EB09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95BB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01A34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A027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EB886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9C638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B662E82" w14:textId="77777777" w:rsidR="00D13FC4" w:rsidRPr="00D0576C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EBE9153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3C364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B86C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F5E8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97A9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1CDB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D1ED2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4537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34C76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8F5E1" w14:textId="77777777" w:rsidR="00D13FC4" w:rsidRPr="00E03C2B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284D764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>la liniile 2 - 4 st. Dofteana, Cap Y.</w:t>
            </w:r>
          </w:p>
        </w:tc>
      </w:tr>
      <w:tr w:rsidR="00D13FC4" w14:paraId="64E44336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A04B4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3484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65+570</w:t>
            </w:r>
          </w:p>
          <w:p w14:paraId="6528B24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CD3AA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11A9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 -</w:t>
            </w:r>
          </w:p>
          <w:p w14:paraId="5B45FA0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5E35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E6F2B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BAF2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BE9B4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15338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AE240FF" w14:textId="77777777" w:rsidR="00D13FC4" w:rsidRPr="00D0576C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4F05865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360E3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8980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66+600</w:t>
            </w:r>
          </w:p>
          <w:p w14:paraId="724CAA1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62FF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BCBA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Valea Uzului</w:t>
            </w:r>
          </w:p>
          <w:p w14:paraId="7590E89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6C8C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287A2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A5B4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C4500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FF03D" w14:textId="77777777" w:rsidR="00D13FC4" w:rsidRPr="00E4349C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12500278" w14:textId="77777777" w:rsidR="00D13FC4" w:rsidRPr="00E4349C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peste sch.  9 și 11, </w:t>
            </w:r>
          </w:p>
          <w:p w14:paraId="227B72D0" w14:textId="77777777" w:rsidR="00D13FC4" w:rsidRPr="00E4349C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349C">
              <w:rPr>
                <w:b/>
                <w:bCs/>
                <w:i/>
                <w:iCs/>
                <w:sz w:val="20"/>
                <w:lang w:val="ro-RO"/>
              </w:rPr>
              <w:t>Hm Valea Uzului, Cap X.</w:t>
            </w:r>
          </w:p>
        </w:tc>
      </w:tr>
      <w:tr w:rsidR="00D13FC4" w14:paraId="278B8E43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C1BCB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3136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69+220</w:t>
            </w:r>
          </w:p>
          <w:p w14:paraId="274B923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5D666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ECF4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3014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3FD5F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BE86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058F2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0E9FE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7D4DAA4F" w14:textId="77777777" w:rsidR="00D13FC4" w:rsidRPr="00D0576C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46EB7D7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D7A08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F48A4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75+120</w:t>
            </w:r>
          </w:p>
          <w:p w14:paraId="1FB29D36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5EE18" w14:textId="77777777" w:rsidR="00D13FC4" w:rsidRPr="00D0473F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BE18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7B9753C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5D66D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00B68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27FB4" w14:textId="77777777" w:rsidR="00D13FC4" w:rsidRDefault="00D13FC4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9FE05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2F9A8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96074D5" w14:textId="77777777" w:rsidR="00D13FC4" w:rsidRPr="00D0576C" w:rsidRDefault="00D13FC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9DAD9A7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F903E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D6BE5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76+050</w:t>
            </w:r>
          </w:p>
          <w:p w14:paraId="7E411411" w14:textId="77777777" w:rsidR="00D13FC4" w:rsidRDefault="00D13FC4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BD540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0C281" w14:textId="77777777" w:rsidR="00D13FC4" w:rsidRDefault="00D13FC4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7BD2A8EC" w14:textId="77777777" w:rsidR="00D13FC4" w:rsidRDefault="00D13FC4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772AC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723F3" w14:textId="77777777" w:rsidR="00D13FC4" w:rsidRDefault="00D13FC4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AF798" w14:textId="77777777" w:rsidR="00D13FC4" w:rsidRDefault="00D13FC4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965A6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D6C9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linia curentă Comănești - Asău</w:t>
            </w:r>
          </w:p>
        </w:tc>
      </w:tr>
      <w:tr w:rsidR="00D13FC4" w14:paraId="3FAA043B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CD9EC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10F1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84+260</w:t>
            </w:r>
          </w:p>
          <w:p w14:paraId="37CDF0A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70392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0F95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 -</w:t>
            </w:r>
          </w:p>
          <w:p w14:paraId="571B526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52FA7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20BA2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52A41" w14:textId="77777777" w:rsidR="00D13FC4" w:rsidRDefault="00D13FC4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2E8BD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76E6E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6E44EA6" w14:textId="77777777" w:rsidR="00D13FC4" w:rsidRPr="00D0576C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2BDAEAC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121AC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C65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97+960</w:t>
            </w:r>
          </w:p>
          <w:p w14:paraId="6F35A43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A5BF9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7591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Simbrea - </w:t>
            </w:r>
          </w:p>
          <w:p w14:paraId="0480B38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3E722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6D9D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F184A" w14:textId="77777777" w:rsidR="00D13FC4" w:rsidRDefault="00D13FC4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3C857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99C60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00108DC" w14:textId="77777777" w:rsidR="00D13FC4" w:rsidRPr="00D0576C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53D761D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2D2A7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8262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103+600</w:t>
            </w:r>
          </w:p>
          <w:p w14:paraId="649CD66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9E94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7746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88595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95E8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C19C3" w14:textId="77777777" w:rsidR="00D13FC4" w:rsidRDefault="00D13FC4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53AF0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2CEA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intrări – ieşiri</w:t>
            </w:r>
          </w:p>
          <w:p w14:paraId="4A5E786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  <w:r>
              <w:rPr>
                <w:b/>
                <w:bCs/>
                <w:iCs/>
                <w:sz w:val="20"/>
                <w:lang w:val="ro-RO"/>
              </w:rPr>
              <w:t xml:space="preserve"> </w:t>
            </w:r>
          </w:p>
        </w:tc>
      </w:tr>
      <w:tr w:rsidR="00D13FC4" w14:paraId="08A2F0EB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8EB96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2A40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105+720</w:t>
            </w:r>
          </w:p>
          <w:p w14:paraId="3D7C2FE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7B9EA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43AE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 -</w:t>
            </w:r>
          </w:p>
          <w:p w14:paraId="2F444AD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715C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B7C09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2521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32620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A6C32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7259A72" w14:textId="77777777" w:rsidR="00D13FC4" w:rsidRPr="00D0576C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B277730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1141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FD90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6E46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4EF9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0CC9AD6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E585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07247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CD1C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7A949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63CFF" w14:textId="77777777" w:rsidR="00D13FC4" w:rsidRPr="00423757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Nesemnalizată pe teren.</w:t>
            </w:r>
          </w:p>
          <w:p w14:paraId="76DED6A1" w14:textId="77777777" w:rsidR="00D13FC4" w:rsidRPr="00423757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5DDCD01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peste sch. 10 la liniile 4 și 5 Cap Y.</w:t>
            </w:r>
          </w:p>
        </w:tc>
      </w:tr>
      <w:tr w:rsidR="00D13FC4" w14:paraId="4F90282C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46A2B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9C5A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06F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5F7E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4F13D9D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807A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AA4FA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E8B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73214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930A8" w14:textId="77777777" w:rsidR="00D13FC4" w:rsidRPr="00F94F88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9CA5E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la și de la liniile 4 și 5 </w:t>
            </w:r>
          </w:p>
          <w:p w14:paraId="7B96498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>st. Ghimeș, Cap Y.</w:t>
            </w:r>
          </w:p>
        </w:tc>
      </w:tr>
      <w:tr w:rsidR="00D13FC4" w14:paraId="391BEF6E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1EF55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7776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109+050</w:t>
            </w:r>
          </w:p>
          <w:p w14:paraId="551D91D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1185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F614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3C049A7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5C83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F377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03E6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7C625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95E85" w14:textId="77777777" w:rsidR="00D13FC4" w:rsidRPr="00F94F88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31090A29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D2400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B1A6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109+070</w:t>
            </w:r>
          </w:p>
          <w:p w14:paraId="28D175F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7E25F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4153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3ECF2D2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5391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D13F5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3729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03431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F291E" w14:textId="77777777" w:rsidR="00D13FC4" w:rsidRPr="004C419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A2964B3" w14:textId="77777777" w:rsidR="00D13FC4" w:rsidRPr="00D0576C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5722903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78649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76B9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8891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FA7B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132E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FCB911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72</w:t>
            </w:r>
          </w:p>
          <w:p w14:paraId="7F89841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599CEEF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74889C1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95C86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F5AD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BF178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B77DC" w14:textId="77777777" w:rsidR="00D13FC4" w:rsidRPr="006E4685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573D268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C15C2" w14:textId="77777777" w:rsidR="00D13FC4" w:rsidRDefault="00D13FC4" w:rsidP="00D13FC4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B79C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AEFD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0590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7773814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2B19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24D3EE5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C069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6313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ADAC8" w14:textId="77777777" w:rsidR="00D13FC4" w:rsidRPr="00D0473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7EF4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</w:tbl>
    <w:p w14:paraId="075BC889" w14:textId="77777777" w:rsidR="00D13FC4" w:rsidRDefault="00D13FC4" w:rsidP="00F340A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72299DBE" w14:textId="77777777" w:rsidR="00D13FC4" w:rsidRDefault="00D13FC4" w:rsidP="00EE4C95">
      <w:pPr>
        <w:pStyle w:val="Heading1"/>
        <w:spacing w:line="360" w:lineRule="auto"/>
      </w:pPr>
      <w:r>
        <w:t>LINIA 507</w:t>
      </w:r>
    </w:p>
    <w:p w14:paraId="4195818D" w14:textId="77777777" w:rsidR="00D13FC4" w:rsidRPr="006A4B24" w:rsidRDefault="00D13FC4" w:rsidP="00822D2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BACĂU - BICAZ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13FC4" w14:paraId="48506EC3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7DE0F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EA52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218B1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A042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1F7D714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FA46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8030E0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E4A75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B468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D11E3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42CC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7367673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76,  </w:t>
            </w:r>
          </w:p>
          <w:p w14:paraId="60EEE83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D13FC4" w14:paraId="0C4E36A7" w14:textId="77777777">
        <w:trPr>
          <w:cantSplit/>
          <w:trHeight w:val="1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5F951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A876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907E8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11D6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3062F01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2324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F6F619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F1C72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3054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F242E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BBDF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4B72C07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 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40.</w:t>
            </w:r>
          </w:p>
        </w:tc>
      </w:tr>
      <w:tr w:rsidR="00D13FC4" w14:paraId="6371ACCE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35898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A945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98E46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3BD8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76FB341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Y, </w:t>
            </w:r>
          </w:p>
          <w:p w14:paraId="1E0B4CB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A34C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52/46-30/40-26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7E0FA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ECE7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421AB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C86E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D00D17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spre staţia Gârleni.</w:t>
            </w:r>
          </w:p>
        </w:tc>
      </w:tr>
      <w:tr w:rsidR="00D13FC4" w14:paraId="3DCA3CB3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F5978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8030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8BA0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53E8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Buhuși</w:t>
            </w:r>
          </w:p>
          <w:p w14:paraId="337CFD1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7183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948FA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18BD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E9C09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4D27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328E8BAB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77E6A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964B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4A6AF51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449370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31+802</w:t>
            </w:r>
          </w:p>
          <w:p w14:paraId="07D06F1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3A37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4118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26D4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7C7F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0046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FF45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CCB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2E40495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34B808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5CEA673C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0E3AF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B6BC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FE22B1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529B4ED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33+974</w:t>
            </w:r>
          </w:p>
          <w:p w14:paraId="2B2B9CB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8DF5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C0C6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4AD6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DF88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51DD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70BDC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EE4B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68F8382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59053C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0F89A7D5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74B41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ECA0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2B78C74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5381E81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43+047</w:t>
            </w:r>
          </w:p>
          <w:p w14:paraId="39B20A3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E682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E4BE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Podoleni - Roznov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39FE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6FB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8811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D1424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A792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094793D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A00109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7A1B9E08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85F96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7C2B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62D1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D9FA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11D3B08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6F39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CDB6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AB51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15BFD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2DAB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5DC93B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9 abătută.</w:t>
            </w:r>
          </w:p>
        </w:tc>
      </w:tr>
      <w:tr w:rsidR="00D13FC4" w14:paraId="4D2DF4A0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8ED9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6CAB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B849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A012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311AF16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C247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06CA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456B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ECE64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0C97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13, </w:t>
            </w:r>
          </w:p>
          <w:p w14:paraId="638DACE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vârf sch. 14.</w:t>
            </w:r>
          </w:p>
        </w:tc>
      </w:tr>
      <w:tr w:rsidR="00D13FC4" w14:paraId="181A2995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E8380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7BC7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6CBF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BCAA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448A462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3209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5039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7721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021FD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4ADA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26586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liniile 3 - 5 abătute Cap Y.</w:t>
            </w:r>
          </w:p>
        </w:tc>
      </w:tr>
      <w:tr w:rsidR="00D13FC4" w14:paraId="165EEC46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9FB84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2CE3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F11D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B4AF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343840A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5D6E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1721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3D6D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4FBC0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AB6D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B5118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liniile 5, 6 abătute </w:t>
            </w:r>
          </w:p>
          <w:p w14:paraId="376E1D1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D13FC4" w14:paraId="1B2E70D8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B0901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5417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49CF40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744A982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72+300</w:t>
            </w:r>
          </w:p>
          <w:p w14:paraId="6CBC8B7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FA9DB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3E4A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Bistrița Neamț -</w:t>
            </w:r>
          </w:p>
          <w:p w14:paraId="5C47364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92AD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C472E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36C7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56A13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3280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317284A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158EAA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6C180E53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BCB16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AE2C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CFBF48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8E14E1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74+658</w:t>
            </w:r>
          </w:p>
          <w:p w14:paraId="667CA64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74+668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41CA1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B2BB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34592CE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B70F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929D8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6F7D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EF208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811B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24DCA08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3F06347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0A4720CA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A7678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FBE3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75+000</w:t>
            </w:r>
          </w:p>
          <w:p w14:paraId="1EC1687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0D22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AFBD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Pângărați - </w:t>
            </w:r>
          </w:p>
          <w:p w14:paraId="103CEAB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5F09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C60FE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1E5B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55C9E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EDE6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150EF600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19329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78B6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43EC8DE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650D487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76+339</w:t>
            </w:r>
          </w:p>
          <w:p w14:paraId="49A2AE4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42BCB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0A9F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5256454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D59A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52027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F52C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6A71B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58D5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D9C87A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90D7A0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43D55274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00BEE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6908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874BBC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7153B40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76+891</w:t>
            </w:r>
          </w:p>
          <w:p w14:paraId="332F47D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4CDEA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C61A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58FBF14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3286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2A0F4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5BC2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02CC4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213B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607A923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948403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0EC90A96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9145D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F270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028F8F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EE3987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77+421</w:t>
            </w:r>
          </w:p>
          <w:p w14:paraId="1C5BB47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7006B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7AB6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0C87D13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2A87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5A384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EC0F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D9E8A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81A0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409B6F2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260451F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661E68EC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7C328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6A4E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020334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5E5C78C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78+250</w:t>
            </w:r>
          </w:p>
          <w:p w14:paraId="1C92041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EC99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B7D0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666942E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8500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36B58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9F56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80925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3A80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184221B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3C13FEB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78535220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C0E69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1A27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2A4A4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3199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Tarcău</w:t>
            </w:r>
          </w:p>
          <w:p w14:paraId="6BDAADC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9439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20C2E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A403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F43FF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04D5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5848F9C5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281D3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B3A3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75B5438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5EC229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81+105</w:t>
            </w:r>
          </w:p>
          <w:p w14:paraId="0EF84D5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81+265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B721F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5EA9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23D5D98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70A1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B5D2A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1E64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D1433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CEEE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2E4D51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FCF219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1F7BA499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2D8D5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503D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A50821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D9B349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81+619</w:t>
            </w:r>
          </w:p>
          <w:p w14:paraId="563DAAA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96134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2BDC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6C56D2A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D4C2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05B01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FE41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F39EC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E099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02B2032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230A6C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6316DEA9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64CCE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D5B1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4FBD776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29A544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81+821</w:t>
            </w:r>
          </w:p>
          <w:p w14:paraId="65A0FC6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81+941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064AB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2DF1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62D66A6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D99F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92FD7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D160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2353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EE8A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E5FABF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37556BD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66354DCA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8E523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B778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68EEC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5FC2E" w14:textId="77777777" w:rsidR="00D13FC4" w:rsidRDefault="00D13FC4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15D841B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DA42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F5F7C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EE06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4A145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BAE9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697C3D14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6190C" w14:textId="77777777" w:rsidR="00D13FC4" w:rsidRDefault="00D13FC4" w:rsidP="00D13FC4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BB2F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D336D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AAEF2" w14:textId="77777777" w:rsidR="00D13FC4" w:rsidRDefault="00D13FC4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6686454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D1DB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00AF78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62F3C" w14:textId="77777777" w:rsidR="00D13FC4" w:rsidRPr="00E1695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EF80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EC9BD" w14:textId="77777777" w:rsidR="00D13FC4" w:rsidRPr="002761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E284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5E4009D2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25A0F15C" w14:textId="77777777" w:rsidR="00D13FC4" w:rsidRDefault="00D13FC4" w:rsidP="007E1810">
      <w:pPr>
        <w:pStyle w:val="Heading1"/>
        <w:spacing w:line="360" w:lineRule="auto"/>
      </w:pPr>
      <w:r>
        <w:t>LINIA 511</w:t>
      </w:r>
    </w:p>
    <w:p w14:paraId="2A5813DD" w14:textId="77777777" w:rsidR="00D13FC4" w:rsidRPr="009B4FEF" w:rsidRDefault="00D13FC4" w:rsidP="00791B14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DĂRMĂNEŞTI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13FC4" w14:paraId="2561E621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EDD08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223E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8C810" w14:textId="77777777" w:rsidR="00D13FC4" w:rsidRPr="00D33E71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FD18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7596C97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CB44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465BCE3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4B0230E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2E1BC8F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A8A64" w14:textId="77777777" w:rsidR="00D13FC4" w:rsidRPr="00D33E71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C218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F13FC" w14:textId="77777777" w:rsidR="00D13FC4" w:rsidRPr="00D33E71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E5939" w14:textId="77777777" w:rsidR="00D13FC4" w:rsidRPr="009E7CE7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9E7CE7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D13FC4" w14:paraId="5A72D3A4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654BC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D747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A77C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14EF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Cacica </w:t>
            </w:r>
          </w:p>
          <w:p w14:paraId="392EBBA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308B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vârful sch. 5 </w:t>
            </w:r>
          </w:p>
          <w:p w14:paraId="30D1E35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7F0A72E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vârful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768B4" w14:textId="77777777" w:rsidR="00D13FC4" w:rsidRPr="00F02EF7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8983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4FD47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5719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2EC20F49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E201C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28A5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22+030</w:t>
            </w:r>
          </w:p>
          <w:p w14:paraId="16D31AD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93053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FBCE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Cacica -</w:t>
            </w:r>
          </w:p>
          <w:p w14:paraId="217F31E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 Dealului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A3D0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4857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1287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9DE82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9D814" w14:textId="77777777" w:rsidR="00D13FC4" w:rsidRPr="00193954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95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193954">
              <w:rPr>
                <w:b/>
                <w:bCs/>
                <w:iCs/>
                <w:sz w:val="20"/>
              </w:rPr>
              <w:t>două locomotive cuplate.</w:t>
            </w:r>
          </w:p>
          <w:p w14:paraId="7D33293D" w14:textId="77777777" w:rsidR="00D13FC4" w:rsidRPr="00176852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7685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544589F0" w14:textId="77777777">
        <w:trPr>
          <w:cantSplit/>
          <w:trHeight w:val="1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13351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A956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338C3" w14:textId="77777777" w:rsidR="00D13FC4" w:rsidRPr="002108A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5533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7126AF5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74224DC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F117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541E601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2C594C5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2745A" w14:textId="77777777" w:rsidR="00D13FC4" w:rsidRPr="00F02EF7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69D3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A8FB7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82A9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42C00A09" w14:textId="77777777">
        <w:trPr>
          <w:cantSplit/>
          <w:trHeight w:val="9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99BCD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AB24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55CF3" w14:textId="77777777" w:rsidR="00D13FC4" w:rsidRPr="002108A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BC18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Pojorâta</w:t>
            </w:r>
          </w:p>
          <w:p w14:paraId="750B229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9F111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de la Cap Y </w:t>
            </w:r>
          </w:p>
          <w:p w14:paraId="14E1E23C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la </w:t>
            </w:r>
          </w:p>
          <w:p w14:paraId="38B0CF18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ax </w:t>
            </w:r>
          </w:p>
          <w:p w14:paraId="7205A781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ED42" w14:textId="77777777" w:rsidR="00D13FC4" w:rsidRPr="00F02EF7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5DE5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E54A9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2E10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3FD8CE38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DC718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BDD0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324E" w14:textId="77777777" w:rsidR="00D13FC4" w:rsidRPr="002108A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5AF3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Iacobeni</w:t>
            </w:r>
          </w:p>
          <w:p w14:paraId="46A03C8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FF06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BF73B1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2FC16" w14:textId="77777777" w:rsidR="00D13FC4" w:rsidRPr="00F02EF7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D8ED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DA671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7432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7A9DC468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C0F02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8C9A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D8E65" w14:textId="77777777" w:rsidR="00D13FC4" w:rsidRPr="002108A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C9A7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Argestru</w:t>
            </w:r>
          </w:p>
          <w:p w14:paraId="09FEEF6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1DA1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78DC0" w14:textId="77777777" w:rsidR="00D13FC4" w:rsidRPr="00F02EF7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5D4D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330FF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B67E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74DDBC28" w14:textId="77777777">
        <w:trPr>
          <w:cantSplit/>
          <w:trHeight w:val="1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4D287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D4B8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3723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82E8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Larion</w:t>
            </w:r>
          </w:p>
          <w:p w14:paraId="2F6DD1B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2312A60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7565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Cap X la Km</w:t>
            </w:r>
          </w:p>
          <w:p w14:paraId="0639447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46DC8" w14:textId="77777777" w:rsidR="00D13FC4" w:rsidRPr="00F02EF7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488B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DC65F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007F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1356167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84470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66AE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0279E" w14:textId="77777777" w:rsidR="00D13FC4" w:rsidRPr="002108A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C8A1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Mare</w:t>
            </w:r>
          </w:p>
          <w:p w14:paraId="48F9E52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8D28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131D9" w14:textId="77777777" w:rsidR="00D13FC4" w:rsidRPr="00F02EF7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2437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44E08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25C2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515F620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7B175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FCF7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7BD2A" w14:textId="77777777" w:rsidR="00D13FC4" w:rsidRPr="002108A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0A40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Măgura Ilvei, 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2CF4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7C6D8" w14:textId="77777777" w:rsidR="00D13FC4" w:rsidRPr="00F02EF7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4085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0AA1A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A7FA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7D521B10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0DA98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EE59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9B82E" w14:textId="77777777" w:rsidR="00D13FC4" w:rsidRPr="002108A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B81B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Leşu Ilvei</w:t>
            </w:r>
          </w:p>
          <w:p w14:paraId="255C54D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  <w:p w14:paraId="622FDCF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D3BF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0533123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134F398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615FA11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la </w:t>
            </w:r>
          </w:p>
          <w:p w14:paraId="2CB3415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EDF4D" w14:textId="77777777" w:rsidR="00D13FC4" w:rsidRPr="00F02EF7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9835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139F5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96E8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5C3B2E2C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535EA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22AA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AF793" w14:textId="77777777" w:rsidR="00D13FC4" w:rsidRPr="002108A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8910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0A1F9B9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0F3F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774874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774874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774874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BBA66" w14:textId="77777777" w:rsidR="00D13FC4" w:rsidRPr="00F02EF7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A9E1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0AE2E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6E71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725A528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73442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CC5D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F4264" w14:textId="77777777" w:rsidR="00D13FC4" w:rsidRPr="002108A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2DC6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62BD5E5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9E98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1C945" w14:textId="77777777" w:rsidR="00D13FC4" w:rsidRPr="00F02EF7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3505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E894C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62B6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A7D20D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62621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– 12.</w:t>
            </w:r>
          </w:p>
        </w:tc>
      </w:tr>
      <w:tr w:rsidR="00D13FC4" w14:paraId="7828867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D62E9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831F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21989" w14:textId="77777777" w:rsidR="00D13FC4" w:rsidRPr="002108A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A952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6329DBA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C7C9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0A5A94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B76D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CCA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BDF67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664F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ACE70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D13FC4" w14:paraId="6539BE6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C15B1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90EA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2FC79" w14:textId="77777777" w:rsidR="00D13FC4" w:rsidRPr="002108A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C7A7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1B62C5C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B278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9377E7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C809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CF78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06FAE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908D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3F483B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6D96A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– 10.</w:t>
            </w:r>
          </w:p>
        </w:tc>
      </w:tr>
      <w:tr w:rsidR="00D13FC4" w14:paraId="7B08BCD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ACD6F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80ED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F11B9" w14:textId="77777777" w:rsidR="00D13FC4" w:rsidRPr="002108A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7AD1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55B81EC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08BF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61889" w14:textId="77777777" w:rsidR="00D13FC4" w:rsidRPr="00F02EF7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8142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970C8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8A25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631A5964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19120" w14:textId="77777777" w:rsidR="00D13FC4" w:rsidRDefault="00D13FC4" w:rsidP="00D13FC4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9266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33CF1" w14:textId="77777777" w:rsidR="00D13FC4" w:rsidRPr="002108A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5EF9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287598C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2B5C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36E13" w14:textId="77777777" w:rsidR="00D13FC4" w:rsidRPr="00F02EF7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2BB4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652C1" w14:textId="77777777" w:rsidR="00D13FC4" w:rsidRPr="00BE2D7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17B0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4E44FF6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39DD8C48" w14:textId="77777777" w:rsidR="00D13FC4" w:rsidRDefault="00D13FC4" w:rsidP="00072BF3">
      <w:pPr>
        <w:pStyle w:val="Heading1"/>
        <w:spacing w:line="360" w:lineRule="auto"/>
      </w:pPr>
      <w:bookmarkStart w:id="4" w:name="_Hlk182558800"/>
      <w:r>
        <w:t>LINIA 517</w:t>
      </w:r>
    </w:p>
    <w:p w14:paraId="035B6FAA" w14:textId="77777777" w:rsidR="00D13FC4" w:rsidRDefault="00D13FC4" w:rsidP="00F07F75">
      <w:pPr>
        <w:pStyle w:val="Heading1"/>
        <w:spacing w:line="360" w:lineRule="auto"/>
        <w:rPr>
          <w:b w:val="0"/>
          <w:bCs w:val="0"/>
          <w:sz w:val="8"/>
        </w:rPr>
      </w:pPr>
      <w:r>
        <w:t>SUCEAVA - GURA HUMORULUI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5"/>
        <w:gridCol w:w="870"/>
        <w:gridCol w:w="755"/>
        <w:gridCol w:w="2491"/>
      </w:tblGrid>
      <w:tr w:rsidR="00D13FC4" w14:paraId="12D4910B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78780" w14:textId="77777777" w:rsidR="00D13FC4" w:rsidRDefault="00D13FC4" w:rsidP="00D13FC4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622E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6A76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0007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424DBE7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1167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81D1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0BBD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1C8C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80C1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3F8405FD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D1FF2" w14:textId="77777777" w:rsidR="00D13FC4" w:rsidRDefault="00D13FC4" w:rsidP="00D13FC4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F75A8" w14:textId="77777777" w:rsidR="00D13FC4" w:rsidRDefault="00D13FC4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199DB" w14:textId="77777777" w:rsidR="00D13FC4" w:rsidRDefault="00D13FC4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828B8" w14:textId="77777777" w:rsidR="00D13FC4" w:rsidRDefault="00D13FC4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021F0399" w14:textId="77777777" w:rsidR="00D13FC4" w:rsidRDefault="00D13FC4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9B582" w14:textId="77777777" w:rsidR="00D13FC4" w:rsidRDefault="00D13FC4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52D86" w14:textId="77777777" w:rsidR="00D13FC4" w:rsidRDefault="00D13FC4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02A73" w14:textId="77777777" w:rsidR="00D13FC4" w:rsidRDefault="00D13FC4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93D2B" w14:textId="77777777" w:rsidR="00D13FC4" w:rsidRDefault="00D13FC4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C67B9" w14:textId="77777777" w:rsidR="00D13FC4" w:rsidRDefault="00D13FC4" w:rsidP="004616D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474974C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9653" w14:textId="77777777" w:rsidR="00D13FC4" w:rsidRDefault="00D13FC4" w:rsidP="00D13FC4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1B8B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7C75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6B79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B9EAA3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427C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1A7523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B0AD08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08EF2AE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5A4EBC6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EDAB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7EC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0E85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E21D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28596B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numai la parcursuri peste sch. nr. 1, 3, 5 şi 7 </w:t>
            </w:r>
          </w:p>
          <w:p w14:paraId="69F3C13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poziţii abătute.</w:t>
            </w:r>
          </w:p>
        </w:tc>
      </w:tr>
      <w:tr w:rsidR="00D13FC4" w14:paraId="195A1E4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145BD" w14:textId="77777777" w:rsidR="00D13FC4" w:rsidRDefault="00D13FC4" w:rsidP="00D13FC4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D48E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2158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035E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3470CDA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EB81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83EB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9CFF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BEB0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4638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D13FC4" w14:paraId="05D272D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8A8DE" w14:textId="77777777" w:rsidR="00D13FC4" w:rsidRDefault="00D13FC4" w:rsidP="00D13FC4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3180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D940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391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5E4D2CE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0A79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AD1A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9E68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DDAB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C096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45F60BE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D6112" w14:textId="77777777" w:rsidR="00D13FC4" w:rsidRDefault="00D13FC4" w:rsidP="00D13FC4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1F91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12+500</w:t>
            </w:r>
          </w:p>
          <w:p w14:paraId="514E6D8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CC363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083A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Suceava Vest - Stroiești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7A3F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91B3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5A51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BE96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50FA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inductori la paletele galbene</w:t>
            </w:r>
          </w:p>
        </w:tc>
      </w:tr>
      <w:tr w:rsidR="00D13FC4" w14:paraId="0643331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26F9D" w14:textId="77777777" w:rsidR="00D13FC4" w:rsidRDefault="00D13FC4" w:rsidP="00D13FC4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0885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B553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FD54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Ciprian Porumbescu</w:t>
            </w:r>
          </w:p>
          <w:p w14:paraId="74D5B92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D7F4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802A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BC92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0548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8835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73896A7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CB434" w14:textId="77777777" w:rsidR="00D13FC4" w:rsidRDefault="00D13FC4" w:rsidP="00D13FC4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A127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36EC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E3C7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Berchișești,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3399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60A7C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D17B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33A5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30A2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2B38394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6FBAC" w14:textId="77777777" w:rsidR="00D13FC4" w:rsidRDefault="00D13FC4" w:rsidP="00D13FC4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1F39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AB64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0AEF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18962C4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prim.-exped.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C8C4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4C0DA73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42D5417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CA96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B98F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8906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79FB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26FB33CA" w14:textId="77777777" w:rsidR="00D13FC4" w:rsidRDefault="00D13FC4" w:rsidP="00F232A2">
      <w:pPr>
        <w:spacing w:before="40" w:after="40" w:line="192" w:lineRule="auto"/>
        <w:ind w:right="57"/>
        <w:rPr>
          <w:sz w:val="20"/>
          <w:lang w:val="ro-RO"/>
        </w:rPr>
      </w:pPr>
    </w:p>
    <w:p w14:paraId="0B0BE188" w14:textId="77777777" w:rsidR="00D13FC4" w:rsidRDefault="00D13FC4" w:rsidP="00F04622">
      <w:pPr>
        <w:pStyle w:val="Heading1"/>
        <w:spacing w:line="360" w:lineRule="auto"/>
      </w:pPr>
      <w:r>
        <w:t>LINIA 600</w:t>
      </w:r>
    </w:p>
    <w:p w14:paraId="61D7CA50" w14:textId="77777777" w:rsidR="00D13FC4" w:rsidRDefault="00D13FC4" w:rsidP="00CE4CB2">
      <w:pPr>
        <w:pStyle w:val="Heading1"/>
        <w:spacing w:line="360" w:lineRule="auto"/>
        <w:rPr>
          <w:b w:val="0"/>
          <w:bCs w:val="0"/>
          <w:sz w:val="8"/>
        </w:rPr>
      </w:pPr>
      <w:r>
        <w:t>FĂUREI - TECUCI - IAŞI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13FC4" w14:paraId="5142D11C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949D6" w14:textId="77777777" w:rsidR="00D13FC4" w:rsidRDefault="00D13FC4" w:rsidP="00D13FC4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26A5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2387408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39E04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1B58D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15EEC19C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639E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8A158" w14:textId="77777777" w:rsidR="00D13FC4" w:rsidRPr="002F6CED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296E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48912" w14:textId="77777777" w:rsidR="00D13FC4" w:rsidRPr="00C1413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B26F8" w14:textId="77777777" w:rsidR="00D13FC4" w:rsidRPr="009E2C90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328BA4F0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CF0EC" w14:textId="77777777" w:rsidR="00D13FC4" w:rsidRDefault="00D13FC4" w:rsidP="00D13FC4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347B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6+700</w:t>
            </w:r>
          </w:p>
          <w:p w14:paraId="38339B0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F9AC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0F34B" w14:textId="77777777" w:rsidR="00D13FC4" w:rsidRDefault="00D13FC4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213276E3" w14:textId="77777777" w:rsidR="00D13FC4" w:rsidRDefault="00D13FC4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7B90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153B3" w14:textId="77777777" w:rsidR="00D13FC4" w:rsidRPr="002F6CED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4C8E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D1033" w14:textId="77777777" w:rsidR="00D13FC4" w:rsidRPr="00C1413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36824" w14:textId="77777777" w:rsidR="00D13FC4" w:rsidRPr="005D499E" w:rsidRDefault="00D13FC4" w:rsidP="00786FE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43F1167" w14:textId="77777777" w:rsidR="00D13FC4" w:rsidRPr="009E2C90" w:rsidRDefault="00D13FC4" w:rsidP="00786FE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724C688F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3633B" w14:textId="77777777" w:rsidR="00D13FC4" w:rsidRDefault="00D13FC4" w:rsidP="00D13FC4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2925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3AF41CF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927D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B698E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Balta Albă – </w:t>
            </w:r>
          </w:p>
          <w:p w14:paraId="0C1D5ABC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Ciorăști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E925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22991" w14:textId="77777777" w:rsidR="00D13FC4" w:rsidRPr="002F6CED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17E7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D4618" w14:textId="77777777" w:rsidR="00D13FC4" w:rsidRPr="00C1413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6B64C" w14:textId="77777777" w:rsidR="00D13FC4" w:rsidRPr="00DD03D3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DD03D3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D13FC4" w14:paraId="699160CC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25D0" w14:textId="77777777" w:rsidR="00D13FC4" w:rsidRDefault="00D13FC4" w:rsidP="00D13FC4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BA41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3904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2BFEC" w14:textId="77777777" w:rsidR="00D13FC4" w:rsidRDefault="00D13FC4" w:rsidP="00CB56E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Ciorăști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9893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0E914" w14:textId="77777777" w:rsidR="00D13FC4" w:rsidRPr="002F6CED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A7AA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0696E" w14:textId="77777777" w:rsidR="00D13FC4" w:rsidRPr="00C1413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9781A" w14:textId="77777777" w:rsidR="00D13FC4" w:rsidRPr="00DD03D3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D13FC4" w14:paraId="2D73D09E" w14:textId="77777777">
        <w:trPr>
          <w:cantSplit/>
          <w:trHeight w:val="11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B6CC5" w14:textId="77777777" w:rsidR="00D13FC4" w:rsidRDefault="00D13FC4" w:rsidP="00D13FC4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8824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51+300</w:t>
            </w:r>
          </w:p>
          <w:p w14:paraId="723BC1C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5C82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90DB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262DF1CF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25A4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E4BF5" w14:textId="77777777" w:rsidR="00D13FC4" w:rsidRPr="002F6CED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4BAA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8E7BE" w14:textId="77777777" w:rsidR="00D13FC4" w:rsidRPr="00C1413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F266A" w14:textId="77777777" w:rsidR="00D13FC4" w:rsidRPr="005D499E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1C316170" w14:textId="77777777" w:rsidR="00D13FC4" w:rsidRPr="009E2C90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7B0CF999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70973" w14:textId="77777777" w:rsidR="00D13FC4" w:rsidRDefault="00D13FC4" w:rsidP="00D13FC4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268A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55+974</w:t>
            </w:r>
          </w:p>
          <w:p w14:paraId="4004B8E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70+552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5B27C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D069A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49C32DB1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CC0E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25E4C" w14:textId="77777777" w:rsidR="00D13FC4" w:rsidRPr="002F6CED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882C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D8E64" w14:textId="77777777" w:rsidR="00D13FC4" w:rsidRPr="00C1413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C6F76" w14:textId="77777777" w:rsidR="00D13FC4" w:rsidRPr="005D20EA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5D20EA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D13FC4" w14:paraId="74B5B00F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06CFA" w14:textId="77777777" w:rsidR="00D13FC4" w:rsidRDefault="00D13FC4" w:rsidP="00D13FC4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1792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67+030</w:t>
            </w:r>
          </w:p>
          <w:p w14:paraId="5BC2A2B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836F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8E2E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706567BB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955D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FCC8A" w14:textId="77777777" w:rsidR="00D13FC4" w:rsidRPr="002F6CED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6881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093D" w14:textId="77777777" w:rsidR="00D13FC4" w:rsidRPr="00C1413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F4C83" w14:textId="77777777" w:rsidR="00D13FC4" w:rsidRPr="005D499E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2C773840" w14:textId="77777777" w:rsidR="00D13FC4" w:rsidRPr="009E2C90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374139DD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03438" w14:textId="77777777" w:rsidR="00D13FC4" w:rsidRDefault="00D13FC4" w:rsidP="00D13FC4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0437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73+300</w:t>
            </w:r>
          </w:p>
          <w:p w14:paraId="27387D6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F9E1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1226F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 –</w:t>
            </w:r>
          </w:p>
          <w:p w14:paraId="0022F81C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5005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B1652" w14:textId="77777777" w:rsidR="00D13FC4" w:rsidRPr="002F6CED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434A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50E50" w14:textId="77777777" w:rsidR="00D13FC4" w:rsidRPr="00C1413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2E184" w14:textId="77777777" w:rsidR="00D13FC4" w:rsidRPr="005D499E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E023F3E" w14:textId="77777777" w:rsidR="00D13FC4" w:rsidRPr="009E2C90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447CB208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5B55D" w14:textId="77777777" w:rsidR="00D13FC4" w:rsidRDefault="00D13FC4" w:rsidP="00D13FC4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BA81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253+125</w:t>
            </w:r>
          </w:p>
          <w:p w14:paraId="430B9AF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51388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B106B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Frunzeasca -</w:t>
            </w:r>
          </w:p>
          <w:p w14:paraId="2B817B57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Berheci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5815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08E92" w14:textId="77777777" w:rsidR="00D13FC4" w:rsidRPr="002F6CED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A634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0B998" w14:textId="77777777" w:rsidR="00D13FC4" w:rsidRPr="00C1413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EBA4" w14:textId="77777777" w:rsidR="00D13FC4" w:rsidRPr="005D499E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6058A9F3" w14:textId="77777777" w:rsidR="00D13FC4" w:rsidRPr="009E2C90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11580B51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6C62D" w14:textId="77777777" w:rsidR="00D13FC4" w:rsidRDefault="00D13FC4" w:rsidP="00D13FC4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DB46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268+200</w:t>
            </w:r>
          </w:p>
          <w:p w14:paraId="64EF415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98F1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3A7A6" w14:textId="77777777" w:rsidR="00D13FC4" w:rsidRDefault="00D13FC4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Ghidigeni - Tutova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33E8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3B0B8" w14:textId="77777777" w:rsidR="00D13FC4" w:rsidRPr="002F6CED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F423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CC4E7" w14:textId="77777777" w:rsidR="00D13FC4" w:rsidRPr="00C14131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A81F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D13FC4" w14:paraId="041B5822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6D333" w14:textId="77777777" w:rsidR="00D13FC4" w:rsidRDefault="00D13FC4" w:rsidP="00D13FC4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1553E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339+950</w:t>
            </w:r>
          </w:p>
          <w:p w14:paraId="7AC02654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B59A1" w14:textId="77777777" w:rsidR="00D13FC4" w:rsidRDefault="00D13FC4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A4BBB" w14:textId="77777777" w:rsidR="00D13FC4" w:rsidRDefault="00D13FC4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Vaslui </w:t>
            </w:r>
            <w:r>
              <w:rPr>
                <w:b/>
                <w:bCs/>
                <w:sz w:val="20"/>
              </w:rPr>
              <w:br w:type="page"/>
              <w:t xml:space="preserve">– Buhăești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82166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5FF14" w14:textId="77777777" w:rsidR="00D13FC4" w:rsidRPr="002F6CED" w:rsidRDefault="00D13FC4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75E82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17C90" w14:textId="77777777" w:rsidR="00D13FC4" w:rsidRPr="00C14131" w:rsidRDefault="00D13FC4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495BB" w14:textId="77777777" w:rsidR="00D13FC4" w:rsidRDefault="00D13FC4" w:rsidP="00E11BA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</w:t>
            </w:r>
            <w:r>
              <w:rPr>
                <w:b/>
                <w:bCs/>
                <w:sz w:val="20"/>
              </w:rPr>
              <w:t>Vaslui</w:t>
            </w:r>
          </w:p>
          <w:p w14:paraId="6D30CC52" w14:textId="77777777" w:rsidR="00D13FC4" w:rsidRDefault="00D13FC4" w:rsidP="00E11BA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 Buhăiești Nesemnalizată pe teren.</w:t>
            </w:r>
          </w:p>
        </w:tc>
      </w:tr>
      <w:tr w:rsidR="00D13FC4" w14:paraId="4CF3D5BB" w14:textId="77777777">
        <w:trPr>
          <w:cantSplit/>
          <w:trHeight w:val="7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0CB06" w14:textId="77777777" w:rsidR="00D13FC4" w:rsidRDefault="00D13FC4" w:rsidP="00D13FC4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96146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587D5" w14:textId="77777777" w:rsidR="00D13FC4" w:rsidRPr="00C14131" w:rsidRDefault="00D13FC4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8C235" w14:textId="77777777" w:rsidR="00D13FC4" w:rsidRDefault="00D13FC4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559F3E33" w14:textId="77777777" w:rsidR="00D13FC4" w:rsidRDefault="00D13FC4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2074A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staţie </w:t>
            </w:r>
          </w:p>
          <w:p w14:paraId="097E76C8" w14:textId="77777777" w:rsidR="00D13FC4" w:rsidRDefault="00D13FC4" w:rsidP="00D13FC4">
            <w:pPr>
              <w:numPr>
                <w:ilvl w:val="0"/>
                <w:numId w:val="3"/>
              </w:numPr>
              <w:spacing w:before="40" w:after="40" w:line="360" w:lineRule="auto"/>
              <w:ind w:left="57" w:right="57" w:firstLine="0"/>
              <w:jc w:val="center"/>
              <w:rPr>
                <w:b/>
                <w:bCs/>
                <w:sz w:val="20"/>
              </w:rPr>
            </w:pPr>
          </w:p>
          <w:p w14:paraId="539F826A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295AF958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C80D5" w14:textId="77777777" w:rsidR="00D13FC4" w:rsidRPr="002F6CED" w:rsidRDefault="00D13FC4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73961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11B72" w14:textId="77777777" w:rsidR="00D13FC4" w:rsidRPr="00C14131" w:rsidRDefault="00D13FC4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6E31E" w14:textId="77777777" w:rsidR="00D13FC4" w:rsidRDefault="00D13FC4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79EF0CB9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B4CFC" w14:textId="77777777" w:rsidR="00D13FC4" w:rsidRDefault="00D13FC4" w:rsidP="00D13FC4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54885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C0283" w14:textId="77777777" w:rsidR="00D13FC4" w:rsidRPr="00C14131" w:rsidRDefault="00D13FC4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94085" w14:textId="77777777" w:rsidR="00D13FC4" w:rsidRDefault="00D13FC4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770CFB90" w14:textId="77777777" w:rsidR="00D13FC4" w:rsidRDefault="00D13FC4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linie cuprinsă între </w:t>
            </w:r>
          </w:p>
          <w:p w14:paraId="481BCDEE" w14:textId="77777777" w:rsidR="00D13FC4" w:rsidRDefault="00D13FC4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schimbătorii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7FECC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6B6C20F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27, 35 </w:t>
            </w:r>
          </w:p>
          <w:p w14:paraId="6C3F8D4B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C59E6" w14:textId="77777777" w:rsidR="00D13FC4" w:rsidRPr="002F6CED" w:rsidRDefault="00D13FC4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1BCE0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79B90" w14:textId="77777777" w:rsidR="00D13FC4" w:rsidRPr="00C14131" w:rsidRDefault="00D13FC4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7DA5F" w14:textId="77777777" w:rsidR="00D13FC4" w:rsidRDefault="00D13FC4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linile 12, 13 şi 16 din Grupa Mărfuri, Cap X şi intrări - ieşiri </w:t>
            </w:r>
          </w:p>
          <w:p w14:paraId="1151607B" w14:textId="77777777" w:rsidR="00D13FC4" w:rsidRDefault="00D13FC4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Depou Cap X.</w:t>
            </w:r>
          </w:p>
        </w:tc>
      </w:tr>
      <w:tr w:rsidR="00D13FC4" w14:paraId="0F5856BE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7FE54" w14:textId="77777777" w:rsidR="00D13FC4" w:rsidRDefault="00D13FC4" w:rsidP="00D13FC4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4D6BA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E5ADC" w14:textId="77777777" w:rsidR="00D13FC4" w:rsidRPr="00C14131" w:rsidRDefault="00D13FC4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09A18" w14:textId="77777777" w:rsidR="00D13FC4" w:rsidRDefault="00D13FC4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09B43B0D" w14:textId="77777777" w:rsidR="00D13FC4" w:rsidRDefault="00D13FC4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A1B44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004ECB9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34 -38 - 44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A5A0F" w14:textId="77777777" w:rsidR="00D13FC4" w:rsidRPr="002F6CED" w:rsidRDefault="00D13FC4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DDE06" w14:textId="77777777" w:rsidR="00D13FC4" w:rsidRDefault="00D13FC4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B4739" w14:textId="77777777" w:rsidR="00D13FC4" w:rsidRPr="00C14131" w:rsidRDefault="00D13FC4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834A5" w14:textId="77777777" w:rsidR="00D13FC4" w:rsidRDefault="00D13FC4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 Nord.</w:t>
            </w:r>
          </w:p>
        </w:tc>
      </w:tr>
    </w:tbl>
    <w:p w14:paraId="4B045E5C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1921036C" w14:textId="77777777" w:rsidR="00D13FC4" w:rsidRDefault="00D13FC4" w:rsidP="003C645F">
      <w:pPr>
        <w:pStyle w:val="Heading1"/>
        <w:spacing w:line="360" w:lineRule="auto"/>
      </w:pPr>
      <w:r>
        <w:t>LINIA 602</w:t>
      </w:r>
    </w:p>
    <w:p w14:paraId="228CF37E" w14:textId="77777777" w:rsidR="00D13FC4" w:rsidRDefault="00D13FC4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13FC4" w14:paraId="5EE402BE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5F787" w14:textId="77777777" w:rsidR="00D13FC4" w:rsidRDefault="00D13FC4" w:rsidP="00D13FC4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5A5D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6D484B5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E92A9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D194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724EFE3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AC2B7" w14:textId="77777777" w:rsidR="00D13FC4" w:rsidRPr="0040647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CDEBE" w14:textId="77777777" w:rsidR="00D13FC4" w:rsidRPr="00DA41E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9E6F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702E06D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A3F8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3DF9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7BD614AC" w14:textId="77777777" w:rsidR="00D13FC4" w:rsidRPr="0007619C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16F1FCB8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A2164" w14:textId="77777777" w:rsidR="00D13FC4" w:rsidRDefault="00D13FC4" w:rsidP="00D13FC4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FE88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78B8256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0FB8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F1D2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464F0FB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B3E3E" w14:textId="77777777" w:rsidR="00D13FC4" w:rsidRPr="0040647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FAB09" w14:textId="77777777" w:rsidR="00D13FC4" w:rsidRPr="00DA41E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1624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12E4B1E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A093D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161F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0067534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C78EE58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60165BA3" w14:textId="77777777" w:rsidR="00D13FC4" w:rsidRDefault="00D13FC4" w:rsidP="00DE3370">
      <w:pPr>
        <w:pStyle w:val="Heading1"/>
        <w:spacing w:line="360" w:lineRule="auto"/>
      </w:pPr>
      <w:r>
        <w:t>LINIA 610</w:t>
      </w:r>
    </w:p>
    <w:p w14:paraId="54C65335" w14:textId="77777777" w:rsidR="00D13FC4" w:rsidRDefault="00D13FC4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D13FC4" w14:paraId="5D6ACAD4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2EDAC" w14:textId="77777777" w:rsidR="00D13FC4" w:rsidRDefault="00D13FC4" w:rsidP="00D13FC4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4BC05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DF22C" w14:textId="77777777" w:rsidR="00D13FC4" w:rsidRPr="00F81D6F" w:rsidRDefault="00D13FC4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03A4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4C87B94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B1D87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2A0883E2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23B845A7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6F54D542" w14:textId="77777777" w:rsidR="00D13FC4" w:rsidRDefault="00D13FC4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62AA8" w14:textId="77777777" w:rsidR="00D13FC4" w:rsidRPr="00F81D6F" w:rsidRDefault="00D13FC4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F353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A4692" w14:textId="77777777" w:rsidR="00D13FC4" w:rsidRPr="00F81D6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2079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2EB992A7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41B3A" w14:textId="77777777" w:rsidR="00D13FC4" w:rsidRDefault="00D13FC4" w:rsidP="00D13FC4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575B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18156" w14:textId="77777777" w:rsidR="00D13FC4" w:rsidRPr="00F81D6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B9F40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65E94060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792E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AAB23D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128C033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20635F4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AA632" w14:textId="77777777" w:rsidR="00D13FC4" w:rsidRPr="00F81D6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694A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06409" w14:textId="77777777" w:rsidR="00D13FC4" w:rsidRPr="00F81D6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AAA0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D13FC4" w14:paraId="220BECE8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BEEC8" w14:textId="77777777" w:rsidR="00D13FC4" w:rsidRDefault="00D13FC4" w:rsidP="00D13FC4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4278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D3AB6" w14:textId="77777777" w:rsidR="00D13FC4" w:rsidRPr="00F81D6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23BB2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47A904F0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3A2F4CE5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5C1A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258E4" w14:textId="77777777" w:rsidR="00D13FC4" w:rsidRPr="00F81D6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8F20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9D029" w14:textId="77777777" w:rsidR="00D13FC4" w:rsidRPr="00F81D6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371A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2EAC462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D13FC4" w14:paraId="4D3B8892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C5699" w14:textId="77777777" w:rsidR="00D13FC4" w:rsidRDefault="00D13FC4" w:rsidP="00D13FC4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30F0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3C15B" w14:textId="77777777" w:rsidR="00D13FC4" w:rsidRPr="00F81D6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D7CAD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2D04D0AA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5DF1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3E0CBE0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09E2639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2696C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3337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A5743" w14:textId="77777777" w:rsidR="00D13FC4" w:rsidRPr="00F81D6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288E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FF323C6" w14:textId="77777777" w:rsidR="00D13FC4" w:rsidRPr="00F54A4F" w:rsidRDefault="00D13FC4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2DB061DC" w14:textId="77777777" w:rsidR="00D13FC4" w:rsidRPr="00C60E02" w:rsidRDefault="00D13FC4">
      <w:pPr>
        <w:tabs>
          <w:tab w:val="left" w:pos="3768"/>
        </w:tabs>
        <w:rPr>
          <w:sz w:val="20"/>
          <w:szCs w:val="20"/>
          <w:lang w:val="ro-RO"/>
        </w:rPr>
      </w:pPr>
    </w:p>
    <w:p w14:paraId="23D5D602" w14:textId="77777777" w:rsidR="00D13FC4" w:rsidRDefault="00D13FC4" w:rsidP="004F6534">
      <w:pPr>
        <w:pStyle w:val="Heading1"/>
        <w:spacing w:line="360" w:lineRule="auto"/>
      </w:pPr>
      <w:r>
        <w:t>LINIA 700</w:t>
      </w:r>
    </w:p>
    <w:p w14:paraId="5D7FC133" w14:textId="77777777" w:rsidR="00D13FC4" w:rsidRDefault="00D13FC4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D13FC4" w14:paraId="7CF2A18E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39D65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9D35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D1AB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729E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79FAF6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8E18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FD89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52B0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1071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9926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178FE4D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CB582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BE58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0AFA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F7B1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7E166D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2FEE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9B19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FE21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1C1E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8BF8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F060682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0C2D7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F770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698A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BB06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2CA9EE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F51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C24E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19F3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507B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7084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052FC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11 şi 12.</w:t>
            </w:r>
          </w:p>
        </w:tc>
      </w:tr>
      <w:tr w:rsidR="00D13FC4" w14:paraId="34776A37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48BC2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265EB" w14:textId="77777777" w:rsidR="00D13FC4" w:rsidRDefault="00D13FC4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CDD69" w14:textId="77777777" w:rsidR="00D13FC4" w:rsidRDefault="00D13FC4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6D458" w14:textId="77777777" w:rsidR="00D13FC4" w:rsidRDefault="00D13FC4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D0D95" w14:textId="77777777" w:rsidR="00D13FC4" w:rsidRPr="00E4222D" w:rsidRDefault="00D13FC4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0ABEF043" w14:textId="77777777" w:rsidR="00D13FC4" w:rsidRPr="00E4222D" w:rsidRDefault="00D13FC4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5A13F9BA" w14:textId="77777777" w:rsidR="00D13FC4" w:rsidRPr="00E4222D" w:rsidRDefault="00D13FC4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B604809" w14:textId="77777777" w:rsidR="00D13FC4" w:rsidRDefault="00D13FC4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85796" w14:textId="77777777" w:rsidR="00D13FC4" w:rsidRDefault="00D13FC4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4F8ED" w14:textId="77777777" w:rsidR="00D13FC4" w:rsidRDefault="00D13FC4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E5100" w14:textId="77777777" w:rsidR="00D13FC4" w:rsidRDefault="00D13FC4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6299F" w14:textId="77777777" w:rsidR="00D13FC4" w:rsidRDefault="00D13FC4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EAE75BD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29552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766B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C8B5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9808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F14E70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EE60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AFBA47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2124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2D5A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A33B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DDB9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BE797A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7C8D9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109F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407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DF91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C9A85E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EF95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C80F21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575D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6862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495B3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FDB9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C48107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1C82B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9060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9A77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A676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34DDF3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82F8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06C4D20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AD53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2D4C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8E34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3FB9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33910D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DB1E6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ECCB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FCA8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8FB7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F7442C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27C6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DDB203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13 și 21 </w:t>
            </w:r>
          </w:p>
          <w:p w14:paraId="0A6F723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D5D4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F661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BAA4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FB17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3E1E38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8727B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CB91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69BF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A84C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D93F67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42ED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5E64E91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 şi 27 </w:t>
            </w:r>
          </w:p>
          <w:p w14:paraId="604FA13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80D0C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9784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8EDE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A844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BA27C4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260F3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E190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2F7B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5D6C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86CC1E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82E5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75F1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8670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43CE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10B7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EC28E9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65650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9ED1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A5843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8DD4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FEEC07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9975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22</w:t>
            </w:r>
          </w:p>
          <w:p w14:paraId="79102B89" w14:textId="77777777" w:rsidR="00D13FC4" w:rsidRPr="00B401EA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330C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37F5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8EAE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744A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FC41CF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62136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4D7F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E76F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7108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7624F0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FAC8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14</w:t>
            </w:r>
          </w:p>
          <w:p w14:paraId="6A0A3B7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8133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59CF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378D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0748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8F5621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7FE1B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C2B8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D913C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98C6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E6D257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20C7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7CE5BFD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EAB2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8A24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55C1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B05A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D13FC4" w14:paraId="5CCCC1F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1C914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BD63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6B10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370A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824A4B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F93E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3669470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6B00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C1C1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D8713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3C80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D13FC4" w14:paraId="01DFB2E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A7813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D4C1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CEA5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7F41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31BC4F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FEA7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  <w:p w14:paraId="69B2633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inclu-</w:t>
            </w:r>
          </w:p>
          <w:p w14:paraId="7B95379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2199C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D3E6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0C3B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262A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38F069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01D83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92E9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E2FE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075D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Mogoșoaia - </w:t>
            </w:r>
          </w:p>
          <w:p w14:paraId="1F160A3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351B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18D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EED2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13+071</w:t>
            </w:r>
          </w:p>
          <w:p w14:paraId="6E8BF7B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ACA1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7F7E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46B2441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C408B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4FA1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B769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21D3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2868431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391D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ECAE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06E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  <w:p w14:paraId="16C1516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C26C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82B4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65F0C42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A6698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E98F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AA4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70CE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1786F31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8151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DF07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FE32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  <w:p w14:paraId="7079E65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5B68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16C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0D666FA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2D8EC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8C91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89FF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DFB0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Fierbinţi</w:t>
            </w:r>
          </w:p>
          <w:p w14:paraId="0A33569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EAB8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7933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6925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9283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79AB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E80279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68DCC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A981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0078663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5517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36979" w14:textId="77777777" w:rsidR="00D13FC4" w:rsidRDefault="00D13FC4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6832161E" w14:textId="77777777" w:rsidR="00D13FC4" w:rsidRDefault="00D13FC4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7663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A679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3CFA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16F4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64F6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6830C1C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C70C1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E50D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0471035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98D9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914F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1A075753" w14:textId="77777777" w:rsidR="00D13FC4" w:rsidRPr="008A1A0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DD91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DAA8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319B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D547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E702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6A4A87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80CF9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6801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63+720</w:t>
            </w:r>
          </w:p>
          <w:p w14:paraId="364C4E0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9C59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F3A4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 –</w:t>
            </w:r>
          </w:p>
          <w:p w14:paraId="586AB31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6682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598D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5950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2D90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BBC5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La circulația pe linia 804 se va citi poziția Km 48+170 – 55+000</w:t>
            </w:r>
          </w:p>
        </w:tc>
      </w:tr>
      <w:tr w:rsidR="00D13FC4" w14:paraId="2D7DE17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10301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D025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135+550</w:t>
            </w:r>
          </w:p>
          <w:p w14:paraId="7390DB8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22B1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C375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Ruşeţu -</w:t>
            </w:r>
          </w:p>
          <w:p w14:paraId="18632B7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6620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C319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2F6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2F33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A3D0E" w14:textId="77777777" w:rsidR="00D13FC4" w:rsidRPr="00C20CA5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02E53062" w14:textId="77777777" w:rsidR="00D13FC4" w:rsidRPr="00EB107D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2EA7B2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F5F1C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08D9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49A3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D314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2EA96AF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908E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2566B5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0CD0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5AED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1B4F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8446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3658AC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8A8A5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st. Făurei, Cap X.</w:t>
            </w:r>
          </w:p>
        </w:tc>
      </w:tr>
      <w:tr w:rsidR="00D13FC4" w14:paraId="05501FD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38CEB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1CF9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167+350</w:t>
            </w:r>
          </w:p>
          <w:p w14:paraId="6B46955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D477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B4DB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35B122C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(zonă aparate de cale Cap X aferente </w:t>
            </w:r>
          </w:p>
          <w:p w14:paraId="678FCFE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6F5A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AFEB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B177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FE74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9623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13, 19, 25 </w:t>
            </w:r>
          </w:p>
          <w:p w14:paraId="7ED9D1BC" w14:textId="77777777" w:rsidR="00D13FC4" w:rsidRPr="00C401D9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și 35 Cap X. </w:t>
            </w:r>
          </w:p>
        </w:tc>
      </w:tr>
      <w:tr w:rsidR="00D13FC4" w14:paraId="5748053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36A2D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D3B1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05C7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8E24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Brăila</w:t>
            </w:r>
          </w:p>
          <w:p w14:paraId="56BE9B5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6959F34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primiri – expedieri </w:t>
            </w:r>
          </w:p>
          <w:p w14:paraId="3AD6DE1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3A08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C032CE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E27B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60E6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3D32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910B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Afectrează intrări – ieşiri la liniile 5 – 7 </w:t>
            </w:r>
          </w:p>
          <w:p w14:paraId="6813B65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D13FC4" w14:paraId="04F03FB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D23B8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FEC5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981D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6229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95C4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6322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F405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230+200</w:t>
            </w:r>
          </w:p>
          <w:p w14:paraId="3373FD6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C5FD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64AC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4F4297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FC90D86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8907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A12D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0DEF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Vădeni</w:t>
            </w:r>
          </w:p>
          <w:p w14:paraId="5B56EAB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877A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89237F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944A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BEA0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CDD5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4163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B32794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5E8C2DB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81D9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241+300</w:t>
            </w:r>
          </w:p>
          <w:p w14:paraId="49E4992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5335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F1181" w14:textId="77777777" w:rsidR="00D13FC4" w:rsidRDefault="00D13FC4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01EF629A" w14:textId="77777777" w:rsidR="00D13FC4" w:rsidRDefault="00D13FC4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64E2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17F2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78FC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376E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5127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6741CA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A63AA60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C224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CE6E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1DF5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03E2D14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1FC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FBB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3A74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246+100</w:t>
            </w:r>
          </w:p>
          <w:p w14:paraId="0BC5E63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D195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18D72" w14:textId="77777777" w:rsidR="00D13FC4" w:rsidRPr="00C20CA5" w:rsidRDefault="00D13F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467C37C3" w14:textId="77777777" w:rsidR="00D13FC4" w:rsidRPr="00EB107D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568535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C8404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17A9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A188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CBD8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B00AC6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1DD2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AED174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3B66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A11B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69A6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F5F0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76D6D2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005FD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6 - 8.</w:t>
            </w:r>
          </w:p>
        </w:tc>
      </w:tr>
      <w:tr w:rsidR="00D13FC4" w14:paraId="50F8A41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284A8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7D62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F8E0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97A8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57ED69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B9CF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8C0E94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2EC5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1966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2D9B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7DA9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Afectează intrări - ieşiri </w:t>
            </w:r>
          </w:p>
          <w:p w14:paraId="5E5A804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şi 8.</w:t>
            </w:r>
          </w:p>
        </w:tc>
      </w:tr>
      <w:tr w:rsidR="00D13FC4" w14:paraId="76891E6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D2229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4642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E26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6C3B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D2FE02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6543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2DC98FF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56D6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2940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5D6A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916F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13E30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F8FB0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4 - 8 </w:t>
            </w:r>
          </w:p>
          <w:p w14:paraId="7EC2141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primiri-expedieri Cap Y.</w:t>
            </w:r>
          </w:p>
        </w:tc>
      </w:tr>
      <w:tr w:rsidR="00D13FC4" w14:paraId="1430E4E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F4449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B5E4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D187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FA5E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11C7C9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69E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081BA43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7DD4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0939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B7E9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46C8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91452A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B4BCA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1 - 8 </w:t>
            </w:r>
          </w:p>
          <w:p w14:paraId="2FB6D5B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D13FC4" w14:paraId="0656A74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97610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313F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2920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8C42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D5ABD9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7985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BA5E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7A10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844E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946A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73B99AD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75055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6 - 8  </w:t>
            </w:r>
          </w:p>
          <w:p w14:paraId="4E5AA41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D13FC4" w14:paraId="422F195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C3838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5859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41753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FC10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CDC859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D516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9106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6D81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BFB2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F3ED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5CF9B97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4D908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7 - 8  </w:t>
            </w:r>
          </w:p>
          <w:p w14:paraId="01AF6E8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D13FC4" w14:paraId="55E050C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AF2B9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E79D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46C9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6CDF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Filești</w:t>
            </w:r>
          </w:p>
          <w:p w14:paraId="6019941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40CA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călcâi sch. 12 la </w:t>
            </w:r>
          </w:p>
          <w:p w14:paraId="43754C2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6B7C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517B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AEFA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92B1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727058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0AA17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4 și 6 Cap Y și peste sch. 16, 18 și TDJ 22/24.</w:t>
            </w:r>
          </w:p>
        </w:tc>
      </w:tr>
      <w:tr w:rsidR="00D13FC4" w14:paraId="26E1C9E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6DAC0" w14:textId="77777777" w:rsidR="00D13FC4" w:rsidRDefault="00D13FC4" w:rsidP="00D13FC4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2BB0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E267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6165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7833FE8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7F1E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8371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7015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A599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BD58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44BE74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0EF34D1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9 - 11.</w:t>
            </w:r>
          </w:p>
        </w:tc>
      </w:tr>
    </w:tbl>
    <w:p w14:paraId="3F0B1BCD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5DF2A060" w14:textId="77777777" w:rsidR="00D13FC4" w:rsidRDefault="00D13FC4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3FFF5FC9" w14:textId="77777777" w:rsidR="00D13FC4" w:rsidRDefault="00D13FC4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D13FC4" w14:paraId="713568F0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A84DA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7691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6DB7E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F1F3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89DE59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D8C7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781F34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6F5E493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C018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3483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684AD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CD61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1FED45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2554E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4B37752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2995C1B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D13FC4" w14:paraId="59A0B2C9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7A8C3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2182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49B47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5E53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6DB70A2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E5E1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C3BF75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438B8DE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0C37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6BA0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BF25E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DC6C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990B1B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7EFD998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61F6F1A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D13FC4" w14:paraId="7302F2E0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7A82F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BBA6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732B35D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D884B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28396" w14:textId="77777777" w:rsidR="00D13FC4" w:rsidRDefault="00D13FC4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741EB8E7" w14:textId="77777777" w:rsidR="00D13FC4" w:rsidRDefault="00D13FC4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8649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7B34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543A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1DCA6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AAADD" w14:textId="77777777" w:rsidR="00D13FC4" w:rsidRPr="006A2576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1649C31E" w14:textId="77777777" w:rsidR="00D13FC4" w:rsidRPr="006A2576" w:rsidRDefault="00D13FC4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26CF1FC8" w14:textId="77777777" w:rsidR="00D13FC4" w:rsidRDefault="00D13FC4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32BE84FA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C768E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D171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35FC216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A480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B208B" w14:textId="77777777" w:rsidR="00D13FC4" w:rsidRDefault="00D13FC4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C5E1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1AFC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0697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9BDDC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5886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0B3041AE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02F14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AFE4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629B1A0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3609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CF144" w14:textId="77777777" w:rsidR="00D13FC4" w:rsidRDefault="00D13FC4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0C64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4308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723A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FB1BB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23AA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6E7C2B46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4681B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AC0F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5D3A299C" w14:textId="77777777" w:rsidR="00D13FC4" w:rsidRDefault="00D13FC4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B2A0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7242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EA6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80D8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C854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2EC4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E818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50666586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519C9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B098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1578CA1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DDCF3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23524" w14:textId="77777777" w:rsidR="00D13FC4" w:rsidRPr="001904F7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D57E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2311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99C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206E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00B8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D13FC4" w14:paraId="0F9D8F48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1A3B8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27BB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7052272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E38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7A25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ACE3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54D0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8B87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AA76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49D9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1DDD0367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E7B33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9164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5878E8A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22B5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60FFB" w14:textId="77777777" w:rsidR="00D13FC4" w:rsidRPr="00DA3842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00CC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77DD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3A70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A9B9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0D67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0505372" w14:textId="77777777" w:rsidR="00D13FC4" w:rsidRDefault="00D13FC4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649E0970" w14:textId="77777777" w:rsidR="00D13FC4" w:rsidRDefault="00D13FC4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1A08C90B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8479B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FE03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7388C4A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D9A2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0AA4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06DC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85C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B855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681D1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EFF67" w14:textId="77777777" w:rsidR="00D13FC4" w:rsidRPr="00175A2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0D6524FE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56E6E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A5E1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1538299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0574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20FD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5C5E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5137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7B39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06929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F3F87" w14:textId="77777777" w:rsidR="00D13FC4" w:rsidRPr="00175A2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76DC8F0F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8DCFE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2E95F" w14:textId="77777777" w:rsidR="00D13FC4" w:rsidRDefault="00D13FC4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FA6F9" w14:textId="77777777" w:rsidR="00D13FC4" w:rsidRDefault="00D13FC4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5608B" w14:textId="77777777" w:rsidR="00D13FC4" w:rsidRDefault="00D13FC4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0E959648" w14:textId="77777777" w:rsidR="00D13FC4" w:rsidRDefault="00D13FC4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2FD35" w14:textId="77777777" w:rsidR="00D13FC4" w:rsidRDefault="00D13FC4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CA8A4CF" w14:textId="77777777" w:rsidR="00D13FC4" w:rsidRDefault="00D13FC4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768C6" w14:textId="77777777" w:rsidR="00D13FC4" w:rsidRDefault="00D13FC4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B4A05" w14:textId="77777777" w:rsidR="00D13FC4" w:rsidRDefault="00D13FC4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396B4" w14:textId="77777777" w:rsidR="00D13FC4" w:rsidRPr="001304AF" w:rsidRDefault="00D13FC4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95F05" w14:textId="77777777" w:rsidR="00D13FC4" w:rsidRDefault="00D13FC4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89EFE4F" w14:textId="77777777" w:rsidR="00D13FC4" w:rsidRDefault="00D13FC4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8EFF14" w14:textId="77777777" w:rsidR="00D13FC4" w:rsidRPr="00175A24" w:rsidRDefault="00D13FC4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D13FC4" w14:paraId="26BF44DC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928C4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D937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FE34C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FBFF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18551D8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AD55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BB6D91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2746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8B72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68F2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DE7E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2A5D5D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F08916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D13FC4" w14:paraId="743068D7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16BFD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8880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63F9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26AA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46E290F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016B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BD4532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6F5E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5817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5133D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FF6E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A8003E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22F57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D13FC4" w14:paraId="4C06FD92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2F54C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91B6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C4FF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4F5B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3942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641E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B103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4858D00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1D7DE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3170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4C750497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AB350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DE5C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50648B0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5C0C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0EE6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6BF0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B790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F341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E772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DE55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5D575678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E039A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CF04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9C821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F5DA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67883F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B92B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41E762B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3258D" w14:textId="77777777" w:rsidR="00D13FC4" w:rsidRPr="00CA307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483F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76A3B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3288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B77C89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D13FC4" w14:paraId="68F34AAA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D1EF8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A071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13AE753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29412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7440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B492040" w14:textId="77777777" w:rsidR="00D13FC4" w:rsidRPr="00180EA2" w:rsidRDefault="00D13FC4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7062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3C3EA" w14:textId="77777777" w:rsidR="00D13FC4" w:rsidRPr="00CA307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8EE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9CB73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EAF9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AA382F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3DE3D87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D13FC4" w14:paraId="20DC9287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45B96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A5EA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F4D9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FA66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DFF27B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2713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E227F" w14:textId="77777777" w:rsidR="00D13FC4" w:rsidRPr="00CA307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E41F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0F95AD2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04D6A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6C7B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C68295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4305FC0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A2EFF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D13FC4" w14:paraId="0304F4FA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DF692" w14:textId="77777777" w:rsidR="00D13FC4" w:rsidRDefault="00D13FC4" w:rsidP="00D13FC4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91B5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B1D2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9D90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866B68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6527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4146296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3BAFE2A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8343B" w14:textId="77777777" w:rsidR="00D13FC4" w:rsidRPr="00CA3079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8A16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51B27" w14:textId="77777777" w:rsidR="00D13FC4" w:rsidRPr="001304AF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F711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94396D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30FDA0A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0D07E5BB" w14:textId="77777777" w:rsidR="00D13FC4" w:rsidRPr="00B71446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7036DD94" w14:textId="77777777" w:rsidR="00D13FC4" w:rsidRDefault="00D13FC4">
      <w:pPr>
        <w:tabs>
          <w:tab w:val="left" w:pos="6382"/>
        </w:tabs>
        <w:rPr>
          <w:sz w:val="20"/>
        </w:rPr>
      </w:pPr>
    </w:p>
    <w:p w14:paraId="430E6028" w14:textId="77777777" w:rsidR="00D13FC4" w:rsidRDefault="00D13FC4" w:rsidP="00B52218">
      <w:pPr>
        <w:pStyle w:val="Heading1"/>
        <w:spacing w:line="360" w:lineRule="auto"/>
      </w:pPr>
      <w:r>
        <w:lastRenderedPageBreak/>
        <w:t>LINIA 704</w:t>
      </w:r>
    </w:p>
    <w:p w14:paraId="198BAB1C" w14:textId="77777777" w:rsidR="00D13FC4" w:rsidRDefault="00D13FC4" w:rsidP="00B726D7">
      <w:pPr>
        <w:pStyle w:val="Heading1"/>
        <w:spacing w:line="360" w:lineRule="auto"/>
        <w:rPr>
          <w:b w:val="0"/>
          <w:bCs w:val="0"/>
          <w:sz w:val="8"/>
        </w:rPr>
      </w:pPr>
      <w:r>
        <w:t>TECUCI - BARBOŞI CĂLĂTORI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D13FC4" w14:paraId="0A97689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01D14" w14:textId="77777777" w:rsidR="00D13FC4" w:rsidRDefault="00D13FC4" w:rsidP="00D13FC4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83BD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207B999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F24F2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9268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Tecuci -</w:t>
            </w:r>
          </w:p>
          <w:p w14:paraId="14475E3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50ED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5FDF5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C62E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3DDB8CB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21CED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C7EC7" w14:textId="77777777" w:rsidR="00D13FC4" w:rsidRPr="001467E0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0684122" w14:textId="77777777" w:rsidR="00D13FC4" w:rsidRPr="00C00026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00026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47E332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4BF13" w14:textId="77777777" w:rsidR="00D13FC4" w:rsidRDefault="00D13FC4" w:rsidP="00D13FC4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321A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EF749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1697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Barcea </w:t>
            </w:r>
          </w:p>
          <w:p w14:paraId="73F89C3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238D4EC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441F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3B5D6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3BE9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282C3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F549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7983F015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E0FE7" w14:textId="77777777" w:rsidR="00D13FC4" w:rsidRDefault="00D13FC4" w:rsidP="00D13FC4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4E07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517DE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16E2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33AC759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A28C38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1F46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AC01B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8A2B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78805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A087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16B1693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E4592" w14:textId="77777777" w:rsidR="00D13FC4" w:rsidRDefault="00D13FC4" w:rsidP="00D13FC4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FDA4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52F95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F288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408325E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252CF3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529C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1AB18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D675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3956E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888B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1E5F432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F1F08B3" w14:textId="77777777" w:rsidR="00D13FC4" w:rsidRDefault="00D13FC4" w:rsidP="00D13FC4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D961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2D840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EF36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Hanu Conachi</w:t>
            </w:r>
          </w:p>
          <w:p w14:paraId="694D972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0AD9FD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9FD0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CF465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8B47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FF0AD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1069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B033399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DD5DDE1" w14:textId="77777777" w:rsidR="00D13FC4" w:rsidRDefault="00D13FC4" w:rsidP="00D13FC4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DF80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5D10DE9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8FE2E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C200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28E6579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AC63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2488D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621A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543550F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F0884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6770F" w14:textId="77777777" w:rsidR="00D13FC4" w:rsidRPr="001467E0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F3262C1" w14:textId="77777777" w:rsidR="00D13FC4" w:rsidRPr="008D7F2C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D7F2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B03271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4DF31DF" w14:textId="77777777" w:rsidR="00D13FC4" w:rsidRDefault="00D13FC4" w:rsidP="00D13FC4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9282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278+900</w:t>
            </w:r>
          </w:p>
          <w:p w14:paraId="65D7435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EC675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0414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36E54BA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375F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09490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0355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C6E47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F81C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13FC4" w14:paraId="3B317B70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FF1E68" w14:textId="77777777" w:rsidR="00D13FC4" w:rsidRDefault="00D13FC4" w:rsidP="00D13FC4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E441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6E4B2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05F4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6C94D04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4A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6522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AD52D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0D08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B9E56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608E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9B92F04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93D85" w14:textId="77777777" w:rsidR="00D13FC4" w:rsidRDefault="00D13FC4" w:rsidP="00D13FC4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9FC3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ECA24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D84F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2DF2F94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21B3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1EBFC6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19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FD8CF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D56A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28CF4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6344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A102DC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4. </w:t>
            </w:r>
          </w:p>
        </w:tc>
      </w:tr>
      <w:tr w:rsidR="00D13FC4" w14:paraId="2447B0DE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D92BB" w14:textId="77777777" w:rsidR="00D13FC4" w:rsidRDefault="00D13FC4" w:rsidP="00D13FC4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2E78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8E67B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EDE9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271F166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A964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3F21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C37F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B30F5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1EC0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B98141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4 - 6.</w:t>
            </w:r>
          </w:p>
        </w:tc>
      </w:tr>
      <w:tr w:rsidR="00D13FC4" w14:paraId="5E3BE43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8E773" w14:textId="77777777" w:rsidR="00D13FC4" w:rsidRDefault="00D13FC4" w:rsidP="00D13FC4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4067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8B50F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D24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1ED886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650A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1A1C97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C0660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D404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8C95A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1537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2AF66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– 8.</w:t>
            </w:r>
          </w:p>
        </w:tc>
      </w:tr>
      <w:tr w:rsidR="00D13FC4" w14:paraId="175AB2D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03774" w14:textId="77777777" w:rsidR="00D13FC4" w:rsidRDefault="00D13FC4" w:rsidP="00D13FC4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C2C9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67ED5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C882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60FDA5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73E5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75EDB6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3015C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8208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5C46C" w14:textId="77777777" w:rsidR="00D13FC4" w:rsidRPr="00E4080B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D3F1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D6A701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şi 8. </w:t>
            </w:r>
          </w:p>
        </w:tc>
      </w:tr>
    </w:tbl>
    <w:p w14:paraId="0D8BBA73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27CD161D" w14:textId="77777777" w:rsidR="00D13FC4" w:rsidRDefault="00D13FC4" w:rsidP="00F0370D">
      <w:pPr>
        <w:pStyle w:val="Heading1"/>
        <w:spacing w:line="360" w:lineRule="auto"/>
      </w:pPr>
      <w:r>
        <w:t>LINIA 800</w:t>
      </w:r>
    </w:p>
    <w:p w14:paraId="01D62CB5" w14:textId="77777777" w:rsidR="00D13FC4" w:rsidRDefault="00D13FC4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D13FC4" w14:paraId="0E137B93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DCAE3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D239C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BEA8A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51AC4A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04B6BFA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A082C" w14:textId="77777777" w:rsidR="00D13FC4" w:rsidRDefault="00D13FC4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85C39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6CF92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5FE36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6464B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6A37D25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85F17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4C108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E3B47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4F7CB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B632141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F93DB" w14:textId="77777777" w:rsidR="00D13FC4" w:rsidRDefault="00D13FC4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7F8D8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270D5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F403E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07272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FA472D6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4C67E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F7F48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2A6C6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4EDEB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7E8311A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B09F64" w14:textId="77777777" w:rsidR="00D13FC4" w:rsidRDefault="00D13FC4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F9D36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F114F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7E4BC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EBC63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54E15BB" w14:textId="77777777" w:rsidR="00D13FC4" w:rsidRDefault="00D13FC4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D13FC4" w:rsidRPr="00A8307A" w14:paraId="1E2E8F3B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655A9" w14:textId="77777777" w:rsidR="00D13FC4" w:rsidRPr="00A75A00" w:rsidRDefault="00D13FC4" w:rsidP="00D13FC4">
            <w:pPr>
              <w:numPr>
                <w:ilvl w:val="0"/>
                <w:numId w:val="42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A0E6AD" w14:textId="77777777" w:rsidR="00D13FC4" w:rsidRPr="00A8307A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E29C1" w14:textId="77777777" w:rsidR="00D13FC4" w:rsidRPr="00A8307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49FB8" w14:textId="77777777" w:rsidR="00D13FC4" w:rsidRPr="00A8307A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FF7B6" w14:textId="77777777" w:rsidR="00D13FC4" w:rsidRDefault="00D13FC4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D4EDEDA" w14:textId="77777777" w:rsidR="00D13FC4" w:rsidRDefault="00D13FC4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65C84256" w14:textId="77777777" w:rsidR="00D13FC4" w:rsidRDefault="00D13FC4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EA5C1B8" w14:textId="77777777" w:rsidR="00D13FC4" w:rsidRDefault="00D13FC4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59FF0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589D7" w14:textId="77777777" w:rsidR="00D13FC4" w:rsidRPr="00A8307A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5B3CE" w14:textId="77777777" w:rsidR="00D13FC4" w:rsidRPr="00A8307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FB03E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D38FC29" w14:textId="77777777" w:rsidR="00D13FC4" w:rsidRPr="00A8307A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D13FC4" w14:paraId="6D48B1A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99835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117EC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F9D84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A9044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6A5D6D32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317F8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4C2B41C9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79ACE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AA210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7EF65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7B647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127D1F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48194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BD4DF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23B23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39C89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9000B" w14:textId="77777777" w:rsidR="00D13FC4" w:rsidRDefault="00D13FC4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263A2C0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78A38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E8AE4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3331B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C6A54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F21ED9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F9698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1548F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5B7DC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3875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1A98E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2B09C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E2C9B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231A5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739D1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096FD2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41AC3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37612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5521A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B86D1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FAB76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195CC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C9B56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4E2FFF31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DE98C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5652C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44C458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9EB60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79C89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D2BBB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3776F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99048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0BB0C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4B198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E0656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5DD38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B48E3B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C11B98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D13FC4" w14:paraId="31D2FEA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30A94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9A9C1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230B9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3FA5B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84409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6D1FA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2534F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308B0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1460B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658E260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F13034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D13FC4" w14:paraId="2589596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F21C3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EDCF4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F4F70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74A84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260BA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590F0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6516E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C7BF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1BB9D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07259D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3ADEFD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D13FC4" w14:paraId="402364D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8189E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52877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E0026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87E03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EFCB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9E2CB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E3804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7D9F1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0C4C0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C8B731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28AA8A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D13FC4" w14:paraId="27C1972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198DA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B4DD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4820A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D87F0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4AE8C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EE8F8B8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A65BD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DD4A9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4186F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A2746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50BA441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15EA8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92D8C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7DC51784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23FC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525EE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CFBD2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57165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BFBD1" w14:textId="77777777" w:rsidR="00D13FC4" w:rsidRDefault="00D13FC4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48786FBF" w14:textId="77777777" w:rsidR="00D13FC4" w:rsidRDefault="00D13FC4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3BEBD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93605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1079B0F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3243D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1F1A2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F938A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BFE1C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49205502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A0996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EB3DC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B5D8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67BAFEC7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CF3EF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6D0EB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0BEB352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60B22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5DB4F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B5C3C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E5146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1CF0BE5A" w14:textId="77777777" w:rsidR="00D13FC4" w:rsidRPr="008B2519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346F4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085EAB1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938ED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9D7E1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BAF47" w14:textId="77777777" w:rsidR="00D13FC4" w:rsidRPr="008D08DE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FF6C9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D13FC4" w14:paraId="38F97E6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281CA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A08D0" w14:textId="77777777" w:rsidR="00D13FC4" w:rsidRDefault="00D13FC4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0D2A8" w14:textId="77777777" w:rsidR="00D13FC4" w:rsidRPr="001161EA" w:rsidRDefault="00D13FC4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E2842" w14:textId="77777777" w:rsidR="00D13FC4" w:rsidRDefault="00D13FC4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5BCB52C7" w14:textId="77777777" w:rsidR="00D13FC4" w:rsidRDefault="00D13FC4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37E3A" w14:textId="77777777" w:rsidR="00D13FC4" w:rsidRDefault="00D13FC4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2C7E3A0F" w14:textId="77777777" w:rsidR="00D13FC4" w:rsidRDefault="00D13FC4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613C4" w14:textId="77777777" w:rsidR="00D13FC4" w:rsidRPr="001161EA" w:rsidRDefault="00D13FC4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0F02B" w14:textId="77777777" w:rsidR="00D13FC4" w:rsidRDefault="00D13FC4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A4A50" w14:textId="77777777" w:rsidR="00D13FC4" w:rsidRPr="008D08DE" w:rsidRDefault="00D13FC4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18FE1" w14:textId="77777777" w:rsidR="00D13FC4" w:rsidRDefault="00D13FC4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D13FC4" w14:paraId="3047D0B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2CE25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3909" w14:textId="77777777" w:rsidR="00D13FC4" w:rsidRDefault="00D13FC4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7CEB4" w14:textId="77777777" w:rsidR="00D13FC4" w:rsidRPr="001161EA" w:rsidRDefault="00D13FC4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1D7AF" w14:textId="77777777" w:rsidR="00D13FC4" w:rsidRDefault="00D13FC4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C3E00" w14:textId="77777777" w:rsidR="00D13FC4" w:rsidRDefault="00D13FC4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34F48" w14:textId="77777777" w:rsidR="00D13FC4" w:rsidRPr="001161EA" w:rsidRDefault="00D13FC4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5495C" w14:textId="77777777" w:rsidR="00D13FC4" w:rsidRDefault="00D13FC4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C1DD8" w14:textId="77777777" w:rsidR="00D13FC4" w:rsidRDefault="00D13FC4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1D5FE" w14:textId="77777777" w:rsidR="00D13FC4" w:rsidRDefault="00D13FC4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0FFB21AE" w14:textId="77777777" w:rsidR="00D13FC4" w:rsidRDefault="00D13FC4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D13FC4" w14:paraId="207A461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F3D9C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B5730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C8F93" w14:textId="77777777" w:rsidR="00D13FC4" w:rsidRPr="001161EA" w:rsidRDefault="00D13FC4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CCAA6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5B3730BF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605B2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52257699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0243AC05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AE686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A910C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B7F8E" w14:textId="77777777" w:rsidR="00D13FC4" w:rsidRPr="001161EA" w:rsidRDefault="00D13FC4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950B6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220DFC7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E95AE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0DABA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3D2FC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1D6F9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72510EF5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7BA8D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657C7C47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73B88D73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776EE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A4F91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B55F9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E2BAA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B0A8C0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C1830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89592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EDB5B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1F950" w14:textId="77777777" w:rsidR="00D13FC4" w:rsidRDefault="00D13FC4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426684D" w14:textId="77777777" w:rsidR="00D13FC4" w:rsidRDefault="00D13FC4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C1DBA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D348B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5BFBD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9B09F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97A03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linia 7 Grupa A</w:t>
            </w:r>
          </w:p>
        </w:tc>
      </w:tr>
      <w:tr w:rsidR="00D13FC4" w14:paraId="2B8BFA9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B82B8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2CF4C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7533B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0AFE4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50486CCF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316C5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D47AE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395F5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CB73C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E73D4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B9E6F99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2C036B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D13FC4" w14:paraId="7E5E624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A0B3D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DF175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50E97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D7EB6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DD2ED60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94D06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CAE28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1F93E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388A7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E534C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DA5DE9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D0534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D5369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5D3D6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C99C7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5642362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E5A5E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D940D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590A4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A95DB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3C7D4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0210E7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A1BA1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2CD39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7E676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12623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9A114DD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A1769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0E8AB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AB394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7E4DF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40A04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54E9004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51BB0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3FFB6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5BB9D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B4F59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F3FF6F4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1BE83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6998E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DC0FC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19308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2941D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71009B5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C017B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177D2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E663E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51FC9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7F10B88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35542C03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92D21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5341D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D1062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A3CE4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EE6FF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2133A25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3C56D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9AD42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87B77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570CE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F7549E1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01BAD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274A5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1ABA4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29A48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57E9F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6E751A8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53348733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D13FC4" w14:paraId="07D6F45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6E1C1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F8B45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EADF5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46C51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C30DF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294BC5DC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26382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06339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B31E2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5A370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1BCEBD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D13FC4" w14:paraId="54D4EEA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8729D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1D60A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D11C8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FD875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44BFE030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8698E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63771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9AF23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2DD09753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A1B2D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166E3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13FC4" w14:paraId="23C1F33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35A01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07EBA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A7F69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6B0D1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36A1B50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6C0A7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039926C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BB30535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BC980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E0819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95D54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4CD7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76881B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504FE5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6115FE19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D13FC4" w14:paraId="0DCE4CE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D25B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EE88B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BDD29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03E5E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C357922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4F726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43A58ED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25A0E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5C2C0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CF64D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1A471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A02C76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A240C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5B52F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470DD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AAF3E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B81B902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3799D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2C7D477D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C5CE0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3EEBF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AC20B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303BB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106B57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92D56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D1170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2BD51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5BF23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372A571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1A01E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60A85DFD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62A8A81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910374E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1E2666E8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69544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93A61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16B90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8425D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FA5D7A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C5B3D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5182B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CD767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06395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2B892AD0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C45AE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4B49EF10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52442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CE3F3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1B161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E9062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1C61FC2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E98D3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9C638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63DF0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31A19" w14:textId="77777777" w:rsidR="00D13FC4" w:rsidRDefault="00D13FC4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7CCF8DD" w14:textId="77777777" w:rsidR="00D13FC4" w:rsidRDefault="00D13FC4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41094" w14:textId="77777777" w:rsidR="00D13FC4" w:rsidRPr="00F565BC" w:rsidRDefault="00D13FC4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08ACAC86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35157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46D70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7650A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BF425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D13FC4" w14:paraId="7FFFD82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3D775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D9B89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4D6AC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C60B9" w14:textId="77777777" w:rsidR="00D13FC4" w:rsidRDefault="00D13FC4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88763B0" w14:textId="77777777" w:rsidR="00D13FC4" w:rsidRDefault="00D13FC4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81F8C" w14:textId="77777777" w:rsidR="00D13FC4" w:rsidRDefault="00D13FC4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BAEF1B5" w14:textId="77777777" w:rsidR="00D13FC4" w:rsidRDefault="00D13FC4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BA144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698D9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2B34B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524C0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D13FC4" w14:paraId="3907BC3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43A6B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1E43A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D583D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F0DD3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62246A0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C1BFA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1CA13F8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CFC3E" w14:textId="77777777" w:rsidR="00D13FC4" w:rsidRPr="001161EA" w:rsidRDefault="00D13FC4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5A6A0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60245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1E91C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5448A8B1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027C801F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7D4BD55D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61454227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D13FC4" w14:paraId="2F196E3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B7E76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F6CD4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ED384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521E8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BB2888A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CE602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480A655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679C8EC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DC87F" w14:textId="77777777" w:rsidR="00D13FC4" w:rsidRPr="001161EA" w:rsidRDefault="00D13FC4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183E7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E37F8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5F318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0BBCEE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5BCECC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D13FC4" w14:paraId="6278959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6ACAA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AF0C9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4591D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B7E63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83C4F12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2145E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44825" w14:textId="77777777" w:rsidR="00D13FC4" w:rsidRDefault="00D13FC4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07FCC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36C1B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72E16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748FD981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4D98300F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D13FC4" w14:paraId="76F7487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F1858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5D00C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B1B4D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322A2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794432C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1A9CE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53C195E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5FEEB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15A0F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8BF60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29C1E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1E1C075D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5333CE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D13FC4" w14:paraId="2F68A93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F264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9A9FE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B2992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6BE00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61A3D87F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55973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79357E65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EDEEE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B1C37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635F6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0D8E3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138D50FD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D13FC4" w14:paraId="36084E2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F87E1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C9CBB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56B2D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D94DC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46848AE5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65D15E43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A1FD6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01441303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A0B65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3E919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24D65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FEDAA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62D61A9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D13FC4" w14:paraId="28750BE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A61F6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D24FC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0B2E3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B720C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50B3306B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56599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74133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D1838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6FC41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81046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B4A9CE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722F2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458F6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58DF1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30F59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56C0AE06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111E5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83F61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44720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97D20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2210B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3A37646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23824" w14:textId="77777777" w:rsidR="00D13FC4" w:rsidRDefault="00D13FC4" w:rsidP="00D13FC4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0780C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A3C52" w14:textId="77777777" w:rsidR="00D13FC4" w:rsidRPr="001161EA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91F6F" w14:textId="77777777" w:rsidR="00D13FC4" w:rsidRDefault="00D13FC4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7B2BA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05566" w14:textId="77777777" w:rsidR="00D13FC4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FD01" w14:textId="77777777" w:rsidR="00D13FC4" w:rsidRDefault="00D13FC4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EC5C4" w14:textId="77777777" w:rsidR="00D13FC4" w:rsidRPr="008D08DE" w:rsidRDefault="00D13FC4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59EBC" w14:textId="77777777" w:rsidR="00D13FC4" w:rsidRDefault="00D13FC4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7A1439B4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662CE13A" w14:textId="77777777" w:rsidR="00D13FC4" w:rsidRDefault="00D13FC4" w:rsidP="00C261F4">
      <w:pPr>
        <w:pStyle w:val="Heading1"/>
        <w:spacing w:line="360" w:lineRule="auto"/>
      </w:pPr>
      <w:r>
        <w:t>LINIA 801 B</w:t>
      </w:r>
    </w:p>
    <w:p w14:paraId="62C95A7D" w14:textId="77777777" w:rsidR="00D13FC4" w:rsidRDefault="00D13FC4" w:rsidP="00B10E9F">
      <w:pPr>
        <w:pStyle w:val="Heading1"/>
        <w:spacing w:line="360" w:lineRule="auto"/>
        <w:rPr>
          <w:b w:val="0"/>
          <w:bCs w:val="0"/>
          <w:sz w:val="8"/>
        </w:rPr>
      </w:pPr>
      <w:r>
        <w:t>BUCUREŞTI OBOR - PANTELIMON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D13FC4" w14:paraId="7FDD3F8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1673E" w14:textId="77777777" w:rsidR="00D13FC4" w:rsidRDefault="00D13FC4" w:rsidP="00D13FC4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29CB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25D6F" w14:textId="77777777" w:rsidR="00D13FC4" w:rsidRPr="0055610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7666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1748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200F847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93F32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A079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27FC1" w14:textId="77777777" w:rsidR="00D13FC4" w:rsidRPr="0055610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BDCA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4C2286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AC262" w14:textId="77777777" w:rsidR="00D13FC4" w:rsidRDefault="00D13FC4" w:rsidP="00D13FC4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0073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09142" w14:textId="77777777" w:rsidR="00D13FC4" w:rsidRPr="0055610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15C2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3EF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3A566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D31F0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1B602" w14:textId="77777777" w:rsidR="00D13FC4" w:rsidRPr="0055610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01AD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A3EE1F6" w14:textId="77777777">
        <w:trPr>
          <w:cantSplit/>
          <w:trHeight w:val="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40AA0" w14:textId="77777777" w:rsidR="00D13FC4" w:rsidRDefault="00D13FC4" w:rsidP="00D13FC4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8597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E078C" w14:textId="77777777" w:rsidR="00D13FC4" w:rsidRPr="0055610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4585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  <w:p w14:paraId="06AE746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34E2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2C93E3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8 - 12 </w:t>
            </w:r>
          </w:p>
          <w:p w14:paraId="4D6502D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372A24A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C155E" w14:textId="77777777" w:rsidR="00D13FC4" w:rsidRPr="003E0E1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E0E1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CB20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6B28E" w14:textId="77777777" w:rsidR="00D13FC4" w:rsidRPr="0055610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C964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D13FC4" w14:paraId="2EA6C93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F79FB" w14:textId="77777777" w:rsidR="00D13FC4" w:rsidRDefault="00D13FC4" w:rsidP="00D13FC4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73CF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AC511" w14:textId="77777777" w:rsidR="00D13FC4" w:rsidRPr="0055610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7083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4487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C75BD" w14:textId="77777777" w:rsidR="00D13FC4" w:rsidRPr="003E0E1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DA73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46409" w14:textId="77777777" w:rsidR="00D13FC4" w:rsidRPr="00556109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E879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7B134E1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1A, 2A, 2B şi 3B.</w:t>
            </w:r>
          </w:p>
        </w:tc>
      </w:tr>
    </w:tbl>
    <w:p w14:paraId="4F81A070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6B9FD3B4" w14:textId="77777777" w:rsidR="00D13FC4" w:rsidRDefault="00D13FC4" w:rsidP="005011D2">
      <w:pPr>
        <w:pStyle w:val="Heading1"/>
        <w:spacing w:line="360" w:lineRule="auto"/>
      </w:pPr>
      <w:r>
        <w:t>LINIA 802</w:t>
      </w:r>
    </w:p>
    <w:p w14:paraId="6D89A13F" w14:textId="77777777" w:rsidR="00D13FC4" w:rsidRDefault="00D13FC4" w:rsidP="009A7564">
      <w:pPr>
        <w:pStyle w:val="Heading1"/>
        <w:spacing w:line="360" w:lineRule="auto"/>
        <w:rPr>
          <w:b w:val="0"/>
          <w:bCs w:val="0"/>
          <w:sz w:val="8"/>
        </w:rPr>
      </w:pPr>
      <w:r>
        <w:t>TITAN SUD - OLTENIŢA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D13FC4" w14:paraId="6883CAA6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BEB64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23EC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18+100</w:t>
            </w:r>
          </w:p>
          <w:p w14:paraId="59AE73B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AFCA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B0E6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Titan Sud</w:t>
            </w:r>
          </w:p>
          <w:p w14:paraId="26C42B5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F324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86B7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F8B6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29ED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57EF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0447CBFE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2401D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24B0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5827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A11A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Titan Sud</w:t>
            </w:r>
          </w:p>
          <w:p w14:paraId="0B13FD0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EA25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007220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228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98EA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26EF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6D7F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2D418AB1" w14:textId="77777777">
        <w:trPr>
          <w:cantSplit/>
          <w:trHeight w:val="3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977A9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0649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18+800</w:t>
            </w:r>
          </w:p>
          <w:p w14:paraId="33BEBDC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46B5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40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6CAD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Titan Sud -</w:t>
            </w:r>
          </w:p>
          <w:p w14:paraId="7B70529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1F1DB64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6EE5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2D8C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2005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B59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8535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052E16D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28596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BAAC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4561C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84FA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1D93BD1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47C8E60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D84D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A4F08D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247C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8099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A21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B746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125B786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E5586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3CA5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69BE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822D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063D933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034530D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EB69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025F919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0B9A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E075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B974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6508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47C6E10E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6AD7B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A2C0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7514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4B5C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73CE6F9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519C5EC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BFD0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565723D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642AC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8A55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BC0D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0CCF9" w14:textId="77777777" w:rsidR="00D13FC4" w:rsidRPr="00FC0DDB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14250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DD5CB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la liniile 3 şi 4 </w:t>
            </w:r>
          </w:p>
          <w:p w14:paraId="043A3318" w14:textId="77777777" w:rsidR="00D13FC4" w:rsidRPr="00FC0DDB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st. </w:t>
            </w:r>
            <w:r w:rsidRPr="00FC0DDB">
              <w:rPr>
                <w:b/>
                <w:bCs/>
                <w:i/>
                <w:sz w:val="20"/>
                <w:lang w:val="ro-RO"/>
              </w:rPr>
              <w:t>Bucureşti Sud.</w:t>
            </w:r>
          </w:p>
        </w:tc>
      </w:tr>
      <w:tr w:rsidR="00D13FC4" w14:paraId="648B8F22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4BEE9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CCEE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A611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B7BC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63688BF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3CCF24B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FE54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BD77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5E80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3B27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2F346" w14:textId="77777777" w:rsidR="00D13FC4" w:rsidRPr="00FC0DDB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13FC4" w14:paraId="68BD9863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EE8DC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8342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22+600</w:t>
            </w:r>
          </w:p>
          <w:p w14:paraId="7534F1F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4577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D5BD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Titan Sud - Oltenița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9CDA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36B7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F82D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C13B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CBBC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6EEA5FFD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C03E7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E8B0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23+400</w:t>
            </w:r>
          </w:p>
          <w:p w14:paraId="3BA7C09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52EA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BEB4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62ECD8A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333F854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9117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FFB2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35A8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549A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69C1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30F598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provizorie.</w:t>
            </w:r>
          </w:p>
        </w:tc>
      </w:tr>
      <w:tr w:rsidR="00D13FC4" w14:paraId="4AA27D45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165D9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CEFE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26+650</w:t>
            </w:r>
          </w:p>
          <w:p w14:paraId="4D6C41F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C754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C13F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27B799A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498EF6E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30E8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2231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A255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6721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91C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semnalizată ca limitare de viteză.</w:t>
            </w:r>
          </w:p>
          <w:p w14:paraId="0FBC6CB1" w14:textId="77777777" w:rsidR="00D13FC4" w:rsidRPr="00FC0DDB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 şi pentru ambele direcţii.</w:t>
            </w:r>
          </w:p>
        </w:tc>
      </w:tr>
      <w:tr w:rsidR="00D13FC4" w14:paraId="50F8CF34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C9808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14E3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  <w:p w14:paraId="683154C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DA81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544E2" w14:textId="77777777" w:rsidR="00D13FC4" w:rsidRDefault="00D13FC4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4DE04820" w14:textId="77777777" w:rsidR="00D13FC4" w:rsidRDefault="00D13FC4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303BCC0B" w14:textId="77777777" w:rsidR="00D13FC4" w:rsidRDefault="00D13FC4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F825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8DE6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8431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1FD4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F652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447EB96B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1DAB9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0ED6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30+490</w:t>
            </w:r>
          </w:p>
          <w:p w14:paraId="33C1897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30+540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3D21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025E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7C9B15C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649FBE6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91F8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C811F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269B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F4BA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6374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1F2C6E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de 2000 Hz.</w:t>
            </w:r>
          </w:p>
          <w:p w14:paraId="19C5634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primul vehicul din compunerea trenului.</w:t>
            </w:r>
          </w:p>
        </w:tc>
      </w:tr>
      <w:tr w:rsidR="00D13FC4" w14:paraId="6DF3F258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05CD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771B3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34+000</w:t>
            </w:r>
          </w:p>
          <w:p w14:paraId="04F1ACE8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34+430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301B2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4D318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278319DC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6B83D41A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CD8B7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2B447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AF2CB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117E8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F0808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41C668E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51932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47D7D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36+500</w:t>
            </w:r>
          </w:p>
          <w:p w14:paraId="570EF495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9DF9A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4113B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2565C8B2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4CD11A59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C9F54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90891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AA594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EDED5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75077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086E330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trenului.</w:t>
            </w:r>
          </w:p>
        </w:tc>
      </w:tr>
      <w:tr w:rsidR="00D13FC4" w14:paraId="16903D7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23B4E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08B0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37+430</w:t>
            </w:r>
          </w:p>
          <w:p w14:paraId="0B4C0A67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7C950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2EF3C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2F109D4D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F57E9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C3D50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924B1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17318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91C90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semnalizată ca limitare de viteză.</w:t>
            </w:r>
          </w:p>
          <w:p w14:paraId="455986AC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 şi pentru ambele direcţii.</w:t>
            </w:r>
          </w:p>
        </w:tc>
      </w:tr>
      <w:tr w:rsidR="00D13FC4" w14:paraId="3F65032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2D4EC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F41A5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43+900</w:t>
            </w:r>
          </w:p>
          <w:p w14:paraId="10861D9A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A5B71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29DE5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47703B99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37AB3B84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7161D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8243C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2F97F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A65F6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66CB4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1E0B82F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750EE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878CD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44+900</w:t>
            </w:r>
          </w:p>
          <w:p w14:paraId="45AF2F1B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F0875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44EB1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7EAB9C36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1894C180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004F9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B8425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9686A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796B4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D5C53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2AF1AD6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C1B04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547C2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47+250</w:t>
            </w:r>
          </w:p>
          <w:p w14:paraId="34EEDF7A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02ADB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60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8DDBC" w14:textId="77777777" w:rsidR="00D13FC4" w:rsidRDefault="00D13FC4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17DF6EC2" w14:textId="77777777" w:rsidR="00D13FC4" w:rsidRDefault="00D13FC4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71A8CCCF" w14:textId="77777777" w:rsidR="00D13FC4" w:rsidRDefault="00D13FC4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61436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54EE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0E4F0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B80AF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4ADF0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2FA8CC6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5FA66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3D473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53+100</w:t>
            </w:r>
          </w:p>
          <w:p w14:paraId="05EA1EDD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ECB06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F4447" w14:textId="77777777" w:rsidR="00D13FC4" w:rsidRDefault="00D13FC4" w:rsidP="006E3B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Budeşti - </w:t>
            </w:r>
          </w:p>
          <w:p w14:paraId="43DB19E2" w14:textId="77777777" w:rsidR="00D13FC4" w:rsidRDefault="00D13FC4" w:rsidP="006E3B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Olteniţa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CC586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27807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36FED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803C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94CEC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13982222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58C7C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B7CCA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68+350</w:t>
            </w:r>
          </w:p>
          <w:p w14:paraId="334F2215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B4B27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F1AF7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Budeşti - </w:t>
            </w:r>
          </w:p>
          <w:p w14:paraId="6A1A630C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Olteniţa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6C417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D5C14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24E2C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DBED4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ECAD9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8F895D1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trenului.</w:t>
            </w:r>
          </w:p>
        </w:tc>
      </w:tr>
      <w:tr w:rsidR="00D13FC4" w14:paraId="47A7CB6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23676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02AFB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77+100</w:t>
            </w:r>
          </w:p>
          <w:p w14:paraId="550D980E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77+740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F25C2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840B1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Olteniţa </w:t>
            </w:r>
          </w:p>
          <w:p w14:paraId="54C6AF80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79C3C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1A8BB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2B5DE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7FEBD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43A28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13FC4" w14:paraId="4E228D20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3E599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BDF9E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EA3B7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B6BDC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Olteniţa</w:t>
            </w:r>
          </w:p>
          <w:p w14:paraId="2285C299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71BBC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A3FBEF5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D97AB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05830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3CD7A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EA952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13FC4" w14:paraId="41DADB57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CD267" w14:textId="77777777" w:rsidR="00D13FC4" w:rsidRDefault="00D13FC4" w:rsidP="00D13FC4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081BA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D7AE9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11B47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Olteniţa</w:t>
            </w:r>
          </w:p>
          <w:p w14:paraId="46105C71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7393B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C1B9900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9658C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98FD0" w14:textId="77777777" w:rsidR="00D13FC4" w:rsidRDefault="00D13FC4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F043E" w14:textId="77777777" w:rsidR="00D13FC4" w:rsidRDefault="00D13FC4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284BC" w14:textId="77777777" w:rsidR="00D13FC4" w:rsidRDefault="00D13FC4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41D778B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0959266E" w14:textId="77777777" w:rsidR="00D13FC4" w:rsidRDefault="00D13FC4" w:rsidP="00FF5C69">
      <w:pPr>
        <w:pStyle w:val="Heading1"/>
        <w:spacing w:line="276" w:lineRule="auto"/>
      </w:pPr>
      <w:r>
        <w:t>LINIA 804</w:t>
      </w:r>
    </w:p>
    <w:p w14:paraId="3C23ECCE" w14:textId="77777777" w:rsidR="00D13FC4" w:rsidRDefault="00D13FC4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D13FC4" w14:paraId="33FE9C0C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06012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26616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680321C5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38338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DD076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787325E4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192A9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460E5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602A4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01211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1CA66" w14:textId="77777777" w:rsidR="00D13FC4" w:rsidRPr="00436B1D" w:rsidRDefault="00D13FC4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D13FC4" w14:paraId="1CA9900B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54EE7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0C5E4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71D48ABA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AE5AE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9EB19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22AD0257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F8F6E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E6845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2FBD5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3C8E9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F64C4" w14:textId="77777777" w:rsidR="00D13FC4" w:rsidRPr="00436B1D" w:rsidRDefault="00D13FC4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D13FC4" w14:paraId="0F8017C7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7AB7F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AF523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23AB1CED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1886F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C1072" w14:textId="77777777" w:rsidR="00D13FC4" w:rsidRDefault="00D13FC4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00EFC4A7" w14:textId="77777777" w:rsidR="00D13FC4" w:rsidRDefault="00D13FC4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7E8FA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17C0B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059F8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8687B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D0FB3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D13FC4" w14:paraId="6980B308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CE74A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1CBFD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045B750B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5C917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043A2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52CF743E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B58EB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2CDF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970CE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96A2C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B03F0" w14:textId="77777777" w:rsidR="00D13FC4" w:rsidRPr="00E25A4B" w:rsidRDefault="00D13FC4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6222BB84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6C086A32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13252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4234A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155AD43B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CA922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1650E" w14:textId="77777777" w:rsidR="00D13FC4" w:rsidRDefault="00D13FC4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12CE8C8D" w14:textId="77777777" w:rsidR="00D13FC4" w:rsidRDefault="00D13FC4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B51F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B2D12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CD7F7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6030F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389A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13FC4" w14:paraId="0BAF0818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F02D7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CC38E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6E313" w14:textId="77777777" w:rsidR="00D13FC4" w:rsidRPr="00A152FB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20421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5E05309E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0826F3F2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93685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D8195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0EEE0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1018AE44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22499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CD6A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4D14873C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6371E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D4ECB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4E9493DE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9887C" w14:textId="77777777" w:rsidR="00D13FC4" w:rsidRPr="00A152FB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5D8E8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698F30A5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354A0727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74013B81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6E54C9FC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5A7C8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27867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1CB99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CB805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C995E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667D4B03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4EBB4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3293E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1E2A0" w14:textId="77777777" w:rsidR="00D13FC4" w:rsidRPr="00A152FB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FE951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67F6B66B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7EC11995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50FF6CDA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FCD9F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03236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33FB9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0F806AA9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88FB0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D38EB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636D32DC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3A268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A5455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23817" w14:textId="77777777" w:rsidR="00D13FC4" w:rsidRPr="00A152FB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EA3D2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74FF847B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098A50AF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5EF91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80444AD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B60C3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BF05B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0B2E4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BBAE1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2099518C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51C21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501A5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5D2CE0E5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C95BF" w14:textId="77777777" w:rsidR="00D13FC4" w:rsidRPr="00A152FB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99115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5DCFC485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2FFC1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A55FF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1EB08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2721E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0A511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D13FC4" w14:paraId="43C032D4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A2F91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FA0FF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3CB02FE0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98B07" w14:textId="77777777" w:rsidR="00D13FC4" w:rsidRPr="00A152FB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75F8A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3DA8FC5C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63D5A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C56B3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6E2EC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C6608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302C5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8CE0C71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D13FC4" w14:paraId="511BF2FA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AB872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2C78D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431E59C5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6A39E" w14:textId="77777777" w:rsidR="00D13FC4" w:rsidRPr="00A152FB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FE86C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0BA4532D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793F4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3D0BB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B6EA7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0B28A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E48FB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09E27E82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D13FC4" w14:paraId="62A934C3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5520A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90EB7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17666E74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8282A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9ACCD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5106EA45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115642F2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3552EFBE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49C41DD8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03B9CECD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F2E19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81B39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91EA4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9579D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2FA4E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1B8B794F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A000C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092B7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965D2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42659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654FDDE0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FC765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691528B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88B11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BEC95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FEF0F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317F8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027605E0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99B0C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E02E8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27F89" w14:textId="77777777" w:rsidR="00D13FC4" w:rsidRPr="00A152FB" w:rsidRDefault="00D13FC4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36AFD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7FCC1292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160C0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98D61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17DBC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15150" w14:textId="77777777" w:rsidR="00D13FC4" w:rsidRPr="00F9444C" w:rsidRDefault="00D13FC4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956DC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58D4A49D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C0E96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84A6B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0D2B9EA4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1B183" w14:textId="77777777" w:rsidR="00D13FC4" w:rsidRPr="00A152FB" w:rsidRDefault="00D13FC4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3CC0F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25A85F53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DC101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212A2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1D7CD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08C31" w14:textId="77777777" w:rsidR="00D13FC4" w:rsidRPr="00F9444C" w:rsidRDefault="00D13FC4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F20E5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2BDDD03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D13FC4" w14:paraId="37188AD8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C03C8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A0D4F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690D8110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D3C45" w14:textId="77777777" w:rsidR="00D13FC4" w:rsidRPr="00A152FB" w:rsidRDefault="00D13FC4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E0DC3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4C82E4DB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2786E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2E9C2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E6A20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A45BD" w14:textId="77777777" w:rsidR="00D13FC4" w:rsidRPr="00F9444C" w:rsidRDefault="00D13FC4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21DA7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EB88022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D13FC4" w14:paraId="1905ED15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348ED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17861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3D145" w14:textId="77777777" w:rsidR="00D13FC4" w:rsidRPr="00A152FB" w:rsidRDefault="00D13FC4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00819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C93A496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DF1EB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2D6C612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98A91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590FB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7986B" w14:textId="77777777" w:rsidR="00D13FC4" w:rsidRPr="00F9444C" w:rsidRDefault="00D13FC4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F134B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6413F697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E7F098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D13FC4" w14:paraId="5B7D7305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50DD5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057A2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E9E9F" w14:textId="77777777" w:rsidR="00D13FC4" w:rsidRPr="00A152FB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7F927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07E1A46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29F63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95608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657AA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752E15C8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691C5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2ECA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00CFA4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3CEAB0E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90E3BD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D13FC4" w14:paraId="5113DA6A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26AD8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9CD1E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EBA10" w14:textId="77777777" w:rsidR="00D13FC4" w:rsidRPr="00A152FB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4BA33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7D80DD1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6FC38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956BC66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6568B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2E2E4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74136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D7C2C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00A18FBC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D13FC4" w14:paraId="06E07B2C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EFA6A" w14:textId="77777777" w:rsidR="00D13FC4" w:rsidRDefault="00D13FC4" w:rsidP="00D13FC4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974A6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CCA5E" w14:textId="77777777" w:rsidR="00D13FC4" w:rsidRPr="00A152FB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C3C43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58E08E16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7C13A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CA2BD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C103E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3B87DD5C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3ED28" w14:textId="77777777" w:rsidR="00D13FC4" w:rsidRPr="00F9444C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E1675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6CE1F357" w14:textId="77777777" w:rsidR="00D13FC4" w:rsidRDefault="00D13FC4" w:rsidP="00802827">
      <w:pPr>
        <w:spacing w:line="276" w:lineRule="auto"/>
        <w:ind w:right="57"/>
        <w:rPr>
          <w:sz w:val="20"/>
          <w:lang w:val="ro-RO"/>
        </w:rPr>
      </w:pPr>
    </w:p>
    <w:p w14:paraId="22FD3D72" w14:textId="77777777" w:rsidR="00D13FC4" w:rsidRDefault="00D13FC4" w:rsidP="00DE7850">
      <w:pPr>
        <w:pStyle w:val="Heading1"/>
        <w:spacing w:line="360" w:lineRule="auto"/>
      </w:pPr>
      <w:r>
        <w:t>LINIA 806</w:t>
      </w:r>
    </w:p>
    <w:p w14:paraId="682B0811" w14:textId="77777777" w:rsidR="00D13FC4" w:rsidRDefault="00D13FC4" w:rsidP="006103AD">
      <w:pPr>
        <w:pStyle w:val="Heading1"/>
        <w:spacing w:line="360" w:lineRule="auto"/>
        <w:rPr>
          <w:b w:val="0"/>
          <w:bCs w:val="0"/>
          <w:sz w:val="8"/>
        </w:rPr>
      </w:pPr>
      <w:r>
        <w:t>RAMIFICAŢIE AMARA - SLOBOZIA VECHE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D13FC4" w14:paraId="0CACCAB8" w14:textId="77777777">
        <w:trPr>
          <w:cantSplit/>
          <w:trHeight w:val="9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16338" w14:textId="77777777" w:rsidR="00D13FC4" w:rsidRDefault="00D13FC4" w:rsidP="00D13FC4">
            <w:pPr>
              <w:numPr>
                <w:ilvl w:val="0"/>
                <w:numId w:val="7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83C87" w14:textId="77777777" w:rsidR="00D13FC4" w:rsidRDefault="00D13FC4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4B26D112" w14:textId="77777777" w:rsidR="00D13FC4" w:rsidRDefault="00D13FC4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F8B10" w14:textId="77777777" w:rsidR="00D13FC4" w:rsidRPr="000A2807" w:rsidRDefault="00D13FC4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6B163" w14:textId="77777777" w:rsidR="00D13FC4" w:rsidRDefault="00D13FC4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 Amara – </w:t>
            </w:r>
          </w:p>
          <w:p w14:paraId="6800153A" w14:textId="77777777" w:rsidR="00D13FC4" w:rsidRDefault="00D13FC4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Slobozia Veche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B5258" w14:textId="77777777" w:rsidR="00D13FC4" w:rsidRDefault="00D13FC4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2F8FA" w14:textId="77777777" w:rsidR="00D13FC4" w:rsidRPr="000A2807" w:rsidRDefault="00D13FC4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63DBA" w14:textId="77777777" w:rsidR="00D13FC4" w:rsidRDefault="00D13FC4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AD72B" w14:textId="77777777" w:rsidR="00D13FC4" w:rsidRPr="000A2807" w:rsidRDefault="00D13FC4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D7B36" w14:textId="77777777" w:rsidR="00D13FC4" w:rsidRDefault="00D13FC4" w:rsidP="00C16C0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</w:t>
            </w:r>
          </w:p>
        </w:tc>
      </w:tr>
    </w:tbl>
    <w:p w14:paraId="5BE9B14F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3F12AADC" w14:textId="77777777" w:rsidR="00D13FC4" w:rsidRDefault="00D13FC4" w:rsidP="00535684">
      <w:pPr>
        <w:pStyle w:val="Heading1"/>
        <w:spacing w:line="360" w:lineRule="auto"/>
      </w:pPr>
      <w:r>
        <w:t>LINIA 807</w:t>
      </w:r>
    </w:p>
    <w:p w14:paraId="4A31976F" w14:textId="77777777" w:rsidR="00D13FC4" w:rsidRDefault="00D13FC4" w:rsidP="00FC1359">
      <w:pPr>
        <w:pStyle w:val="Heading1"/>
        <w:spacing w:line="360" w:lineRule="auto"/>
        <w:rPr>
          <w:b w:val="0"/>
          <w:bCs w:val="0"/>
          <w:sz w:val="8"/>
        </w:rPr>
      </w:pPr>
      <w:r>
        <w:t>SLOBOZIA NOUĂ - SLOBOZIA VECHE - CIULNIŢA - CĂLĂRAŞI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D13FC4" w14:paraId="2BD56FE1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B4B2C" w14:textId="77777777" w:rsidR="00D13FC4" w:rsidRDefault="00D13FC4" w:rsidP="00D13FC4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FCC9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15+320</w:t>
            </w:r>
          </w:p>
          <w:p w14:paraId="13E9D07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05EB9" w14:textId="77777777" w:rsidR="00D13FC4" w:rsidRPr="007345A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E96B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Veche -</w:t>
            </w:r>
          </w:p>
          <w:p w14:paraId="70994E4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C415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4BC0B" w14:textId="77777777" w:rsidR="00D13FC4" w:rsidRPr="007345A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EC65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CCBDC" w14:textId="77777777" w:rsidR="00D13FC4" w:rsidRPr="007345A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563E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7B587F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*Valabil pentru trenurile care au în compunere două și trei locomotive cuplate.</w:t>
            </w:r>
          </w:p>
          <w:p w14:paraId="1A2E76D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circulația trenurilor care au în compunere 4 sau mai multe locomotive cuplate.</w:t>
            </w:r>
          </w:p>
          <w:p w14:paraId="0392A52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frânarea și staționarea pe pod km 15+250.</w:t>
            </w:r>
          </w:p>
        </w:tc>
      </w:tr>
      <w:tr w:rsidR="00D13FC4" w14:paraId="7FBCC387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1C782" w14:textId="77777777" w:rsidR="00D13FC4" w:rsidRDefault="00D13FC4" w:rsidP="00D13FC4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F859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  <w:p w14:paraId="0475CB8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CC3D1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10C5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 -</w:t>
            </w:r>
          </w:p>
          <w:p w14:paraId="6303DA5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B5EC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F8361" w14:textId="77777777" w:rsidR="00D13FC4" w:rsidRPr="007345A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01BF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CE88F" w14:textId="77777777" w:rsidR="00D13FC4" w:rsidRPr="007345A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2810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238DED16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61805" w14:textId="77777777" w:rsidR="00D13FC4" w:rsidRDefault="00D13FC4" w:rsidP="00D13FC4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4229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03CEB" w14:textId="77777777" w:rsidR="00D13FC4" w:rsidRPr="007345A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DEE7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7E01549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 7, 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81D0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D362E" w14:textId="77777777" w:rsidR="00D13FC4" w:rsidRPr="007345A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470D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A5C00" w14:textId="77777777" w:rsidR="00D13FC4" w:rsidRPr="007345A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828B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16B4CE64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D3638" w14:textId="77777777" w:rsidR="00D13FC4" w:rsidRDefault="00D13FC4" w:rsidP="00D13FC4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5B1EC" w14:textId="77777777" w:rsidR="00D13FC4" w:rsidRDefault="00D13FC4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791B0" w14:textId="77777777" w:rsidR="00D13FC4" w:rsidRPr="007345A6" w:rsidRDefault="00D13FC4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CD671" w14:textId="77777777" w:rsidR="00D13FC4" w:rsidRDefault="00D13FC4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150B8E29" w14:textId="77777777" w:rsidR="00D13FC4" w:rsidRDefault="00D13FC4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97DF4" w14:textId="77777777" w:rsidR="00D13FC4" w:rsidRDefault="00D13FC4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1E949" w14:textId="77777777" w:rsidR="00D13FC4" w:rsidRPr="007345A6" w:rsidRDefault="00D13FC4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F61DF" w14:textId="77777777" w:rsidR="00D13FC4" w:rsidRDefault="00D13FC4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237A8560" w14:textId="77777777" w:rsidR="00D13FC4" w:rsidRDefault="00D13FC4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B73CA" w14:textId="77777777" w:rsidR="00D13FC4" w:rsidRPr="007345A6" w:rsidRDefault="00D13FC4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5E3E7" w14:textId="77777777" w:rsidR="00D13FC4" w:rsidRDefault="00D13FC4" w:rsidP="002E4A5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4714C7D6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E9205" w14:textId="77777777" w:rsidR="00D13FC4" w:rsidRDefault="00D13FC4" w:rsidP="00D13FC4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48C6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C1DCB" w14:textId="77777777" w:rsidR="00D13FC4" w:rsidRPr="007345A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FD9A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 –</w:t>
            </w:r>
          </w:p>
          <w:p w14:paraId="1F7E8F1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Sud, linia 2 directă St. 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4965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83C6E" w14:textId="77777777" w:rsidR="00D13FC4" w:rsidRPr="007345A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323F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18+500</w:t>
            </w:r>
          </w:p>
          <w:p w14:paraId="3BC7E36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B6EA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1227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59AEF9B1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34007" w14:textId="77777777" w:rsidR="00D13FC4" w:rsidRDefault="00D13FC4" w:rsidP="00D13FC4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BF38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98716" w14:textId="77777777" w:rsidR="00D13FC4" w:rsidRPr="007345A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0451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Nord</w:t>
            </w:r>
          </w:p>
          <w:p w14:paraId="30E64A3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4, 5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9B37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826A3E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A9192" w14:textId="77777777" w:rsidR="00D13FC4" w:rsidRPr="007345A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F7C8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8E0E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87E3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5784EE9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DE2DA" w14:textId="77777777" w:rsidR="00D13FC4" w:rsidRDefault="00D13FC4" w:rsidP="00D13FC4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4A01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E2C22" w14:textId="77777777" w:rsidR="00D13FC4" w:rsidRPr="007345A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FDA6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Sud</w:t>
            </w:r>
          </w:p>
          <w:p w14:paraId="1A7AC19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3, 4, 5 și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28B3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983750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D6249" w14:textId="77777777" w:rsidR="00D13FC4" w:rsidRPr="007345A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0751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7F240" w14:textId="77777777" w:rsidR="00D13FC4" w:rsidRPr="007345A6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582B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1C2DD18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00C68B91" w14:textId="77777777" w:rsidR="00D13FC4" w:rsidRDefault="00D13FC4" w:rsidP="00D509E3">
      <w:pPr>
        <w:pStyle w:val="Heading1"/>
        <w:spacing w:line="360" w:lineRule="auto"/>
      </w:pPr>
      <w:r>
        <w:t>LINIA 812</w:t>
      </w:r>
    </w:p>
    <w:p w14:paraId="5BE4DDDD" w14:textId="77777777" w:rsidR="00D13FC4" w:rsidRDefault="00D13FC4" w:rsidP="00AC38B3">
      <w:pPr>
        <w:pStyle w:val="Heading1"/>
        <w:spacing w:line="360" w:lineRule="auto"/>
        <w:rPr>
          <w:b w:val="0"/>
          <w:bCs w:val="0"/>
          <w:sz w:val="8"/>
        </w:rPr>
      </w:pPr>
      <w:r>
        <w:t>MEDGIDIA - TULCEA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D13FC4" w14:paraId="7FCA1625" w14:textId="77777777">
        <w:trPr>
          <w:cantSplit/>
          <w:trHeight w:val="11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05D38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53543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9385D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4064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49A1980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liniile 10, </w:t>
            </w:r>
          </w:p>
          <w:p w14:paraId="5751196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şi 14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889B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 ieşiri</w:t>
            </w:r>
          </w:p>
          <w:p w14:paraId="42D810A4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33147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6587E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DC29A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F45E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70F4555C" w14:textId="77777777">
        <w:trPr>
          <w:cantSplit/>
          <w:trHeight w:val="7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0781D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CAEF4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085E1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CEE4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0E4D854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E3E2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3E7DE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2E6DF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FCDD6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82F8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34AD5AD5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BAC45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CCB0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4+450</w:t>
            </w:r>
          </w:p>
          <w:p w14:paraId="13559DF8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9DF13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FCDA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4151027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7782C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A28FE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37F87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01D35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D58D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E65063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D13FC4" w14:paraId="73EF99B7" w14:textId="77777777">
        <w:trPr>
          <w:cantSplit/>
          <w:trHeight w:val="6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25CD7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09E8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13+700</w:t>
            </w:r>
          </w:p>
          <w:p w14:paraId="793EE67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CC80F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3DD7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64C3D50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F58BC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C082C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2850F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75AB4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F857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61975D2E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F4DF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6DE5D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D56F8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E695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3F2C3B7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25704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diag.</w:t>
            </w:r>
          </w:p>
          <w:p w14:paraId="520107EC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5 - 11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9CFEA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9FC0F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779D4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9A49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6DB0D8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A3502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11 – 13 </w:t>
            </w:r>
          </w:p>
          <w:p w14:paraId="0047E7E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3 – 5. </w:t>
            </w:r>
          </w:p>
        </w:tc>
      </w:tr>
      <w:tr w:rsidR="00D13FC4" w14:paraId="3D68664F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EA1A1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B5F47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2ECB3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F7AE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308B9F2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578D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Cap X și </w:t>
            </w:r>
          </w:p>
          <w:p w14:paraId="0AD938CE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4FDF1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EEEDA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DF509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E644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319A34D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ax stație și Cap Y </w:t>
            </w:r>
          </w:p>
          <w:p w14:paraId="03E9DA4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este închisă.</w:t>
            </w:r>
          </w:p>
        </w:tc>
      </w:tr>
      <w:tr w:rsidR="00D13FC4" w14:paraId="3D5F611D" w14:textId="77777777">
        <w:trPr>
          <w:cantSplit/>
          <w:trHeight w:val="7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9B03A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A7E81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4081C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7EDB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5B5773A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B9B6A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606A1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90F27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71BA5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C3F9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394F6BBF" w14:textId="77777777">
        <w:trPr>
          <w:cantSplit/>
          <w:trHeight w:val="1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D5B4C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42A34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4048C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F723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7ACD452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1CFC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04ED594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20865A3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</w:t>
            </w:r>
          </w:p>
          <w:p w14:paraId="5D401259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CD1C5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872EB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D810E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CCE3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239323C6" w14:textId="77777777">
        <w:trPr>
          <w:cantSplit/>
          <w:trHeight w:val="18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54379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A3E92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F10B2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07C9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2047A2D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ED5C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409B9AD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şi </w:t>
            </w:r>
          </w:p>
          <w:p w14:paraId="2C910866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BEB0C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51BD4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96025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A33E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E95CAD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  <w:tr w:rsidR="00D13FC4" w14:paraId="0479EDC4" w14:textId="77777777">
        <w:trPr>
          <w:cantSplit/>
          <w:trHeight w:val="18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026F7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3A8DF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2565E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8289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3B1A1DE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9A98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 </w:t>
            </w:r>
          </w:p>
          <w:p w14:paraId="4BE9FAA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120 m </w:t>
            </w:r>
          </w:p>
          <w:p w14:paraId="6A42E69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sch. 17 </w:t>
            </w:r>
          </w:p>
          <w:p w14:paraId="2395E31D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Cântar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68D5A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989EA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CB625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5EB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02271F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Restul liniei este închisă.</w:t>
            </w:r>
          </w:p>
        </w:tc>
      </w:tr>
      <w:tr w:rsidR="00D13FC4" w14:paraId="3DF382B7" w14:textId="77777777">
        <w:trPr>
          <w:cantSplit/>
          <w:trHeight w:val="1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3290E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AE86A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2D452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80EE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14E087D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8075E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F66D6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8D060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EA1EE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703F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B5133F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5444F6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14 – 16 </w:t>
            </w:r>
          </w:p>
          <w:p w14:paraId="48A6B17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5 şi 6. </w:t>
            </w:r>
          </w:p>
        </w:tc>
      </w:tr>
      <w:tr w:rsidR="00D13FC4" w14:paraId="7811F04C" w14:textId="77777777">
        <w:trPr>
          <w:cantSplit/>
          <w:trHeight w:val="8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A87D0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90E87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F3453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7217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RMK  </w:t>
            </w:r>
          </w:p>
          <w:p w14:paraId="447C308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F1B8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3AB13FB3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6+675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58E85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94BA6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7F626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AD74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165C57DD" w14:textId="77777777">
        <w:trPr>
          <w:cantSplit/>
          <w:trHeight w:val="9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C7936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2F226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05400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366A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Linia RMK  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7038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A8EC4C9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şi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000B9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8B1C4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89015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C545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2955B518" w14:textId="77777777">
        <w:trPr>
          <w:cantSplit/>
          <w:trHeight w:val="22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36CFC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8E61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30+300</w:t>
            </w:r>
          </w:p>
          <w:p w14:paraId="63C126B9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783F7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E5EC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 –</w:t>
            </w:r>
          </w:p>
          <w:p w14:paraId="75D65C5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17F53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E6799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92743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3DE2C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F3DF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E08F50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 respectă numai </w:t>
            </w:r>
          </w:p>
          <w:p w14:paraId="78AD3EF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primul vehicul din compunerea trenului (locomotivă sau vagon).</w:t>
            </w:r>
          </w:p>
        </w:tc>
      </w:tr>
      <w:tr w:rsidR="00D13FC4" w14:paraId="6D59A8D6" w14:textId="77777777">
        <w:trPr>
          <w:cantSplit/>
          <w:trHeight w:val="9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11D14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56D6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383F4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9F89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Târguşor Dobrogea</w:t>
            </w:r>
          </w:p>
          <w:p w14:paraId="4F018CB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14C76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F12E0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3E435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68E03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CAE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55DDFA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prin Cap Y.</w:t>
            </w:r>
          </w:p>
        </w:tc>
      </w:tr>
      <w:tr w:rsidR="00D13FC4" w14:paraId="41C7C11E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F092A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F47A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39+470</w:t>
            </w:r>
          </w:p>
          <w:p w14:paraId="386BCE3F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39+775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409CD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8B8D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3F26FE5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9512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C6DA3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6DFD4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5AB25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39031" w14:textId="77777777" w:rsidR="00D13FC4" w:rsidRPr="00562792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*Valabil pentru trenurile remorcate cu două și trei locomotive cuplate.</w:t>
            </w:r>
          </w:p>
          <w:p w14:paraId="10AF9B45" w14:textId="77777777" w:rsidR="00D13FC4" w:rsidRPr="00562792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Este interzisă circulația trenurilor care au  în compunere patru sau mai multe locomotive cuplate.</w:t>
            </w:r>
          </w:p>
          <w:p w14:paraId="3BE4561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22969F3F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730B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229F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48+700</w:t>
            </w:r>
          </w:p>
          <w:p w14:paraId="33C1A33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EE8FE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D2FB7" w14:textId="77777777" w:rsidR="00D13FC4" w:rsidRDefault="00D13FC4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46FC5858" w14:textId="77777777" w:rsidR="00D13FC4" w:rsidRDefault="00D13FC4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6122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2D7AF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8F791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E48D9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D7823" w14:textId="77777777" w:rsidR="00D13FC4" w:rsidRPr="00562792" w:rsidRDefault="00D13FC4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</w:t>
            </w:r>
            <w:r w:rsidRPr="00B93482">
              <w:rPr>
                <w:b/>
                <w:bCs/>
                <w:iCs/>
                <w:sz w:val="20"/>
              </w:rPr>
              <w:t>emnalizată pe teren zi/noapte cu tot trenul fără inductori la paleta galbenă.</w:t>
            </w:r>
          </w:p>
        </w:tc>
      </w:tr>
      <w:tr w:rsidR="00D13FC4" w14:paraId="731E7334" w14:textId="77777777">
        <w:trPr>
          <w:cantSplit/>
          <w:trHeight w:val="92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80723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675A0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B3F88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13E6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Cogealac</w:t>
            </w:r>
          </w:p>
          <w:p w14:paraId="46C3511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A426F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7AA371D0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2426E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B5831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32EBD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4C17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56518D73" w14:textId="77777777">
        <w:trPr>
          <w:cantSplit/>
          <w:trHeight w:val="14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67997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37EA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FB78B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143A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Mihai Viteazu</w:t>
            </w:r>
          </w:p>
          <w:p w14:paraId="597C8C8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7AF06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5</w:t>
            </w:r>
          </w:p>
          <w:p w14:paraId="7F72317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şi </w:t>
            </w:r>
          </w:p>
          <w:p w14:paraId="5ADFF26D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41DEE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D279B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50740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406F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7FB9D4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Între schimbătorul</w:t>
            </w:r>
          </w:p>
          <w:p w14:paraId="1ACD701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numărul 6 şi schimbătorul numărul 2, linia este închisă.</w:t>
            </w:r>
          </w:p>
        </w:tc>
      </w:tr>
      <w:tr w:rsidR="00D13FC4" w14:paraId="09CD1C5F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C5AFC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B1FBC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D2CE3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FE62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1A0CDF9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9E4D6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79FCEF28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FD6D3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6241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305FF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9CBD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6A0D6CB4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61D44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D6861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A57A9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1C32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7A28004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rampă</w:t>
            </w:r>
          </w:p>
          <w:p w14:paraId="6B9EEF6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7 şi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3B70F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65A29689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5E8AD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C05B2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35720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2622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504DF913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0281C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F712C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564E5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CA31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Babadag</w:t>
            </w:r>
          </w:p>
          <w:p w14:paraId="6908C95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22791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4A849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8E4B7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B2569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6FA5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6B1F3BF8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92D36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84C4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107+325</w:t>
            </w:r>
          </w:p>
          <w:p w14:paraId="67023912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4511D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89CC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61625C1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31514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C6160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09A29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DB27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2533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7DAAA084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C94E1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831E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110+540</w:t>
            </w:r>
          </w:p>
          <w:p w14:paraId="789F9DFE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D1E20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9670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3AF324C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5E17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6AA61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32E85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C71A4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08BC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B300E8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doar cu primul vehicul din compunerea trenului (locomotivă sau vagon).</w:t>
            </w:r>
          </w:p>
        </w:tc>
      </w:tr>
      <w:tr w:rsidR="00D13FC4" w14:paraId="52B785B8" w14:textId="77777777">
        <w:trPr>
          <w:cantSplit/>
          <w:trHeight w:val="22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CE6CF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F5A9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122+275</w:t>
            </w:r>
          </w:p>
          <w:p w14:paraId="5493CA1E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DCA9F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31AE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37FC651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EF44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E283B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A0A25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3F574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C111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C49369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</w:t>
            </w:r>
          </w:p>
          <w:p w14:paraId="5FBF8E0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(locomotivă  sau vagon).</w:t>
            </w:r>
          </w:p>
        </w:tc>
      </w:tr>
      <w:tr w:rsidR="00D13FC4" w14:paraId="13FA7910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1B703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6DFC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126+750</w:t>
            </w:r>
          </w:p>
          <w:p w14:paraId="4862DE02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BC5FA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6B3B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1CF9D15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0F09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A9F9A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9D379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2C4F7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B02E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3B6521D1" w14:textId="77777777">
        <w:trPr>
          <w:cantSplit/>
          <w:trHeight w:val="8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31017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CFB74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7545A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BD7E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55E6EFF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0CD5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2922710D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7CF86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10C51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4197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B003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7F5E3B9F" w14:textId="77777777">
        <w:trPr>
          <w:cantSplit/>
          <w:trHeight w:val="19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F19DB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FB29C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3F285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BCF3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5759C80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B73D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axa staţiei </w:t>
            </w:r>
          </w:p>
          <w:p w14:paraId="1178850F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şi </w:t>
            </w:r>
          </w:p>
          <w:p w14:paraId="57954486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</w:t>
            </w:r>
            <w:r w:rsidRPr="001A61C3">
              <w:rPr>
                <w:b/>
                <w:bCs/>
                <w:sz w:val="20"/>
              </w:rPr>
              <w:t>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2ABBD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32A16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238DA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BD92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2BB5FAA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Cap X la axa staţiei linia este închisă.</w:t>
            </w:r>
          </w:p>
        </w:tc>
      </w:tr>
      <w:tr w:rsidR="00D13FC4" w14:paraId="49FEC81C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24A3B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6A2DD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29B33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8E61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778FF62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2B198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4116C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D4A15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FC60B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D799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D13FC4" w14:paraId="6CE22414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FB8BB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EC09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130+800</w:t>
            </w:r>
          </w:p>
          <w:p w14:paraId="2AE02958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ED46E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87A6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538C470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E160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F4097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DAFFA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502D5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A664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5E5E39AB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F0A41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9242D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133+000</w:t>
            </w:r>
          </w:p>
          <w:p w14:paraId="543D8D8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BD401" w14:textId="77777777" w:rsidR="00D13FC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1014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108AF59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D1BF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6B8B6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8D9C3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6D7CC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16B4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7C03959E" w14:textId="77777777">
        <w:trPr>
          <w:cantSplit/>
          <w:trHeight w:val="1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74703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C1B86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8D0EE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E77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2C54ACF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CFBB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peste T.D.J. </w:t>
            </w:r>
          </w:p>
          <w:p w14:paraId="20D16FDA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CC5E7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023C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FB767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BAAC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121A5CF8" w14:textId="77777777">
        <w:trPr>
          <w:cantSplit/>
          <w:trHeight w:val="12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FBBDF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71C07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AECFF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2ABC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3C55EE6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6D25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65DFF193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3876A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EE6BE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6DCD0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216F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D96ED4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 şi 18.</w:t>
            </w:r>
          </w:p>
        </w:tc>
      </w:tr>
      <w:tr w:rsidR="00D13FC4" w14:paraId="4BF377FB" w14:textId="77777777">
        <w:trPr>
          <w:cantSplit/>
          <w:trHeight w:val="11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D6033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050A8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3057E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658B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07252E5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F36E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D9A8627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</w:t>
            </w:r>
            <w:r>
              <w:rPr>
                <w:b/>
                <w:bCs/>
                <w:spacing w:val="-1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94329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25031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B288A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F0D9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008A7A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14970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14 şi 18.</w:t>
            </w:r>
          </w:p>
        </w:tc>
      </w:tr>
      <w:tr w:rsidR="00D13FC4" w14:paraId="08C814A1" w14:textId="77777777">
        <w:trPr>
          <w:cantSplit/>
          <w:trHeight w:val="5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EC31B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FC45E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D10A8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4D3F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7B33DFB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AC34E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34DFE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3EE20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32E58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5D56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751AEEB1" w14:textId="77777777">
        <w:trPr>
          <w:cantSplit/>
          <w:trHeight w:val="6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C19E9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AED09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479F6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7D0C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1150FFE5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59E13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E2D59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E7F47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5BFBA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922D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52F2AA06" w14:textId="77777777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3F2EA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AC32A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DF907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7420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02EDFBFD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8D7C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axul stației în </w:t>
            </w:r>
          </w:p>
          <w:p w14:paraId="45AAAFFB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E1410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48886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46F0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C18E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7E3A30A" w14:textId="77777777" w:rsidR="00D13FC4" w:rsidRPr="00F662B5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662B5">
              <w:rPr>
                <w:b/>
                <w:bCs/>
                <w:i/>
                <w:sz w:val="20"/>
              </w:rPr>
              <w:t>Din axul stației în Cap Y linia este închisă.</w:t>
            </w:r>
          </w:p>
        </w:tc>
      </w:tr>
      <w:tr w:rsidR="00D13FC4" w14:paraId="317FB12E" w14:textId="77777777">
        <w:trPr>
          <w:cantSplit/>
          <w:trHeight w:val="5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17787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5D99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A6B1C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BD14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2579B01F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668BB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CB51D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CD196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115DF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0F69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6289BEB1" w14:textId="77777777">
        <w:trPr>
          <w:cantSplit/>
          <w:trHeight w:val="83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CF467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8B9DC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EE75E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ECEB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44C82C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18 A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2707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sch. </w:t>
            </w:r>
          </w:p>
          <w:p w14:paraId="1DE0C94A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9 şi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6E9BC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1A092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9E19E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16FC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2B9FDBAA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57C3E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C3E9A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A58E2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0C61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420D5BF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D0DE3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5F5A6F11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33</w:t>
            </w:r>
            <w:r>
              <w:rPr>
                <w:b/>
                <w:bCs/>
                <w:sz w:val="20"/>
              </w:rPr>
              <w:t xml:space="preserve"> şi 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3C275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7CFD5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CE33C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723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1D8F79B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13FC4" w14:paraId="6CDDD0A1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AC108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C133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141+350</w:t>
            </w:r>
          </w:p>
          <w:p w14:paraId="11C91CFD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9D5BF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9F74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 -</w:t>
            </w:r>
          </w:p>
          <w:p w14:paraId="08D102A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Oraş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F13D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9C74C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F896C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7D3C4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3F6C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56444532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9A920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9F52F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FEDA2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C265C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37A86E5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DCE0E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67F6CFBE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C9201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9EC01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FD2B0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258C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112CBF1D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F81E2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6721A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40F5C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E13F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026FBE06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9ABDF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20A34CA1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F72F6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A233A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65C6F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4EB89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115F83B5" w14:textId="77777777">
        <w:trPr>
          <w:cantSplit/>
          <w:trHeight w:val="9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C74ED" w14:textId="77777777" w:rsidR="00D13FC4" w:rsidRPr="001A61C3" w:rsidRDefault="00D13FC4" w:rsidP="00D13FC4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EAD8B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49AAA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E5EA0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Tulcea Oraş </w:t>
            </w:r>
          </w:p>
          <w:p w14:paraId="6D90E52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6AB32E5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și 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62D33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4300FD0E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8E1EC" w14:textId="77777777" w:rsidR="00D13FC4" w:rsidRPr="006A7C82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DA6C" w14:textId="77777777" w:rsidR="00D13FC4" w:rsidRPr="001A61C3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B4A36" w14:textId="77777777" w:rsidR="00D13FC4" w:rsidRPr="00772CB4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ABF74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84C83EF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669F13BD" w14:textId="77777777" w:rsidR="00D13FC4" w:rsidRDefault="00D13FC4" w:rsidP="00672C80">
      <w:pPr>
        <w:pStyle w:val="Heading1"/>
        <w:spacing w:line="360" w:lineRule="auto"/>
      </w:pPr>
      <w:r>
        <w:t>LINIA 813</w:t>
      </w:r>
    </w:p>
    <w:p w14:paraId="7FC52687" w14:textId="77777777" w:rsidR="00D13FC4" w:rsidRDefault="00D13FC4" w:rsidP="00576868">
      <w:pPr>
        <w:pStyle w:val="Heading1"/>
        <w:spacing w:line="360" w:lineRule="auto"/>
        <w:rPr>
          <w:b w:val="0"/>
          <w:bCs w:val="0"/>
          <w:sz w:val="8"/>
        </w:rPr>
      </w:pPr>
      <w:r>
        <w:t>CONSTANŢA - MANGALIA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874"/>
        <w:gridCol w:w="757"/>
        <w:gridCol w:w="2212"/>
        <w:gridCol w:w="873"/>
        <w:gridCol w:w="756"/>
        <w:gridCol w:w="873"/>
        <w:gridCol w:w="756"/>
        <w:gridCol w:w="2508"/>
      </w:tblGrid>
      <w:tr w:rsidR="00D13FC4" w14:paraId="717F05FD" w14:textId="77777777">
        <w:trPr>
          <w:cantSplit/>
          <w:trHeight w:val="2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40653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36C9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A309B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769EB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779764BD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096FB" w14:textId="77777777" w:rsidR="00D13FC4" w:rsidRDefault="00D13FC4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5FACD973" w14:textId="77777777" w:rsidR="00D13FC4" w:rsidRDefault="00D13FC4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EE873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824D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96A19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82AC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4C48DCA7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59D24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A4D0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94B4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8A3F4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437688FA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1C7A5" w14:textId="77777777" w:rsidR="00D13FC4" w:rsidRDefault="00D13FC4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peste </w:t>
            </w:r>
          </w:p>
          <w:p w14:paraId="6904E333" w14:textId="77777777" w:rsidR="00D13FC4" w:rsidRDefault="00D13FC4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diag.</w:t>
            </w:r>
          </w:p>
          <w:p w14:paraId="7B8D08B2" w14:textId="77777777" w:rsidR="00D13FC4" w:rsidRDefault="00D13FC4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50/54-46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3877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0517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24AD3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D5F9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493F25BE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5C05F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1BDD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D16A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B094B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 xml:space="preserve"> Statia Constanta Oras prelungire Linia II directa Cap Y si sch.: 38,34 si sch. 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0490F" w14:textId="77777777" w:rsidR="00D13FC4" w:rsidRDefault="00D13FC4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F6A8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607E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>225+300228+028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AB22F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2875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A660C">
              <w:rPr>
                <w:b/>
                <w:bCs/>
                <w:i/>
                <w:iCs/>
                <w:sz w:val="20"/>
              </w:rPr>
              <w:t>Semnalizată pe teren , fără inductori la paleta galbenă.  Afectează intrări/ieșiri la  Linia  II  directă Constanța Oraș Cap Y .</w:t>
            </w:r>
          </w:p>
        </w:tc>
      </w:tr>
      <w:tr w:rsidR="00D13FC4" w14:paraId="39CB4AB3" w14:textId="77777777">
        <w:trPr>
          <w:cantSplit/>
          <w:trHeight w:val="164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7BDA5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331B1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Cs/>
                <w:i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62978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1191B617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Ramificaţie </w:t>
            </w:r>
          </w:p>
          <w:p w14:paraId="1E034D80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0E35D" w14:textId="77777777" w:rsidR="00D13FC4" w:rsidRPr="001A0BE2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între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5DF6C02" w14:textId="77777777" w:rsidR="00D13FC4" w:rsidRPr="001A0BE2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26 şi 28 </w:t>
            </w:r>
          </w:p>
          <w:p w14:paraId="073F6112" w14:textId="77777777" w:rsidR="00D13FC4" w:rsidRPr="001A0BE2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şi </w:t>
            </w:r>
          </w:p>
          <w:p w14:paraId="257BA8F0" w14:textId="77777777" w:rsidR="00D13FC4" w:rsidRPr="00564F5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A0BE2">
              <w:rPr>
                <w:b/>
                <w:bCs/>
                <w:sz w:val="20"/>
                <w:szCs w:val="20"/>
              </w:rPr>
              <w:t>peste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26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1A0BE2"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CB7E9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82C6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3D78CEA9" w14:textId="77777777">
        <w:trPr>
          <w:cantSplit/>
          <w:trHeight w:val="75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D771D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F7552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47FD7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643925A8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</w:t>
            </w:r>
          </w:p>
          <w:p w14:paraId="7F6693F7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7673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peste </w:t>
            </w:r>
          </w:p>
          <w:p w14:paraId="574E6B0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sch. 1</w:t>
            </w:r>
            <w:r>
              <w:rPr>
                <w:b/>
                <w:bCs/>
                <w:sz w:val="20"/>
                <w:szCs w:val="20"/>
              </w:rPr>
              <w:t xml:space="preserve">4 </w:t>
            </w:r>
          </w:p>
          <w:p w14:paraId="766D26DC" w14:textId="77777777" w:rsidR="00D13FC4" w:rsidRPr="00DD369C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8CA05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B04A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B1E1E3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 firul III 813 în firul II 814.</w:t>
            </w:r>
          </w:p>
        </w:tc>
      </w:tr>
      <w:tr w:rsidR="00D13FC4" w14:paraId="48EC1E67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CFE36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14F2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227+400</w:t>
            </w:r>
          </w:p>
          <w:p w14:paraId="43D5AC4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02E2F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8B8F5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0D194A">
              <w:rPr>
                <w:b/>
                <w:bCs/>
                <w:sz w:val="20"/>
              </w:rPr>
              <w:t>Constanța Oraș-Agigea Nord și sch. 4 pe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C80D2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6CED5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9935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6B298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E555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D194A">
              <w:rPr>
                <w:b/>
                <w:bCs/>
                <w:i/>
                <w:iCs/>
                <w:sz w:val="20"/>
              </w:rPr>
              <w:t>Semnalizată pe teren, fără inductori la paleta galbenă. Afectează intrări / ieșiri din FIR I  L 813 Constanța Oraș-Agigea Nord</w:t>
            </w:r>
          </w:p>
        </w:tc>
      </w:tr>
      <w:tr w:rsidR="00D13FC4" w14:paraId="1DCC7B23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739AD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C56A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5E07E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24414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031A61F3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C60F9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F91050F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BB756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5427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4DD53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B952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CC6483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813.</w:t>
            </w:r>
          </w:p>
        </w:tc>
      </w:tr>
      <w:tr w:rsidR="00D13FC4" w14:paraId="01FDB927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CA071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3E7C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F2670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28788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Oraș -</w:t>
            </w:r>
          </w:p>
          <w:p w14:paraId="01663504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C8E4E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C147E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ACFA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228+028</w:t>
            </w:r>
          </w:p>
          <w:p w14:paraId="47AD4E7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8851F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7D83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teren, f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>r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 xml:space="preserve"> inductori la paleta galbena Afecteaza intr /iesiri  Fir I si Fir II  L 813 Constanta Oras-Agigea Nord.</w:t>
            </w:r>
          </w:p>
        </w:tc>
      </w:tr>
      <w:tr w:rsidR="00D13FC4" w14:paraId="4F78987B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4CF7A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8890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3CFCD02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9DAAE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72ABD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 directa si sch.: 5,9,13, 6 si  sch.2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F7338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40E0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ADE7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620E1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8058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Semnalizată pe teren, fără inductori la paleta galbenă. Afectează intrări /ieșiri Linia II directă stația Agigea Nord</w:t>
            </w:r>
          </w:p>
        </w:tc>
      </w:tr>
      <w:tr w:rsidR="00D13FC4" w14:paraId="49134909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E865E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59C4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8A78F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0DE1C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III directa si sch.: 7, 11, 15, 8 si sch.4 , pe directa 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5A4C0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E25A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7519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6C6199C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4EFE8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4934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 , fara inductori la paleta galbena Afecteaza intr /iesiri la Linia III directa statia Agigea Nord.</w:t>
            </w:r>
          </w:p>
        </w:tc>
      </w:tr>
      <w:tr w:rsidR="00D13FC4" w14:paraId="55A6BD11" w14:textId="77777777">
        <w:trPr>
          <w:cantSplit/>
          <w:trHeight w:val="10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5BF3B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5EF8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41278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57769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322CD9C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6CB0A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61811A7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746A1765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7 - 9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074D4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EBBA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229A5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4845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1250E6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trecerea de pe firul I pe firul II şi invers. </w:t>
            </w:r>
          </w:p>
        </w:tc>
      </w:tr>
      <w:tr w:rsidR="00D13FC4" w14:paraId="1FCAE94D" w14:textId="77777777">
        <w:trPr>
          <w:cantSplit/>
          <w:trHeight w:val="96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016BB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4F0C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6E5D4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BCB70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9983DDC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A0746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A45E6EB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36B87AB9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8CB45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AFB8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FF4E9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34F1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D5DBA8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II.</w:t>
            </w:r>
          </w:p>
        </w:tc>
      </w:tr>
      <w:tr w:rsidR="00D13FC4" w14:paraId="62BB8043" w14:textId="77777777">
        <w:trPr>
          <w:cantSplit/>
          <w:trHeight w:val="6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4F149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94DD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C2685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E87FF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01406A6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FCCF2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F76340E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15 - 19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7FC9C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2F2D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C14C6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5DFD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8EA561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F56F4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D13FC4" w14:paraId="298A464E" w14:textId="77777777">
        <w:trPr>
          <w:cantSplit/>
          <w:trHeight w:val="89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47962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1913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0642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3132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6929EB4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F2993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13 </w:t>
            </w:r>
          </w:p>
          <w:p w14:paraId="694A9922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1980D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30E6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B6931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F615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DE6C7C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OIL TERMINAL.</w:t>
            </w:r>
          </w:p>
        </w:tc>
      </w:tr>
      <w:tr w:rsidR="00D13FC4" w14:paraId="06A0230E" w14:textId="77777777">
        <w:trPr>
          <w:cantSplit/>
          <w:trHeight w:val="69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7D63C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2829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940BD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5509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CE2EC4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F5E3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2F1D8E6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şi 21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D41DD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8E7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9E9CE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B72C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D13FC4" w14:paraId="42CC32E5" w14:textId="77777777">
        <w:trPr>
          <w:cantSplit/>
          <w:trHeight w:val="105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D77DF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C912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9A1FE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86DC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1A869B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BBBF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7A915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E7D9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585EA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F3D5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697142E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21051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D13FC4" w14:paraId="665F81BA" w14:textId="77777777">
        <w:trPr>
          <w:cantSplit/>
          <w:trHeight w:val="969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94D3D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4F30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C3388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18FB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79453B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605CE00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B8E7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532DC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D14A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D8E94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383A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18938030" w14:textId="77777777">
        <w:trPr>
          <w:cantSplit/>
          <w:trHeight w:val="7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09C67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D017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E41B9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C039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EC37AB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5C47F02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43BF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D56FC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EDCB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6F450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756A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4E22A2F4" w14:textId="77777777">
        <w:trPr>
          <w:cantSplit/>
          <w:trHeight w:val="44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96429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477F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B67B2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5E22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F316E0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9C9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E818E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CE97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4917B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DF81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120F0509" w14:textId="77777777">
        <w:trPr>
          <w:cantSplit/>
          <w:trHeight w:val="62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2515F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85E1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F45A5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F8CE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F7C679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EA2C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AD7C2D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18 - 22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9EF45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D1A0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A6CD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AEBC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293FAF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şi 7.</w:t>
            </w:r>
          </w:p>
        </w:tc>
      </w:tr>
      <w:tr w:rsidR="00D13FC4" w14:paraId="5CA0D0A7" w14:textId="77777777">
        <w:trPr>
          <w:cantSplit/>
          <w:trHeight w:val="55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0EC0E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CC15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2ABF5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B9F0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54E1E01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F6DF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A3D67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2536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5D4EF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69F6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6A7D1BC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D13FC4" w14:paraId="23522AA8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18B8F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3AE3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F2F7A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D175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1B452B0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0EE9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E1D9CB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71115F4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24333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8CBC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E595F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787A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EECBC7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07A33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II 813 la </w:t>
            </w:r>
          </w:p>
          <w:p w14:paraId="2F0D1101" w14:textId="77777777" w:rsidR="00D13FC4" w:rsidRPr="00CB3CD0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liniile 4 -7 </w:t>
            </w:r>
            <w:r>
              <w:rPr>
                <w:b/>
                <w:bCs/>
                <w:i/>
                <w:sz w:val="20"/>
              </w:rPr>
              <w:t>s</w:t>
            </w:r>
            <w:r w:rsidRPr="00175D9D">
              <w:rPr>
                <w:b/>
                <w:bCs/>
                <w:i/>
                <w:sz w:val="20"/>
              </w:rPr>
              <w:t>t. Agigea Nord ş</w:t>
            </w:r>
            <w:r w:rsidRPr="00175D9D">
              <w:rPr>
                <w:b/>
                <w:bCs/>
                <w:i/>
                <w:sz w:val="20"/>
                <w:lang w:val="en-US"/>
              </w:rPr>
              <w:t>i la linia C</w:t>
            </w:r>
            <w:r>
              <w:rPr>
                <w:b/>
                <w:bCs/>
                <w:i/>
                <w:sz w:val="20"/>
                <w:lang w:val="en-US"/>
              </w:rPr>
              <w:t>OMVEX</w:t>
            </w:r>
            <w:r w:rsidRPr="00175D9D">
              <w:rPr>
                <w:b/>
                <w:bCs/>
                <w:i/>
                <w:sz w:val="20"/>
                <w:lang w:val="en-US"/>
              </w:rPr>
              <w:t>.</w:t>
            </w:r>
          </w:p>
        </w:tc>
      </w:tr>
      <w:tr w:rsidR="00D13FC4" w14:paraId="5403A3B5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B39F6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B5E6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216B8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E879B" w14:textId="77777777" w:rsidR="00D13FC4" w:rsidRDefault="00D13FC4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39651B67" w14:textId="77777777" w:rsidR="00D13FC4" w:rsidRDefault="00D13FC4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90CF1" w14:textId="77777777" w:rsidR="00D13FC4" w:rsidRDefault="00D13FC4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FD2612C" w14:textId="77777777" w:rsidR="00D13FC4" w:rsidRDefault="00D13FC4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6DD4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3D63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DEB9F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5255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DB5D6F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și invers.</w:t>
            </w:r>
          </w:p>
        </w:tc>
      </w:tr>
      <w:tr w:rsidR="00D13FC4" w14:paraId="70A1A306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C2D86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B2E3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0707F6B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2+272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01641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A4A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Agigea Nord - </w:t>
            </w:r>
          </w:p>
          <w:p w14:paraId="5963DA8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Constanța Port Zona C</w:t>
            </w:r>
          </w:p>
          <w:p w14:paraId="66C480C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(linia COMVEX)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C600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CC64E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08F6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0A6A400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2+146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63B2F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9453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7ED590CB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81F09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B478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2F248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5ACD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Port</w:t>
            </w:r>
          </w:p>
          <w:p w14:paraId="54158C1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Zona C, Grupa A, liniile 1, 2, 3 și 4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C97E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CB703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5C11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E32E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398B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6776E15F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0BB6C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30BD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AA07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98DEE" w14:textId="77777777" w:rsidR="00D13FC4" w:rsidRDefault="00D13FC4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7A26A180" w14:textId="77777777" w:rsidR="00D13FC4" w:rsidRDefault="00D13FC4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EAB9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AAE5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EB5D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  <w:p w14:paraId="3473C7F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AF8B0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36D5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065F23FB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E508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F56D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232+900</w:t>
            </w:r>
          </w:p>
          <w:p w14:paraId="0DC38EB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233+090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79C3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09C4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39B7653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3F07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DB3A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1784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177D2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E765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14D39A09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3FA07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B879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E0D77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76500" w14:textId="77777777" w:rsidR="00D13FC4" w:rsidRDefault="00D13FC4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2BEA7184" w14:textId="77777777" w:rsidR="00D13FC4" w:rsidRDefault="00D13FC4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X, peste sch.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1977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D7BA4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D054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  <w:p w14:paraId="06AFCE8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20BAC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930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124EF025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91620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28EB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  <w:p w14:paraId="3D09A1B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234+300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E2C99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1A83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19AF66D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9925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0B31A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3EAF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B30E6" w14:textId="77777777" w:rsidR="00D13FC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FAF9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618CF01B" w14:textId="77777777">
        <w:trPr>
          <w:cantSplit/>
          <w:trHeight w:val="11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F8432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 xml:space="preserve"> </w:t>
            </w: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F5A5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89B7C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1B784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2EBA2A2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F126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CA1A7C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 / 11 </w:t>
            </w:r>
          </w:p>
          <w:p w14:paraId="30AF27A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13D1C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2364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96390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D6B5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din st. Agigea Nord pe firul II 813 spre staţia Ferry - Boat.</w:t>
            </w:r>
          </w:p>
        </w:tc>
      </w:tr>
      <w:tr w:rsidR="00D13FC4" w14:paraId="02DEAEB0" w14:textId="77777777">
        <w:trPr>
          <w:cantSplit/>
          <w:trHeight w:val="67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186B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9AE31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C683D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7CF3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70854FC3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1E38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191827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– 9 /11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7B8D8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B229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AD8E4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F7B1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DC2208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813 spre staţia </w:t>
            </w:r>
          </w:p>
          <w:p w14:paraId="2B65FE6F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- Boat.</w:t>
            </w:r>
          </w:p>
        </w:tc>
      </w:tr>
      <w:tr w:rsidR="00D13FC4" w14:paraId="7D3D6C88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0388E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6764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245+070</w:t>
            </w:r>
          </w:p>
          <w:p w14:paraId="135478B5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245+120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77559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D96A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3C99247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7B72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929AE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0D6F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4C5DB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75ED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94F2B5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pentru primul vehicul din compunerea trenului (locomotivă sau vagon).</w:t>
            </w:r>
          </w:p>
        </w:tc>
      </w:tr>
      <w:tr w:rsidR="00D13FC4" w14:paraId="37EC9F3B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9A0C2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F5F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248+900</w:t>
            </w:r>
          </w:p>
          <w:p w14:paraId="31A1B7A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EC20E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764C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19213FD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BF5E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45E21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BE3F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55B9D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86A8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Se respectă numai cu primul hehicul din componența trenului (Locomotivă sau automotor)</w:t>
            </w:r>
          </w:p>
        </w:tc>
      </w:tr>
      <w:tr w:rsidR="00D13FC4" w14:paraId="6ECCC495" w14:textId="77777777">
        <w:trPr>
          <w:cantSplit/>
          <w:trHeight w:val="7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56584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42C94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250+500</w:t>
            </w:r>
          </w:p>
          <w:p w14:paraId="639F095F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250+550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77905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AAA2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3DCE853E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A64A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43F4B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D1E4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F5159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0AF1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1798AC0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 trenului (locomotivă sau vagon).</w:t>
            </w:r>
          </w:p>
        </w:tc>
      </w:tr>
      <w:tr w:rsidR="00D13FC4" w14:paraId="78ABE0D0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E8A5B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E933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4367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0968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114B2677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F54E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93287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4549D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ED045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8BA9C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D13FC4" w14:paraId="3786E011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C8C36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BEF2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252+000</w:t>
            </w:r>
          </w:p>
          <w:p w14:paraId="1B13590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252+500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C4168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60C06" w14:textId="77777777" w:rsidR="00D13FC4" w:rsidRDefault="00D13FC4" w:rsidP="003921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Costineşti</w:t>
            </w:r>
          </w:p>
          <w:p w14:paraId="03B8027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Tabără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38997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23115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1DA8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A50F3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0728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766D0BB6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EAE0A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7828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260+700</w:t>
            </w:r>
          </w:p>
          <w:p w14:paraId="60D69D0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262+400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1F8CC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26959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Neptun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060D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0B68F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84F5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76EDB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4834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681DEC15" w14:textId="77777777">
        <w:trPr>
          <w:cantSplit/>
          <w:trHeight w:val="762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74BEA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83816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C62EE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C347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Neptun</w:t>
            </w:r>
          </w:p>
          <w:p w14:paraId="10961B71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77FE9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9E300E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6 - 8 - 10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5C5E0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5122C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D5C2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36105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</w:tc>
      </w:tr>
      <w:tr w:rsidR="00D13FC4" w14:paraId="266ED7F5" w14:textId="77777777">
        <w:trPr>
          <w:cantSplit/>
          <w:trHeight w:val="42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6D7B7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E6B8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F46E0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EC162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1B0DCDC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C2AD3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6 </w:t>
            </w:r>
          </w:p>
          <w:p w14:paraId="3123D132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D3E69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0146A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C1149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FCADA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1655E2EB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EEFD0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8 - 10.</w:t>
            </w:r>
          </w:p>
        </w:tc>
      </w:tr>
      <w:tr w:rsidR="00D13FC4" w14:paraId="2A27FDEF" w14:textId="77777777">
        <w:trPr>
          <w:cantSplit/>
          <w:trHeight w:val="2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F8BC7" w14:textId="77777777" w:rsidR="00D13FC4" w:rsidRDefault="00D13FC4" w:rsidP="00D13FC4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2067E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FE844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E4008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13AB701D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9 abătută 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8D018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E53EE1B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23CED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83600" w14:textId="77777777" w:rsidR="00D13FC4" w:rsidRDefault="00D13F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C790B" w14:textId="77777777" w:rsidR="00D13FC4" w:rsidRPr="00564F54" w:rsidRDefault="00D13F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C42B6" w14:textId="77777777" w:rsidR="00D13FC4" w:rsidRDefault="00D13FC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B458E0B" w14:textId="77777777" w:rsidR="00D13FC4" w:rsidRPr="00237377" w:rsidRDefault="00D13FC4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235D2BF2" w14:textId="77777777" w:rsidR="00D13FC4" w:rsidRDefault="00D13FC4" w:rsidP="00D96D74">
      <w:pPr>
        <w:pStyle w:val="Heading1"/>
        <w:spacing w:line="360" w:lineRule="auto"/>
      </w:pPr>
      <w:r>
        <w:t>LINIA 813 A</w:t>
      </w:r>
    </w:p>
    <w:p w14:paraId="486BA8F9" w14:textId="77777777" w:rsidR="00D13FC4" w:rsidRDefault="00D13FC4" w:rsidP="00E13613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AGIGEA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D13FC4" w14:paraId="4AA20CA5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E2BED" w14:textId="77777777" w:rsidR="00D13FC4" w:rsidRDefault="00D13FC4" w:rsidP="00D13FC4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80A4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241EFDD7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CF5D9" w14:textId="77777777" w:rsidR="00D13FC4" w:rsidRPr="00E230A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0706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36941E5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Sud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BE48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B572D" w14:textId="77777777" w:rsidR="00D13FC4" w:rsidRPr="009033A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C397B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5FF3E" w14:textId="77777777" w:rsidR="00D13FC4" w:rsidRPr="009033A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DEC61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3A2717CA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BF3C0" w14:textId="77777777" w:rsidR="00D13FC4" w:rsidRDefault="00D13FC4" w:rsidP="00D13FC4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2F679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  <w:p w14:paraId="55C6651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1C541" w14:textId="77777777" w:rsidR="00D13FC4" w:rsidRPr="00E230A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91F8A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7E5BAB33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directă, </w:t>
            </w:r>
          </w:p>
          <w:p w14:paraId="1DC3BAF7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schimbătorul numărul 1 </w:t>
            </w:r>
          </w:p>
          <w:p w14:paraId="78E85DE2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schimbătorul numărul FN 15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6A43C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75276" w14:textId="77777777" w:rsidR="00D13FC4" w:rsidRPr="009033A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34958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16B98" w14:textId="77777777" w:rsidR="00D13FC4" w:rsidRPr="009033A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969A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7FC1A68D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87E59" w14:textId="77777777" w:rsidR="00D13FC4" w:rsidRDefault="00D13FC4" w:rsidP="00D13FC4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3C745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0589D" w14:textId="77777777" w:rsidR="00D13FC4" w:rsidRPr="00E230A0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61DE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1D5B4B8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D57A1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7904F" w14:textId="77777777" w:rsidR="00D13FC4" w:rsidRPr="009033A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9033A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7F1DA" w14:textId="77777777" w:rsidR="00D13FC4" w:rsidRDefault="00D13F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61927" w14:textId="77777777" w:rsidR="00D13FC4" w:rsidRPr="009033AC" w:rsidRDefault="00D13F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FC8A8" w14:textId="77777777" w:rsidR="00D13FC4" w:rsidRDefault="00D13F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31F610A" w14:textId="77777777" w:rsidR="00D13FC4" w:rsidRDefault="00D13FC4">
      <w:pPr>
        <w:spacing w:before="40" w:after="40" w:line="192" w:lineRule="auto"/>
        <w:ind w:right="57"/>
        <w:rPr>
          <w:sz w:val="20"/>
          <w:lang w:val="ro-RO"/>
        </w:rPr>
      </w:pPr>
    </w:p>
    <w:p w14:paraId="4500EB3E" w14:textId="77777777" w:rsidR="00D13FC4" w:rsidRDefault="00D13FC4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814</w:t>
      </w:r>
    </w:p>
    <w:p w14:paraId="4F4D810A" w14:textId="77777777" w:rsidR="00D13FC4" w:rsidRDefault="00D13FC4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D13FC4" w14:paraId="34C8198E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C3C77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88748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ABE48" w14:textId="77777777" w:rsidR="00D13FC4" w:rsidRPr="002B6917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2A3EE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2F797C9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6C7F1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16528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28BFE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16EA8" w14:textId="77777777" w:rsidR="00D13FC4" w:rsidRPr="002A682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F05A3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228B2D5A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9202B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40BAE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0E800" w14:textId="77777777" w:rsidR="00D13FC4" w:rsidRPr="002B6917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14762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A0C25FD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A14E8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16A0D263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3EC18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51D2D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D13A1" w14:textId="77777777" w:rsidR="00D13FC4" w:rsidRPr="002A682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6B785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711990FB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7ACD6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E7119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5A060" w14:textId="77777777" w:rsidR="00D13FC4" w:rsidRPr="002B6917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669FB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E8C7344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EAA35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52447710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2798896A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21DC70DD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2A175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8D0CF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F5DBB" w14:textId="77777777" w:rsidR="00D13FC4" w:rsidRPr="002A682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BA22D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7B4394E1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BD81A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E6571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66D99" w14:textId="77777777" w:rsidR="00D13FC4" w:rsidRPr="002B6917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786B6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967BEF8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61B8B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672B691A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C00D6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8C4EB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74789" w14:textId="77777777" w:rsidR="00D13FC4" w:rsidRPr="002A682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01648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6B14FFD2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37BF0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69E4D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3A9F7" w14:textId="77777777" w:rsidR="00D13FC4" w:rsidRPr="002B6917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C5934" w14:textId="77777777" w:rsidR="00D13FC4" w:rsidRDefault="00D13FC4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5A6DCA9" w14:textId="77777777" w:rsidR="00D13FC4" w:rsidRDefault="00D13FC4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BFEC8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631A321E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1A5A7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E210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97D52" w14:textId="77777777" w:rsidR="00D13FC4" w:rsidRPr="002A682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96FDC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D13FC4" w14:paraId="53BD714E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6FE46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574F5" w14:textId="77777777" w:rsidR="00D13FC4" w:rsidRDefault="00D13FC4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4B752" w14:textId="77777777" w:rsidR="00D13FC4" w:rsidRPr="002B6917" w:rsidRDefault="00D13FC4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96FDF" w14:textId="77777777" w:rsidR="00D13FC4" w:rsidRDefault="00D13FC4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CD5A8DD" w14:textId="77777777" w:rsidR="00D13FC4" w:rsidRDefault="00D13FC4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BDAA9" w14:textId="77777777" w:rsidR="00D13FC4" w:rsidRDefault="00D13FC4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00C05DF7" w14:textId="77777777" w:rsidR="00D13FC4" w:rsidRDefault="00D13FC4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174AA" w14:textId="77777777" w:rsidR="00D13FC4" w:rsidRDefault="00D13FC4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596D8" w14:textId="77777777" w:rsidR="00D13FC4" w:rsidRDefault="00D13FC4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8AFDD" w14:textId="77777777" w:rsidR="00D13FC4" w:rsidRPr="002A6824" w:rsidRDefault="00D13FC4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F917E" w14:textId="77777777" w:rsidR="00D13FC4" w:rsidRDefault="00D13FC4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D13FC4" w14:paraId="47B9A9CF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091B5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29477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64631" w14:textId="77777777" w:rsidR="00D13FC4" w:rsidRPr="002B6917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F78AE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295827E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7CBBFDC7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3AB9C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EDB644D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3B5A3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C1BFD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A705C" w14:textId="77777777" w:rsidR="00D13FC4" w:rsidRPr="002A682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3CC9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02AA4FEE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44C48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F3713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0DAB3" w14:textId="77777777" w:rsidR="00D13FC4" w:rsidRPr="002B6917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2D62D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23F4B53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973DD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41EAE6A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5FD24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CFF61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E1A01" w14:textId="77777777" w:rsidR="00D13FC4" w:rsidRPr="002A682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89C89" w14:textId="77777777" w:rsidR="00D13FC4" w:rsidRDefault="00D13FC4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8DA1D7F" w14:textId="77777777" w:rsidR="00D13FC4" w:rsidRDefault="00D13FC4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D13FC4" w14:paraId="384639BB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9192D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7CAA2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5A04A" w14:textId="77777777" w:rsidR="00D13FC4" w:rsidRPr="002B6917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2FF0A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1DEF966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2A4EE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E275C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8D9A6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29E5B" w14:textId="77777777" w:rsidR="00D13FC4" w:rsidRPr="002A682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1D5DD" w14:textId="77777777" w:rsidR="00D13FC4" w:rsidRDefault="00D13FC4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D13FC4" w14:paraId="73D323F2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1887B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DD6D0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74A6B46A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431F5" w14:textId="77777777" w:rsidR="00D13FC4" w:rsidRPr="002B6917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D49C3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34639BCD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6C5CD8C4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4DA7A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E5D27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86B0D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552F88F2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580BD" w14:textId="77777777" w:rsidR="00D13FC4" w:rsidRPr="002A682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882EA" w14:textId="77777777" w:rsidR="00D13FC4" w:rsidRDefault="00D13FC4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13FC4" w14:paraId="4ABE65F6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6EC0F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AB9B7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37925" w14:textId="77777777" w:rsidR="00D13FC4" w:rsidRPr="002B6917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B6E37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6D2FEB80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A7E31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  <w:p w14:paraId="2A77FED6" w14:textId="77777777" w:rsidR="00D13FC4" w:rsidRPr="00810F5B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813D5" w14:textId="77777777" w:rsidR="00D13FC4" w:rsidRPr="00557C88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DC625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74544" w14:textId="77777777" w:rsidR="00D13FC4" w:rsidRPr="002A682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93B03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419BEED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II 814 în firul III 813.</w:t>
            </w:r>
          </w:p>
        </w:tc>
      </w:tr>
      <w:tr w:rsidR="00D13FC4" w14:paraId="491E2719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A5C5F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65F5B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524C4" w14:textId="77777777" w:rsidR="00D13FC4" w:rsidRPr="002B6917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02CAC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EA88A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3EC48FBF" w14:textId="77777777" w:rsidR="00D13FC4" w:rsidRDefault="00D13FC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B7585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82EB5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4A2DA" w14:textId="77777777" w:rsidR="00D13FC4" w:rsidRPr="002A682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881E1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0E1B51CF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D13FC4" w14:paraId="70031561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ECD10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DB6A1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413D5" w14:textId="77777777" w:rsidR="00D13FC4" w:rsidRPr="002B6917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9A7F3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CD964" w14:textId="77777777" w:rsidR="00D13FC4" w:rsidRDefault="00D13FC4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C8913" w14:textId="77777777" w:rsidR="00D13FC4" w:rsidRPr="00557C88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37D23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47C63" w14:textId="77777777" w:rsidR="00D13FC4" w:rsidRPr="002A682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49F2E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A4B90E8" w14:textId="77777777" w:rsidR="00D13FC4" w:rsidRPr="00D83307" w:rsidRDefault="00D13FC4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D13FC4" w14:paraId="179BFFE1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8292B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02512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B0432" w14:textId="77777777" w:rsidR="00D13FC4" w:rsidRPr="002B6917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D84A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26F27ED4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84CBA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460E0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53B08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66A96" w14:textId="77777777" w:rsidR="00D13FC4" w:rsidRPr="002A682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3DDAE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2F7D902C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41FE5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88721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4EF41" w14:textId="77777777" w:rsidR="00D13FC4" w:rsidRPr="002B6917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B6A88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01B295B0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52FD8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94013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BD1C6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B6D99" w14:textId="77777777" w:rsidR="00D13FC4" w:rsidRPr="002A682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86A2A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128077AE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0A353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6A1F6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0291D" w14:textId="77777777" w:rsidR="00D13FC4" w:rsidRPr="002B6917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63A11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6B6E73AB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4AA1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3BE5B" w14:textId="77777777" w:rsidR="00D13FC4" w:rsidRPr="00557C88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A87EC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1A90" w14:textId="77777777" w:rsidR="00D13FC4" w:rsidRPr="002A682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0D823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5524EC8A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C1431" w14:textId="77777777" w:rsidR="00D13FC4" w:rsidRDefault="00D13FC4" w:rsidP="00D13FC4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F8EAA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0FB0F" w14:textId="77777777" w:rsidR="00D13FC4" w:rsidRPr="002B6917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C2620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526F4B87" w14:textId="77777777" w:rsidR="00D13FC4" w:rsidRPr="006315B8" w:rsidRDefault="00D13FC4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152D6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39896" w14:textId="77777777" w:rsidR="00D13FC4" w:rsidRPr="00557C88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178D9" w14:textId="77777777" w:rsidR="00D13FC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60C2D" w14:textId="77777777" w:rsidR="00D13FC4" w:rsidRPr="002A6824" w:rsidRDefault="00D13FC4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DF109" w14:textId="77777777" w:rsidR="00D13FC4" w:rsidRDefault="00D13FC4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4935728" w14:textId="77777777" w:rsidR="00D13FC4" w:rsidRPr="00930181" w:rsidRDefault="00D13FC4">
      <w:pPr>
        <w:tabs>
          <w:tab w:val="left" w:pos="3183"/>
        </w:tabs>
      </w:pPr>
    </w:p>
    <w:p w14:paraId="6D5D2457" w14:textId="77777777" w:rsidR="00D13FC4" w:rsidRDefault="00D13FC4" w:rsidP="00445244">
      <w:pPr>
        <w:pStyle w:val="Heading1"/>
        <w:spacing w:line="24" w:lineRule="atLeast"/>
      </w:pPr>
      <w:r>
        <w:t>LINIA 818</w:t>
      </w:r>
    </w:p>
    <w:p w14:paraId="2947FC8B" w14:textId="77777777" w:rsidR="00D13FC4" w:rsidRDefault="00D13FC4" w:rsidP="00445244">
      <w:pPr>
        <w:pStyle w:val="Heading1"/>
        <w:spacing w:line="24" w:lineRule="atLeast"/>
        <w:rPr>
          <w:b w:val="0"/>
          <w:bCs w:val="0"/>
          <w:sz w:val="8"/>
        </w:rPr>
      </w:pPr>
      <w:r>
        <w:t>PALAS - CONSTANŢA MĂRFURI - NĂVODARI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D13FC4" w14:paraId="75CC4546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0195E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9FFD2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7D881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9B610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Oraș</w:t>
            </w:r>
          </w:p>
          <w:p w14:paraId="51FA5E8D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0D0A1FCB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256AF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35744A4C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30D77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6F7E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9DF69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C802E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7EE5807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7DB3CCFF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 firul III în direcția Palas sau Constanța Mărfuri.</w:t>
            </w:r>
          </w:p>
        </w:tc>
      </w:tr>
      <w:tr w:rsidR="00D13FC4" w14:paraId="7814117C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A8B56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0344A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2D0C1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F35BC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DBD3AEC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A5078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DD22E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4E63C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15620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1EAA9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56F7E061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FB5D0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EB876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78726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86F16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E3A4DE5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B3F27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700 m</w:t>
            </w:r>
          </w:p>
          <w:p w14:paraId="0942A9D7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5D7A5B72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3030D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8CD03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DA3E8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607D9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34EA996E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7CD30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7B67A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052E4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8D64F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C227A9A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640FB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35B</w:t>
            </w:r>
          </w:p>
          <w:p w14:paraId="0DB7D1A0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FF1A4F0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545185C5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5685B6B3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ECC97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B9558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D3EAA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9D69A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6523E8D3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CCF61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C7B7B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9DCDA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A4F65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2849203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23909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5BB2CDBC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795D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BDD59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75CD8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1CF8C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0D734BC5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7E4FC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85477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D268E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D00D0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F74DC45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6132F917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BFC4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BCF4C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C4B49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0FD97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D9466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862E159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146BFA70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A, 2 A.</w:t>
            </w:r>
          </w:p>
        </w:tc>
      </w:tr>
      <w:tr w:rsidR="00D13FC4" w14:paraId="1475BD55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E7712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AB159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28BEF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F192D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C45CCE2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5CD1C58E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4AF0D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C7717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8074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9A679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462F9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3AB41F9C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D1550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750B7" w14:textId="77777777" w:rsidR="00D13FC4" w:rsidRDefault="00D13FC4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04E3A" w14:textId="77777777" w:rsidR="00D13FC4" w:rsidRPr="00E54142" w:rsidRDefault="00D13FC4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5E76E" w14:textId="77777777" w:rsidR="00D13FC4" w:rsidRDefault="00D13FC4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50C3111" w14:textId="77777777" w:rsidR="00D13FC4" w:rsidRDefault="00D13FC4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3254E" w14:textId="77777777" w:rsidR="00D13FC4" w:rsidRPr="004B4AC4" w:rsidRDefault="00D13FC4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B4AC4">
              <w:rPr>
                <w:b/>
                <w:bCs/>
                <w:sz w:val="20"/>
                <w:szCs w:val="20"/>
              </w:rPr>
              <w:t>peste sch 56 pe ambele poziții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AE9CA" w14:textId="77777777" w:rsidR="00D13FC4" w:rsidRPr="004B4AC4" w:rsidRDefault="00D13FC4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B4AC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7DD06" w14:textId="77777777" w:rsidR="00D13FC4" w:rsidRDefault="00D13FC4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t> 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705B9" w14:textId="77777777" w:rsidR="00D13FC4" w:rsidRPr="00E54142" w:rsidRDefault="00D13FC4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t> 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35C2E" w14:textId="77777777" w:rsidR="00D13FC4" w:rsidRPr="004B4AC4" w:rsidRDefault="00D13FC4" w:rsidP="004B4A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B4AC4">
              <w:rPr>
                <w:b/>
                <w:bCs/>
                <w:i/>
                <w:iCs/>
                <w:sz w:val="20"/>
                <w:szCs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L8 Grupa A și Linia Colectoare</w:t>
            </w:r>
          </w:p>
        </w:tc>
      </w:tr>
      <w:tr w:rsidR="00D13FC4" w14:paraId="379587A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D87C7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EAA8C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17AC1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EF2F1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73EABD32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92978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88F46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D507D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0+600</w:t>
            </w:r>
          </w:p>
          <w:p w14:paraId="6F15A000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822FA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297C6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13FC4" w14:paraId="4804666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21444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0658B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4749E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A9330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  <w:r>
              <w:rPr>
                <w:b/>
                <w:bCs/>
                <w:sz w:val="20"/>
              </w:rPr>
              <w:t>, linia 1 directă și sch. 2A, 28, 8 și 6 pe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D5E5A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941DD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AAB5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  <w:p w14:paraId="7761B00D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BDBCE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C5C0E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6F5FA29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9EED6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C6B06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29295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E29F5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St. Constanța Mărfuri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C6EF4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9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3D0B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77D86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7762A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D0617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2FB1DEA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CFC47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71B05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43F84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5ADB3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5AAE1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11/13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96782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4C409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176FE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ED36D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75B0CD7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88A22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81AC9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86218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7FAB9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A7A66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legătură dintre sch. 13 și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68A2C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FA223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BDEA0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865A8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0B8DA47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69284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F8E6B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78F1D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A2920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85F15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peste sch.8 </w:t>
            </w:r>
          </w:p>
          <w:p w14:paraId="40B473C8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AA09D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08286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C2034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C3658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și  L3  Constanța. Mărfuri Cap Y.</w:t>
            </w:r>
          </w:p>
        </w:tc>
      </w:tr>
      <w:tr w:rsidR="00D13FC4" w14:paraId="759AB3A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A27B1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18452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E2185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8BC17" w14:textId="77777777" w:rsidR="00D13FC4" w:rsidRPr="00277DE8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490D9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4E5D482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0166CD8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8 - TDJ</w:t>
            </w:r>
          </w:p>
          <w:p w14:paraId="575A90B4" w14:textId="77777777" w:rsidR="00D13FC4" w:rsidRPr="00277DE8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E3B5B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7F676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6F5FE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E50B" w14:textId="77777777" w:rsidR="00D13FC4" w:rsidRPr="00277DE8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D13FC4" w14:paraId="2735FBB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C0E80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51ABE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FC77C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4BF6E" w14:textId="77777777" w:rsidR="00D13FC4" w:rsidRPr="00277DE8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0C192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3DEB304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186640B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6BB8A753" w14:textId="77777777" w:rsidR="00D13FC4" w:rsidRPr="00277DE8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14 - 18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8173C" w14:textId="77777777" w:rsidR="00D13FC4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02AD8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87656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0A13B" w14:textId="77777777" w:rsidR="00D13FC4" w:rsidRPr="00277DE8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3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D13FC4" w14:paraId="49B66F3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5BC65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95BA3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D5A1A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661C5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Mărfuri</w:t>
            </w:r>
          </w:p>
          <w:p w14:paraId="4871C9F6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DC4E6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77FED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5414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36ECF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EA828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5DFC6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13FC4" w14:paraId="71A4A83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58B56" w14:textId="77777777" w:rsidR="00D13FC4" w:rsidRDefault="00D13FC4" w:rsidP="00D13FC4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F53D5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FFA4D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259C7" w14:textId="77777777" w:rsidR="00D13FC4" w:rsidRDefault="00D13FC4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327B003C" w14:textId="77777777" w:rsidR="00D13FC4" w:rsidRDefault="00D13FC4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4C894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F93E2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90ED5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  <w:p w14:paraId="69EAD107" w14:textId="77777777" w:rsidR="00D13FC4" w:rsidRDefault="00D13F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1D69A" w14:textId="77777777" w:rsidR="00D13FC4" w:rsidRPr="00E54142" w:rsidRDefault="00D13F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2C2B6" w14:textId="77777777" w:rsidR="00D13FC4" w:rsidRDefault="00D13F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54D5452E" w14:textId="77777777" w:rsidR="00D13FC4" w:rsidRPr="00C21997" w:rsidRDefault="00D13FC4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6D8690B9" w14:textId="77777777" w:rsidR="00D13FC4" w:rsidRPr="00C21F42" w:rsidRDefault="00D13FC4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E6AF0D5" w14:textId="77777777" w:rsidR="00D13FC4" w:rsidRPr="00C21F42" w:rsidRDefault="00D13FC4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47A5FD4F" w14:textId="77777777" w:rsidR="00D13FC4" w:rsidRPr="00C21F42" w:rsidRDefault="00D13FC4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45F3A90C" w14:textId="77777777" w:rsidR="00D13FC4" w:rsidRPr="00C21F42" w:rsidRDefault="00D13FC4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2FA91A09" w14:textId="77777777" w:rsidR="00D13FC4" w:rsidRDefault="00D13FC4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05589B99" w14:textId="77777777" w:rsidR="00D13FC4" w:rsidRPr="00C21F42" w:rsidRDefault="00D13FC4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3355E545" w14:textId="77777777" w:rsidR="00D13FC4" w:rsidRPr="00C21F42" w:rsidRDefault="00D13FC4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014953C0" w14:textId="77777777" w:rsidR="00D13FC4" w:rsidRPr="00C21F42" w:rsidRDefault="00D13FC4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751E8B65" w14:textId="77777777" w:rsidR="00D13FC4" w:rsidRPr="00C21F42" w:rsidRDefault="00D13FC4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2B4AB4F4" w14:textId="77777777" w:rsidR="00FB37F1" w:rsidRPr="00CF2019" w:rsidRDefault="00FB37F1" w:rsidP="00CF2019"/>
    <w:sectPr w:rsidR="00FB37F1" w:rsidRPr="00CF2019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2BF78" w14:textId="77777777" w:rsidR="00EA5F01" w:rsidRDefault="00EA5F01">
      <w:r>
        <w:separator/>
      </w:r>
    </w:p>
  </w:endnote>
  <w:endnote w:type="continuationSeparator" w:id="0">
    <w:p w14:paraId="64332E74" w14:textId="77777777" w:rsidR="00EA5F01" w:rsidRDefault="00EA5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B0B0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82D0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DFA3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1C29" w14:textId="77777777" w:rsidR="00EA5F01" w:rsidRDefault="00EA5F01">
      <w:r>
        <w:separator/>
      </w:r>
    </w:p>
  </w:footnote>
  <w:footnote w:type="continuationSeparator" w:id="0">
    <w:p w14:paraId="271D30A8" w14:textId="77777777" w:rsidR="00EA5F01" w:rsidRDefault="00EA5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C558" w14:textId="77777777" w:rsidR="006F5073" w:rsidRDefault="00A12BFE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7BE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6DB089" w14:textId="14C48430" w:rsidR="006F5073" w:rsidRDefault="00D22484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8B2337">
      <w:rPr>
        <w:b/>
        <w:bCs/>
        <w:i/>
        <w:iCs/>
        <w:sz w:val="22"/>
      </w:rPr>
      <w:t>decada 1-10 august 2026</w:t>
    </w:r>
  </w:p>
  <w:p w14:paraId="321A6371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3E6C71">
      <w:rPr>
        <w:rStyle w:val="PageNumber"/>
        <w:b/>
        <w:bCs/>
      </w:rPr>
      <w:t>BUCURESTI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096D342D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3965C091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0F993E57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04F943E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9AEECE0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76C2462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160A653E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27DAC6FA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0F103B4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7CBF50E2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28EE77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F5363C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4D279A11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034E50AD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6E79AFC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D5A12BB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138D76D0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3513CC1A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5389C04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66A37FB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968B58E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3109C30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E8BD775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35D57D45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5A338AC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065F8515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19811E1E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30EF677E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D775C91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272705B0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F11F0B4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0E4BF2F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12B4FC2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443AE2E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222067C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50391FC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3A858FE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6B6211EE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9D79" w14:textId="77777777" w:rsidR="006F5073" w:rsidRDefault="00A12BFE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4E3A">
      <w:rPr>
        <w:rStyle w:val="PageNumber"/>
        <w:noProof/>
      </w:rPr>
      <w:t>3</w:t>
    </w:r>
    <w:r>
      <w:rPr>
        <w:rStyle w:val="PageNumber"/>
      </w:rPr>
      <w:fldChar w:fldCharType="end"/>
    </w:r>
  </w:p>
  <w:p w14:paraId="3E68EC72" w14:textId="43FEA652" w:rsidR="00004110" w:rsidRPr="00A048AC" w:rsidRDefault="00D22484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8B2337">
      <w:rPr>
        <w:b/>
        <w:bCs/>
        <w:i/>
        <w:iCs/>
        <w:sz w:val="22"/>
      </w:rPr>
      <w:t>decada 1-10 august 2026</w:t>
    </w:r>
  </w:p>
  <w:p w14:paraId="5A43A1D0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6FA37E94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6E3BE1AF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0A4DE266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68F32537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52E797BB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19B4B83A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450C5400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3E6C71">
      <w:rPr>
        <w:rStyle w:val="PageNumber"/>
        <w:b/>
        <w:bCs/>
      </w:rPr>
      <w:t>BUCURESTI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482E29A2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04FF500E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51AEEA93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3E69D9C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DD5637D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7E56A054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C51A256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42CDA5C4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665D38F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215EBFE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4AF5FEC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A3AFE2A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2435791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3273F79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25ED720F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213D710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D251F1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242756A8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4342A93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3051FE1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548D135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432BD4C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038EF73E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1EAFBF4C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574A7BCF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5F7C8CB0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67CE8AD8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2E0002B2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51742E2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11B2638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399617F2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4E21847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6E2C19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42A605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8BF3F14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7BE3A8C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79B17547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F04E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02ED5"/>
    <w:multiLevelType w:val="hybridMultilevel"/>
    <w:tmpl w:val="2C40158A"/>
    <w:lvl w:ilvl="0" w:tplc="2086F8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CD734E"/>
    <w:multiLevelType w:val="hybridMultilevel"/>
    <w:tmpl w:val="AFA0278E"/>
    <w:lvl w:ilvl="0" w:tplc="7640DB0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" w15:restartNumberingAfterBreak="0">
    <w:nsid w:val="011E034A"/>
    <w:multiLevelType w:val="hybridMultilevel"/>
    <w:tmpl w:val="914EEC8C"/>
    <w:lvl w:ilvl="0" w:tplc="A8A2DA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343759"/>
    <w:multiLevelType w:val="hybridMultilevel"/>
    <w:tmpl w:val="17940E56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029545FF"/>
    <w:multiLevelType w:val="hybridMultilevel"/>
    <w:tmpl w:val="0BD688D8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6" w15:restartNumberingAfterBreak="0">
    <w:nsid w:val="05DC7242"/>
    <w:multiLevelType w:val="hybridMultilevel"/>
    <w:tmpl w:val="A09CFCFA"/>
    <w:lvl w:ilvl="0" w:tplc="335808C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2B4DD0"/>
    <w:multiLevelType w:val="hybridMultilevel"/>
    <w:tmpl w:val="F1E0D21E"/>
    <w:lvl w:ilvl="0" w:tplc="145AFE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8F58FA"/>
    <w:multiLevelType w:val="hybridMultilevel"/>
    <w:tmpl w:val="901E408A"/>
    <w:lvl w:ilvl="0" w:tplc="36BE852A">
      <w:start w:val="1"/>
      <w:numFmt w:val="decimal"/>
      <w:lvlRestart w:val="0"/>
      <w:suff w:val="nothing"/>
      <w:lvlText w:val="%1"/>
      <w:lvlJc w:val="right"/>
      <w:pPr>
        <w:ind w:left="57" w:firstLine="227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06D662CD"/>
    <w:multiLevelType w:val="hybridMultilevel"/>
    <w:tmpl w:val="5DD407AA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B878BE"/>
    <w:multiLevelType w:val="hybridMultilevel"/>
    <w:tmpl w:val="6ED455AE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4" w15:restartNumberingAfterBreak="0">
    <w:nsid w:val="0DDA17EB"/>
    <w:multiLevelType w:val="hybridMultilevel"/>
    <w:tmpl w:val="FF14430C"/>
    <w:lvl w:ilvl="0" w:tplc="7DFCBB9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5" w15:restartNumberingAfterBreak="0">
    <w:nsid w:val="0E4A595E"/>
    <w:multiLevelType w:val="hybridMultilevel"/>
    <w:tmpl w:val="44061C9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0EB56854"/>
    <w:multiLevelType w:val="hybridMultilevel"/>
    <w:tmpl w:val="637C19B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 w15:restartNumberingAfterBreak="0">
    <w:nsid w:val="109F5E99"/>
    <w:multiLevelType w:val="hybridMultilevel"/>
    <w:tmpl w:val="96907A4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0" w15:restartNumberingAfterBreak="0">
    <w:nsid w:val="116B670D"/>
    <w:multiLevelType w:val="hybridMultilevel"/>
    <w:tmpl w:val="51E068D4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1" w15:restartNumberingAfterBreak="0">
    <w:nsid w:val="11AF2524"/>
    <w:multiLevelType w:val="hybridMultilevel"/>
    <w:tmpl w:val="0B2E289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2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3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5690872"/>
    <w:multiLevelType w:val="hybridMultilevel"/>
    <w:tmpl w:val="56BE4CC4"/>
    <w:lvl w:ilvl="0" w:tplc="88300CB4">
      <w:start w:val="1"/>
      <w:numFmt w:val="decimal"/>
      <w:lvlRestart w:val="0"/>
      <w:suff w:val="nothing"/>
      <w:lvlText w:val="%1"/>
      <w:lvlJc w:val="right"/>
      <w:pPr>
        <w:ind w:left="398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38" w:hanging="360"/>
      </w:pPr>
    </w:lvl>
    <w:lvl w:ilvl="2" w:tplc="0409001B" w:tentative="1">
      <w:start w:val="1"/>
      <w:numFmt w:val="lowerRoman"/>
      <w:lvlText w:val="%3."/>
      <w:lvlJc w:val="right"/>
      <w:pPr>
        <w:ind w:left="2558" w:hanging="180"/>
      </w:pPr>
    </w:lvl>
    <w:lvl w:ilvl="3" w:tplc="0409000F" w:tentative="1">
      <w:start w:val="1"/>
      <w:numFmt w:val="decimal"/>
      <w:lvlText w:val="%4."/>
      <w:lvlJc w:val="left"/>
      <w:pPr>
        <w:ind w:left="3278" w:hanging="360"/>
      </w:pPr>
    </w:lvl>
    <w:lvl w:ilvl="4" w:tplc="04090019" w:tentative="1">
      <w:start w:val="1"/>
      <w:numFmt w:val="lowerLetter"/>
      <w:lvlText w:val="%5."/>
      <w:lvlJc w:val="left"/>
      <w:pPr>
        <w:ind w:left="3998" w:hanging="360"/>
      </w:pPr>
    </w:lvl>
    <w:lvl w:ilvl="5" w:tplc="0409001B" w:tentative="1">
      <w:start w:val="1"/>
      <w:numFmt w:val="lowerRoman"/>
      <w:lvlText w:val="%6."/>
      <w:lvlJc w:val="right"/>
      <w:pPr>
        <w:ind w:left="4718" w:hanging="180"/>
      </w:pPr>
    </w:lvl>
    <w:lvl w:ilvl="6" w:tplc="0409000F" w:tentative="1">
      <w:start w:val="1"/>
      <w:numFmt w:val="decimal"/>
      <w:lvlText w:val="%7."/>
      <w:lvlJc w:val="left"/>
      <w:pPr>
        <w:ind w:left="5438" w:hanging="360"/>
      </w:pPr>
    </w:lvl>
    <w:lvl w:ilvl="7" w:tplc="04090019" w:tentative="1">
      <w:start w:val="1"/>
      <w:numFmt w:val="lowerLetter"/>
      <w:lvlText w:val="%8."/>
      <w:lvlJc w:val="left"/>
      <w:pPr>
        <w:ind w:left="6158" w:hanging="360"/>
      </w:pPr>
    </w:lvl>
    <w:lvl w:ilvl="8" w:tplc="040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5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6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AA514C"/>
    <w:multiLevelType w:val="hybridMultilevel"/>
    <w:tmpl w:val="86644EDE"/>
    <w:lvl w:ilvl="0" w:tplc="FCC2364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AD51D96"/>
    <w:multiLevelType w:val="hybridMultilevel"/>
    <w:tmpl w:val="150A7C58"/>
    <w:lvl w:ilvl="0" w:tplc="2B3C13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1AEB60B2"/>
    <w:multiLevelType w:val="hybridMultilevel"/>
    <w:tmpl w:val="611E2A20"/>
    <w:lvl w:ilvl="0" w:tplc="8B60664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2" w15:restartNumberingAfterBreak="0">
    <w:nsid w:val="1BE42B8E"/>
    <w:multiLevelType w:val="hybridMultilevel"/>
    <w:tmpl w:val="56DEFF80"/>
    <w:lvl w:ilvl="0" w:tplc="E10666C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DA9101D"/>
    <w:multiLevelType w:val="hybridMultilevel"/>
    <w:tmpl w:val="5BD67C22"/>
    <w:lvl w:ilvl="0" w:tplc="C63A53B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1EDF090F"/>
    <w:multiLevelType w:val="hybridMultilevel"/>
    <w:tmpl w:val="8C24AC0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5" w15:restartNumberingAfterBreak="0">
    <w:nsid w:val="1F6B00CB"/>
    <w:multiLevelType w:val="hybridMultilevel"/>
    <w:tmpl w:val="20C8EE8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6" w15:restartNumberingAfterBreak="0">
    <w:nsid w:val="28A20DD1"/>
    <w:multiLevelType w:val="hybridMultilevel"/>
    <w:tmpl w:val="C8C0072C"/>
    <w:lvl w:ilvl="0" w:tplc="28E8B83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7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8" w15:restartNumberingAfterBreak="0">
    <w:nsid w:val="2C0730EC"/>
    <w:multiLevelType w:val="hybridMultilevel"/>
    <w:tmpl w:val="F2449FE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9" w15:restartNumberingAfterBreak="0">
    <w:nsid w:val="2F12086A"/>
    <w:multiLevelType w:val="hybridMultilevel"/>
    <w:tmpl w:val="7B587CCC"/>
    <w:lvl w:ilvl="0" w:tplc="C372945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0" w15:restartNumberingAfterBreak="0">
    <w:nsid w:val="30433702"/>
    <w:multiLevelType w:val="hybridMultilevel"/>
    <w:tmpl w:val="8B70E5F8"/>
    <w:lvl w:ilvl="0" w:tplc="3A8A50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08F10CA"/>
    <w:multiLevelType w:val="hybridMultilevel"/>
    <w:tmpl w:val="9EB874C0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2" w15:restartNumberingAfterBreak="0">
    <w:nsid w:val="326169CA"/>
    <w:multiLevelType w:val="hybridMultilevel"/>
    <w:tmpl w:val="556A1F4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3" w15:restartNumberingAfterBreak="0">
    <w:nsid w:val="36976E9A"/>
    <w:multiLevelType w:val="hybridMultilevel"/>
    <w:tmpl w:val="9064AEF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4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B5F6E85"/>
    <w:multiLevelType w:val="hybridMultilevel"/>
    <w:tmpl w:val="E1A4FE52"/>
    <w:lvl w:ilvl="0" w:tplc="6AA0054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6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7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8" w15:restartNumberingAfterBreak="0">
    <w:nsid w:val="43234AD8"/>
    <w:multiLevelType w:val="multilevel"/>
    <w:tmpl w:val="26B41A02"/>
    <w:lvl w:ilvl="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9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6B70ECC"/>
    <w:multiLevelType w:val="hybridMultilevel"/>
    <w:tmpl w:val="4A1C97EE"/>
    <w:lvl w:ilvl="0" w:tplc="6B22758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9A1C36"/>
    <w:multiLevelType w:val="hybridMultilevel"/>
    <w:tmpl w:val="0A245B42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2" w15:restartNumberingAfterBreak="0">
    <w:nsid w:val="499354ED"/>
    <w:multiLevelType w:val="hybridMultilevel"/>
    <w:tmpl w:val="33DA79E4"/>
    <w:lvl w:ilvl="0" w:tplc="18D02684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99F10EF"/>
    <w:multiLevelType w:val="hybridMultilevel"/>
    <w:tmpl w:val="9340A38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4" w15:restartNumberingAfterBreak="0">
    <w:nsid w:val="4FA12286"/>
    <w:multiLevelType w:val="hybridMultilevel"/>
    <w:tmpl w:val="39049B90"/>
    <w:lvl w:ilvl="0" w:tplc="FF620DF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5" w15:restartNumberingAfterBreak="0">
    <w:nsid w:val="507852B9"/>
    <w:multiLevelType w:val="hybridMultilevel"/>
    <w:tmpl w:val="758887FA"/>
    <w:lvl w:ilvl="0" w:tplc="C78837B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6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57" w15:restartNumberingAfterBreak="0">
    <w:nsid w:val="56135E7B"/>
    <w:multiLevelType w:val="hybridMultilevel"/>
    <w:tmpl w:val="B37AF17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8" w15:restartNumberingAfterBreak="0">
    <w:nsid w:val="57C16284"/>
    <w:multiLevelType w:val="hybridMultilevel"/>
    <w:tmpl w:val="6344C1F4"/>
    <w:lvl w:ilvl="0" w:tplc="9DC898C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A83277E"/>
    <w:multiLevelType w:val="hybridMultilevel"/>
    <w:tmpl w:val="05C84538"/>
    <w:lvl w:ilvl="0" w:tplc="6E88D5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0" w15:restartNumberingAfterBreak="0">
    <w:nsid w:val="5D2C203F"/>
    <w:multiLevelType w:val="hybridMultilevel"/>
    <w:tmpl w:val="20026D64"/>
    <w:lvl w:ilvl="0" w:tplc="4438AAF6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81951B5"/>
    <w:multiLevelType w:val="hybridMultilevel"/>
    <w:tmpl w:val="55DC2D90"/>
    <w:lvl w:ilvl="0" w:tplc="0DD62B0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3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64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5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7" w15:restartNumberingAfterBreak="0">
    <w:nsid w:val="6DDD77BC"/>
    <w:multiLevelType w:val="hybridMultilevel"/>
    <w:tmpl w:val="39D404BA"/>
    <w:lvl w:ilvl="0" w:tplc="8BAE189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8" w15:restartNumberingAfterBreak="0">
    <w:nsid w:val="6E7713B3"/>
    <w:multiLevelType w:val="hybridMultilevel"/>
    <w:tmpl w:val="382A1CDE"/>
    <w:lvl w:ilvl="0" w:tplc="9CECA8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9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0" w15:restartNumberingAfterBreak="0">
    <w:nsid w:val="6F7A6AF9"/>
    <w:multiLevelType w:val="hybridMultilevel"/>
    <w:tmpl w:val="11BA48B6"/>
    <w:lvl w:ilvl="0" w:tplc="3B58F2C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1" w15:restartNumberingAfterBreak="0">
    <w:nsid w:val="6FDF145D"/>
    <w:multiLevelType w:val="hybridMultilevel"/>
    <w:tmpl w:val="D95EA288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2" w15:restartNumberingAfterBreak="0">
    <w:nsid w:val="75D81FA5"/>
    <w:multiLevelType w:val="hybridMultilevel"/>
    <w:tmpl w:val="7D5219E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3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1185288910">
    <w:abstractNumId w:val="49"/>
  </w:num>
  <w:num w:numId="2" w16cid:durableId="446778134">
    <w:abstractNumId w:val="52"/>
  </w:num>
  <w:num w:numId="3" w16cid:durableId="416630842">
    <w:abstractNumId w:val="6"/>
  </w:num>
  <w:num w:numId="4" w16cid:durableId="1001280233">
    <w:abstractNumId w:val="60"/>
  </w:num>
  <w:num w:numId="5" w16cid:durableId="1646426366">
    <w:abstractNumId w:val="48"/>
  </w:num>
  <w:num w:numId="6" w16cid:durableId="219556498">
    <w:abstractNumId w:val="12"/>
  </w:num>
  <w:num w:numId="7" w16cid:durableId="1205824033">
    <w:abstractNumId w:val="27"/>
  </w:num>
  <w:num w:numId="8" w16cid:durableId="733817592">
    <w:abstractNumId w:val="55"/>
  </w:num>
  <w:num w:numId="9" w16cid:durableId="8605037">
    <w:abstractNumId w:val="30"/>
  </w:num>
  <w:num w:numId="10" w16cid:durableId="758911022">
    <w:abstractNumId w:val="46"/>
  </w:num>
  <w:num w:numId="11" w16cid:durableId="612709197">
    <w:abstractNumId w:val="67"/>
  </w:num>
  <w:num w:numId="12" w16cid:durableId="2005742871">
    <w:abstractNumId w:val="32"/>
  </w:num>
  <w:num w:numId="13" w16cid:durableId="717434687">
    <w:abstractNumId w:val="3"/>
  </w:num>
  <w:num w:numId="14" w16cid:durableId="1419444519">
    <w:abstractNumId w:val="66"/>
  </w:num>
  <w:num w:numId="15" w16cid:durableId="1159885220">
    <w:abstractNumId w:val="23"/>
  </w:num>
  <w:num w:numId="16" w16cid:durableId="757795720">
    <w:abstractNumId w:val="7"/>
  </w:num>
  <w:num w:numId="17" w16cid:durableId="894320408">
    <w:abstractNumId w:val="2"/>
  </w:num>
  <w:num w:numId="18" w16cid:durableId="146173004">
    <w:abstractNumId w:val="62"/>
  </w:num>
  <w:num w:numId="19" w16cid:durableId="1426071485">
    <w:abstractNumId w:val="8"/>
  </w:num>
  <w:num w:numId="20" w16cid:durableId="263805713">
    <w:abstractNumId w:val="56"/>
  </w:num>
  <w:num w:numId="21" w16cid:durableId="1957827431">
    <w:abstractNumId w:val="40"/>
  </w:num>
  <w:num w:numId="22" w16cid:durableId="779224245">
    <w:abstractNumId w:val="65"/>
  </w:num>
  <w:num w:numId="23" w16cid:durableId="1306203890">
    <w:abstractNumId w:val="74"/>
  </w:num>
  <w:num w:numId="24" w16cid:durableId="1444154727">
    <w:abstractNumId w:val="37"/>
  </w:num>
  <w:num w:numId="25" w16cid:durableId="1767338941">
    <w:abstractNumId w:val="39"/>
  </w:num>
  <w:num w:numId="26" w16cid:durableId="307561399">
    <w:abstractNumId w:val="45"/>
  </w:num>
  <w:num w:numId="27" w16cid:durableId="23556309">
    <w:abstractNumId w:val="64"/>
  </w:num>
  <w:num w:numId="28" w16cid:durableId="10882362">
    <w:abstractNumId w:val="70"/>
  </w:num>
  <w:num w:numId="29" w16cid:durableId="2105151904">
    <w:abstractNumId w:val="17"/>
  </w:num>
  <w:num w:numId="30" w16cid:durableId="1616717587">
    <w:abstractNumId w:val="73"/>
  </w:num>
  <w:num w:numId="31" w16cid:durableId="2067291654">
    <w:abstractNumId w:val="44"/>
  </w:num>
  <w:num w:numId="32" w16cid:durableId="2004091095">
    <w:abstractNumId w:val="69"/>
  </w:num>
  <w:num w:numId="33" w16cid:durableId="2074115326">
    <w:abstractNumId w:val="68"/>
  </w:num>
  <w:num w:numId="34" w16cid:durableId="2120827936">
    <w:abstractNumId w:val="36"/>
  </w:num>
  <w:num w:numId="35" w16cid:durableId="242495204">
    <w:abstractNumId w:val="26"/>
  </w:num>
  <w:num w:numId="36" w16cid:durableId="149490138">
    <w:abstractNumId w:val="29"/>
  </w:num>
  <w:num w:numId="37" w16cid:durableId="1730886646">
    <w:abstractNumId w:val="59"/>
  </w:num>
  <w:num w:numId="38" w16cid:durableId="925304876">
    <w:abstractNumId w:val="18"/>
  </w:num>
  <w:num w:numId="39" w16cid:durableId="957179693">
    <w:abstractNumId w:val="28"/>
  </w:num>
  <w:num w:numId="40" w16cid:durableId="1799686414">
    <w:abstractNumId w:val="61"/>
  </w:num>
  <w:num w:numId="41" w16cid:durableId="1376587192">
    <w:abstractNumId w:val="50"/>
  </w:num>
  <w:num w:numId="42" w16cid:durableId="418715502">
    <w:abstractNumId w:val="11"/>
  </w:num>
  <w:num w:numId="43" w16cid:durableId="87776783">
    <w:abstractNumId w:val="9"/>
  </w:num>
  <w:num w:numId="44" w16cid:durableId="1813520787">
    <w:abstractNumId w:val="33"/>
  </w:num>
  <w:num w:numId="45" w16cid:durableId="84959321">
    <w:abstractNumId w:val="54"/>
  </w:num>
  <w:num w:numId="46" w16cid:durableId="1530414019">
    <w:abstractNumId w:val="1"/>
  </w:num>
  <w:num w:numId="47" w16cid:durableId="205945749">
    <w:abstractNumId w:val="58"/>
  </w:num>
  <w:num w:numId="48" w16cid:durableId="956106441">
    <w:abstractNumId w:val="14"/>
  </w:num>
  <w:num w:numId="49" w16cid:durableId="1215580229">
    <w:abstractNumId w:val="41"/>
  </w:num>
  <w:num w:numId="50" w16cid:durableId="1106391299">
    <w:abstractNumId w:val="20"/>
  </w:num>
  <w:num w:numId="51" w16cid:durableId="1917085657">
    <w:abstractNumId w:val="38"/>
  </w:num>
  <w:num w:numId="52" w16cid:durableId="1645046553">
    <w:abstractNumId w:val="71"/>
  </w:num>
  <w:num w:numId="53" w16cid:durableId="1873762235">
    <w:abstractNumId w:val="34"/>
  </w:num>
  <w:num w:numId="54" w16cid:durableId="2083749642">
    <w:abstractNumId w:val="13"/>
  </w:num>
  <w:num w:numId="55" w16cid:durableId="1942565531">
    <w:abstractNumId w:val="22"/>
  </w:num>
  <w:num w:numId="56" w16cid:durableId="535852020">
    <w:abstractNumId w:val="24"/>
  </w:num>
  <w:num w:numId="57" w16cid:durableId="375202065">
    <w:abstractNumId w:val="4"/>
  </w:num>
  <w:num w:numId="58" w16cid:durableId="1240795532">
    <w:abstractNumId w:val="72"/>
  </w:num>
  <w:num w:numId="59" w16cid:durableId="1735855716">
    <w:abstractNumId w:val="57"/>
  </w:num>
  <w:num w:numId="60" w16cid:durableId="120075393">
    <w:abstractNumId w:val="10"/>
  </w:num>
  <w:num w:numId="61" w16cid:durableId="1018383978">
    <w:abstractNumId w:val="35"/>
  </w:num>
  <w:num w:numId="62" w16cid:durableId="1042172781">
    <w:abstractNumId w:val="5"/>
  </w:num>
  <w:num w:numId="63" w16cid:durableId="1204177074">
    <w:abstractNumId w:val="16"/>
  </w:num>
  <w:num w:numId="64" w16cid:durableId="1360594096">
    <w:abstractNumId w:val="51"/>
  </w:num>
  <w:num w:numId="65" w16cid:durableId="833298511">
    <w:abstractNumId w:val="21"/>
  </w:num>
  <w:num w:numId="66" w16cid:durableId="530805130">
    <w:abstractNumId w:val="63"/>
  </w:num>
  <w:num w:numId="67" w16cid:durableId="1043485100">
    <w:abstractNumId w:val="47"/>
  </w:num>
  <w:num w:numId="68" w16cid:durableId="1136295315">
    <w:abstractNumId w:val="15"/>
  </w:num>
  <w:num w:numId="69" w16cid:durableId="1509248008">
    <w:abstractNumId w:val="43"/>
  </w:num>
  <w:num w:numId="70" w16cid:durableId="291176450">
    <w:abstractNumId w:val="53"/>
  </w:num>
  <w:num w:numId="71" w16cid:durableId="1610894802">
    <w:abstractNumId w:val="19"/>
  </w:num>
  <w:num w:numId="72" w16cid:durableId="1686976194">
    <w:abstractNumId w:val="25"/>
  </w:num>
  <w:num w:numId="73" w16cid:durableId="606695261">
    <w:abstractNumId w:val="42"/>
  </w:num>
  <w:num w:numId="74" w16cid:durableId="583808673">
    <w:abstractNumId w:val="31"/>
  </w:num>
  <w:num w:numId="75" w16cid:durableId="790393908">
    <w:abstractNumId w:val="0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rc4by2z65JRHI6B46AuPeCZJpKL6X4nTnkAUroiGz0ZLYnkjuA5yebHjVx6ruFneDeyUzLc+5J51GxI/ayor1A==" w:salt="9EXUWQaR4u1nChzFeDhilw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6EB"/>
    <w:rsid w:val="00002B50"/>
    <w:rsid w:val="000034F1"/>
    <w:rsid w:val="00003549"/>
    <w:rsid w:val="00003587"/>
    <w:rsid w:val="00004110"/>
    <w:rsid w:val="00004597"/>
    <w:rsid w:val="00004F70"/>
    <w:rsid w:val="0000523B"/>
    <w:rsid w:val="000052B6"/>
    <w:rsid w:val="0000589F"/>
    <w:rsid w:val="000058CE"/>
    <w:rsid w:val="00006151"/>
    <w:rsid w:val="0000637C"/>
    <w:rsid w:val="0000643E"/>
    <w:rsid w:val="00007238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B93"/>
    <w:rsid w:val="000120BA"/>
    <w:rsid w:val="000128FF"/>
    <w:rsid w:val="00012BA4"/>
    <w:rsid w:val="0001387A"/>
    <w:rsid w:val="000139C0"/>
    <w:rsid w:val="00013BE5"/>
    <w:rsid w:val="00013C88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E26"/>
    <w:rsid w:val="00017FDC"/>
    <w:rsid w:val="00020188"/>
    <w:rsid w:val="000209C0"/>
    <w:rsid w:val="00021498"/>
    <w:rsid w:val="00021740"/>
    <w:rsid w:val="000219E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8FA"/>
    <w:rsid w:val="00024A9E"/>
    <w:rsid w:val="00024E3A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10C"/>
    <w:rsid w:val="0002736F"/>
    <w:rsid w:val="00027DDB"/>
    <w:rsid w:val="000307C8"/>
    <w:rsid w:val="00030977"/>
    <w:rsid w:val="00031192"/>
    <w:rsid w:val="00031499"/>
    <w:rsid w:val="000319AE"/>
    <w:rsid w:val="000319D3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9F4"/>
    <w:rsid w:val="0004724D"/>
    <w:rsid w:val="000473DB"/>
    <w:rsid w:val="000506A8"/>
    <w:rsid w:val="00050E1D"/>
    <w:rsid w:val="00050FE4"/>
    <w:rsid w:val="000512DA"/>
    <w:rsid w:val="00051625"/>
    <w:rsid w:val="0005167E"/>
    <w:rsid w:val="00051E88"/>
    <w:rsid w:val="00051F30"/>
    <w:rsid w:val="00051FC3"/>
    <w:rsid w:val="000521A9"/>
    <w:rsid w:val="00052B71"/>
    <w:rsid w:val="00052E84"/>
    <w:rsid w:val="0005428C"/>
    <w:rsid w:val="0005447B"/>
    <w:rsid w:val="00054A92"/>
    <w:rsid w:val="00054DD5"/>
    <w:rsid w:val="000556B4"/>
    <w:rsid w:val="00055937"/>
    <w:rsid w:val="00055C1D"/>
    <w:rsid w:val="00055F71"/>
    <w:rsid w:val="000562E1"/>
    <w:rsid w:val="00056A39"/>
    <w:rsid w:val="000573E2"/>
    <w:rsid w:val="0005748A"/>
    <w:rsid w:val="000600F3"/>
    <w:rsid w:val="00060563"/>
    <w:rsid w:val="00060BDB"/>
    <w:rsid w:val="00060C7F"/>
    <w:rsid w:val="0006120A"/>
    <w:rsid w:val="00061437"/>
    <w:rsid w:val="000616CA"/>
    <w:rsid w:val="00061834"/>
    <w:rsid w:val="00061949"/>
    <w:rsid w:val="000621E3"/>
    <w:rsid w:val="000626F4"/>
    <w:rsid w:val="0006346B"/>
    <w:rsid w:val="000634FE"/>
    <w:rsid w:val="00063510"/>
    <w:rsid w:val="00063C2C"/>
    <w:rsid w:val="00063DD4"/>
    <w:rsid w:val="000643C5"/>
    <w:rsid w:val="00064423"/>
    <w:rsid w:val="000648D5"/>
    <w:rsid w:val="00064A0E"/>
    <w:rsid w:val="0006580C"/>
    <w:rsid w:val="00065EB3"/>
    <w:rsid w:val="00065EFB"/>
    <w:rsid w:val="000670AB"/>
    <w:rsid w:val="00067227"/>
    <w:rsid w:val="00070740"/>
    <w:rsid w:val="000708A8"/>
    <w:rsid w:val="00070A10"/>
    <w:rsid w:val="00070B88"/>
    <w:rsid w:val="00070E56"/>
    <w:rsid w:val="00071171"/>
    <w:rsid w:val="000713FD"/>
    <w:rsid w:val="0007159D"/>
    <w:rsid w:val="00071958"/>
    <w:rsid w:val="000719B9"/>
    <w:rsid w:val="00071B55"/>
    <w:rsid w:val="0007228D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38E"/>
    <w:rsid w:val="00076427"/>
    <w:rsid w:val="000766EA"/>
    <w:rsid w:val="000769EB"/>
    <w:rsid w:val="00076A96"/>
    <w:rsid w:val="00076C8A"/>
    <w:rsid w:val="000773E1"/>
    <w:rsid w:val="000777D5"/>
    <w:rsid w:val="00077CD8"/>
    <w:rsid w:val="000801D8"/>
    <w:rsid w:val="000802CC"/>
    <w:rsid w:val="00080842"/>
    <w:rsid w:val="000825A4"/>
    <w:rsid w:val="00082704"/>
    <w:rsid w:val="00083EBE"/>
    <w:rsid w:val="00083F1D"/>
    <w:rsid w:val="000849CE"/>
    <w:rsid w:val="000851FF"/>
    <w:rsid w:val="000852E4"/>
    <w:rsid w:val="00085588"/>
    <w:rsid w:val="00086325"/>
    <w:rsid w:val="00086881"/>
    <w:rsid w:val="00087050"/>
    <w:rsid w:val="000874F0"/>
    <w:rsid w:val="00087C80"/>
    <w:rsid w:val="000902A4"/>
    <w:rsid w:val="000907E7"/>
    <w:rsid w:val="00091853"/>
    <w:rsid w:val="000918B6"/>
    <w:rsid w:val="00092696"/>
    <w:rsid w:val="00092E9C"/>
    <w:rsid w:val="00093021"/>
    <w:rsid w:val="0009306A"/>
    <w:rsid w:val="0009306D"/>
    <w:rsid w:val="000932DD"/>
    <w:rsid w:val="0009332F"/>
    <w:rsid w:val="00093344"/>
    <w:rsid w:val="000934ED"/>
    <w:rsid w:val="000948BC"/>
    <w:rsid w:val="00094947"/>
    <w:rsid w:val="00094A69"/>
    <w:rsid w:val="00094F09"/>
    <w:rsid w:val="00095336"/>
    <w:rsid w:val="0009552E"/>
    <w:rsid w:val="000959A0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0C38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6BC"/>
    <w:rsid w:val="000B69C5"/>
    <w:rsid w:val="000B787E"/>
    <w:rsid w:val="000B7B54"/>
    <w:rsid w:val="000C03A6"/>
    <w:rsid w:val="000C0C5A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E27"/>
    <w:rsid w:val="000C5185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666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43E1"/>
    <w:rsid w:val="000D4D0E"/>
    <w:rsid w:val="000D52D2"/>
    <w:rsid w:val="000D53F8"/>
    <w:rsid w:val="000D5507"/>
    <w:rsid w:val="000D567E"/>
    <w:rsid w:val="000D5CB8"/>
    <w:rsid w:val="000D5E36"/>
    <w:rsid w:val="000D5EDB"/>
    <w:rsid w:val="000D6084"/>
    <w:rsid w:val="000D6208"/>
    <w:rsid w:val="000D6601"/>
    <w:rsid w:val="000D7203"/>
    <w:rsid w:val="000D7D26"/>
    <w:rsid w:val="000E0117"/>
    <w:rsid w:val="000E0541"/>
    <w:rsid w:val="000E08DC"/>
    <w:rsid w:val="000E09C7"/>
    <w:rsid w:val="000E0CB8"/>
    <w:rsid w:val="000E140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AB2"/>
    <w:rsid w:val="000E7644"/>
    <w:rsid w:val="000E78D2"/>
    <w:rsid w:val="000F0193"/>
    <w:rsid w:val="000F0498"/>
    <w:rsid w:val="000F06BC"/>
    <w:rsid w:val="000F0820"/>
    <w:rsid w:val="000F0868"/>
    <w:rsid w:val="000F0C3B"/>
    <w:rsid w:val="000F0DBD"/>
    <w:rsid w:val="000F0E0A"/>
    <w:rsid w:val="000F0E0F"/>
    <w:rsid w:val="000F168E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BE4"/>
    <w:rsid w:val="000F5D67"/>
    <w:rsid w:val="000F6488"/>
    <w:rsid w:val="000F6D5C"/>
    <w:rsid w:val="000F7405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BC0"/>
    <w:rsid w:val="0011161D"/>
    <w:rsid w:val="00111AE5"/>
    <w:rsid w:val="0011229F"/>
    <w:rsid w:val="001129FF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3FD3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16C"/>
    <w:rsid w:val="001304E1"/>
    <w:rsid w:val="001305AB"/>
    <w:rsid w:val="00130B03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AFB"/>
    <w:rsid w:val="00135B27"/>
    <w:rsid w:val="001360D6"/>
    <w:rsid w:val="001366B7"/>
    <w:rsid w:val="001370FC"/>
    <w:rsid w:val="00137B02"/>
    <w:rsid w:val="00137C8C"/>
    <w:rsid w:val="00137D90"/>
    <w:rsid w:val="001408C3"/>
    <w:rsid w:val="00140CBB"/>
    <w:rsid w:val="00141BC2"/>
    <w:rsid w:val="00141F1A"/>
    <w:rsid w:val="00142D8C"/>
    <w:rsid w:val="00142EB5"/>
    <w:rsid w:val="00145027"/>
    <w:rsid w:val="001454E4"/>
    <w:rsid w:val="001456BA"/>
    <w:rsid w:val="0014594B"/>
    <w:rsid w:val="00145B7C"/>
    <w:rsid w:val="0014619B"/>
    <w:rsid w:val="0014665A"/>
    <w:rsid w:val="001467FB"/>
    <w:rsid w:val="00146A04"/>
    <w:rsid w:val="00146A61"/>
    <w:rsid w:val="0015014F"/>
    <w:rsid w:val="00150384"/>
    <w:rsid w:val="001504A4"/>
    <w:rsid w:val="00150542"/>
    <w:rsid w:val="00150E4A"/>
    <w:rsid w:val="001510FD"/>
    <w:rsid w:val="0015167D"/>
    <w:rsid w:val="00151B34"/>
    <w:rsid w:val="00151BD1"/>
    <w:rsid w:val="00151DB4"/>
    <w:rsid w:val="00152500"/>
    <w:rsid w:val="00152B66"/>
    <w:rsid w:val="00152F6B"/>
    <w:rsid w:val="0015316E"/>
    <w:rsid w:val="00153B5E"/>
    <w:rsid w:val="00153E52"/>
    <w:rsid w:val="0015418D"/>
    <w:rsid w:val="00154FB1"/>
    <w:rsid w:val="0015515E"/>
    <w:rsid w:val="00155A29"/>
    <w:rsid w:val="00155A9B"/>
    <w:rsid w:val="00155C5D"/>
    <w:rsid w:val="001564C5"/>
    <w:rsid w:val="0015738F"/>
    <w:rsid w:val="001574C6"/>
    <w:rsid w:val="00157965"/>
    <w:rsid w:val="001616EC"/>
    <w:rsid w:val="00161B3A"/>
    <w:rsid w:val="00161B89"/>
    <w:rsid w:val="00161EA6"/>
    <w:rsid w:val="00162E5A"/>
    <w:rsid w:val="0016339C"/>
    <w:rsid w:val="001635FE"/>
    <w:rsid w:val="001636ED"/>
    <w:rsid w:val="00164296"/>
    <w:rsid w:val="00164398"/>
    <w:rsid w:val="0016450F"/>
    <w:rsid w:val="00164568"/>
    <w:rsid w:val="00164728"/>
    <w:rsid w:val="00164BF0"/>
    <w:rsid w:val="00164F8C"/>
    <w:rsid w:val="00165091"/>
    <w:rsid w:val="0016534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33C6"/>
    <w:rsid w:val="00173DCC"/>
    <w:rsid w:val="0017418B"/>
    <w:rsid w:val="0017431A"/>
    <w:rsid w:val="001744EC"/>
    <w:rsid w:val="001747BC"/>
    <w:rsid w:val="0017502F"/>
    <w:rsid w:val="0017514C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592"/>
    <w:rsid w:val="001829D8"/>
    <w:rsid w:val="00182A77"/>
    <w:rsid w:val="00182B00"/>
    <w:rsid w:val="00182D35"/>
    <w:rsid w:val="001831ED"/>
    <w:rsid w:val="00184EE9"/>
    <w:rsid w:val="0018564F"/>
    <w:rsid w:val="001859C7"/>
    <w:rsid w:val="00185C84"/>
    <w:rsid w:val="00185DB8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A58"/>
    <w:rsid w:val="00187BB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6C2"/>
    <w:rsid w:val="001A5B7E"/>
    <w:rsid w:val="001A5D7B"/>
    <w:rsid w:val="001A6196"/>
    <w:rsid w:val="001A6C57"/>
    <w:rsid w:val="001A7019"/>
    <w:rsid w:val="001A7514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28E"/>
    <w:rsid w:val="001B1664"/>
    <w:rsid w:val="001B19CE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5D0B"/>
    <w:rsid w:val="001B6470"/>
    <w:rsid w:val="001B6530"/>
    <w:rsid w:val="001B6E6D"/>
    <w:rsid w:val="001B73F1"/>
    <w:rsid w:val="001B7CC8"/>
    <w:rsid w:val="001C0087"/>
    <w:rsid w:val="001C020A"/>
    <w:rsid w:val="001C081B"/>
    <w:rsid w:val="001C155F"/>
    <w:rsid w:val="001C16C5"/>
    <w:rsid w:val="001C2039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2B7D"/>
    <w:rsid w:val="001D3274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C85"/>
    <w:rsid w:val="001E482D"/>
    <w:rsid w:val="001E4BCB"/>
    <w:rsid w:val="001E518C"/>
    <w:rsid w:val="001E5587"/>
    <w:rsid w:val="001E5AB2"/>
    <w:rsid w:val="001E5C07"/>
    <w:rsid w:val="001E6C67"/>
    <w:rsid w:val="001E6E20"/>
    <w:rsid w:val="001F06B1"/>
    <w:rsid w:val="001F0720"/>
    <w:rsid w:val="001F093E"/>
    <w:rsid w:val="001F1205"/>
    <w:rsid w:val="001F13BA"/>
    <w:rsid w:val="001F1451"/>
    <w:rsid w:val="001F1AC5"/>
    <w:rsid w:val="001F1BA6"/>
    <w:rsid w:val="001F20DF"/>
    <w:rsid w:val="001F2BF5"/>
    <w:rsid w:val="001F2DCF"/>
    <w:rsid w:val="001F3544"/>
    <w:rsid w:val="001F35F1"/>
    <w:rsid w:val="001F394C"/>
    <w:rsid w:val="001F3A9E"/>
    <w:rsid w:val="001F407C"/>
    <w:rsid w:val="001F44A3"/>
    <w:rsid w:val="001F508B"/>
    <w:rsid w:val="001F538E"/>
    <w:rsid w:val="001F593A"/>
    <w:rsid w:val="001F59DF"/>
    <w:rsid w:val="001F6013"/>
    <w:rsid w:val="001F60E8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276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2265"/>
    <w:rsid w:val="0021247E"/>
    <w:rsid w:val="002131B5"/>
    <w:rsid w:val="00213918"/>
    <w:rsid w:val="00213E69"/>
    <w:rsid w:val="00214EEE"/>
    <w:rsid w:val="00215495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2D9"/>
    <w:rsid w:val="0022368A"/>
    <w:rsid w:val="00223B6D"/>
    <w:rsid w:val="00223DDD"/>
    <w:rsid w:val="00224539"/>
    <w:rsid w:val="00224E01"/>
    <w:rsid w:val="00224ED1"/>
    <w:rsid w:val="002255F0"/>
    <w:rsid w:val="002259D9"/>
    <w:rsid w:val="00225A74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85B"/>
    <w:rsid w:val="00233925"/>
    <w:rsid w:val="00233E40"/>
    <w:rsid w:val="002342F8"/>
    <w:rsid w:val="002346DB"/>
    <w:rsid w:val="00234B3D"/>
    <w:rsid w:val="00234FDE"/>
    <w:rsid w:val="002354BB"/>
    <w:rsid w:val="002357E0"/>
    <w:rsid w:val="00236800"/>
    <w:rsid w:val="00236882"/>
    <w:rsid w:val="00236906"/>
    <w:rsid w:val="00236BF4"/>
    <w:rsid w:val="00236D79"/>
    <w:rsid w:val="00236D8A"/>
    <w:rsid w:val="00237063"/>
    <w:rsid w:val="0023712C"/>
    <w:rsid w:val="002379E2"/>
    <w:rsid w:val="00240324"/>
    <w:rsid w:val="00240A8B"/>
    <w:rsid w:val="00240F2C"/>
    <w:rsid w:val="0024117A"/>
    <w:rsid w:val="002413C1"/>
    <w:rsid w:val="00241CEA"/>
    <w:rsid w:val="00241EEA"/>
    <w:rsid w:val="002420DA"/>
    <w:rsid w:val="00243052"/>
    <w:rsid w:val="00243294"/>
    <w:rsid w:val="00243CBE"/>
    <w:rsid w:val="00243FD2"/>
    <w:rsid w:val="00244823"/>
    <w:rsid w:val="0024524F"/>
    <w:rsid w:val="002453B7"/>
    <w:rsid w:val="002455DA"/>
    <w:rsid w:val="00245744"/>
    <w:rsid w:val="00246578"/>
    <w:rsid w:val="00247CC3"/>
    <w:rsid w:val="002500D5"/>
    <w:rsid w:val="002503BC"/>
    <w:rsid w:val="0025041E"/>
    <w:rsid w:val="00250492"/>
    <w:rsid w:val="002506F7"/>
    <w:rsid w:val="00250ACB"/>
    <w:rsid w:val="00251436"/>
    <w:rsid w:val="002515F4"/>
    <w:rsid w:val="00251F24"/>
    <w:rsid w:val="00253203"/>
    <w:rsid w:val="002538BA"/>
    <w:rsid w:val="0025394B"/>
    <w:rsid w:val="00253C10"/>
    <w:rsid w:val="0025405E"/>
    <w:rsid w:val="00254696"/>
    <w:rsid w:val="00254781"/>
    <w:rsid w:val="002547FB"/>
    <w:rsid w:val="002549F0"/>
    <w:rsid w:val="00254E49"/>
    <w:rsid w:val="00255052"/>
    <w:rsid w:val="002552D8"/>
    <w:rsid w:val="002553C8"/>
    <w:rsid w:val="00255CD6"/>
    <w:rsid w:val="00255D51"/>
    <w:rsid w:val="002563D7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5E4"/>
    <w:rsid w:val="00263E03"/>
    <w:rsid w:val="00264BEC"/>
    <w:rsid w:val="00265641"/>
    <w:rsid w:val="00265692"/>
    <w:rsid w:val="0026592F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6405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1207"/>
    <w:rsid w:val="002913DB"/>
    <w:rsid w:val="0029164E"/>
    <w:rsid w:val="00291AC6"/>
    <w:rsid w:val="00292553"/>
    <w:rsid w:val="00293180"/>
    <w:rsid w:val="00293343"/>
    <w:rsid w:val="00293C56"/>
    <w:rsid w:val="0029455D"/>
    <w:rsid w:val="00294C1D"/>
    <w:rsid w:val="00294F7F"/>
    <w:rsid w:val="00295974"/>
    <w:rsid w:val="00295DFB"/>
    <w:rsid w:val="0029611A"/>
    <w:rsid w:val="00296A3A"/>
    <w:rsid w:val="00296A7E"/>
    <w:rsid w:val="00296F2D"/>
    <w:rsid w:val="0029722D"/>
    <w:rsid w:val="002A0317"/>
    <w:rsid w:val="002A05F8"/>
    <w:rsid w:val="002A0A9F"/>
    <w:rsid w:val="002A0D3C"/>
    <w:rsid w:val="002A0DA0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3C6"/>
    <w:rsid w:val="002A569F"/>
    <w:rsid w:val="002A639C"/>
    <w:rsid w:val="002A650E"/>
    <w:rsid w:val="002A65E5"/>
    <w:rsid w:val="002A6B3A"/>
    <w:rsid w:val="002A6C62"/>
    <w:rsid w:val="002A7AF0"/>
    <w:rsid w:val="002B03AB"/>
    <w:rsid w:val="002B131A"/>
    <w:rsid w:val="002B1D89"/>
    <w:rsid w:val="002B1F78"/>
    <w:rsid w:val="002B1FA9"/>
    <w:rsid w:val="002B217F"/>
    <w:rsid w:val="002B3339"/>
    <w:rsid w:val="002B35B5"/>
    <w:rsid w:val="002B391A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767F"/>
    <w:rsid w:val="002B7AEB"/>
    <w:rsid w:val="002B7C2C"/>
    <w:rsid w:val="002B7E16"/>
    <w:rsid w:val="002C0160"/>
    <w:rsid w:val="002C0860"/>
    <w:rsid w:val="002C08C3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D0357"/>
    <w:rsid w:val="002D0652"/>
    <w:rsid w:val="002D0680"/>
    <w:rsid w:val="002D1044"/>
    <w:rsid w:val="002D199D"/>
    <w:rsid w:val="002D1EBF"/>
    <w:rsid w:val="002D202E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CC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51C2"/>
    <w:rsid w:val="002E581A"/>
    <w:rsid w:val="002E58BF"/>
    <w:rsid w:val="002E6161"/>
    <w:rsid w:val="002E6616"/>
    <w:rsid w:val="002E6BC4"/>
    <w:rsid w:val="002E7136"/>
    <w:rsid w:val="002E771E"/>
    <w:rsid w:val="002E7847"/>
    <w:rsid w:val="002E7A34"/>
    <w:rsid w:val="002E7F6B"/>
    <w:rsid w:val="002F0460"/>
    <w:rsid w:val="002F0654"/>
    <w:rsid w:val="002F0703"/>
    <w:rsid w:val="002F0993"/>
    <w:rsid w:val="002F0A27"/>
    <w:rsid w:val="002F0CAA"/>
    <w:rsid w:val="002F1BE0"/>
    <w:rsid w:val="002F1E27"/>
    <w:rsid w:val="002F228A"/>
    <w:rsid w:val="002F2B8C"/>
    <w:rsid w:val="002F2D5A"/>
    <w:rsid w:val="002F2E70"/>
    <w:rsid w:val="002F2F0F"/>
    <w:rsid w:val="002F32E9"/>
    <w:rsid w:val="002F3A58"/>
    <w:rsid w:val="002F49A2"/>
    <w:rsid w:val="002F503F"/>
    <w:rsid w:val="002F53D8"/>
    <w:rsid w:val="002F6206"/>
    <w:rsid w:val="002F6316"/>
    <w:rsid w:val="002F6485"/>
    <w:rsid w:val="002F6E7B"/>
    <w:rsid w:val="002F7325"/>
    <w:rsid w:val="002F7912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2F4C"/>
    <w:rsid w:val="00313091"/>
    <w:rsid w:val="0031396A"/>
    <w:rsid w:val="00313C20"/>
    <w:rsid w:val="00313DEA"/>
    <w:rsid w:val="0031423D"/>
    <w:rsid w:val="003147DC"/>
    <w:rsid w:val="00314C5F"/>
    <w:rsid w:val="00314FB2"/>
    <w:rsid w:val="00315143"/>
    <w:rsid w:val="0031529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EB4"/>
    <w:rsid w:val="00320FB9"/>
    <w:rsid w:val="0032155C"/>
    <w:rsid w:val="003219F8"/>
    <w:rsid w:val="00322F81"/>
    <w:rsid w:val="003230D7"/>
    <w:rsid w:val="003236CD"/>
    <w:rsid w:val="0032375D"/>
    <w:rsid w:val="0032380E"/>
    <w:rsid w:val="00323D7D"/>
    <w:rsid w:val="00324B46"/>
    <w:rsid w:val="003256AC"/>
    <w:rsid w:val="00325F7C"/>
    <w:rsid w:val="003272BF"/>
    <w:rsid w:val="003276FA"/>
    <w:rsid w:val="00327766"/>
    <w:rsid w:val="00327A59"/>
    <w:rsid w:val="00327D0B"/>
    <w:rsid w:val="003302D4"/>
    <w:rsid w:val="003305EB"/>
    <w:rsid w:val="00330D6C"/>
    <w:rsid w:val="00331713"/>
    <w:rsid w:val="00331F67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50"/>
    <w:rsid w:val="0035149C"/>
    <w:rsid w:val="00351622"/>
    <w:rsid w:val="003516A8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5E7"/>
    <w:rsid w:val="00355ACF"/>
    <w:rsid w:val="003562AB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63C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77B"/>
    <w:rsid w:val="00382A4B"/>
    <w:rsid w:val="00382ED5"/>
    <w:rsid w:val="00383B81"/>
    <w:rsid w:val="00384FD6"/>
    <w:rsid w:val="00386BA4"/>
    <w:rsid w:val="00386BC6"/>
    <w:rsid w:val="00387650"/>
    <w:rsid w:val="00387DAE"/>
    <w:rsid w:val="00387E80"/>
    <w:rsid w:val="00387F24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9CE"/>
    <w:rsid w:val="00395A19"/>
    <w:rsid w:val="00395E6F"/>
    <w:rsid w:val="00396602"/>
    <w:rsid w:val="00396A8B"/>
    <w:rsid w:val="00396DE6"/>
    <w:rsid w:val="0039704C"/>
    <w:rsid w:val="00397251"/>
    <w:rsid w:val="003973DE"/>
    <w:rsid w:val="003974B0"/>
    <w:rsid w:val="003978DD"/>
    <w:rsid w:val="003A03A2"/>
    <w:rsid w:val="003A0DF6"/>
    <w:rsid w:val="003A0E24"/>
    <w:rsid w:val="003A116B"/>
    <w:rsid w:val="003A1190"/>
    <w:rsid w:val="003A124B"/>
    <w:rsid w:val="003A1603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E4C"/>
    <w:rsid w:val="003A57AA"/>
    <w:rsid w:val="003A5C85"/>
    <w:rsid w:val="003A5DAF"/>
    <w:rsid w:val="003A6145"/>
    <w:rsid w:val="003A63B2"/>
    <w:rsid w:val="003A7E90"/>
    <w:rsid w:val="003A7F79"/>
    <w:rsid w:val="003B00B1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98A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10A"/>
    <w:rsid w:val="003C53F8"/>
    <w:rsid w:val="003C5CF3"/>
    <w:rsid w:val="003C64AC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0E0"/>
    <w:rsid w:val="003D122B"/>
    <w:rsid w:val="003D12D7"/>
    <w:rsid w:val="003D1613"/>
    <w:rsid w:val="003D1AA6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A40"/>
    <w:rsid w:val="003E4CB2"/>
    <w:rsid w:val="003E51BD"/>
    <w:rsid w:val="003E5456"/>
    <w:rsid w:val="003E5509"/>
    <w:rsid w:val="003E5729"/>
    <w:rsid w:val="003E5BD1"/>
    <w:rsid w:val="003E5C92"/>
    <w:rsid w:val="003E6C71"/>
    <w:rsid w:val="003E6F0B"/>
    <w:rsid w:val="003E7497"/>
    <w:rsid w:val="003E78F8"/>
    <w:rsid w:val="003F070A"/>
    <w:rsid w:val="003F0998"/>
    <w:rsid w:val="003F1001"/>
    <w:rsid w:val="003F1033"/>
    <w:rsid w:val="003F116A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60F"/>
    <w:rsid w:val="00410820"/>
    <w:rsid w:val="00410893"/>
    <w:rsid w:val="00410C82"/>
    <w:rsid w:val="0041152E"/>
    <w:rsid w:val="004117A9"/>
    <w:rsid w:val="0041185E"/>
    <w:rsid w:val="00412897"/>
    <w:rsid w:val="00412B3B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6994"/>
    <w:rsid w:val="00417137"/>
    <w:rsid w:val="0041747A"/>
    <w:rsid w:val="004176AF"/>
    <w:rsid w:val="00420A5C"/>
    <w:rsid w:val="00420DA8"/>
    <w:rsid w:val="00421352"/>
    <w:rsid w:val="0042146D"/>
    <w:rsid w:val="00421E44"/>
    <w:rsid w:val="0042291B"/>
    <w:rsid w:val="00422F0C"/>
    <w:rsid w:val="004234F4"/>
    <w:rsid w:val="00423B29"/>
    <w:rsid w:val="00423E3E"/>
    <w:rsid w:val="0042411D"/>
    <w:rsid w:val="0042412C"/>
    <w:rsid w:val="0042419B"/>
    <w:rsid w:val="004241A2"/>
    <w:rsid w:val="004244F7"/>
    <w:rsid w:val="00424A20"/>
    <w:rsid w:val="00424EE8"/>
    <w:rsid w:val="004274D0"/>
    <w:rsid w:val="004277B8"/>
    <w:rsid w:val="00427E63"/>
    <w:rsid w:val="004303E0"/>
    <w:rsid w:val="00430832"/>
    <w:rsid w:val="00430E61"/>
    <w:rsid w:val="0043105A"/>
    <w:rsid w:val="00431BC7"/>
    <w:rsid w:val="00431E78"/>
    <w:rsid w:val="004321F1"/>
    <w:rsid w:val="004327E6"/>
    <w:rsid w:val="00432B6C"/>
    <w:rsid w:val="00433462"/>
    <w:rsid w:val="00433C9B"/>
    <w:rsid w:val="00433F2A"/>
    <w:rsid w:val="0043442D"/>
    <w:rsid w:val="0043486C"/>
    <w:rsid w:val="00434B96"/>
    <w:rsid w:val="004350B8"/>
    <w:rsid w:val="0043512C"/>
    <w:rsid w:val="00435265"/>
    <w:rsid w:val="004352E2"/>
    <w:rsid w:val="0043563D"/>
    <w:rsid w:val="00435F86"/>
    <w:rsid w:val="00436073"/>
    <w:rsid w:val="0043633C"/>
    <w:rsid w:val="00436B07"/>
    <w:rsid w:val="00437339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6D0"/>
    <w:rsid w:val="00445771"/>
    <w:rsid w:val="00445F3C"/>
    <w:rsid w:val="004467B1"/>
    <w:rsid w:val="00447696"/>
    <w:rsid w:val="00450F7C"/>
    <w:rsid w:val="00451492"/>
    <w:rsid w:val="00452302"/>
    <w:rsid w:val="00452B7D"/>
    <w:rsid w:val="00452D89"/>
    <w:rsid w:val="00452FFA"/>
    <w:rsid w:val="0045358A"/>
    <w:rsid w:val="0045361A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080"/>
    <w:rsid w:val="004617D9"/>
    <w:rsid w:val="004621F4"/>
    <w:rsid w:val="004626EA"/>
    <w:rsid w:val="00462CE0"/>
    <w:rsid w:val="00464034"/>
    <w:rsid w:val="004642B6"/>
    <w:rsid w:val="00464558"/>
    <w:rsid w:val="00464849"/>
    <w:rsid w:val="00464D1F"/>
    <w:rsid w:val="004653B2"/>
    <w:rsid w:val="0046562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CD7"/>
    <w:rsid w:val="00486D2E"/>
    <w:rsid w:val="00486E29"/>
    <w:rsid w:val="00487136"/>
    <w:rsid w:val="004903BD"/>
    <w:rsid w:val="00490F9C"/>
    <w:rsid w:val="00491A53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97AD9"/>
    <w:rsid w:val="004A036B"/>
    <w:rsid w:val="004A0565"/>
    <w:rsid w:val="004A0912"/>
    <w:rsid w:val="004A10BF"/>
    <w:rsid w:val="004A16B2"/>
    <w:rsid w:val="004A19F3"/>
    <w:rsid w:val="004A1B81"/>
    <w:rsid w:val="004A2AB5"/>
    <w:rsid w:val="004A3195"/>
    <w:rsid w:val="004A3813"/>
    <w:rsid w:val="004A3AC0"/>
    <w:rsid w:val="004A444B"/>
    <w:rsid w:val="004A4813"/>
    <w:rsid w:val="004A493E"/>
    <w:rsid w:val="004A4AA3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954"/>
    <w:rsid w:val="004C1A33"/>
    <w:rsid w:val="004C2352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0B3"/>
    <w:rsid w:val="004C613E"/>
    <w:rsid w:val="004C614B"/>
    <w:rsid w:val="004C646B"/>
    <w:rsid w:val="004C7124"/>
    <w:rsid w:val="004C7371"/>
    <w:rsid w:val="004D04F1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268"/>
    <w:rsid w:val="004D5393"/>
    <w:rsid w:val="004D5A1B"/>
    <w:rsid w:val="004D5BCC"/>
    <w:rsid w:val="004D6266"/>
    <w:rsid w:val="004D63C8"/>
    <w:rsid w:val="004D6787"/>
    <w:rsid w:val="004D69CE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81C"/>
    <w:rsid w:val="004E1AC1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FE1"/>
    <w:rsid w:val="004E607C"/>
    <w:rsid w:val="004E648C"/>
    <w:rsid w:val="004E668C"/>
    <w:rsid w:val="004E67AE"/>
    <w:rsid w:val="004E67FB"/>
    <w:rsid w:val="004E6A1F"/>
    <w:rsid w:val="004E71DC"/>
    <w:rsid w:val="004E753F"/>
    <w:rsid w:val="004F0055"/>
    <w:rsid w:val="004F010C"/>
    <w:rsid w:val="004F055E"/>
    <w:rsid w:val="004F0FE9"/>
    <w:rsid w:val="004F1225"/>
    <w:rsid w:val="004F17B4"/>
    <w:rsid w:val="004F1C90"/>
    <w:rsid w:val="004F2A0A"/>
    <w:rsid w:val="004F3A1C"/>
    <w:rsid w:val="004F4193"/>
    <w:rsid w:val="004F422F"/>
    <w:rsid w:val="004F4405"/>
    <w:rsid w:val="004F4492"/>
    <w:rsid w:val="004F5072"/>
    <w:rsid w:val="004F544D"/>
    <w:rsid w:val="004F59C0"/>
    <w:rsid w:val="004F6550"/>
    <w:rsid w:val="004F69AA"/>
    <w:rsid w:val="004F6A65"/>
    <w:rsid w:val="004F6EE8"/>
    <w:rsid w:val="004F7101"/>
    <w:rsid w:val="00500041"/>
    <w:rsid w:val="00500A2A"/>
    <w:rsid w:val="00500F48"/>
    <w:rsid w:val="00501905"/>
    <w:rsid w:val="00501C25"/>
    <w:rsid w:val="005021D0"/>
    <w:rsid w:val="00502525"/>
    <w:rsid w:val="00502875"/>
    <w:rsid w:val="00502D91"/>
    <w:rsid w:val="00502E3B"/>
    <w:rsid w:val="005032E0"/>
    <w:rsid w:val="00503381"/>
    <w:rsid w:val="00503438"/>
    <w:rsid w:val="005036E7"/>
    <w:rsid w:val="00503E38"/>
    <w:rsid w:val="0050439E"/>
    <w:rsid w:val="00504483"/>
    <w:rsid w:val="00504818"/>
    <w:rsid w:val="00504AC8"/>
    <w:rsid w:val="00504C8D"/>
    <w:rsid w:val="00504E77"/>
    <w:rsid w:val="005051E9"/>
    <w:rsid w:val="00505754"/>
    <w:rsid w:val="00505988"/>
    <w:rsid w:val="00505A6D"/>
    <w:rsid w:val="00505CD8"/>
    <w:rsid w:val="00506EF7"/>
    <w:rsid w:val="00507AD7"/>
    <w:rsid w:val="0051032A"/>
    <w:rsid w:val="00510486"/>
    <w:rsid w:val="00510A65"/>
    <w:rsid w:val="00510D1B"/>
    <w:rsid w:val="00510ED3"/>
    <w:rsid w:val="005110EC"/>
    <w:rsid w:val="00511499"/>
    <w:rsid w:val="00511B06"/>
    <w:rsid w:val="00511D51"/>
    <w:rsid w:val="005120B2"/>
    <w:rsid w:val="00512DA9"/>
    <w:rsid w:val="00513317"/>
    <w:rsid w:val="00513684"/>
    <w:rsid w:val="0051416E"/>
    <w:rsid w:val="00514BC5"/>
    <w:rsid w:val="00514D52"/>
    <w:rsid w:val="00514E66"/>
    <w:rsid w:val="00514EAA"/>
    <w:rsid w:val="00514FE2"/>
    <w:rsid w:val="00515085"/>
    <w:rsid w:val="00515798"/>
    <w:rsid w:val="0051580F"/>
    <w:rsid w:val="005159E3"/>
    <w:rsid w:val="00515A00"/>
    <w:rsid w:val="00515A41"/>
    <w:rsid w:val="00515ECC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2D98"/>
    <w:rsid w:val="00523330"/>
    <w:rsid w:val="0052363E"/>
    <w:rsid w:val="00523C4D"/>
    <w:rsid w:val="00524257"/>
    <w:rsid w:val="0052589D"/>
    <w:rsid w:val="00525CC8"/>
    <w:rsid w:val="00526399"/>
    <w:rsid w:val="00526950"/>
    <w:rsid w:val="00526DCE"/>
    <w:rsid w:val="005275A5"/>
    <w:rsid w:val="005306CC"/>
    <w:rsid w:val="005309B9"/>
    <w:rsid w:val="00530FB7"/>
    <w:rsid w:val="005311B1"/>
    <w:rsid w:val="00532713"/>
    <w:rsid w:val="00532963"/>
    <w:rsid w:val="00532D66"/>
    <w:rsid w:val="00533615"/>
    <w:rsid w:val="00534866"/>
    <w:rsid w:val="00534CD2"/>
    <w:rsid w:val="00534F3A"/>
    <w:rsid w:val="00535011"/>
    <w:rsid w:val="005359E6"/>
    <w:rsid w:val="00535C17"/>
    <w:rsid w:val="00536920"/>
    <w:rsid w:val="00536AB3"/>
    <w:rsid w:val="005379C4"/>
    <w:rsid w:val="00537ABD"/>
    <w:rsid w:val="0054001D"/>
    <w:rsid w:val="00540051"/>
    <w:rsid w:val="00540F73"/>
    <w:rsid w:val="00541168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B78"/>
    <w:rsid w:val="00550BA8"/>
    <w:rsid w:val="00550F11"/>
    <w:rsid w:val="00551515"/>
    <w:rsid w:val="00552309"/>
    <w:rsid w:val="005525AF"/>
    <w:rsid w:val="005525CC"/>
    <w:rsid w:val="005529FD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016"/>
    <w:rsid w:val="005642BE"/>
    <w:rsid w:val="0056434A"/>
    <w:rsid w:val="005647B4"/>
    <w:rsid w:val="00564D8A"/>
    <w:rsid w:val="00565312"/>
    <w:rsid w:val="00565AA6"/>
    <w:rsid w:val="00565CC0"/>
    <w:rsid w:val="005664ED"/>
    <w:rsid w:val="00566652"/>
    <w:rsid w:val="00566D95"/>
    <w:rsid w:val="00566E6C"/>
    <w:rsid w:val="00567271"/>
    <w:rsid w:val="0056765D"/>
    <w:rsid w:val="00567920"/>
    <w:rsid w:val="0057008B"/>
    <w:rsid w:val="00570F1A"/>
    <w:rsid w:val="00571827"/>
    <w:rsid w:val="00571A73"/>
    <w:rsid w:val="00571CCB"/>
    <w:rsid w:val="00571D9D"/>
    <w:rsid w:val="00572909"/>
    <w:rsid w:val="00572C65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3208"/>
    <w:rsid w:val="00583360"/>
    <w:rsid w:val="005837B8"/>
    <w:rsid w:val="005838E9"/>
    <w:rsid w:val="00584427"/>
    <w:rsid w:val="00584436"/>
    <w:rsid w:val="005848A0"/>
    <w:rsid w:val="00585143"/>
    <w:rsid w:val="00585250"/>
    <w:rsid w:val="00585631"/>
    <w:rsid w:val="0058594D"/>
    <w:rsid w:val="00586322"/>
    <w:rsid w:val="0058650D"/>
    <w:rsid w:val="005866C8"/>
    <w:rsid w:val="00586737"/>
    <w:rsid w:val="00586915"/>
    <w:rsid w:val="00586F0C"/>
    <w:rsid w:val="0058725B"/>
    <w:rsid w:val="00587CE1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08A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E7D"/>
    <w:rsid w:val="005A1F12"/>
    <w:rsid w:val="005A2112"/>
    <w:rsid w:val="005A2569"/>
    <w:rsid w:val="005A2801"/>
    <w:rsid w:val="005A2901"/>
    <w:rsid w:val="005A29CD"/>
    <w:rsid w:val="005A2C3F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4E"/>
    <w:rsid w:val="005A5B9B"/>
    <w:rsid w:val="005A5F5E"/>
    <w:rsid w:val="005A61F8"/>
    <w:rsid w:val="005A68A1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9C1"/>
    <w:rsid w:val="005B23EB"/>
    <w:rsid w:val="005B2401"/>
    <w:rsid w:val="005B2A71"/>
    <w:rsid w:val="005B2B31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0FCC"/>
    <w:rsid w:val="005C1939"/>
    <w:rsid w:val="005C1B54"/>
    <w:rsid w:val="005C201A"/>
    <w:rsid w:val="005C2A5C"/>
    <w:rsid w:val="005C3A1C"/>
    <w:rsid w:val="005C3D71"/>
    <w:rsid w:val="005C3DBE"/>
    <w:rsid w:val="005C3EA9"/>
    <w:rsid w:val="005C4CFF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D058B"/>
    <w:rsid w:val="005D0D71"/>
    <w:rsid w:val="005D161E"/>
    <w:rsid w:val="005D17D8"/>
    <w:rsid w:val="005D1F9D"/>
    <w:rsid w:val="005D246C"/>
    <w:rsid w:val="005D2778"/>
    <w:rsid w:val="005D27A8"/>
    <w:rsid w:val="005D28F6"/>
    <w:rsid w:val="005D3035"/>
    <w:rsid w:val="005D352E"/>
    <w:rsid w:val="005D3892"/>
    <w:rsid w:val="005D3D56"/>
    <w:rsid w:val="005D3FA2"/>
    <w:rsid w:val="005D4092"/>
    <w:rsid w:val="005D409B"/>
    <w:rsid w:val="005D413A"/>
    <w:rsid w:val="005D4363"/>
    <w:rsid w:val="005D446C"/>
    <w:rsid w:val="005D4653"/>
    <w:rsid w:val="005D4DF5"/>
    <w:rsid w:val="005D5379"/>
    <w:rsid w:val="005D587C"/>
    <w:rsid w:val="005D5BAA"/>
    <w:rsid w:val="005D5CFE"/>
    <w:rsid w:val="005D5F87"/>
    <w:rsid w:val="005D60C8"/>
    <w:rsid w:val="005D6278"/>
    <w:rsid w:val="005D714E"/>
    <w:rsid w:val="005D7386"/>
    <w:rsid w:val="005D73C6"/>
    <w:rsid w:val="005D7D58"/>
    <w:rsid w:val="005E0B9C"/>
    <w:rsid w:val="005E17BE"/>
    <w:rsid w:val="005E1F23"/>
    <w:rsid w:val="005E1F70"/>
    <w:rsid w:val="005E22E3"/>
    <w:rsid w:val="005E2A94"/>
    <w:rsid w:val="005E2D3B"/>
    <w:rsid w:val="005E2EED"/>
    <w:rsid w:val="005E37C3"/>
    <w:rsid w:val="005E37DA"/>
    <w:rsid w:val="005E3A61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3ED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64E4"/>
    <w:rsid w:val="005F7375"/>
    <w:rsid w:val="005F7919"/>
    <w:rsid w:val="005F7AED"/>
    <w:rsid w:val="005F7BB7"/>
    <w:rsid w:val="00600B49"/>
    <w:rsid w:val="006010A2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0FC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3C25"/>
    <w:rsid w:val="00613E25"/>
    <w:rsid w:val="006141B9"/>
    <w:rsid w:val="006142C0"/>
    <w:rsid w:val="006149AD"/>
    <w:rsid w:val="00614F82"/>
    <w:rsid w:val="00614F8C"/>
    <w:rsid w:val="006164FF"/>
    <w:rsid w:val="00617F8D"/>
    <w:rsid w:val="00620933"/>
    <w:rsid w:val="00620989"/>
    <w:rsid w:val="006209C1"/>
    <w:rsid w:val="00620D52"/>
    <w:rsid w:val="00620ECF"/>
    <w:rsid w:val="00621769"/>
    <w:rsid w:val="00622DAF"/>
    <w:rsid w:val="00623351"/>
    <w:rsid w:val="00623505"/>
    <w:rsid w:val="006238E7"/>
    <w:rsid w:val="00624152"/>
    <w:rsid w:val="0062524C"/>
    <w:rsid w:val="00625CBC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A46"/>
    <w:rsid w:val="0063506B"/>
    <w:rsid w:val="006357C3"/>
    <w:rsid w:val="006359DB"/>
    <w:rsid w:val="00635CB8"/>
    <w:rsid w:val="00636467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0EC7"/>
    <w:rsid w:val="00651040"/>
    <w:rsid w:val="0065115F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CB4"/>
    <w:rsid w:val="006605C4"/>
    <w:rsid w:val="00660E35"/>
    <w:rsid w:val="0066176B"/>
    <w:rsid w:val="00661D27"/>
    <w:rsid w:val="0066294E"/>
    <w:rsid w:val="0066309E"/>
    <w:rsid w:val="0066359B"/>
    <w:rsid w:val="006637C0"/>
    <w:rsid w:val="00663882"/>
    <w:rsid w:val="0066510C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6FE"/>
    <w:rsid w:val="00675C55"/>
    <w:rsid w:val="00675C56"/>
    <w:rsid w:val="00676983"/>
    <w:rsid w:val="00676F93"/>
    <w:rsid w:val="00677279"/>
    <w:rsid w:val="00677D70"/>
    <w:rsid w:val="00680488"/>
    <w:rsid w:val="00680787"/>
    <w:rsid w:val="00680DAF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0AC"/>
    <w:rsid w:val="0068537C"/>
    <w:rsid w:val="0068645D"/>
    <w:rsid w:val="00686603"/>
    <w:rsid w:val="006867B1"/>
    <w:rsid w:val="006869A0"/>
    <w:rsid w:val="0068726C"/>
    <w:rsid w:val="006873BC"/>
    <w:rsid w:val="006874F3"/>
    <w:rsid w:val="00687975"/>
    <w:rsid w:val="006902E9"/>
    <w:rsid w:val="006904D2"/>
    <w:rsid w:val="006906AA"/>
    <w:rsid w:val="006907AF"/>
    <w:rsid w:val="00690AB2"/>
    <w:rsid w:val="00690BAD"/>
    <w:rsid w:val="00690BB3"/>
    <w:rsid w:val="00690EC3"/>
    <w:rsid w:val="0069167F"/>
    <w:rsid w:val="0069182F"/>
    <w:rsid w:val="00691B2A"/>
    <w:rsid w:val="00692B14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B2A"/>
    <w:rsid w:val="006A306A"/>
    <w:rsid w:val="006A3189"/>
    <w:rsid w:val="006A3409"/>
    <w:rsid w:val="006A3DB9"/>
    <w:rsid w:val="006A4187"/>
    <w:rsid w:val="006A431C"/>
    <w:rsid w:val="006A43C7"/>
    <w:rsid w:val="006A4681"/>
    <w:rsid w:val="006A470A"/>
    <w:rsid w:val="006A471A"/>
    <w:rsid w:val="006A4C53"/>
    <w:rsid w:val="006A562B"/>
    <w:rsid w:val="006A6AD7"/>
    <w:rsid w:val="006B0113"/>
    <w:rsid w:val="006B0200"/>
    <w:rsid w:val="006B0426"/>
    <w:rsid w:val="006B12A8"/>
    <w:rsid w:val="006B1583"/>
    <w:rsid w:val="006B1E38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4D3"/>
    <w:rsid w:val="006D281C"/>
    <w:rsid w:val="006D2900"/>
    <w:rsid w:val="006D3185"/>
    <w:rsid w:val="006D3539"/>
    <w:rsid w:val="006D50D5"/>
    <w:rsid w:val="006D51B9"/>
    <w:rsid w:val="006D5D92"/>
    <w:rsid w:val="006D6C3C"/>
    <w:rsid w:val="006D6DE0"/>
    <w:rsid w:val="006D6F9B"/>
    <w:rsid w:val="006D78C4"/>
    <w:rsid w:val="006D7944"/>
    <w:rsid w:val="006D7BC5"/>
    <w:rsid w:val="006E003A"/>
    <w:rsid w:val="006E09C5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523C"/>
    <w:rsid w:val="006E5B8C"/>
    <w:rsid w:val="006E7F6A"/>
    <w:rsid w:val="006F0596"/>
    <w:rsid w:val="006F0894"/>
    <w:rsid w:val="006F0FA4"/>
    <w:rsid w:val="006F13AB"/>
    <w:rsid w:val="006F2001"/>
    <w:rsid w:val="006F2328"/>
    <w:rsid w:val="006F2A97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5FD9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1051"/>
    <w:rsid w:val="007014F9"/>
    <w:rsid w:val="00701989"/>
    <w:rsid w:val="00701E64"/>
    <w:rsid w:val="00701F64"/>
    <w:rsid w:val="00701FEA"/>
    <w:rsid w:val="0070210A"/>
    <w:rsid w:val="00702458"/>
    <w:rsid w:val="007026E9"/>
    <w:rsid w:val="00702A26"/>
    <w:rsid w:val="00702F3A"/>
    <w:rsid w:val="00703082"/>
    <w:rsid w:val="00703B99"/>
    <w:rsid w:val="0070439E"/>
    <w:rsid w:val="007052DC"/>
    <w:rsid w:val="0070534B"/>
    <w:rsid w:val="00705CDB"/>
    <w:rsid w:val="00705E09"/>
    <w:rsid w:val="007061FC"/>
    <w:rsid w:val="00706BE9"/>
    <w:rsid w:val="00706F6C"/>
    <w:rsid w:val="00707647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A05"/>
    <w:rsid w:val="00722B35"/>
    <w:rsid w:val="00723AA9"/>
    <w:rsid w:val="00723EEF"/>
    <w:rsid w:val="007256AA"/>
    <w:rsid w:val="00725750"/>
    <w:rsid w:val="00725DC0"/>
    <w:rsid w:val="00726BD7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611"/>
    <w:rsid w:val="0073689F"/>
    <w:rsid w:val="007368DE"/>
    <w:rsid w:val="0073694C"/>
    <w:rsid w:val="00736FB7"/>
    <w:rsid w:val="00737135"/>
    <w:rsid w:val="007375FF"/>
    <w:rsid w:val="007377FC"/>
    <w:rsid w:val="00740278"/>
    <w:rsid w:val="00740757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1224"/>
    <w:rsid w:val="00751BF8"/>
    <w:rsid w:val="00751D6E"/>
    <w:rsid w:val="00751E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403"/>
    <w:rsid w:val="00754566"/>
    <w:rsid w:val="007545C4"/>
    <w:rsid w:val="0075468B"/>
    <w:rsid w:val="0075491A"/>
    <w:rsid w:val="0075526B"/>
    <w:rsid w:val="007555CE"/>
    <w:rsid w:val="00755756"/>
    <w:rsid w:val="00755796"/>
    <w:rsid w:val="007564CA"/>
    <w:rsid w:val="00756A23"/>
    <w:rsid w:val="007578BC"/>
    <w:rsid w:val="00757B41"/>
    <w:rsid w:val="00757E40"/>
    <w:rsid w:val="0076008E"/>
    <w:rsid w:val="0076025D"/>
    <w:rsid w:val="007603CD"/>
    <w:rsid w:val="00760EDA"/>
    <w:rsid w:val="007610AB"/>
    <w:rsid w:val="00761FBA"/>
    <w:rsid w:val="00762631"/>
    <w:rsid w:val="007626A7"/>
    <w:rsid w:val="00762810"/>
    <w:rsid w:val="00762AAF"/>
    <w:rsid w:val="00762F8E"/>
    <w:rsid w:val="00763379"/>
    <w:rsid w:val="007636B1"/>
    <w:rsid w:val="007638C3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67A3E"/>
    <w:rsid w:val="00770813"/>
    <w:rsid w:val="007709D9"/>
    <w:rsid w:val="00770B9C"/>
    <w:rsid w:val="00770C75"/>
    <w:rsid w:val="00771145"/>
    <w:rsid w:val="007718E1"/>
    <w:rsid w:val="00771C28"/>
    <w:rsid w:val="00771DE3"/>
    <w:rsid w:val="00771EC2"/>
    <w:rsid w:val="00771FD8"/>
    <w:rsid w:val="00772235"/>
    <w:rsid w:val="00772780"/>
    <w:rsid w:val="00772CB5"/>
    <w:rsid w:val="00772F13"/>
    <w:rsid w:val="00772F37"/>
    <w:rsid w:val="00772FCE"/>
    <w:rsid w:val="00773128"/>
    <w:rsid w:val="007732B5"/>
    <w:rsid w:val="007737CC"/>
    <w:rsid w:val="007739E7"/>
    <w:rsid w:val="0077415D"/>
    <w:rsid w:val="007741F4"/>
    <w:rsid w:val="0077487B"/>
    <w:rsid w:val="00774C4E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21B"/>
    <w:rsid w:val="00781B60"/>
    <w:rsid w:val="00782B4F"/>
    <w:rsid w:val="00782F35"/>
    <w:rsid w:val="0078411E"/>
    <w:rsid w:val="007854AE"/>
    <w:rsid w:val="00785F86"/>
    <w:rsid w:val="007862BA"/>
    <w:rsid w:val="007864F9"/>
    <w:rsid w:val="00786E6F"/>
    <w:rsid w:val="00786F8B"/>
    <w:rsid w:val="0078764A"/>
    <w:rsid w:val="007900BF"/>
    <w:rsid w:val="007905D2"/>
    <w:rsid w:val="00790C11"/>
    <w:rsid w:val="00790D61"/>
    <w:rsid w:val="00791302"/>
    <w:rsid w:val="0079148B"/>
    <w:rsid w:val="00791CED"/>
    <w:rsid w:val="007920E5"/>
    <w:rsid w:val="00792196"/>
    <w:rsid w:val="00792505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C8"/>
    <w:rsid w:val="0079582A"/>
    <w:rsid w:val="00796144"/>
    <w:rsid w:val="00796406"/>
    <w:rsid w:val="00796A09"/>
    <w:rsid w:val="00797269"/>
    <w:rsid w:val="007972AD"/>
    <w:rsid w:val="00797323"/>
    <w:rsid w:val="007A0591"/>
    <w:rsid w:val="007A0751"/>
    <w:rsid w:val="007A09EC"/>
    <w:rsid w:val="007A0BA7"/>
    <w:rsid w:val="007A0D9B"/>
    <w:rsid w:val="007A0FFE"/>
    <w:rsid w:val="007A1536"/>
    <w:rsid w:val="007A18B2"/>
    <w:rsid w:val="007A22B6"/>
    <w:rsid w:val="007A22DF"/>
    <w:rsid w:val="007A2626"/>
    <w:rsid w:val="007A29C8"/>
    <w:rsid w:val="007A3428"/>
    <w:rsid w:val="007A3B6A"/>
    <w:rsid w:val="007A3E41"/>
    <w:rsid w:val="007A4BAC"/>
    <w:rsid w:val="007A5603"/>
    <w:rsid w:val="007A57F6"/>
    <w:rsid w:val="007A581E"/>
    <w:rsid w:val="007A5CD7"/>
    <w:rsid w:val="007A6238"/>
    <w:rsid w:val="007A6932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B9"/>
    <w:rsid w:val="007C02FC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67F3"/>
    <w:rsid w:val="007C76EF"/>
    <w:rsid w:val="007C7A29"/>
    <w:rsid w:val="007C7C69"/>
    <w:rsid w:val="007C7D93"/>
    <w:rsid w:val="007D068D"/>
    <w:rsid w:val="007D075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6598"/>
    <w:rsid w:val="007D6641"/>
    <w:rsid w:val="007D78CE"/>
    <w:rsid w:val="007E05B3"/>
    <w:rsid w:val="007E08B8"/>
    <w:rsid w:val="007E0C06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23FA"/>
    <w:rsid w:val="007F2424"/>
    <w:rsid w:val="007F2488"/>
    <w:rsid w:val="007F2DE9"/>
    <w:rsid w:val="007F31D6"/>
    <w:rsid w:val="007F399E"/>
    <w:rsid w:val="007F4486"/>
    <w:rsid w:val="007F44FA"/>
    <w:rsid w:val="007F46A2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2EF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4848"/>
    <w:rsid w:val="00804A35"/>
    <w:rsid w:val="00806484"/>
    <w:rsid w:val="00806A4D"/>
    <w:rsid w:val="00806B0F"/>
    <w:rsid w:val="00806F53"/>
    <w:rsid w:val="0080770C"/>
    <w:rsid w:val="00807998"/>
    <w:rsid w:val="00807B1F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5BE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7D5"/>
    <w:rsid w:val="008279D4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18"/>
    <w:rsid w:val="008337F9"/>
    <w:rsid w:val="00833848"/>
    <w:rsid w:val="00833C6E"/>
    <w:rsid w:val="00834382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37453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0D2"/>
    <w:rsid w:val="0084419E"/>
    <w:rsid w:val="00844329"/>
    <w:rsid w:val="00844C31"/>
    <w:rsid w:val="00845062"/>
    <w:rsid w:val="0084545B"/>
    <w:rsid w:val="008454CE"/>
    <w:rsid w:val="00846289"/>
    <w:rsid w:val="00846421"/>
    <w:rsid w:val="0084652F"/>
    <w:rsid w:val="00846E75"/>
    <w:rsid w:val="00847816"/>
    <w:rsid w:val="008478D7"/>
    <w:rsid w:val="00847E2A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40C7"/>
    <w:rsid w:val="0085545B"/>
    <w:rsid w:val="00855CEA"/>
    <w:rsid w:val="00855D96"/>
    <w:rsid w:val="00855E41"/>
    <w:rsid w:val="0085688F"/>
    <w:rsid w:val="00856A3A"/>
    <w:rsid w:val="00856F88"/>
    <w:rsid w:val="00857420"/>
    <w:rsid w:val="00857A4D"/>
    <w:rsid w:val="00857FD1"/>
    <w:rsid w:val="008603DF"/>
    <w:rsid w:val="008606D0"/>
    <w:rsid w:val="008606F0"/>
    <w:rsid w:val="008608A3"/>
    <w:rsid w:val="00861269"/>
    <w:rsid w:val="008618A8"/>
    <w:rsid w:val="00861DD7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1A9"/>
    <w:rsid w:val="00866C4B"/>
    <w:rsid w:val="008674F3"/>
    <w:rsid w:val="008676B7"/>
    <w:rsid w:val="00867BE8"/>
    <w:rsid w:val="00867FBF"/>
    <w:rsid w:val="00870127"/>
    <w:rsid w:val="0087013C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5"/>
    <w:rsid w:val="00877B8D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868E1"/>
    <w:rsid w:val="00887255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CC8"/>
    <w:rsid w:val="00894D27"/>
    <w:rsid w:val="00895135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55A"/>
    <w:rsid w:val="008A0EE0"/>
    <w:rsid w:val="008A1531"/>
    <w:rsid w:val="008A1B43"/>
    <w:rsid w:val="008A1BF2"/>
    <w:rsid w:val="008A1F0F"/>
    <w:rsid w:val="008A2210"/>
    <w:rsid w:val="008A230F"/>
    <w:rsid w:val="008A2466"/>
    <w:rsid w:val="008A2E80"/>
    <w:rsid w:val="008A2EC9"/>
    <w:rsid w:val="008A3F7A"/>
    <w:rsid w:val="008A3F7F"/>
    <w:rsid w:val="008A4360"/>
    <w:rsid w:val="008A47A5"/>
    <w:rsid w:val="008A54BC"/>
    <w:rsid w:val="008A5D5C"/>
    <w:rsid w:val="008A5F29"/>
    <w:rsid w:val="008A62EF"/>
    <w:rsid w:val="008A62F1"/>
    <w:rsid w:val="008A6449"/>
    <w:rsid w:val="008A65A6"/>
    <w:rsid w:val="008A6925"/>
    <w:rsid w:val="008A69DD"/>
    <w:rsid w:val="008B04E1"/>
    <w:rsid w:val="008B09D0"/>
    <w:rsid w:val="008B1488"/>
    <w:rsid w:val="008B15D1"/>
    <w:rsid w:val="008B1FDE"/>
    <w:rsid w:val="008B2337"/>
    <w:rsid w:val="008B24E0"/>
    <w:rsid w:val="008B2CC0"/>
    <w:rsid w:val="008B33DF"/>
    <w:rsid w:val="008B4863"/>
    <w:rsid w:val="008B563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15F"/>
    <w:rsid w:val="008C451A"/>
    <w:rsid w:val="008C4528"/>
    <w:rsid w:val="008C486C"/>
    <w:rsid w:val="008C4B85"/>
    <w:rsid w:val="008C569A"/>
    <w:rsid w:val="008C5703"/>
    <w:rsid w:val="008C5857"/>
    <w:rsid w:val="008C5907"/>
    <w:rsid w:val="008C5E33"/>
    <w:rsid w:val="008C5E50"/>
    <w:rsid w:val="008C5FB3"/>
    <w:rsid w:val="008C6D20"/>
    <w:rsid w:val="008C7233"/>
    <w:rsid w:val="008C78FC"/>
    <w:rsid w:val="008C7C63"/>
    <w:rsid w:val="008C7C7A"/>
    <w:rsid w:val="008C7ECF"/>
    <w:rsid w:val="008D0418"/>
    <w:rsid w:val="008D054E"/>
    <w:rsid w:val="008D09DB"/>
    <w:rsid w:val="008D0EA4"/>
    <w:rsid w:val="008D1592"/>
    <w:rsid w:val="008D199F"/>
    <w:rsid w:val="008D1C01"/>
    <w:rsid w:val="008D2387"/>
    <w:rsid w:val="008D263F"/>
    <w:rsid w:val="008D27C5"/>
    <w:rsid w:val="008D2A16"/>
    <w:rsid w:val="008D2F58"/>
    <w:rsid w:val="008D3053"/>
    <w:rsid w:val="008D3415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0F59"/>
    <w:rsid w:val="008E13ED"/>
    <w:rsid w:val="008E1AAC"/>
    <w:rsid w:val="008E1F1C"/>
    <w:rsid w:val="008E235C"/>
    <w:rsid w:val="008E2FF5"/>
    <w:rsid w:val="008E31B5"/>
    <w:rsid w:val="008E32AC"/>
    <w:rsid w:val="008E347E"/>
    <w:rsid w:val="008E55DE"/>
    <w:rsid w:val="008E56FA"/>
    <w:rsid w:val="008E5A70"/>
    <w:rsid w:val="008E623F"/>
    <w:rsid w:val="008E6ADE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A3B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7C44"/>
    <w:rsid w:val="009202D2"/>
    <w:rsid w:val="00920C08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BBE"/>
    <w:rsid w:val="00923E27"/>
    <w:rsid w:val="0092474A"/>
    <w:rsid w:val="0092476D"/>
    <w:rsid w:val="00925ABB"/>
    <w:rsid w:val="00925B39"/>
    <w:rsid w:val="00926533"/>
    <w:rsid w:val="00926D5F"/>
    <w:rsid w:val="00926DCE"/>
    <w:rsid w:val="00926E3B"/>
    <w:rsid w:val="00926F21"/>
    <w:rsid w:val="00926F9C"/>
    <w:rsid w:val="00926FCA"/>
    <w:rsid w:val="00926FFD"/>
    <w:rsid w:val="0092771A"/>
    <w:rsid w:val="0093006B"/>
    <w:rsid w:val="00931A0E"/>
    <w:rsid w:val="00931C8F"/>
    <w:rsid w:val="00931EAB"/>
    <w:rsid w:val="00931ECA"/>
    <w:rsid w:val="00931F82"/>
    <w:rsid w:val="009331EE"/>
    <w:rsid w:val="00933625"/>
    <w:rsid w:val="009336B6"/>
    <w:rsid w:val="00933DC8"/>
    <w:rsid w:val="00934B89"/>
    <w:rsid w:val="00934C51"/>
    <w:rsid w:val="00935142"/>
    <w:rsid w:val="00935391"/>
    <w:rsid w:val="0093542C"/>
    <w:rsid w:val="0093563F"/>
    <w:rsid w:val="0093576B"/>
    <w:rsid w:val="009358E4"/>
    <w:rsid w:val="00936674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E8"/>
    <w:rsid w:val="00944897"/>
    <w:rsid w:val="00944C29"/>
    <w:rsid w:val="00944FA3"/>
    <w:rsid w:val="00945262"/>
    <w:rsid w:val="0094571D"/>
    <w:rsid w:val="00945D6D"/>
    <w:rsid w:val="00945DEB"/>
    <w:rsid w:val="009475B9"/>
    <w:rsid w:val="00947790"/>
    <w:rsid w:val="00947A5C"/>
    <w:rsid w:val="009506C8"/>
    <w:rsid w:val="0095074A"/>
    <w:rsid w:val="00950768"/>
    <w:rsid w:val="009508F7"/>
    <w:rsid w:val="0095098A"/>
    <w:rsid w:val="0095168C"/>
    <w:rsid w:val="009517BC"/>
    <w:rsid w:val="0095183F"/>
    <w:rsid w:val="00951C6A"/>
    <w:rsid w:val="00951C77"/>
    <w:rsid w:val="0095294C"/>
    <w:rsid w:val="0095338F"/>
    <w:rsid w:val="0095395D"/>
    <w:rsid w:val="00953B8C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603AD"/>
    <w:rsid w:val="009604A7"/>
    <w:rsid w:val="00960876"/>
    <w:rsid w:val="00960AC8"/>
    <w:rsid w:val="0096106D"/>
    <w:rsid w:val="00961372"/>
    <w:rsid w:val="00961840"/>
    <w:rsid w:val="00961962"/>
    <w:rsid w:val="009619B1"/>
    <w:rsid w:val="00961A62"/>
    <w:rsid w:val="00961AFD"/>
    <w:rsid w:val="0096231E"/>
    <w:rsid w:val="00962A81"/>
    <w:rsid w:val="00962BED"/>
    <w:rsid w:val="009634D7"/>
    <w:rsid w:val="0096388A"/>
    <w:rsid w:val="009647AF"/>
    <w:rsid w:val="00964A0E"/>
    <w:rsid w:val="00964BFA"/>
    <w:rsid w:val="0096521B"/>
    <w:rsid w:val="00965B91"/>
    <w:rsid w:val="009667DB"/>
    <w:rsid w:val="00966D26"/>
    <w:rsid w:val="0096768B"/>
    <w:rsid w:val="0096780C"/>
    <w:rsid w:val="00967AAC"/>
    <w:rsid w:val="00967B7C"/>
    <w:rsid w:val="00970154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74AA"/>
    <w:rsid w:val="00977787"/>
    <w:rsid w:val="00977BF3"/>
    <w:rsid w:val="00977ED0"/>
    <w:rsid w:val="00980121"/>
    <w:rsid w:val="0098015F"/>
    <w:rsid w:val="00980733"/>
    <w:rsid w:val="00980994"/>
    <w:rsid w:val="0098213D"/>
    <w:rsid w:val="0098233A"/>
    <w:rsid w:val="00982883"/>
    <w:rsid w:val="009828B4"/>
    <w:rsid w:val="0098373B"/>
    <w:rsid w:val="009837B7"/>
    <w:rsid w:val="00983B30"/>
    <w:rsid w:val="00983BC1"/>
    <w:rsid w:val="00983BDC"/>
    <w:rsid w:val="00983F9B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599"/>
    <w:rsid w:val="00991885"/>
    <w:rsid w:val="00991C33"/>
    <w:rsid w:val="009921A3"/>
    <w:rsid w:val="00992720"/>
    <w:rsid w:val="0099292C"/>
    <w:rsid w:val="00992A95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A070D"/>
    <w:rsid w:val="009A0BC9"/>
    <w:rsid w:val="009A0EB9"/>
    <w:rsid w:val="009A0EE3"/>
    <w:rsid w:val="009A193B"/>
    <w:rsid w:val="009A1E87"/>
    <w:rsid w:val="009A24C5"/>
    <w:rsid w:val="009A2C72"/>
    <w:rsid w:val="009A2FBE"/>
    <w:rsid w:val="009A3042"/>
    <w:rsid w:val="009A3339"/>
    <w:rsid w:val="009A37DD"/>
    <w:rsid w:val="009A3863"/>
    <w:rsid w:val="009A3F58"/>
    <w:rsid w:val="009A43E8"/>
    <w:rsid w:val="009A443C"/>
    <w:rsid w:val="009A47E4"/>
    <w:rsid w:val="009A4E7D"/>
    <w:rsid w:val="009A5001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9B2"/>
    <w:rsid w:val="009A7AE7"/>
    <w:rsid w:val="009B001F"/>
    <w:rsid w:val="009B0263"/>
    <w:rsid w:val="009B055D"/>
    <w:rsid w:val="009B069D"/>
    <w:rsid w:val="009B07C7"/>
    <w:rsid w:val="009B0823"/>
    <w:rsid w:val="009B08F8"/>
    <w:rsid w:val="009B0C96"/>
    <w:rsid w:val="009B0D02"/>
    <w:rsid w:val="009B0D60"/>
    <w:rsid w:val="009B1AAB"/>
    <w:rsid w:val="009B1B45"/>
    <w:rsid w:val="009B37AA"/>
    <w:rsid w:val="009B3929"/>
    <w:rsid w:val="009B3977"/>
    <w:rsid w:val="009B443E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3CE"/>
    <w:rsid w:val="009D0515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7260"/>
    <w:rsid w:val="009D7A1C"/>
    <w:rsid w:val="009D7FE0"/>
    <w:rsid w:val="009E0224"/>
    <w:rsid w:val="009E08D3"/>
    <w:rsid w:val="009E09F9"/>
    <w:rsid w:val="009E0A73"/>
    <w:rsid w:val="009E11FC"/>
    <w:rsid w:val="009E190D"/>
    <w:rsid w:val="009E1999"/>
    <w:rsid w:val="009E1B65"/>
    <w:rsid w:val="009E1B68"/>
    <w:rsid w:val="009E1F51"/>
    <w:rsid w:val="009E2A22"/>
    <w:rsid w:val="009E36E3"/>
    <w:rsid w:val="009E372A"/>
    <w:rsid w:val="009E3DE8"/>
    <w:rsid w:val="009E4154"/>
    <w:rsid w:val="009E4A7A"/>
    <w:rsid w:val="009E57A1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B5A"/>
    <w:rsid w:val="00A03102"/>
    <w:rsid w:val="00A039C2"/>
    <w:rsid w:val="00A03D7B"/>
    <w:rsid w:val="00A03D89"/>
    <w:rsid w:val="00A03DC9"/>
    <w:rsid w:val="00A03EAB"/>
    <w:rsid w:val="00A04A6B"/>
    <w:rsid w:val="00A055B8"/>
    <w:rsid w:val="00A057FE"/>
    <w:rsid w:val="00A05C1F"/>
    <w:rsid w:val="00A068E7"/>
    <w:rsid w:val="00A06B77"/>
    <w:rsid w:val="00A06E4C"/>
    <w:rsid w:val="00A07355"/>
    <w:rsid w:val="00A07CFA"/>
    <w:rsid w:val="00A10AAD"/>
    <w:rsid w:val="00A10AF4"/>
    <w:rsid w:val="00A117BC"/>
    <w:rsid w:val="00A11E7D"/>
    <w:rsid w:val="00A122A4"/>
    <w:rsid w:val="00A124A9"/>
    <w:rsid w:val="00A12BFE"/>
    <w:rsid w:val="00A12E25"/>
    <w:rsid w:val="00A12ED5"/>
    <w:rsid w:val="00A13B55"/>
    <w:rsid w:val="00A13D53"/>
    <w:rsid w:val="00A14093"/>
    <w:rsid w:val="00A14E7D"/>
    <w:rsid w:val="00A1506E"/>
    <w:rsid w:val="00A1603E"/>
    <w:rsid w:val="00A16071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26D0"/>
    <w:rsid w:val="00A22E43"/>
    <w:rsid w:val="00A22F44"/>
    <w:rsid w:val="00A23936"/>
    <w:rsid w:val="00A24446"/>
    <w:rsid w:val="00A24B62"/>
    <w:rsid w:val="00A250DE"/>
    <w:rsid w:val="00A257C8"/>
    <w:rsid w:val="00A25ACC"/>
    <w:rsid w:val="00A25AFA"/>
    <w:rsid w:val="00A2692F"/>
    <w:rsid w:val="00A269E5"/>
    <w:rsid w:val="00A27436"/>
    <w:rsid w:val="00A2765E"/>
    <w:rsid w:val="00A278EA"/>
    <w:rsid w:val="00A27B68"/>
    <w:rsid w:val="00A27E0D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5718"/>
    <w:rsid w:val="00A35B5F"/>
    <w:rsid w:val="00A36E23"/>
    <w:rsid w:val="00A36E5F"/>
    <w:rsid w:val="00A37095"/>
    <w:rsid w:val="00A37239"/>
    <w:rsid w:val="00A40014"/>
    <w:rsid w:val="00A40A4E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AA5"/>
    <w:rsid w:val="00A5281D"/>
    <w:rsid w:val="00A52D4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57E46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6E3B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24B6"/>
    <w:rsid w:val="00A728A5"/>
    <w:rsid w:val="00A73685"/>
    <w:rsid w:val="00A73698"/>
    <w:rsid w:val="00A7382C"/>
    <w:rsid w:val="00A73AB7"/>
    <w:rsid w:val="00A73F5C"/>
    <w:rsid w:val="00A744AB"/>
    <w:rsid w:val="00A752E7"/>
    <w:rsid w:val="00A76147"/>
    <w:rsid w:val="00A7636D"/>
    <w:rsid w:val="00A76668"/>
    <w:rsid w:val="00A76F8C"/>
    <w:rsid w:val="00A772FB"/>
    <w:rsid w:val="00A8001A"/>
    <w:rsid w:val="00A80B6A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1F1"/>
    <w:rsid w:val="00A86A6A"/>
    <w:rsid w:val="00A86AFF"/>
    <w:rsid w:val="00A87B36"/>
    <w:rsid w:val="00A9068F"/>
    <w:rsid w:val="00A90882"/>
    <w:rsid w:val="00A90C20"/>
    <w:rsid w:val="00A914AA"/>
    <w:rsid w:val="00A915E2"/>
    <w:rsid w:val="00A9162E"/>
    <w:rsid w:val="00A918BA"/>
    <w:rsid w:val="00A91A03"/>
    <w:rsid w:val="00A91DB6"/>
    <w:rsid w:val="00A91E78"/>
    <w:rsid w:val="00A92329"/>
    <w:rsid w:val="00A92AB0"/>
    <w:rsid w:val="00A92C6A"/>
    <w:rsid w:val="00A93588"/>
    <w:rsid w:val="00A936B7"/>
    <w:rsid w:val="00A93D5A"/>
    <w:rsid w:val="00A94CE5"/>
    <w:rsid w:val="00A94E61"/>
    <w:rsid w:val="00A96222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606"/>
    <w:rsid w:val="00AA59B6"/>
    <w:rsid w:val="00AA64FF"/>
    <w:rsid w:val="00AA651A"/>
    <w:rsid w:val="00AA6A94"/>
    <w:rsid w:val="00AA6EBE"/>
    <w:rsid w:val="00AA7039"/>
    <w:rsid w:val="00AA79BF"/>
    <w:rsid w:val="00AA7B8E"/>
    <w:rsid w:val="00AB044E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7BA"/>
    <w:rsid w:val="00AB4EE4"/>
    <w:rsid w:val="00AB577A"/>
    <w:rsid w:val="00AB57F8"/>
    <w:rsid w:val="00AB5C06"/>
    <w:rsid w:val="00AB5C3B"/>
    <w:rsid w:val="00AB5E2C"/>
    <w:rsid w:val="00AB62D9"/>
    <w:rsid w:val="00AB646A"/>
    <w:rsid w:val="00AB6699"/>
    <w:rsid w:val="00AB6B5D"/>
    <w:rsid w:val="00AB6C0E"/>
    <w:rsid w:val="00AB6FD2"/>
    <w:rsid w:val="00AB74CE"/>
    <w:rsid w:val="00AB7769"/>
    <w:rsid w:val="00AB7CAC"/>
    <w:rsid w:val="00AC0383"/>
    <w:rsid w:val="00AC06A1"/>
    <w:rsid w:val="00AC1E51"/>
    <w:rsid w:val="00AC1F49"/>
    <w:rsid w:val="00AC2007"/>
    <w:rsid w:val="00AC211D"/>
    <w:rsid w:val="00AC2206"/>
    <w:rsid w:val="00AC2460"/>
    <w:rsid w:val="00AC2A70"/>
    <w:rsid w:val="00AC2F7D"/>
    <w:rsid w:val="00AC3BE0"/>
    <w:rsid w:val="00AC3C86"/>
    <w:rsid w:val="00AC3E10"/>
    <w:rsid w:val="00AC3F6F"/>
    <w:rsid w:val="00AC40FE"/>
    <w:rsid w:val="00AC5511"/>
    <w:rsid w:val="00AC5743"/>
    <w:rsid w:val="00AC5AC8"/>
    <w:rsid w:val="00AC5FDB"/>
    <w:rsid w:val="00AC655B"/>
    <w:rsid w:val="00AC6807"/>
    <w:rsid w:val="00AC6966"/>
    <w:rsid w:val="00AC69AF"/>
    <w:rsid w:val="00AC6E13"/>
    <w:rsid w:val="00AC6E6E"/>
    <w:rsid w:val="00AC7002"/>
    <w:rsid w:val="00AC7278"/>
    <w:rsid w:val="00AC79D2"/>
    <w:rsid w:val="00AD03D1"/>
    <w:rsid w:val="00AD082B"/>
    <w:rsid w:val="00AD0B01"/>
    <w:rsid w:val="00AD12DE"/>
    <w:rsid w:val="00AD1721"/>
    <w:rsid w:val="00AD2136"/>
    <w:rsid w:val="00AD27BB"/>
    <w:rsid w:val="00AD38FA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694"/>
    <w:rsid w:val="00AE07BC"/>
    <w:rsid w:val="00AE0A85"/>
    <w:rsid w:val="00AE1181"/>
    <w:rsid w:val="00AE1A53"/>
    <w:rsid w:val="00AE1D32"/>
    <w:rsid w:val="00AE2332"/>
    <w:rsid w:val="00AE2E3B"/>
    <w:rsid w:val="00AE3CA3"/>
    <w:rsid w:val="00AE4F69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BC"/>
    <w:rsid w:val="00B029C2"/>
    <w:rsid w:val="00B03639"/>
    <w:rsid w:val="00B03E0C"/>
    <w:rsid w:val="00B04003"/>
    <w:rsid w:val="00B044F8"/>
    <w:rsid w:val="00B04A9C"/>
    <w:rsid w:val="00B04B41"/>
    <w:rsid w:val="00B04C53"/>
    <w:rsid w:val="00B04C8E"/>
    <w:rsid w:val="00B06006"/>
    <w:rsid w:val="00B06E04"/>
    <w:rsid w:val="00B07358"/>
    <w:rsid w:val="00B073D2"/>
    <w:rsid w:val="00B077FE"/>
    <w:rsid w:val="00B10579"/>
    <w:rsid w:val="00B1109C"/>
    <w:rsid w:val="00B1130A"/>
    <w:rsid w:val="00B11619"/>
    <w:rsid w:val="00B117D3"/>
    <w:rsid w:val="00B1198A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B7A"/>
    <w:rsid w:val="00B15E7C"/>
    <w:rsid w:val="00B164E1"/>
    <w:rsid w:val="00B16AC0"/>
    <w:rsid w:val="00B16C1E"/>
    <w:rsid w:val="00B17139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6E9"/>
    <w:rsid w:val="00B21D8C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31508"/>
    <w:rsid w:val="00B3200E"/>
    <w:rsid w:val="00B328F0"/>
    <w:rsid w:val="00B32994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9C9"/>
    <w:rsid w:val="00B40A9F"/>
    <w:rsid w:val="00B40B76"/>
    <w:rsid w:val="00B414D4"/>
    <w:rsid w:val="00B419F5"/>
    <w:rsid w:val="00B41AE3"/>
    <w:rsid w:val="00B42691"/>
    <w:rsid w:val="00B42AF6"/>
    <w:rsid w:val="00B42BBD"/>
    <w:rsid w:val="00B42C67"/>
    <w:rsid w:val="00B42DD6"/>
    <w:rsid w:val="00B43490"/>
    <w:rsid w:val="00B4354B"/>
    <w:rsid w:val="00B43623"/>
    <w:rsid w:val="00B43C4E"/>
    <w:rsid w:val="00B43CB8"/>
    <w:rsid w:val="00B43E6A"/>
    <w:rsid w:val="00B4473E"/>
    <w:rsid w:val="00B45038"/>
    <w:rsid w:val="00B451D8"/>
    <w:rsid w:val="00B45AF8"/>
    <w:rsid w:val="00B462CB"/>
    <w:rsid w:val="00B46C0A"/>
    <w:rsid w:val="00B47551"/>
    <w:rsid w:val="00B50B17"/>
    <w:rsid w:val="00B50B53"/>
    <w:rsid w:val="00B50D05"/>
    <w:rsid w:val="00B51D0F"/>
    <w:rsid w:val="00B53AE1"/>
    <w:rsid w:val="00B53CFF"/>
    <w:rsid w:val="00B54A45"/>
    <w:rsid w:val="00B54B8E"/>
    <w:rsid w:val="00B550FD"/>
    <w:rsid w:val="00B5544A"/>
    <w:rsid w:val="00B558A6"/>
    <w:rsid w:val="00B55A13"/>
    <w:rsid w:val="00B55A35"/>
    <w:rsid w:val="00B55B87"/>
    <w:rsid w:val="00B562F2"/>
    <w:rsid w:val="00B56785"/>
    <w:rsid w:val="00B568EF"/>
    <w:rsid w:val="00B56A62"/>
    <w:rsid w:val="00B575B1"/>
    <w:rsid w:val="00B57AEC"/>
    <w:rsid w:val="00B60034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E92"/>
    <w:rsid w:val="00B64607"/>
    <w:rsid w:val="00B64A72"/>
    <w:rsid w:val="00B64E3A"/>
    <w:rsid w:val="00B653DA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F8"/>
    <w:rsid w:val="00B72217"/>
    <w:rsid w:val="00B7272E"/>
    <w:rsid w:val="00B72939"/>
    <w:rsid w:val="00B73638"/>
    <w:rsid w:val="00B73B7D"/>
    <w:rsid w:val="00B740DE"/>
    <w:rsid w:val="00B743F1"/>
    <w:rsid w:val="00B74473"/>
    <w:rsid w:val="00B74A7D"/>
    <w:rsid w:val="00B74EC6"/>
    <w:rsid w:val="00B755BB"/>
    <w:rsid w:val="00B764B3"/>
    <w:rsid w:val="00B77376"/>
    <w:rsid w:val="00B7759A"/>
    <w:rsid w:val="00B77FEB"/>
    <w:rsid w:val="00B80FE2"/>
    <w:rsid w:val="00B81130"/>
    <w:rsid w:val="00B81182"/>
    <w:rsid w:val="00B81B47"/>
    <w:rsid w:val="00B82195"/>
    <w:rsid w:val="00B822CD"/>
    <w:rsid w:val="00B823FB"/>
    <w:rsid w:val="00B8255F"/>
    <w:rsid w:val="00B82E86"/>
    <w:rsid w:val="00B830EF"/>
    <w:rsid w:val="00B845F7"/>
    <w:rsid w:val="00B846C8"/>
    <w:rsid w:val="00B84B1D"/>
    <w:rsid w:val="00B85224"/>
    <w:rsid w:val="00B853EC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9E"/>
    <w:rsid w:val="00B90CEA"/>
    <w:rsid w:val="00B90DA6"/>
    <w:rsid w:val="00B912AD"/>
    <w:rsid w:val="00B918FE"/>
    <w:rsid w:val="00B91FDC"/>
    <w:rsid w:val="00B92584"/>
    <w:rsid w:val="00B92B01"/>
    <w:rsid w:val="00B9499C"/>
    <w:rsid w:val="00B94FBE"/>
    <w:rsid w:val="00B9500B"/>
    <w:rsid w:val="00B95AB6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EBB"/>
    <w:rsid w:val="00BA3F04"/>
    <w:rsid w:val="00BA4DEE"/>
    <w:rsid w:val="00BA4F50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BCD"/>
    <w:rsid w:val="00BA7E79"/>
    <w:rsid w:val="00BB03DA"/>
    <w:rsid w:val="00BB06C9"/>
    <w:rsid w:val="00BB0B25"/>
    <w:rsid w:val="00BB0C0C"/>
    <w:rsid w:val="00BB0ED3"/>
    <w:rsid w:val="00BB10D2"/>
    <w:rsid w:val="00BB1457"/>
    <w:rsid w:val="00BB14C0"/>
    <w:rsid w:val="00BB1D61"/>
    <w:rsid w:val="00BB27FB"/>
    <w:rsid w:val="00BB2DA3"/>
    <w:rsid w:val="00BB3BB8"/>
    <w:rsid w:val="00BB426F"/>
    <w:rsid w:val="00BB436E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C03EA"/>
    <w:rsid w:val="00BC0493"/>
    <w:rsid w:val="00BC0C11"/>
    <w:rsid w:val="00BC15E8"/>
    <w:rsid w:val="00BC1D9D"/>
    <w:rsid w:val="00BC1E79"/>
    <w:rsid w:val="00BC1EDA"/>
    <w:rsid w:val="00BC1F25"/>
    <w:rsid w:val="00BC2034"/>
    <w:rsid w:val="00BC216A"/>
    <w:rsid w:val="00BC343C"/>
    <w:rsid w:val="00BC3652"/>
    <w:rsid w:val="00BC37D9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4374"/>
    <w:rsid w:val="00BD4B2E"/>
    <w:rsid w:val="00BD4BD4"/>
    <w:rsid w:val="00BD544E"/>
    <w:rsid w:val="00BD625D"/>
    <w:rsid w:val="00BD6264"/>
    <w:rsid w:val="00BD633C"/>
    <w:rsid w:val="00BD69FD"/>
    <w:rsid w:val="00BD75AB"/>
    <w:rsid w:val="00BD75E2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406"/>
    <w:rsid w:val="00BE5B5C"/>
    <w:rsid w:val="00BE6D5F"/>
    <w:rsid w:val="00BE6EBB"/>
    <w:rsid w:val="00BE715C"/>
    <w:rsid w:val="00BE7A01"/>
    <w:rsid w:val="00BE7C30"/>
    <w:rsid w:val="00BE7D6E"/>
    <w:rsid w:val="00BF0983"/>
    <w:rsid w:val="00BF1202"/>
    <w:rsid w:val="00BF12E1"/>
    <w:rsid w:val="00BF18AC"/>
    <w:rsid w:val="00BF193C"/>
    <w:rsid w:val="00BF1B7D"/>
    <w:rsid w:val="00BF1BDB"/>
    <w:rsid w:val="00BF1E05"/>
    <w:rsid w:val="00BF23EC"/>
    <w:rsid w:val="00BF2410"/>
    <w:rsid w:val="00BF318F"/>
    <w:rsid w:val="00BF3548"/>
    <w:rsid w:val="00BF37F3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E36"/>
    <w:rsid w:val="00C02067"/>
    <w:rsid w:val="00C0294D"/>
    <w:rsid w:val="00C02D1C"/>
    <w:rsid w:val="00C03042"/>
    <w:rsid w:val="00C037AA"/>
    <w:rsid w:val="00C03AFB"/>
    <w:rsid w:val="00C0463E"/>
    <w:rsid w:val="00C04B83"/>
    <w:rsid w:val="00C04EE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1BA1"/>
    <w:rsid w:val="00C12244"/>
    <w:rsid w:val="00C12320"/>
    <w:rsid w:val="00C12C23"/>
    <w:rsid w:val="00C12CDF"/>
    <w:rsid w:val="00C13220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27D3F"/>
    <w:rsid w:val="00C300F2"/>
    <w:rsid w:val="00C3037B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6E3B"/>
    <w:rsid w:val="00C37188"/>
    <w:rsid w:val="00C377FD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4C25"/>
    <w:rsid w:val="00C45202"/>
    <w:rsid w:val="00C45C6F"/>
    <w:rsid w:val="00C46AB9"/>
    <w:rsid w:val="00C46C37"/>
    <w:rsid w:val="00C47952"/>
    <w:rsid w:val="00C50114"/>
    <w:rsid w:val="00C50202"/>
    <w:rsid w:val="00C50739"/>
    <w:rsid w:val="00C50A5D"/>
    <w:rsid w:val="00C51101"/>
    <w:rsid w:val="00C5129F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190"/>
    <w:rsid w:val="00C55655"/>
    <w:rsid w:val="00C55E15"/>
    <w:rsid w:val="00C57047"/>
    <w:rsid w:val="00C576B9"/>
    <w:rsid w:val="00C578E4"/>
    <w:rsid w:val="00C579C2"/>
    <w:rsid w:val="00C57CA2"/>
    <w:rsid w:val="00C60353"/>
    <w:rsid w:val="00C603A7"/>
    <w:rsid w:val="00C6049E"/>
    <w:rsid w:val="00C604D0"/>
    <w:rsid w:val="00C6077A"/>
    <w:rsid w:val="00C609CB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1BC"/>
    <w:rsid w:val="00C7625C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8165A"/>
    <w:rsid w:val="00C81A22"/>
    <w:rsid w:val="00C81AA3"/>
    <w:rsid w:val="00C81F1E"/>
    <w:rsid w:val="00C820BC"/>
    <w:rsid w:val="00C827DD"/>
    <w:rsid w:val="00C82E9B"/>
    <w:rsid w:val="00C83173"/>
    <w:rsid w:val="00C8336A"/>
    <w:rsid w:val="00C83537"/>
    <w:rsid w:val="00C83684"/>
    <w:rsid w:val="00C83CB6"/>
    <w:rsid w:val="00C83EBB"/>
    <w:rsid w:val="00C8511D"/>
    <w:rsid w:val="00C85210"/>
    <w:rsid w:val="00C85906"/>
    <w:rsid w:val="00C86651"/>
    <w:rsid w:val="00C86FF4"/>
    <w:rsid w:val="00C8726D"/>
    <w:rsid w:val="00C872FB"/>
    <w:rsid w:val="00C90BA3"/>
    <w:rsid w:val="00C92C66"/>
    <w:rsid w:val="00C92F0F"/>
    <w:rsid w:val="00C932A2"/>
    <w:rsid w:val="00C9394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8A6"/>
    <w:rsid w:val="00C95B2A"/>
    <w:rsid w:val="00C95D6E"/>
    <w:rsid w:val="00C96B55"/>
    <w:rsid w:val="00C96F05"/>
    <w:rsid w:val="00C97437"/>
    <w:rsid w:val="00C97CAD"/>
    <w:rsid w:val="00CA0316"/>
    <w:rsid w:val="00CA0DFE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9CE"/>
    <w:rsid w:val="00CA7B99"/>
    <w:rsid w:val="00CA7CF3"/>
    <w:rsid w:val="00CB0024"/>
    <w:rsid w:val="00CB01FD"/>
    <w:rsid w:val="00CB021C"/>
    <w:rsid w:val="00CB0976"/>
    <w:rsid w:val="00CB0A5E"/>
    <w:rsid w:val="00CB1073"/>
    <w:rsid w:val="00CB134B"/>
    <w:rsid w:val="00CB2044"/>
    <w:rsid w:val="00CB2447"/>
    <w:rsid w:val="00CB2C6D"/>
    <w:rsid w:val="00CB2FCB"/>
    <w:rsid w:val="00CB3FB1"/>
    <w:rsid w:val="00CB5015"/>
    <w:rsid w:val="00CB53F6"/>
    <w:rsid w:val="00CB55C9"/>
    <w:rsid w:val="00CB5AE8"/>
    <w:rsid w:val="00CB5B1A"/>
    <w:rsid w:val="00CB61A9"/>
    <w:rsid w:val="00CB68CA"/>
    <w:rsid w:val="00CB6F0B"/>
    <w:rsid w:val="00CB7429"/>
    <w:rsid w:val="00CB7AEF"/>
    <w:rsid w:val="00CB7EC5"/>
    <w:rsid w:val="00CB7F98"/>
    <w:rsid w:val="00CC0023"/>
    <w:rsid w:val="00CC018D"/>
    <w:rsid w:val="00CC04D4"/>
    <w:rsid w:val="00CC0AE4"/>
    <w:rsid w:val="00CC0C5D"/>
    <w:rsid w:val="00CC2531"/>
    <w:rsid w:val="00CC2568"/>
    <w:rsid w:val="00CC276D"/>
    <w:rsid w:val="00CC2EEE"/>
    <w:rsid w:val="00CC3350"/>
    <w:rsid w:val="00CC457A"/>
    <w:rsid w:val="00CC5019"/>
    <w:rsid w:val="00CC51E1"/>
    <w:rsid w:val="00CC52A6"/>
    <w:rsid w:val="00CC5A3D"/>
    <w:rsid w:val="00CC5BD8"/>
    <w:rsid w:val="00CC5D0F"/>
    <w:rsid w:val="00CC5E2A"/>
    <w:rsid w:val="00CC5F40"/>
    <w:rsid w:val="00CC64A1"/>
    <w:rsid w:val="00CC6595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E9"/>
    <w:rsid w:val="00CD1661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6"/>
    <w:rsid w:val="00CD55DB"/>
    <w:rsid w:val="00CD5E08"/>
    <w:rsid w:val="00CD6194"/>
    <w:rsid w:val="00CD662D"/>
    <w:rsid w:val="00CD6C0C"/>
    <w:rsid w:val="00CD721E"/>
    <w:rsid w:val="00CD7F65"/>
    <w:rsid w:val="00CE0B55"/>
    <w:rsid w:val="00CE248A"/>
    <w:rsid w:val="00CE2CAB"/>
    <w:rsid w:val="00CE3A23"/>
    <w:rsid w:val="00CE3BD9"/>
    <w:rsid w:val="00CE404C"/>
    <w:rsid w:val="00CE4482"/>
    <w:rsid w:val="00CE459C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4A1"/>
    <w:rsid w:val="00CE76C9"/>
    <w:rsid w:val="00CF038A"/>
    <w:rsid w:val="00CF1261"/>
    <w:rsid w:val="00CF1484"/>
    <w:rsid w:val="00CF2019"/>
    <w:rsid w:val="00CF229A"/>
    <w:rsid w:val="00CF24BD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A1B"/>
    <w:rsid w:val="00D12959"/>
    <w:rsid w:val="00D130B2"/>
    <w:rsid w:val="00D1316C"/>
    <w:rsid w:val="00D13834"/>
    <w:rsid w:val="00D13FC4"/>
    <w:rsid w:val="00D14996"/>
    <w:rsid w:val="00D14F89"/>
    <w:rsid w:val="00D1542C"/>
    <w:rsid w:val="00D1549C"/>
    <w:rsid w:val="00D15A0F"/>
    <w:rsid w:val="00D162FA"/>
    <w:rsid w:val="00D16B06"/>
    <w:rsid w:val="00D16E5F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484"/>
    <w:rsid w:val="00D22965"/>
    <w:rsid w:val="00D2398F"/>
    <w:rsid w:val="00D23CD8"/>
    <w:rsid w:val="00D2517B"/>
    <w:rsid w:val="00D25D3F"/>
    <w:rsid w:val="00D267D8"/>
    <w:rsid w:val="00D267FC"/>
    <w:rsid w:val="00D26959"/>
    <w:rsid w:val="00D2698C"/>
    <w:rsid w:val="00D26EEA"/>
    <w:rsid w:val="00D27009"/>
    <w:rsid w:val="00D27422"/>
    <w:rsid w:val="00D27B0A"/>
    <w:rsid w:val="00D300C8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B43"/>
    <w:rsid w:val="00D33CA4"/>
    <w:rsid w:val="00D345FE"/>
    <w:rsid w:val="00D348BB"/>
    <w:rsid w:val="00D354B3"/>
    <w:rsid w:val="00D3575E"/>
    <w:rsid w:val="00D35F5F"/>
    <w:rsid w:val="00D35FB6"/>
    <w:rsid w:val="00D36FD7"/>
    <w:rsid w:val="00D37152"/>
    <w:rsid w:val="00D37D86"/>
    <w:rsid w:val="00D405C2"/>
    <w:rsid w:val="00D408D4"/>
    <w:rsid w:val="00D410AE"/>
    <w:rsid w:val="00D41396"/>
    <w:rsid w:val="00D4163B"/>
    <w:rsid w:val="00D41BF1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E28"/>
    <w:rsid w:val="00D45388"/>
    <w:rsid w:val="00D453EC"/>
    <w:rsid w:val="00D45AEC"/>
    <w:rsid w:val="00D46065"/>
    <w:rsid w:val="00D46EE6"/>
    <w:rsid w:val="00D47167"/>
    <w:rsid w:val="00D4752E"/>
    <w:rsid w:val="00D475BC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E18"/>
    <w:rsid w:val="00D56FA2"/>
    <w:rsid w:val="00D57066"/>
    <w:rsid w:val="00D57353"/>
    <w:rsid w:val="00D57378"/>
    <w:rsid w:val="00D57782"/>
    <w:rsid w:val="00D57962"/>
    <w:rsid w:val="00D57B74"/>
    <w:rsid w:val="00D57C05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81F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B28"/>
    <w:rsid w:val="00D66C3E"/>
    <w:rsid w:val="00D671B2"/>
    <w:rsid w:val="00D6754D"/>
    <w:rsid w:val="00D67ADB"/>
    <w:rsid w:val="00D70A35"/>
    <w:rsid w:val="00D70B7C"/>
    <w:rsid w:val="00D70C9B"/>
    <w:rsid w:val="00D71D25"/>
    <w:rsid w:val="00D7216B"/>
    <w:rsid w:val="00D7232E"/>
    <w:rsid w:val="00D7270C"/>
    <w:rsid w:val="00D72DC3"/>
    <w:rsid w:val="00D731CD"/>
    <w:rsid w:val="00D7348C"/>
    <w:rsid w:val="00D73E14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228"/>
    <w:rsid w:val="00D80488"/>
    <w:rsid w:val="00D804F3"/>
    <w:rsid w:val="00D805E7"/>
    <w:rsid w:val="00D80CB4"/>
    <w:rsid w:val="00D80DA8"/>
    <w:rsid w:val="00D8154D"/>
    <w:rsid w:val="00D824C9"/>
    <w:rsid w:val="00D824EF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7C7"/>
    <w:rsid w:val="00D87935"/>
    <w:rsid w:val="00D87A41"/>
    <w:rsid w:val="00D87ACB"/>
    <w:rsid w:val="00D90398"/>
    <w:rsid w:val="00D903DB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641"/>
    <w:rsid w:val="00D93B5F"/>
    <w:rsid w:val="00D9418F"/>
    <w:rsid w:val="00D942EE"/>
    <w:rsid w:val="00D95AF1"/>
    <w:rsid w:val="00D96452"/>
    <w:rsid w:val="00D96E07"/>
    <w:rsid w:val="00D971FA"/>
    <w:rsid w:val="00D97498"/>
    <w:rsid w:val="00D976A9"/>
    <w:rsid w:val="00D97E85"/>
    <w:rsid w:val="00DA0543"/>
    <w:rsid w:val="00DA0E79"/>
    <w:rsid w:val="00DA14D9"/>
    <w:rsid w:val="00DA1650"/>
    <w:rsid w:val="00DA19F5"/>
    <w:rsid w:val="00DA1F15"/>
    <w:rsid w:val="00DA22FD"/>
    <w:rsid w:val="00DA27A1"/>
    <w:rsid w:val="00DA27E9"/>
    <w:rsid w:val="00DA320D"/>
    <w:rsid w:val="00DA34E1"/>
    <w:rsid w:val="00DA3665"/>
    <w:rsid w:val="00DA3944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654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546"/>
    <w:rsid w:val="00DD0DDA"/>
    <w:rsid w:val="00DD0EEB"/>
    <w:rsid w:val="00DD158C"/>
    <w:rsid w:val="00DD1ABA"/>
    <w:rsid w:val="00DD2B27"/>
    <w:rsid w:val="00DD2CA2"/>
    <w:rsid w:val="00DD3327"/>
    <w:rsid w:val="00DD4288"/>
    <w:rsid w:val="00DD454A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B4D"/>
    <w:rsid w:val="00DD7E19"/>
    <w:rsid w:val="00DE012E"/>
    <w:rsid w:val="00DE0136"/>
    <w:rsid w:val="00DE07A8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4768"/>
    <w:rsid w:val="00DE5807"/>
    <w:rsid w:val="00DE6513"/>
    <w:rsid w:val="00DE6673"/>
    <w:rsid w:val="00DE69A4"/>
    <w:rsid w:val="00DE776F"/>
    <w:rsid w:val="00DE7B82"/>
    <w:rsid w:val="00DE7BEE"/>
    <w:rsid w:val="00DE7C3B"/>
    <w:rsid w:val="00DF0F24"/>
    <w:rsid w:val="00DF17B8"/>
    <w:rsid w:val="00DF1B5C"/>
    <w:rsid w:val="00DF1C9D"/>
    <w:rsid w:val="00DF210D"/>
    <w:rsid w:val="00DF3D32"/>
    <w:rsid w:val="00DF3E32"/>
    <w:rsid w:val="00DF3F7C"/>
    <w:rsid w:val="00DF4376"/>
    <w:rsid w:val="00DF4531"/>
    <w:rsid w:val="00DF4C1C"/>
    <w:rsid w:val="00DF5235"/>
    <w:rsid w:val="00DF5427"/>
    <w:rsid w:val="00DF55CF"/>
    <w:rsid w:val="00DF57DA"/>
    <w:rsid w:val="00DF5B81"/>
    <w:rsid w:val="00DF6606"/>
    <w:rsid w:val="00DF6790"/>
    <w:rsid w:val="00DF6DC1"/>
    <w:rsid w:val="00DF6F5B"/>
    <w:rsid w:val="00DF6FCF"/>
    <w:rsid w:val="00DF75F3"/>
    <w:rsid w:val="00DF78FA"/>
    <w:rsid w:val="00DF7F90"/>
    <w:rsid w:val="00E00039"/>
    <w:rsid w:val="00E00075"/>
    <w:rsid w:val="00E0026F"/>
    <w:rsid w:val="00E00941"/>
    <w:rsid w:val="00E00BE0"/>
    <w:rsid w:val="00E00E7F"/>
    <w:rsid w:val="00E01643"/>
    <w:rsid w:val="00E016FC"/>
    <w:rsid w:val="00E01772"/>
    <w:rsid w:val="00E01F99"/>
    <w:rsid w:val="00E02873"/>
    <w:rsid w:val="00E02AA3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700C"/>
    <w:rsid w:val="00E07745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2060D"/>
    <w:rsid w:val="00E2060E"/>
    <w:rsid w:val="00E208CE"/>
    <w:rsid w:val="00E20B84"/>
    <w:rsid w:val="00E20DC5"/>
    <w:rsid w:val="00E21DC2"/>
    <w:rsid w:val="00E223E0"/>
    <w:rsid w:val="00E22BE4"/>
    <w:rsid w:val="00E22C93"/>
    <w:rsid w:val="00E23C75"/>
    <w:rsid w:val="00E23FC3"/>
    <w:rsid w:val="00E24142"/>
    <w:rsid w:val="00E2504B"/>
    <w:rsid w:val="00E2507D"/>
    <w:rsid w:val="00E25D48"/>
    <w:rsid w:val="00E25F45"/>
    <w:rsid w:val="00E260E7"/>
    <w:rsid w:val="00E2663B"/>
    <w:rsid w:val="00E26A3C"/>
    <w:rsid w:val="00E273FD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7F5"/>
    <w:rsid w:val="00E349CD"/>
    <w:rsid w:val="00E34DFF"/>
    <w:rsid w:val="00E34EB2"/>
    <w:rsid w:val="00E3500C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12A7"/>
    <w:rsid w:val="00E4176B"/>
    <w:rsid w:val="00E41D33"/>
    <w:rsid w:val="00E424BD"/>
    <w:rsid w:val="00E4319F"/>
    <w:rsid w:val="00E438A8"/>
    <w:rsid w:val="00E43A74"/>
    <w:rsid w:val="00E43E0E"/>
    <w:rsid w:val="00E44077"/>
    <w:rsid w:val="00E44F09"/>
    <w:rsid w:val="00E4511D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47E5D"/>
    <w:rsid w:val="00E5030D"/>
    <w:rsid w:val="00E50511"/>
    <w:rsid w:val="00E5053A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F8E"/>
    <w:rsid w:val="00E5506D"/>
    <w:rsid w:val="00E55170"/>
    <w:rsid w:val="00E55778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483"/>
    <w:rsid w:val="00E70A7D"/>
    <w:rsid w:val="00E71249"/>
    <w:rsid w:val="00E713D3"/>
    <w:rsid w:val="00E71982"/>
    <w:rsid w:val="00E72453"/>
    <w:rsid w:val="00E724EE"/>
    <w:rsid w:val="00E7270A"/>
    <w:rsid w:val="00E73198"/>
    <w:rsid w:val="00E7331B"/>
    <w:rsid w:val="00E733A1"/>
    <w:rsid w:val="00E73565"/>
    <w:rsid w:val="00E73853"/>
    <w:rsid w:val="00E73FBA"/>
    <w:rsid w:val="00E74928"/>
    <w:rsid w:val="00E7601F"/>
    <w:rsid w:val="00E76299"/>
    <w:rsid w:val="00E76918"/>
    <w:rsid w:val="00E76970"/>
    <w:rsid w:val="00E769D7"/>
    <w:rsid w:val="00E7707D"/>
    <w:rsid w:val="00E77149"/>
    <w:rsid w:val="00E77282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4A5"/>
    <w:rsid w:val="00E86509"/>
    <w:rsid w:val="00E86C82"/>
    <w:rsid w:val="00E86D96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7608"/>
    <w:rsid w:val="00E978FB"/>
    <w:rsid w:val="00E979CB"/>
    <w:rsid w:val="00EA0264"/>
    <w:rsid w:val="00EA0446"/>
    <w:rsid w:val="00EA0C63"/>
    <w:rsid w:val="00EA12E9"/>
    <w:rsid w:val="00EA16C9"/>
    <w:rsid w:val="00EA1A17"/>
    <w:rsid w:val="00EA2335"/>
    <w:rsid w:val="00EA3078"/>
    <w:rsid w:val="00EA35D6"/>
    <w:rsid w:val="00EA362F"/>
    <w:rsid w:val="00EA3A5A"/>
    <w:rsid w:val="00EA4839"/>
    <w:rsid w:val="00EA4902"/>
    <w:rsid w:val="00EA4FB9"/>
    <w:rsid w:val="00EA57A1"/>
    <w:rsid w:val="00EA5A08"/>
    <w:rsid w:val="00EA5A3B"/>
    <w:rsid w:val="00EA5F01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425C"/>
    <w:rsid w:val="00EB43CB"/>
    <w:rsid w:val="00EB4BAD"/>
    <w:rsid w:val="00EB4E78"/>
    <w:rsid w:val="00EB5BB0"/>
    <w:rsid w:val="00EB615A"/>
    <w:rsid w:val="00EB6D9A"/>
    <w:rsid w:val="00EB728B"/>
    <w:rsid w:val="00EB77CC"/>
    <w:rsid w:val="00EB7AAF"/>
    <w:rsid w:val="00EB7E88"/>
    <w:rsid w:val="00EC0749"/>
    <w:rsid w:val="00EC0C23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60A"/>
    <w:rsid w:val="00EC4B47"/>
    <w:rsid w:val="00EC4DD4"/>
    <w:rsid w:val="00EC5313"/>
    <w:rsid w:val="00EC5AA1"/>
    <w:rsid w:val="00EC5EE7"/>
    <w:rsid w:val="00EC6258"/>
    <w:rsid w:val="00EC6881"/>
    <w:rsid w:val="00EC6A83"/>
    <w:rsid w:val="00EC70F3"/>
    <w:rsid w:val="00EC73DB"/>
    <w:rsid w:val="00EC759E"/>
    <w:rsid w:val="00EC7B18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532E"/>
    <w:rsid w:val="00ED59E4"/>
    <w:rsid w:val="00ED5B64"/>
    <w:rsid w:val="00ED68D8"/>
    <w:rsid w:val="00ED7342"/>
    <w:rsid w:val="00ED74A4"/>
    <w:rsid w:val="00ED7904"/>
    <w:rsid w:val="00EE04B5"/>
    <w:rsid w:val="00EE07AD"/>
    <w:rsid w:val="00EE1455"/>
    <w:rsid w:val="00EE14D8"/>
    <w:rsid w:val="00EE1AEE"/>
    <w:rsid w:val="00EE1DEC"/>
    <w:rsid w:val="00EE20F0"/>
    <w:rsid w:val="00EE23B1"/>
    <w:rsid w:val="00EE28B4"/>
    <w:rsid w:val="00EE2C28"/>
    <w:rsid w:val="00EE3017"/>
    <w:rsid w:val="00EE3814"/>
    <w:rsid w:val="00EE3BF2"/>
    <w:rsid w:val="00EE4190"/>
    <w:rsid w:val="00EE4DA0"/>
    <w:rsid w:val="00EE51BA"/>
    <w:rsid w:val="00EE542C"/>
    <w:rsid w:val="00EE56B1"/>
    <w:rsid w:val="00EE58F5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861"/>
    <w:rsid w:val="00EF493E"/>
    <w:rsid w:val="00EF4DA5"/>
    <w:rsid w:val="00EF50A9"/>
    <w:rsid w:val="00EF5BA7"/>
    <w:rsid w:val="00EF6BE1"/>
    <w:rsid w:val="00EF6E00"/>
    <w:rsid w:val="00EF7234"/>
    <w:rsid w:val="00EF752F"/>
    <w:rsid w:val="00EF7948"/>
    <w:rsid w:val="00EF7BF5"/>
    <w:rsid w:val="00EF7D83"/>
    <w:rsid w:val="00F00786"/>
    <w:rsid w:val="00F009D9"/>
    <w:rsid w:val="00F00DD7"/>
    <w:rsid w:val="00F00F72"/>
    <w:rsid w:val="00F0134E"/>
    <w:rsid w:val="00F01E16"/>
    <w:rsid w:val="00F01E4E"/>
    <w:rsid w:val="00F02379"/>
    <w:rsid w:val="00F0249A"/>
    <w:rsid w:val="00F02EC6"/>
    <w:rsid w:val="00F02FF1"/>
    <w:rsid w:val="00F035C2"/>
    <w:rsid w:val="00F03765"/>
    <w:rsid w:val="00F03E86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10501"/>
    <w:rsid w:val="00F10B7D"/>
    <w:rsid w:val="00F10CB6"/>
    <w:rsid w:val="00F10EA0"/>
    <w:rsid w:val="00F110AF"/>
    <w:rsid w:val="00F11346"/>
    <w:rsid w:val="00F11F3A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2010"/>
    <w:rsid w:val="00F3210D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6B3"/>
    <w:rsid w:val="00F36FF3"/>
    <w:rsid w:val="00F371A6"/>
    <w:rsid w:val="00F37721"/>
    <w:rsid w:val="00F37D6D"/>
    <w:rsid w:val="00F37F3D"/>
    <w:rsid w:val="00F40A47"/>
    <w:rsid w:val="00F40A98"/>
    <w:rsid w:val="00F40C11"/>
    <w:rsid w:val="00F413CA"/>
    <w:rsid w:val="00F41888"/>
    <w:rsid w:val="00F41A54"/>
    <w:rsid w:val="00F42292"/>
    <w:rsid w:val="00F4360E"/>
    <w:rsid w:val="00F45387"/>
    <w:rsid w:val="00F4568C"/>
    <w:rsid w:val="00F45961"/>
    <w:rsid w:val="00F46606"/>
    <w:rsid w:val="00F466C3"/>
    <w:rsid w:val="00F47101"/>
    <w:rsid w:val="00F47109"/>
    <w:rsid w:val="00F47168"/>
    <w:rsid w:val="00F47358"/>
    <w:rsid w:val="00F4739F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3CB"/>
    <w:rsid w:val="00F536FA"/>
    <w:rsid w:val="00F53CC8"/>
    <w:rsid w:val="00F544F6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170"/>
    <w:rsid w:val="00F6045D"/>
    <w:rsid w:val="00F60B51"/>
    <w:rsid w:val="00F60DA9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4A"/>
    <w:rsid w:val="00F637F1"/>
    <w:rsid w:val="00F63CA4"/>
    <w:rsid w:val="00F63DC9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47C"/>
    <w:rsid w:val="00F7303B"/>
    <w:rsid w:val="00F73708"/>
    <w:rsid w:val="00F7393D"/>
    <w:rsid w:val="00F73ACF"/>
    <w:rsid w:val="00F73B05"/>
    <w:rsid w:val="00F73CB7"/>
    <w:rsid w:val="00F73DD3"/>
    <w:rsid w:val="00F73E66"/>
    <w:rsid w:val="00F73F22"/>
    <w:rsid w:val="00F74A18"/>
    <w:rsid w:val="00F74B5C"/>
    <w:rsid w:val="00F74D3A"/>
    <w:rsid w:val="00F74E1D"/>
    <w:rsid w:val="00F74F48"/>
    <w:rsid w:val="00F751C2"/>
    <w:rsid w:val="00F75464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425C"/>
    <w:rsid w:val="00F8434E"/>
    <w:rsid w:val="00F84607"/>
    <w:rsid w:val="00F84635"/>
    <w:rsid w:val="00F84819"/>
    <w:rsid w:val="00F85098"/>
    <w:rsid w:val="00F85DE3"/>
    <w:rsid w:val="00F85E21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AB9"/>
    <w:rsid w:val="00F92E92"/>
    <w:rsid w:val="00F932C1"/>
    <w:rsid w:val="00F93677"/>
    <w:rsid w:val="00F9481D"/>
    <w:rsid w:val="00F95EB8"/>
    <w:rsid w:val="00F9608A"/>
    <w:rsid w:val="00F9642F"/>
    <w:rsid w:val="00F9657A"/>
    <w:rsid w:val="00F96DC4"/>
    <w:rsid w:val="00F97446"/>
    <w:rsid w:val="00F9772A"/>
    <w:rsid w:val="00F97CBD"/>
    <w:rsid w:val="00FA0310"/>
    <w:rsid w:val="00FA128E"/>
    <w:rsid w:val="00FA199D"/>
    <w:rsid w:val="00FA1C19"/>
    <w:rsid w:val="00FA2013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6A63"/>
    <w:rsid w:val="00FA7087"/>
    <w:rsid w:val="00FA7464"/>
    <w:rsid w:val="00FA7905"/>
    <w:rsid w:val="00FA7BB1"/>
    <w:rsid w:val="00FA7C2F"/>
    <w:rsid w:val="00FB0D6C"/>
    <w:rsid w:val="00FB1026"/>
    <w:rsid w:val="00FB15BD"/>
    <w:rsid w:val="00FB1838"/>
    <w:rsid w:val="00FB1A38"/>
    <w:rsid w:val="00FB2040"/>
    <w:rsid w:val="00FB26E2"/>
    <w:rsid w:val="00FB35C6"/>
    <w:rsid w:val="00FB3678"/>
    <w:rsid w:val="00FB37F1"/>
    <w:rsid w:val="00FB3BA2"/>
    <w:rsid w:val="00FB4418"/>
    <w:rsid w:val="00FB4621"/>
    <w:rsid w:val="00FB4AB5"/>
    <w:rsid w:val="00FB5E0C"/>
    <w:rsid w:val="00FB6090"/>
    <w:rsid w:val="00FB7599"/>
    <w:rsid w:val="00FB7719"/>
    <w:rsid w:val="00FB7A20"/>
    <w:rsid w:val="00FB7D05"/>
    <w:rsid w:val="00FC0665"/>
    <w:rsid w:val="00FC0A71"/>
    <w:rsid w:val="00FC0C2B"/>
    <w:rsid w:val="00FC0C69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7CC"/>
    <w:rsid w:val="00FC58E9"/>
    <w:rsid w:val="00FC5AE5"/>
    <w:rsid w:val="00FC5C6A"/>
    <w:rsid w:val="00FC6BF4"/>
    <w:rsid w:val="00FC7030"/>
    <w:rsid w:val="00FC7D57"/>
    <w:rsid w:val="00FD0A24"/>
    <w:rsid w:val="00FD0C33"/>
    <w:rsid w:val="00FD1773"/>
    <w:rsid w:val="00FD1FF1"/>
    <w:rsid w:val="00FD259D"/>
    <w:rsid w:val="00FD2E4E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64C2"/>
    <w:rsid w:val="00FD684F"/>
    <w:rsid w:val="00FD6C01"/>
    <w:rsid w:val="00FD7585"/>
    <w:rsid w:val="00FD7941"/>
    <w:rsid w:val="00FD797F"/>
    <w:rsid w:val="00FD7C78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3F3D34B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E70483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E70483"/>
    <w:pPr>
      <w:numPr>
        <w:numId w:val="1"/>
      </w:numPr>
      <w:tabs>
        <w:tab w:val="clear" w:pos="96"/>
        <w:tab w:val="num" w:pos="870"/>
      </w:tabs>
      <w:ind w:left="870" w:hanging="360"/>
    </w:pPr>
  </w:style>
  <w:style w:type="paragraph" w:styleId="ListBullet">
    <w:name w:val="List Bullet"/>
    <w:basedOn w:val="Normal"/>
    <w:uiPriority w:val="99"/>
    <w:unhideWhenUsed/>
    <w:rsid w:val="00BD75E2"/>
    <w:pPr>
      <w:numPr>
        <w:numId w:val="75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6</TotalTime>
  <Pages>1</Pages>
  <Words>26513</Words>
  <Characters>151125</Characters>
  <Application>Microsoft Office Word</Application>
  <DocSecurity>0</DocSecurity>
  <Lines>1259</Lines>
  <Paragraphs>354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177284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2026-07-23T06:40:00Z</dcterms:created>
  <dcterms:modified xsi:type="dcterms:W3CDTF">2026-07-23T08:35:00Z</dcterms:modified>
</cp:coreProperties>
</file>