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A0C4" w14:textId="77777777" w:rsidR="00C0463E" w:rsidRPr="00FD1158" w:rsidRDefault="00C0463E" w:rsidP="00110E00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FD1158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3E3C4E38" w14:textId="235A5959" w:rsidR="00C0463E" w:rsidRPr="00FD1158" w:rsidRDefault="00C0463E" w:rsidP="00110E00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FD1158">
        <w:rPr>
          <w:b/>
          <w:sz w:val="16"/>
          <w:szCs w:val="16"/>
          <w:lang w:val="ro-RO"/>
        </w:rPr>
        <w:t xml:space="preserve"> (de la pagina 1 la pagina )</w:t>
      </w:r>
    </w:p>
    <w:p w14:paraId="2A919ED3" w14:textId="77777777" w:rsidR="00C0463E" w:rsidRDefault="00C0463E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2F86CE62" w14:textId="77777777" w:rsidR="00C0463E" w:rsidRDefault="00C0463E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61A85540" w14:textId="77777777" w:rsidR="00C0463E" w:rsidRDefault="00C0463E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11DB5550" w14:textId="77777777" w:rsidR="00C0463E" w:rsidRDefault="00C0463E">
      <w:pPr>
        <w:jc w:val="center"/>
        <w:rPr>
          <w:sz w:val="28"/>
        </w:rPr>
      </w:pPr>
    </w:p>
    <w:p w14:paraId="7E9FC53A" w14:textId="77777777" w:rsidR="00C0463E" w:rsidRDefault="00C0463E">
      <w:pPr>
        <w:jc w:val="center"/>
        <w:rPr>
          <w:sz w:val="28"/>
        </w:rPr>
      </w:pPr>
    </w:p>
    <w:p w14:paraId="525E46C4" w14:textId="77777777" w:rsidR="00C0463E" w:rsidRDefault="00C0463E">
      <w:pPr>
        <w:jc w:val="center"/>
        <w:rPr>
          <w:sz w:val="28"/>
        </w:rPr>
      </w:pPr>
    </w:p>
    <w:p w14:paraId="05CDC16C" w14:textId="77777777" w:rsidR="00C0463E" w:rsidRDefault="00C0463E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4181F525" w14:textId="77777777" w:rsidR="00C0463E" w:rsidRDefault="00C0463E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 xml:space="preserve"> BUCUREŞTI</w:t>
      </w:r>
    </w:p>
    <w:p w14:paraId="31A66D06" w14:textId="77777777" w:rsidR="00C0463E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6F13627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-.1pt;margin-top:1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58B15E30" w14:textId="77777777" w:rsidR="00C0463E" w:rsidRDefault="00C0463E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27773D91" w14:textId="77777777" w:rsidR="00C0463E" w:rsidRDefault="00C0463E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iulie 2026</w:t>
      </w:r>
    </w:p>
    <w:p w14:paraId="2481AD42" w14:textId="77777777" w:rsidR="00C0463E" w:rsidRDefault="00C0463E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C0463E" w14:paraId="7C03DE57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1DE07EB1" w14:textId="77777777" w:rsidR="00C0463E" w:rsidRDefault="00C0463E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48690B3E" w14:textId="77777777" w:rsidR="00C0463E" w:rsidRDefault="00C0463E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00E1132F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5A99464" w14:textId="77777777" w:rsidR="00C0463E" w:rsidRDefault="00C0463E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65AEA182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7776F414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97EAD23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7BC4D394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48F5D9FD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1AB89741" w14:textId="77777777" w:rsidR="00C0463E" w:rsidRDefault="00C0463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368F5202" w14:textId="77777777" w:rsidR="00C0463E" w:rsidRDefault="00C0463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3349F5D0" w14:textId="77777777" w:rsidR="00C0463E" w:rsidRDefault="00C0463E" w:rsidP="001D0732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3767F34C" w14:textId="77777777" w:rsidR="00C0463E" w:rsidRDefault="00C0463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29ED7012" w14:textId="77777777" w:rsidR="00C0463E" w:rsidRDefault="00C0463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14F124A1" w14:textId="77777777" w:rsidR="00C0463E" w:rsidRDefault="00C0463E" w:rsidP="001D0732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0216EFE9" w14:textId="77777777" w:rsidR="00C0463E" w:rsidRDefault="00C0463E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44FE72B2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082E138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680707EB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70C7B5D5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3897A90F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2D3D87E1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2C929E01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0FC448FC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8309CFF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C0463E" w14:paraId="5245E56E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3B75AB9D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2C457131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7F141F64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205412E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5EA2534E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462D020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2DD7079C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D4BB70D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4CBA3D39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FCB82D5" w14:textId="77777777" w:rsidR="00C0463E" w:rsidRDefault="00C0463E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5D66F806" w14:textId="77777777" w:rsidR="00C0463E" w:rsidRDefault="00C0463E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5E7F9256" w14:textId="77777777" w:rsidR="00C0463E" w:rsidRDefault="00C0463E">
      <w:pPr>
        <w:spacing w:line="192" w:lineRule="auto"/>
        <w:jc w:val="center"/>
      </w:pPr>
    </w:p>
    <w:p w14:paraId="5F1DE43A" w14:textId="77777777" w:rsidR="00C0463E" w:rsidRDefault="00C0463E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18C96FFF" w14:textId="77777777" w:rsidR="00C0463E" w:rsidRPr="008D04AB" w:rsidRDefault="00C0463E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2DA44D6" w14:textId="77777777" w:rsidR="00C0463E" w:rsidRPr="008D04AB" w:rsidRDefault="00C0463E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A8F65E4" w14:textId="77777777" w:rsidR="00C0463E" w:rsidRPr="008D04AB" w:rsidRDefault="00C0463E" w:rsidP="001725F5">
      <w:pPr>
        <w:tabs>
          <w:tab w:val="center" w:pos="312"/>
        </w:tabs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AA68E33" w14:textId="77777777" w:rsidR="00C0463E" w:rsidRPr="00A8307A" w:rsidRDefault="00C0463E" w:rsidP="00516DD3">
      <w:pPr>
        <w:pStyle w:val="Heading1"/>
        <w:spacing w:line="360" w:lineRule="auto"/>
      </w:pPr>
      <w:r w:rsidRPr="00A8307A">
        <w:t>LINIA 100</w:t>
      </w:r>
    </w:p>
    <w:p w14:paraId="32A9E89C" w14:textId="77777777" w:rsidR="00C0463E" w:rsidRPr="00A8307A" w:rsidRDefault="00C0463E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C0463E" w:rsidRPr="00AB76B4" w14:paraId="61A2F54A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D775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8608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C1B0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3571F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386136A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B0B3A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F6A6005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F2A99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1A10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6AB3A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BC78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2037F24D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8F0E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E904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2D7A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F7066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6DBE02EC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82FF96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1593EE0B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FD99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B352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39F1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DC1C5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42D60F85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2C6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EEFE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6B9F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28863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AB24EF0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B2E4C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</w:t>
            </w:r>
          </w:p>
          <w:p w14:paraId="377BDCAC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D7BC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1DA6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4973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9946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9F56E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Acces la liniile 11 şi 12.</w:t>
            </w:r>
          </w:p>
        </w:tc>
      </w:tr>
      <w:tr w:rsidR="00C0463E" w:rsidRPr="00AB76B4" w14:paraId="49216E6E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4A4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4E51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5153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2AEC5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4FB9A2E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AE43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1CE3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13C0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95C0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C067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1899162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525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0DDE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D665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3B203F" w14:textId="77777777" w:rsidR="00C0463E" w:rsidRPr="00AB76B4" w:rsidRDefault="00C0463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E50DD3D" w14:textId="77777777" w:rsidR="00C0463E" w:rsidRPr="00AB76B4" w:rsidRDefault="00C0463E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44A85" w14:textId="77777777" w:rsidR="00C0463E" w:rsidRPr="00AB76B4" w:rsidRDefault="00C0463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29EBB698" w14:textId="77777777" w:rsidR="00C0463E" w:rsidRPr="00AB76B4" w:rsidRDefault="00C0463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38</w:t>
            </w:r>
            <w:r w:rsidRPr="00AB76B4"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52C8BCCF" w14:textId="77777777" w:rsidR="00C0463E" w:rsidRPr="00AB76B4" w:rsidRDefault="00C0463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A0037FF" w14:textId="77777777" w:rsidR="00C0463E" w:rsidRPr="00AB76B4" w:rsidRDefault="00C0463E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6 / </w:t>
            </w:r>
            <w:r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139E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848E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0F5D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34C7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6BEE732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45E8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DAC13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3293C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5CE3E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 Nord</w:t>
            </w:r>
          </w:p>
          <w:p w14:paraId="249F28B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A0FF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1673002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54DA6D7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5B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6C4D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9B4E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D20F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6558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606D20C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558F0CE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C0463E" w:rsidRPr="00AB76B4" w14:paraId="24BE8C4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51D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1DD3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EFF8E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2C3D5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 Nord -</w:t>
            </w:r>
          </w:p>
          <w:p w14:paraId="5539E568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Post 5 - </w:t>
            </w:r>
          </w:p>
          <w:p w14:paraId="2922A69E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EBB1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C23F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CA6E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1+650</w:t>
            </w:r>
          </w:p>
          <w:p w14:paraId="01DCB70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654B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CF42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Cap București Nord semnalizată numai cu paleta cu diagonală.</w:t>
            </w:r>
          </w:p>
        </w:tc>
      </w:tr>
      <w:tr w:rsidR="00C0463E" w:rsidRPr="00AB76B4" w14:paraId="489EDC5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DC9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40B7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4AC88FF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72E4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C71AD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255D2A5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022DC74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zonă aparate de cale, Cap X</w:t>
            </w:r>
            <w:r>
              <w:rPr>
                <w:b/>
                <w:bCs/>
                <w:sz w:val="20"/>
                <w:lang w:val="ro-RO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21AA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52CD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954EF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02B83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62CEA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7F68392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099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4B5B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C928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DE762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6685F1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6D1588F0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cale, Cap X </w:t>
            </w:r>
            <w:r>
              <w:rPr>
                <w:b/>
                <w:bCs/>
                <w:sz w:val="20"/>
                <w:lang w:val="ro-RO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3623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C8C2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9DE2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5+280</w:t>
            </w:r>
          </w:p>
          <w:p w14:paraId="5ABD6A0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6+</w:t>
            </w:r>
            <w:r>
              <w:rPr>
                <w:b/>
                <w:bCs/>
                <w:sz w:val="20"/>
                <w:lang w:val="ro-RO"/>
              </w:rPr>
              <w:t>75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91D7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BCA9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1AFF000C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8AB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8ABB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30354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793F5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4680805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8743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FCC9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83F1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9B38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8BE7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0E88AD07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17DA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EAA2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2EB1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40D4E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Bucureştii Noi </w:t>
            </w:r>
          </w:p>
          <w:p w14:paraId="043460B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EE1D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0DA9FA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/ 22</w:t>
            </w:r>
          </w:p>
          <w:p w14:paraId="5E2C1D3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D68B1D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CB1D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F92A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9A25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62B7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F3D523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spre Chiajna firele I și II.</w:t>
            </w:r>
          </w:p>
        </w:tc>
      </w:tr>
      <w:tr w:rsidR="00C0463E" w:rsidRPr="00AB76B4" w14:paraId="18B23B7B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2A83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DCAC3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85A9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48B9DC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Bucureştii Noi</w:t>
            </w:r>
          </w:p>
          <w:p w14:paraId="650F06AF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8058A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5691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2D653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0718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028A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03612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C0463E" w:rsidRPr="00AB76B4" w14:paraId="3890A970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0A74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D9D6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54CCD0C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73853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CA7E0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5518D5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directă + </w:t>
            </w:r>
          </w:p>
          <w:p w14:paraId="64A8F2E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AE0F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4DF7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D7E2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6D27D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E00C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1A1C9FCE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01A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A61C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6DD6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D8696C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st. Chiajna -</w:t>
            </w:r>
          </w:p>
          <w:p w14:paraId="5F512621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4730AE48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AE86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D1C47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B641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9+000</w:t>
            </w:r>
          </w:p>
          <w:p w14:paraId="62EBDC8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767B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3381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ieșiri la linia 5.</w:t>
            </w:r>
          </w:p>
        </w:tc>
      </w:tr>
      <w:tr w:rsidR="00C0463E" w:rsidRPr="00AB76B4" w14:paraId="081EA5B3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718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B05EF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8897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FE829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EE54F1F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+ </w:t>
            </w:r>
          </w:p>
          <w:p w14:paraId="4E1937C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zona aparate de cale nr. </w:t>
            </w:r>
            <w:r>
              <w:rPr>
                <w:b/>
                <w:bCs/>
                <w:sz w:val="20"/>
                <w:lang w:val="ro-RO"/>
              </w:rPr>
              <w:t xml:space="preserve">15, </w:t>
            </w:r>
            <w:r w:rsidRPr="00AB76B4">
              <w:rPr>
                <w:b/>
                <w:bCs/>
                <w:sz w:val="20"/>
                <w:lang w:val="ro-RO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E574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784F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5558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8+410</w:t>
            </w:r>
          </w:p>
          <w:p w14:paraId="3E0E9BF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24BF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9188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08221AC9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6F6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9EF8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35F1F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90834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3B09CA0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8836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2F6C35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5, 9 </w:t>
            </w:r>
          </w:p>
          <w:p w14:paraId="5FB1ADA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</w:t>
            </w:r>
          </w:p>
          <w:p w14:paraId="3E6020C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58FB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F62B4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E7228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255A4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064F6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1 - 5.</w:t>
            </w:r>
          </w:p>
        </w:tc>
      </w:tr>
      <w:tr w:rsidR="00C0463E" w:rsidRPr="00AB76B4" w14:paraId="2E387FDD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531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3149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9C04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91E19E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Chiajna</w:t>
            </w:r>
          </w:p>
          <w:p w14:paraId="4B89605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1995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FA446C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18, 20, 24 </w:t>
            </w:r>
          </w:p>
          <w:p w14:paraId="7C3BB4D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50AE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CEEF8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87BD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4BB5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D4657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44F35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C0463E" w:rsidRPr="00AB76B4" w14:paraId="7642F534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15A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195B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23A46F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C1E46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64E9E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Chiajna -</w:t>
            </w:r>
          </w:p>
          <w:p w14:paraId="4F6D7D7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72E31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EF7A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F4C4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4F44B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D2941" w14:textId="77777777" w:rsidR="00C0463E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3F4829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6BDAF11C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D2F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BFA9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8718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F84B9E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F79C4B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7D666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EF5F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E7EB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0DE1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60D5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3179801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0C0F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6F4D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B5EF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F68CB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1C81D6D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B1DE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77BD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7AFA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AF9A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76C7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7E24CC5A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441F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4208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1064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89C76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51B3818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CD9FA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3460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25E4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7743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C1C16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72522F5F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8D4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F8F54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64A6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C158A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Grădinari</w:t>
            </w:r>
          </w:p>
          <w:p w14:paraId="7B73465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EC74F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10E8A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A4F6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4B1C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5023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423024D2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04F5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091F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BECD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0A051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- </w:t>
            </w:r>
          </w:p>
          <w:p w14:paraId="59722F6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1596A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FE69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DCFED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4A29B12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F368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CE7A9" w14:textId="77777777" w:rsidR="00C0463E" w:rsidRPr="00AB76B4" w:rsidRDefault="00C0463E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6E2FE32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71D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83D7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15DBA0B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1E1F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361413" w14:textId="77777777" w:rsidR="00C0463E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>inia 3 directă Grădinari</w:t>
            </w:r>
            <w:r>
              <w:rPr>
                <w:b/>
                <w:bCs/>
                <w:sz w:val="20"/>
                <w:lang w:val="ro-RO"/>
              </w:rPr>
              <w:t xml:space="preserve"> și sch. 3, 5,</w:t>
            </w:r>
          </w:p>
          <w:p w14:paraId="19ACECDA" w14:textId="77777777" w:rsidR="00C0463E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9, 2, 6, 18 și </w:t>
            </w:r>
          </w:p>
          <w:p w14:paraId="1A0739C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3FF47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3228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1251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96B4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46C6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7E4E960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9C49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6830C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3D3D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8232D4" w14:textId="77777777" w:rsidR="00C0463E" w:rsidRPr="00AB76B4" w:rsidRDefault="00C0463E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Chiajna </w:t>
            </w:r>
            <w:r>
              <w:rPr>
                <w:b/>
                <w:bCs/>
                <w:sz w:val="20"/>
                <w:lang w:val="ro-RO"/>
              </w:rPr>
              <w:t xml:space="preserve">– </w:t>
            </w: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4951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8049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51D73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23+800</w:t>
            </w:r>
          </w:p>
          <w:p w14:paraId="5E17A3A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D7C8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0335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61B1E59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5DE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1E6B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9BFF9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A96E9F" w14:textId="77777777" w:rsidR="00C0463E" w:rsidRPr="00AB76B4" w:rsidRDefault="00C0463E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</w:t>
            </w:r>
            <w:r>
              <w:rPr>
                <w:b/>
                <w:bCs/>
                <w:sz w:val="20"/>
                <w:lang w:val="ro-RO"/>
              </w:rPr>
              <w:t xml:space="preserve">i - </w:t>
            </w: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57BA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6018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63B10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26+100</w:t>
            </w:r>
          </w:p>
          <w:p w14:paraId="0024C18A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16DC1" w14:textId="77777777" w:rsidR="00C0463E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C357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D0D789B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7FE3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F910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C146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67C99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Grădinari </w:t>
            </w:r>
          </w:p>
          <w:p w14:paraId="31ACE68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529A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33ECC11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1CB96BA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296C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FB00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0E4E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AE63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1856BFE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8C2D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803D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26+700</w:t>
            </w:r>
          </w:p>
          <w:p w14:paraId="7477C5A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6E91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890B9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Grădinari -</w:t>
            </w:r>
          </w:p>
          <w:p w14:paraId="5E8DAF50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B70A5" w14:textId="77777777" w:rsidR="00C0463E" w:rsidRPr="00AB76B4" w:rsidRDefault="00C0463E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D5FF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6F0C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FD3A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804A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C94740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DB15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59A3C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C300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FC561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H. Vadu Lat</w:t>
            </w:r>
          </w:p>
          <w:p w14:paraId="2A8065E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</w:t>
            </w:r>
            <w:r>
              <w:rPr>
                <w:b/>
                <w:bCs/>
                <w:sz w:val="20"/>
                <w:lang w:val="ro-RO"/>
              </w:rPr>
              <w:t>ile</w:t>
            </w:r>
            <w:r w:rsidRPr="00AB76B4">
              <w:rPr>
                <w:b/>
                <w:bCs/>
                <w:sz w:val="20"/>
                <w:lang w:val="ro-RO"/>
              </w:rPr>
              <w:t xml:space="preserve"> 2 </w:t>
            </w:r>
            <w:r>
              <w:rPr>
                <w:b/>
                <w:bCs/>
                <w:sz w:val="20"/>
                <w:lang w:val="ro-RO"/>
              </w:rPr>
              <w:t xml:space="preserve">și 5 </w:t>
            </w:r>
            <w:r w:rsidRPr="00AB76B4">
              <w:rPr>
                <w:b/>
                <w:bCs/>
                <w:sz w:val="20"/>
                <w:lang w:val="ro-RO"/>
              </w:rPr>
              <w:t>abătut</w:t>
            </w:r>
            <w:r>
              <w:rPr>
                <w:b/>
                <w:bCs/>
                <w:sz w:val="20"/>
                <w:lang w:val="ro-RO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176A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0C1BF8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E911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0E56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DE6F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2EBF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28516B38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C51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A611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AB53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722B3" w14:textId="77777777" w:rsidR="00C0463E" w:rsidRPr="00AB76B4" w:rsidRDefault="00C0463E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Vadu Lat</w:t>
            </w:r>
            <w:r>
              <w:rPr>
                <w:b/>
                <w:bCs/>
                <w:sz w:val="20"/>
                <w:lang w:val="ro-RO"/>
              </w:rPr>
              <w:t xml:space="preserve"> – </w:t>
            </w:r>
            <w:r w:rsidRPr="00AB76B4">
              <w:rPr>
                <w:b/>
                <w:bCs/>
                <w:sz w:val="20"/>
                <w:lang w:val="ro-RO"/>
              </w:rPr>
              <w:t>Zăvestreni</w:t>
            </w:r>
            <w:r>
              <w:rPr>
                <w:b/>
                <w:bCs/>
                <w:sz w:val="20"/>
                <w:lang w:val="ro-RO"/>
              </w:rPr>
              <w:br/>
              <w:t xml:space="preserve">+ linia 3 directă </w:t>
            </w:r>
            <w:r>
              <w:rPr>
                <w:b/>
                <w:bCs/>
                <w:sz w:val="20"/>
                <w:lang w:val="ro-RO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B027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9ABF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66FA1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5615521F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C58EA" w14:textId="77777777" w:rsidR="00C0463E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BC0D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13038AF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13E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86F5C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8FDF5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77AC60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CB95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58FE151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+ </w:t>
            </w:r>
          </w:p>
          <w:p w14:paraId="267CFEA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44350C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  <w:p w14:paraId="457F780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62D71A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EC35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4934C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B85E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C91D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7265EA6F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6355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912C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45+000</w:t>
            </w:r>
          </w:p>
          <w:p w14:paraId="6B01999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EB63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50120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Zăvestreni -</w:t>
            </w:r>
          </w:p>
          <w:p w14:paraId="73D1428E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</w:t>
            </w:r>
            <w:r>
              <w:rPr>
                <w:b/>
                <w:bCs/>
                <w:sz w:val="20"/>
                <w:lang w:val="ro-RO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3268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19633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FA62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5B4A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3F608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4F9EE4BE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9FA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FCC94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C242B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8660FC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1043A31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3EFB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13, 21, 23  și TDJ  </w:t>
            </w:r>
          </w:p>
          <w:p w14:paraId="16A0E55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B704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604C8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4E25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BCA6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1A1482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5A05D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C0463E" w:rsidRPr="00AB76B4" w14:paraId="1DAB90D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A37F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2905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94D7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E074E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75FB07D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8880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737C5A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7096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FF3C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7165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00E2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26DE8D6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125A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E80C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F884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2C86F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5042131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318A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6449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33BD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B63C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067E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764732C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F17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2AFB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C627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2943C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Videle</w:t>
            </w:r>
          </w:p>
          <w:p w14:paraId="4B1AAC2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BDD5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zonă sch. 18, 26, 30  și TDJ </w:t>
            </w:r>
          </w:p>
          <w:p w14:paraId="4E7725C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10E9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9CC1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847C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D6960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456FB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DC9B8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6 - 8.</w:t>
            </w:r>
          </w:p>
        </w:tc>
      </w:tr>
      <w:tr w:rsidR="00C0463E" w:rsidRPr="00AB76B4" w14:paraId="0657155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4F27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75D6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52+500</w:t>
            </w:r>
          </w:p>
          <w:p w14:paraId="2516466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6BF8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3F1C3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</w:p>
          <w:p w14:paraId="2C29AF2A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31A18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F2FA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50C6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A0F0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0700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7220D2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643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E5AC9B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52+600</w:t>
            </w:r>
          </w:p>
          <w:p w14:paraId="791B72F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7A5C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3FE150" w14:textId="77777777" w:rsidR="00C0463E" w:rsidRPr="00AB76B4" w:rsidRDefault="00C0463E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Videle -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3BD5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736F1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8F5C8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9D73F" w14:textId="77777777" w:rsidR="00C0463E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33A58" w14:textId="77777777" w:rsidR="00C0463E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0677A921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E3F3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C22D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57+880</w:t>
            </w:r>
          </w:p>
          <w:p w14:paraId="38C116E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8675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C27DFC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3F67D130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</w:t>
            </w:r>
          </w:p>
          <w:p w14:paraId="0CD0F17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BF93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25439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E0A8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7031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E2A4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7D35A2D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FC3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C217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D081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EBE16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Ciolpani</w:t>
            </w:r>
          </w:p>
          <w:p w14:paraId="3532E2E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720B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EDF44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20B4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58+950</w:t>
            </w:r>
          </w:p>
          <w:p w14:paraId="7736C24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C8462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84C1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CAF25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10.</w:t>
            </w:r>
          </w:p>
          <w:p w14:paraId="66C0602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4B8A5282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5EB4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0BBE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6032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B3043F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03B6B716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A847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76E1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6508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59+500</w:t>
            </w:r>
          </w:p>
          <w:p w14:paraId="2F6D0AE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876B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038A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66F4EBB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180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826D0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60+600</w:t>
            </w:r>
          </w:p>
          <w:p w14:paraId="6F9C9C7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CABD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CA6E0A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Ciolpani -</w:t>
            </w:r>
          </w:p>
          <w:p w14:paraId="22EC6248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3262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5C1A6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EF3D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E092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02DD6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6092AE1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E54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0DE0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66+025</w:t>
            </w:r>
          </w:p>
          <w:p w14:paraId="5FD222E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91137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A399A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4A49D5E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0215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CBED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1C73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59BD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1987B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E7838D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2892C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5, Cap X.</w:t>
            </w:r>
          </w:p>
        </w:tc>
      </w:tr>
      <w:tr w:rsidR="00C0463E" w:rsidRPr="00AB76B4" w14:paraId="40DCB97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4FC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5A00DF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67+170</w:t>
            </w:r>
          </w:p>
          <w:p w14:paraId="6EE04FC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61DDF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8DF212" w14:textId="77777777" w:rsidR="00C0463E" w:rsidRPr="00AB76B4" w:rsidRDefault="00C0463E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F8CA177" w14:textId="77777777" w:rsidR="00C0463E" w:rsidRPr="00AB76B4" w:rsidRDefault="00C0463E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B0EB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0FB2E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F4BD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1E587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34BEC0" w14:textId="77777777" w:rsidR="00C0463E" w:rsidRPr="00AB76B4" w:rsidRDefault="00C0463E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868659" w14:textId="77777777" w:rsidR="00C0463E" w:rsidRPr="00AB76B4" w:rsidRDefault="00C0463E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B76B4" w14:paraId="454E495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8F0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2CAF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26F2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B009AF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25704D7A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58FF0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513DD61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2 - 4 </w:t>
            </w:r>
          </w:p>
          <w:p w14:paraId="4C4A081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4F244F5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57EC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E340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F855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AC09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2BD31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C0463E" w:rsidRPr="00AB76B4" w14:paraId="62B9454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422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34F74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FEBEA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E4C31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Gălăteni </w:t>
            </w:r>
          </w:p>
          <w:p w14:paraId="051C381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FDCA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DE11C3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</w:t>
            </w:r>
          </w:p>
          <w:p w14:paraId="2004DF4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7349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AA21E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2B37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AD5C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 și 2 </w:t>
            </w:r>
          </w:p>
        </w:tc>
      </w:tr>
      <w:tr w:rsidR="00C0463E" w:rsidRPr="00AB76B4" w14:paraId="6FE7D4C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C84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462B1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F3A1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936091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C4B9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1D443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CFA43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68+300</w:t>
            </w:r>
          </w:p>
          <w:p w14:paraId="3DDB937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532F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72104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01524E4C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A83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14DFA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93D4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A15F6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70D5E79A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30271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F21A0DD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502C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81A2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403B29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A6A7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421CA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1 Cap X. </w:t>
            </w:r>
          </w:p>
        </w:tc>
      </w:tr>
      <w:tr w:rsidR="00C0463E" w:rsidRPr="00AB76B4" w14:paraId="263F72D6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2775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984F4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E27A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F3450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Olteni</w:t>
            </w:r>
          </w:p>
          <w:p w14:paraId="10ABC27C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0D7A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06DFBE2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4DB4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3C1165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4462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426B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circulația pe linia 1</w:t>
            </w:r>
          </w:p>
        </w:tc>
      </w:tr>
      <w:tr w:rsidR="00C0463E" w:rsidRPr="00AB76B4" w14:paraId="583EDA20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5428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6E7A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1AFA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DBBC0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00C8709F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9539B6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D3CC9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BA6A9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74+200</w:t>
            </w:r>
          </w:p>
          <w:p w14:paraId="72158AA1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433E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90B9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0DB3FDE2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ECE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6DCEA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5E10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702EA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Olteni -</w:t>
            </w:r>
          </w:p>
          <w:p w14:paraId="53A7B36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9916A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C6F0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CC32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75+600</w:t>
            </w:r>
          </w:p>
          <w:p w14:paraId="45086871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BA1D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BEF4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0371F2D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5E1B0E6F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766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D58AE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5A0FE533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8B52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A9D0D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FBE7D4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8380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B13E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856C5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59E2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12F2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00C7897F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B0A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7124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5AB5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6B68F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35A5F02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FB7CCF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EFED3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6C0C8E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85+880</w:t>
            </w:r>
          </w:p>
          <w:p w14:paraId="762A78A0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2988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3079B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AB76B4" w14:paraId="75E667C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8BD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C054F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4883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3B8A4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Rădoieşti -</w:t>
            </w:r>
          </w:p>
          <w:p w14:paraId="61342114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Atârnaţi </w:t>
            </w:r>
          </w:p>
          <w:p w14:paraId="27E5D5F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  <w:lang w:val="ro-RO"/>
              </w:rPr>
              <w:t>S</w:t>
            </w:r>
            <w:r w:rsidRPr="00AB76B4">
              <w:rPr>
                <w:b/>
                <w:bCs/>
                <w:sz w:val="20"/>
                <w:lang w:val="ro-RO"/>
              </w:rPr>
              <w:t>t. Atârnaţi</w:t>
            </w:r>
          </w:p>
          <w:p w14:paraId="374DDBB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3C34B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7E1B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B4900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90+000</w:t>
            </w:r>
          </w:p>
          <w:p w14:paraId="66EC7A30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8609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DB8C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AB76B4" w14:paraId="245D2A3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94EE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50AE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92+040</w:t>
            </w:r>
          </w:p>
          <w:p w14:paraId="5C3FF39E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1DAF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EA8CD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7F2A4D79" w14:textId="77777777" w:rsidR="00C0463E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AB76B4">
              <w:rPr>
                <w:b/>
                <w:bCs/>
                <w:sz w:val="20"/>
                <w:lang w:val="ro-RO"/>
              </w:rPr>
              <w:t>Atârnaţi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și linia 4 directă </w:t>
            </w:r>
          </w:p>
          <w:p w14:paraId="14EB29B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Roşiori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CAB6C8E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043B9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2FCA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28009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6A10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D4A0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AB76B4" w14:paraId="092EF1E2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91A4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21822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4959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ACDEF8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32F2CF5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8671D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56893B5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1 - 5 </w:t>
            </w:r>
          </w:p>
          <w:p w14:paraId="77F76E3A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A4CA15A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6E45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1E37A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806FF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392B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12F933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C0463E" w:rsidRPr="00AB76B4" w14:paraId="2E2CCEA0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233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E1D6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8B784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92E10F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CD0FA6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23284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7CDAE25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89EA6A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10 și 11 </w:t>
            </w:r>
          </w:p>
          <w:p w14:paraId="396CD72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77FC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3E22D4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AEC9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2507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234C9C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linia 1.</w:t>
            </w:r>
          </w:p>
        </w:tc>
      </w:tr>
      <w:tr w:rsidR="00C0463E" w:rsidRPr="00AB76B4" w14:paraId="736CF9BC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F9DF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C4F1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32C4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D7650E" w14:textId="77777777" w:rsidR="00C0463E" w:rsidRPr="00AB76B4" w:rsidRDefault="00C0463E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Atârnaţi</w:t>
            </w:r>
          </w:p>
          <w:p w14:paraId="434CB72F" w14:textId="77777777" w:rsidR="00C0463E" w:rsidRPr="00AB76B4" w:rsidRDefault="00C0463E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C4B88" w14:textId="77777777" w:rsidR="00C0463E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58A88DB" w14:textId="77777777" w:rsidR="00C0463E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EB11B7E" w14:textId="77777777" w:rsidR="00C0463E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– 8</w:t>
            </w:r>
          </w:p>
          <w:p w14:paraId="3B7873C3" w14:textId="77777777" w:rsidR="00C0463E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6FDC22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E227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E0AD2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20C5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FDDE3" w14:textId="77777777" w:rsidR="00C0463E" w:rsidRPr="00AB76B4" w:rsidRDefault="00C0463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7103277" w14:textId="77777777" w:rsidR="00C0463E" w:rsidRPr="00AB76B4" w:rsidRDefault="00C0463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și invers.</w:t>
            </w:r>
          </w:p>
        </w:tc>
      </w:tr>
      <w:tr w:rsidR="00C0463E" w:rsidRPr="00AB76B4" w14:paraId="36EC2D2A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A0D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79E7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7E11A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43653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  <w:lang w:val="ro-RO"/>
              </w:rPr>
              <w:t xml:space="preserve"> -</w:t>
            </w:r>
            <w:r w:rsidRPr="00AB76B4">
              <w:rPr>
                <w:b/>
                <w:bCs/>
                <w:sz w:val="20"/>
                <w:lang w:val="ro-RO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E760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2AC5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B6EB9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</w:t>
            </w:r>
            <w:r>
              <w:rPr>
                <w:b/>
                <w:bCs/>
                <w:sz w:val="20"/>
                <w:lang w:val="ro-RO"/>
              </w:rPr>
              <w:t>8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2C385DD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3389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DDEE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7E08977A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6C6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4F546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C2654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B54A3D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Atârnaţi -</w:t>
            </w:r>
          </w:p>
          <w:p w14:paraId="39EDC50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C603A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4843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1D2AE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94+800</w:t>
            </w:r>
          </w:p>
          <w:p w14:paraId="4E7C31CE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F887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726AB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7E7588A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2CF967A2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2CA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64DA7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9DB59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4D3FD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09972C5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BFA0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0033615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63E9A2C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15 / 17 </w:t>
            </w:r>
          </w:p>
          <w:p w14:paraId="1AAD5BF5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D94E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64606" w14:textId="77777777" w:rsidR="00C0463E" w:rsidRPr="00AB76B4" w:rsidRDefault="00C0463E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29216F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F45D3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A8E22C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 I în fir II și invers.</w:t>
            </w:r>
          </w:p>
        </w:tc>
      </w:tr>
      <w:tr w:rsidR="00C0463E" w:rsidRPr="00AB76B4" w14:paraId="544E089D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8DC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1535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77CF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C0C37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2317F351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E35A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FBD2F9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7D7B19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4996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D594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6213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8494C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4C0AF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C0463E" w:rsidRPr="00AB76B4" w14:paraId="2F578E9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492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D0A88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9CC5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4FE8C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5CA24B0C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5F80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20A826B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DE2FB7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12 - 16 </w:t>
            </w:r>
          </w:p>
          <w:p w14:paraId="37D6307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F0F1C0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B3129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DAAE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19391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6F81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38EB5313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748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4DBD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30E7E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5CFB883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Roşiori Nord</w:t>
            </w:r>
          </w:p>
          <w:p w14:paraId="1CE65109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ABF78C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8907B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9FAC64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94C1B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79CD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8890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E59E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A47D626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D22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1CCC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101+330</w:t>
            </w:r>
          </w:p>
          <w:p w14:paraId="1A89021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247D6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2A8C8B" w14:textId="77777777" w:rsidR="00C0463E" w:rsidRPr="00AB76B4" w:rsidRDefault="00C0463E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EAC5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6DC3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3A72C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15B5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9CA6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3B5AE95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30C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EBB8C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106+000</w:t>
            </w:r>
          </w:p>
          <w:p w14:paraId="62DDDCB9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699C1E" w14:textId="77777777" w:rsidR="00C0463E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970EDB" w14:textId="77777777" w:rsidR="00C0463E" w:rsidRPr="00AB76B4" w:rsidRDefault="00C0463E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Roșiori Nord – Măldăeni</w:t>
            </w:r>
            <w:r>
              <w:rPr>
                <w:b/>
                <w:bCs/>
                <w:sz w:val="20"/>
                <w:lang w:val="ro-RO"/>
              </w:rPr>
              <w:t xml:space="preserve"> și linia 2 directă St. </w:t>
            </w:r>
            <w:r w:rsidRPr="00AB76B4">
              <w:rPr>
                <w:b/>
                <w:bCs/>
                <w:sz w:val="20"/>
                <w:lang w:val="ro-RO"/>
              </w:rPr>
              <w:t>Măldăeni</w:t>
            </w:r>
            <w:r>
              <w:rPr>
                <w:b/>
                <w:bCs/>
                <w:sz w:val="20"/>
                <w:lang w:val="ro-RO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1A70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16540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61A7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116B3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B1B15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177B922F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794F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DB7F9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A508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AFCC8B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6246D340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3278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9B0216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DA76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C35D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9887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5FD1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firul 1 in firul 2 si invers și intrari- ieșiri la linia 1 primiri - expedieri</w:t>
            </w:r>
          </w:p>
        </w:tc>
      </w:tr>
      <w:tr w:rsidR="00C0463E" w:rsidRPr="00AB76B4" w14:paraId="1DD16A1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D05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C8D7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B215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4BA341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Măldăeni</w:t>
            </w:r>
          </w:p>
          <w:p w14:paraId="43C2F6D7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9846442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6FCC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21B94F0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D9BB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AD3B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88AA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B7EEF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0818763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06D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51DF9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  <w:p w14:paraId="3D2BAD1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116+734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BA704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631A9F" w14:textId="77777777" w:rsidR="00C0463E" w:rsidRPr="00AB76B4" w:rsidRDefault="00C0463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72011B41" w14:textId="77777777" w:rsidR="00C0463E" w:rsidRPr="00AB76B4" w:rsidRDefault="00C0463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2F7F701F" w14:textId="77777777" w:rsidR="00C0463E" w:rsidRPr="00AB76B4" w:rsidRDefault="00C0463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</w:t>
            </w:r>
            <w:r>
              <w:rPr>
                <w:b/>
                <w:bCs/>
                <w:sz w:val="20"/>
                <w:lang w:val="ro-RO"/>
              </w:rPr>
              <w:t xml:space="preserve">Cap X St. </w:t>
            </w:r>
            <w:r w:rsidRPr="00AB76B4">
              <w:rPr>
                <w:b/>
                <w:bCs/>
                <w:sz w:val="20"/>
                <w:lang w:val="ro-RO"/>
              </w:rPr>
              <w:t>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FD112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6FDD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54606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C2613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ED9532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237126C2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D44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3969D" w14:textId="77777777" w:rsidR="00C0463E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5D150" w14:textId="77777777" w:rsidR="00C0463E" w:rsidRDefault="00C0463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8BC075" w14:textId="77777777" w:rsidR="00C0463E" w:rsidRPr="00AB76B4" w:rsidRDefault="00C0463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Măldăeni –</w:t>
            </w:r>
          </w:p>
          <w:p w14:paraId="70630C89" w14:textId="77777777" w:rsidR="00C0463E" w:rsidRPr="00AB76B4" w:rsidRDefault="00C0463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Mihăeşti și</w:t>
            </w:r>
          </w:p>
          <w:p w14:paraId="22E4E147" w14:textId="77777777" w:rsidR="00C0463E" w:rsidRPr="00AB76B4" w:rsidRDefault="00C0463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31DDC" w14:textId="77777777" w:rsidR="00C0463E" w:rsidRPr="00AB76B4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BD5C30" w14:textId="77777777" w:rsidR="00C0463E" w:rsidRPr="00AB76B4" w:rsidRDefault="00C0463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65A0E" w14:textId="77777777" w:rsidR="00C0463E" w:rsidRPr="00AB76B4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09</w:t>
            </w:r>
            <w:r w:rsidRPr="00AB76B4">
              <w:rPr>
                <w:b/>
                <w:bCs/>
                <w:sz w:val="20"/>
                <w:lang w:val="ro-RO"/>
              </w:rPr>
              <w:t>+200</w:t>
            </w:r>
          </w:p>
          <w:p w14:paraId="1D39A2E8" w14:textId="77777777" w:rsidR="00C0463E" w:rsidRPr="00AB76B4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B4D43" w14:textId="77777777" w:rsidR="00C0463E" w:rsidRPr="00AB76B4" w:rsidRDefault="00C0463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FD8E8" w14:textId="77777777" w:rsidR="00C0463E" w:rsidRDefault="00C0463E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3428779F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983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4A1F0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116+734</w:t>
            </w:r>
          </w:p>
          <w:p w14:paraId="6C656F38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89AED" w14:textId="77777777" w:rsidR="00C0463E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0C3902" w14:textId="77777777" w:rsidR="00C0463E" w:rsidRPr="00AB76B4" w:rsidRDefault="00C0463E" w:rsidP="000D628C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</w:t>
            </w:r>
            <w:r w:rsidRPr="00AB76B4">
              <w:rPr>
                <w:b/>
                <w:bCs/>
                <w:sz w:val="20"/>
                <w:lang w:val="ro-RO"/>
              </w:rPr>
              <w:t xml:space="preserve">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Mihăeşti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F3E36E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8EDC5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66D51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C9298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0A6B6" w14:textId="77777777" w:rsidR="00C0463E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4DA10F6B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F0F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71F23" w14:textId="77777777" w:rsidR="00C0463E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2338B" w14:textId="77777777" w:rsidR="00C0463E" w:rsidRDefault="00C0463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1C02D52" w14:textId="77777777" w:rsidR="00C0463E" w:rsidRPr="00AB76B4" w:rsidRDefault="00C0463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Mihăeşti</w:t>
            </w:r>
          </w:p>
          <w:p w14:paraId="449763C0" w14:textId="77777777" w:rsidR="00C0463E" w:rsidRDefault="00C0463E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AA918" w14:textId="77777777" w:rsidR="00C0463E" w:rsidRPr="00AB76B4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25960797" w14:textId="77777777" w:rsidR="00C0463E" w:rsidRPr="00AB76B4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DE7BA" w14:textId="77777777" w:rsidR="00C0463E" w:rsidRPr="00AB76B4" w:rsidRDefault="00C0463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F8311" w14:textId="77777777" w:rsidR="00C0463E" w:rsidRPr="00AB76B4" w:rsidRDefault="00C0463E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73FB5E" w14:textId="77777777" w:rsidR="00C0463E" w:rsidRPr="00AB76B4" w:rsidRDefault="00C0463E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F16F8" w14:textId="77777777" w:rsidR="00C0463E" w:rsidRDefault="00C0463E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67047EE4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9683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FF8D8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119+530</w:t>
            </w:r>
          </w:p>
          <w:p w14:paraId="417A61C4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57A3E" w14:textId="77777777" w:rsidR="00C0463E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F4E6D" w14:textId="77777777" w:rsidR="00C0463E" w:rsidRPr="00AB76B4" w:rsidRDefault="00C0463E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Mihăeşti </w:t>
            </w:r>
            <w:r>
              <w:rPr>
                <w:b/>
                <w:bCs/>
                <w:sz w:val="20"/>
                <w:lang w:val="ro-RO"/>
              </w:rPr>
              <w:t xml:space="preserve">-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E0846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3AD2B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573757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F2F407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867D8" w14:textId="77777777" w:rsidR="00C0463E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15D746E0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4DE3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E120A" w14:textId="77777777" w:rsidR="00C0463E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0416E19A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D98DDC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24249D" w14:textId="77777777" w:rsidR="00C0463E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229D5FE5" w14:textId="77777777" w:rsidR="00C0463E" w:rsidRPr="00AB76B4" w:rsidRDefault="00C0463E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4AB4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ADF5D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7CB33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B4A42" w14:textId="77777777" w:rsidR="00C0463E" w:rsidRPr="00AB76B4" w:rsidRDefault="00C0463E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C7A94" w14:textId="77777777" w:rsidR="00C0463E" w:rsidRPr="00AB76B4" w:rsidRDefault="00C0463E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01F76805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C14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2EDE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DC102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0260DD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Radomirești</w:t>
            </w:r>
            <w:r>
              <w:rPr>
                <w:b/>
                <w:bCs/>
                <w:sz w:val="20"/>
                <w:lang w:val="ro-RO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AD0C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861F9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354B6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124+650</w:t>
            </w:r>
          </w:p>
          <w:p w14:paraId="47A5C05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D12ED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DAD8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70C0F1A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E35F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49671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5328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6FD9F5" w14:textId="77777777" w:rsidR="00C0463E" w:rsidRPr="00AB76B4" w:rsidRDefault="00C0463E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430943FA" w14:textId="77777777" w:rsidR="00C0463E" w:rsidRDefault="00C0463E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19B98" w14:textId="77777777" w:rsidR="00C0463E" w:rsidRPr="00AB76B4" w:rsidRDefault="00C0463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83B04E3" w14:textId="77777777" w:rsidR="00C0463E" w:rsidRDefault="00C0463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AB76B4">
              <w:rPr>
                <w:b/>
                <w:bCs/>
                <w:sz w:val="20"/>
                <w:lang w:val="ro-RO"/>
              </w:rPr>
              <w:t xml:space="preserve"> 5</w:t>
            </w:r>
          </w:p>
          <w:p w14:paraId="3B375D2B" w14:textId="77777777" w:rsidR="00C0463E" w:rsidRDefault="00C0463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5FE1941" w14:textId="77777777" w:rsidR="00C0463E" w:rsidRPr="00AB76B4" w:rsidRDefault="00C0463E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BBC4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123487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75DEE2" w14:textId="77777777" w:rsidR="00C0463E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454A7" w14:textId="77777777" w:rsidR="00C0463E" w:rsidRPr="00AB76B4" w:rsidRDefault="00C0463E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604843" w14:textId="77777777" w:rsidR="00C0463E" w:rsidRDefault="00C0463E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C0463E" w:rsidRPr="00AB76B4" w14:paraId="00E56B74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3802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58A5B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980B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2BF1A1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5CE17EC9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9C1E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421AA4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8EC92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6AE3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6227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3EDD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38321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din firul I în firul II și invers.</w:t>
            </w:r>
          </w:p>
        </w:tc>
      </w:tr>
      <w:tr w:rsidR="00C0463E" w:rsidRPr="00AB76B4" w14:paraId="7F85C690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FA3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7B95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FF545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537DD8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Radomirești</w:t>
            </w:r>
          </w:p>
          <w:p w14:paraId="700FCB6A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B9CC4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7B9DD6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6F75D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950A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85822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09EA0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646BB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C0463E" w:rsidRPr="00AB76B4" w14:paraId="5FF04517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F762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4891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CFA4C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EB0A80" w14:textId="77777777" w:rsidR="00C0463E" w:rsidRDefault="00C0463E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 </w:t>
            </w:r>
          </w:p>
          <w:p w14:paraId="04FEC8FD" w14:textId="77777777" w:rsidR="00C0463E" w:rsidRPr="00AB76B4" w:rsidRDefault="00C0463E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71486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2B37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BAA3C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136+746</w:t>
            </w:r>
          </w:p>
          <w:p w14:paraId="601E76A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A7049" w14:textId="77777777" w:rsidR="00C0463E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7259E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6AEE525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707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1D79A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129+800</w:t>
            </w:r>
          </w:p>
          <w:p w14:paraId="1A78F10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3A1B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1EB859" w14:textId="77777777" w:rsidR="00C0463E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Radomirești -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7D931F3F" w14:textId="77777777" w:rsidR="00C0463E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 </w:t>
            </w:r>
          </w:p>
          <w:p w14:paraId="1022A9D4" w14:textId="77777777" w:rsidR="00C0463E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CD9D9E6" w14:textId="77777777" w:rsidR="00C0463E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B76B4">
              <w:rPr>
                <w:b/>
                <w:bCs/>
                <w:sz w:val="20"/>
                <w:lang w:val="ro-RO"/>
              </w:rPr>
              <w:t>Drăgăneşti Olt</w:t>
            </w:r>
            <w:r>
              <w:rPr>
                <w:b/>
                <w:bCs/>
                <w:sz w:val="20"/>
                <w:lang w:val="ro-RO"/>
              </w:rPr>
              <w:t xml:space="preserve"> - </w:t>
            </w:r>
            <w:r w:rsidRPr="00AB76B4">
              <w:rPr>
                <w:b/>
                <w:bCs/>
                <w:sz w:val="20"/>
                <w:lang w:val="ro-RO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902A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7A00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3F566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A52B9" w14:textId="77777777" w:rsidR="00C0463E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46908" w14:textId="77777777" w:rsidR="00C0463E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6A5BE1F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A5F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04D1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A682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5BC470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2D8BF626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D6ED436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0159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</w:t>
            </w:r>
          </w:p>
          <w:p w14:paraId="7CD983B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  <w:p w14:paraId="3F9E19D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F51D60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C6F4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510F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8B369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7C19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540DE9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1F4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15FA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03FD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0F278E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Drăgăneşti Olt</w:t>
            </w:r>
          </w:p>
          <w:p w14:paraId="486D2862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3217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5918120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B793034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6 - 12, </w:t>
            </w:r>
          </w:p>
          <w:p w14:paraId="433AE63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9E0BEB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3C049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92D56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9D083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512D3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 directe.</w:t>
            </w:r>
          </w:p>
        </w:tc>
      </w:tr>
      <w:tr w:rsidR="00C0463E" w:rsidRPr="00AB76B4" w14:paraId="32A9325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81C7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5A25A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358A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74BCD9D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121BD18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3266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513E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8B67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380</w:t>
            </w:r>
          </w:p>
          <w:p w14:paraId="69FCEC9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148+</w:t>
            </w:r>
            <w:r>
              <w:rPr>
                <w:b/>
                <w:bCs/>
                <w:sz w:val="20"/>
                <w:lang w:val="ro-RO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E26C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1FDF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52DF23C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C26B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670E48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146+830</w:t>
            </w:r>
          </w:p>
          <w:p w14:paraId="379BB00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CEE82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16D5A1" w14:textId="77777777" w:rsidR="00C0463E" w:rsidRPr="00AB76B4" w:rsidRDefault="00C0463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Fărcașele</w:t>
            </w:r>
          </w:p>
          <w:p w14:paraId="200E6A9D" w14:textId="77777777" w:rsidR="00C0463E" w:rsidRDefault="00C0463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</w:t>
            </w:r>
            <w:r>
              <w:rPr>
                <w:b/>
                <w:bCs/>
                <w:sz w:val="20"/>
                <w:lang w:val="ro-RO"/>
              </w:rPr>
              <w:t xml:space="preserve"> și </w:t>
            </w:r>
          </w:p>
          <w:p w14:paraId="641CDCE1" w14:textId="77777777" w:rsidR="00C0463E" w:rsidRPr="00AB76B4" w:rsidRDefault="00C0463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2876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0F77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399C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E5A0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195D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7F750E0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BDFE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7AA37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153+900</w:t>
            </w:r>
          </w:p>
          <w:p w14:paraId="49DE360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B2838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D2D458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Fărcașele - </w:t>
            </w:r>
          </w:p>
          <w:p w14:paraId="5B29124D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Caracal și </w:t>
            </w:r>
          </w:p>
          <w:p w14:paraId="51B0081C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93408D7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404D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7957D6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B700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759ABA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DB7C6" w14:textId="77777777" w:rsidR="00C0463E" w:rsidRPr="00AB76B4" w:rsidRDefault="00C0463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Fără inductori.</w:t>
            </w:r>
          </w:p>
          <w:p w14:paraId="7A3FF779" w14:textId="77777777" w:rsidR="00C0463E" w:rsidRPr="00AB76B4" w:rsidRDefault="00C0463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0305E747" w14:textId="77777777" w:rsidR="00C0463E" w:rsidRPr="00AB76B4" w:rsidRDefault="00C0463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peste sch. 7, 11, 17, 23 și 27.</w:t>
            </w:r>
          </w:p>
          <w:p w14:paraId="14864E43" w14:textId="77777777" w:rsidR="00C0463E" w:rsidRPr="00AB76B4" w:rsidRDefault="00C0463E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C24D29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CB8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607B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1C38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A5FA2A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C7AEFFB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55380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155+330</w:t>
            </w:r>
          </w:p>
          <w:p w14:paraId="5753B8E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E8D3D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32D0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B43F0A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32B03" w14:textId="77777777" w:rsidR="00C0463E" w:rsidRPr="00AB76B4" w:rsidRDefault="00C0463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4F5FDC4" w14:textId="77777777" w:rsidR="00C0463E" w:rsidRPr="00AB76B4" w:rsidRDefault="00C0463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Între călcâi sch. 27 și </w:t>
            </w:r>
          </w:p>
          <w:p w14:paraId="6C14FC6D" w14:textId="77777777" w:rsidR="00C0463E" w:rsidRPr="00AB76B4" w:rsidRDefault="00C0463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vf. sch. 22.</w:t>
            </w:r>
          </w:p>
        </w:tc>
      </w:tr>
      <w:tr w:rsidR="00C0463E" w:rsidRPr="00AB76B4" w14:paraId="02AC9C4E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C16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9B381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4135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25C40B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 Cap Y</w:t>
            </w:r>
          </w:p>
          <w:p w14:paraId="01DECDFD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11D4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1D19B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715C8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84E7C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7CCE8" w14:textId="77777777" w:rsidR="00C0463E" w:rsidRPr="00AB76B4" w:rsidRDefault="00C0463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</w:t>
            </w:r>
          </w:p>
        </w:tc>
      </w:tr>
      <w:tr w:rsidR="00C0463E" w:rsidRPr="00AB76B4" w14:paraId="03C6C119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FC6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83F1B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D7C8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FE5E85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F7CDF3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Y,</w:t>
            </w:r>
          </w:p>
          <w:p w14:paraId="348D3FF1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AC20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2CA08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1D6AE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156+150</w:t>
            </w:r>
          </w:p>
          <w:p w14:paraId="229BCDA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D6B6A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EA2FD" w14:textId="77777777" w:rsidR="00C0463E" w:rsidRPr="00AB76B4" w:rsidRDefault="00C0463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83FA9CF" w14:textId="77777777" w:rsidR="00C0463E" w:rsidRPr="00AB76B4" w:rsidRDefault="00C0463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D626B9A" w14:textId="77777777" w:rsidR="00C0463E" w:rsidRPr="00AB76B4" w:rsidRDefault="00C0463E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2, Cap Y.</w:t>
            </w:r>
          </w:p>
        </w:tc>
      </w:tr>
      <w:tr w:rsidR="00C0463E" w:rsidRPr="00AB76B4" w14:paraId="3CFA8D1A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AA0D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A34C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663F8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A60019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45ECB92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4900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6107582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CCB2B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9B210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E5B9C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1D629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5CECF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C0463E" w:rsidRPr="00AB76B4" w14:paraId="1A27192A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F71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ADC4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50C51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A5D99A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17999F0C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7486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2A2093D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D4A0C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9E8C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43AB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D544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F6DA7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și 3.</w:t>
            </w:r>
          </w:p>
        </w:tc>
      </w:tr>
      <w:tr w:rsidR="00C0463E" w:rsidRPr="00AB76B4" w14:paraId="0ED8DF50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D1A5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7D99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33DDC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B9101D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6AC17A7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449D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C60C33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3 - 9 </w:t>
            </w:r>
          </w:p>
          <w:p w14:paraId="572D412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7E28ABC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42B1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5299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18FD1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22B8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D3CC18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1 - 7.</w:t>
            </w:r>
          </w:p>
        </w:tc>
      </w:tr>
      <w:tr w:rsidR="00C0463E" w:rsidRPr="00AB76B4" w14:paraId="66B61BB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CB4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2BDC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8859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98DD92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E791855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75D1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DABA1B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69E59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D5AC1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921C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1236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574755D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C0463E" w:rsidRPr="00AB76B4" w14:paraId="323F6AE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DF5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E5FC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DFDA2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B8189A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7A94A33C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7261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31 și 37</w:t>
            </w:r>
          </w:p>
          <w:p w14:paraId="4B8D0C6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21D9A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A6EC4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C22958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B8E37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FC406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6 - 9.</w:t>
            </w:r>
          </w:p>
        </w:tc>
      </w:tr>
      <w:tr w:rsidR="00C0463E" w:rsidRPr="00AB76B4" w14:paraId="2410C02A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54F0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585F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197C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383337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0E1185F2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C5AE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7F60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7626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627A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B707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C6F77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Cap Y.</w:t>
            </w:r>
          </w:p>
        </w:tc>
      </w:tr>
      <w:tr w:rsidR="00C0463E" w:rsidRPr="00AB76B4" w14:paraId="2F53463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D19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7E636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756E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8EC85E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6BA9AB2B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8757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F8FA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7CF3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4617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CCFEA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liniile 6 și 7.</w:t>
            </w:r>
          </w:p>
        </w:tc>
      </w:tr>
      <w:tr w:rsidR="00C0463E" w:rsidRPr="00AB76B4" w14:paraId="6B823256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A2A4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51F1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696C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C295C5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CF8AC17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EBC34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70C88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8779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21422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8B427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C0463E" w:rsidRPr="00AB76B4" w14:paraId="7076CF95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1FC4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C85DD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54C3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0A840C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29788991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244E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95A723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B899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9F36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3C251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6C4C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99058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1, 4 și 5.</w:t>
            </w:r>
          </w:p>
        </w:tc>
      </w:tr>
      <w:tr w:rsidR="00C0463E" w:rsidRPr="00AB76B4" w14:paraId="4202D32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6D6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A0066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1515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394BFE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4A25389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liniile 5 și 6 </w:t>
            </w:r>
          </w:p>
          <w:p w14:paraId="10FA1497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49CC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E5EEC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C502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C193A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081D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1FCEFF30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C41A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FC1D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C3FF5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0E59BB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Caracal</w:t>
            </w:r>
          </w:p>
          <w:p w14:paraId="31953436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7 </w:t>
            </w:r>
          </w:p>
          <w:p w14:paraId="4400D292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9B102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C799E9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84F4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6CD4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F1A4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6BFC7E1F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AAA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40B1AB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156+450</w:t>
            </w:r>
          </w:p>
          <w:p w14:paraId="07ECF2D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60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E1155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5BA5D3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78F54F1D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905F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6CD72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4338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8B255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EE31E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5C4511E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4EF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6371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160+500</w:t>
            </w:r>
          </w:p>
          <w:p w14:paraId="6C7D79B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B3A9C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48BE9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46F83CF7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7A8F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A18B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42B6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119D5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8C1F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34365662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41C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60F92F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162+200</w:t>
            </w:r>
          </w:p>
          <w:p w14:paraId="4C445904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17B93B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29F0EA" w14:textId="77777777" w:rsidR="00C0463E" w:rsidRPr="00AB76B4" w:rsidRDefault="00C0463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260C0AD0" w14:textId="77777777" w:rsidR="00C0463E" w:rsidRPr="00AB76B4" w:rsidRDefault="00C0463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7A42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251A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33E7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2F7FE5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A3DE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Interzis circulația locomotivelor cuplate.</w:t>
            </w:r>
          </w:p>
        </w:tc>
      </w:tr>
      <w:tr w:rsidR="00C0463E" w:rsidRPr="00AB76B4" w14:paraId="4743625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CCAA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17A629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162+300</w:t>
            </w:r>
          </w:p>
          <w:p w14:paraId="134E5AE6" w14:textId="77777777" w:rsidR="00C0463E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01E187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35C5D2" w14:textId="77777777" w:rsidR="00C0463E" w:rsidRPr="00AB76B4" w:rsidRDefault="00C0463E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60F2D198" w14:textId="77777777" w:rsidR="00C0463E" w:rsidRPr="00AB76B4" w:rsidRDefault="00C0463E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5F98E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A745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F23C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D274A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94E74" w14:textId="77777777" w:rsidR="00C0463E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48D98DC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FEE1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FE677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D4EC9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864ACE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Caracal -</w:t>
            </w:r>
          </w:p>
          <w:p w14:paraId="79F09FC4" w14:textId="77777777" w:rsidR="00C0463E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și linia 2 directă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1F2E27BA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6D86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9768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439C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57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660</w:t>
            </w:r>
          </w:p>
          <w:p w14:paraId="430A993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46C6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EB52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77F320DC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13D5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A62C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ED67E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B703EB" w14:textId="77777777" w:rsidR="00C0463E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</w:t>
            </w:r>
          </w:p>
          <w:p w14:paraId="431E3EC3" w14:textId="77777777" w:rsidR="00C0463E" w:rsidRPr="00AB76B4" w:rsidRDefault="00C0463E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AAA5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67E5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6A81D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16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0B03D69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</w:t>
            </w:r>
            <w:r>
              <w:rPr>
                <w:b/>
                <w:bCs/>
                <w:sz w:val="20"/>
                <w:lang w:val="ro-RO"/>
              </w:rPr>
              <w:t>69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C6C9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EFDCB6" w14:textId="77777777" w:rsidR="00C0463E" w:rsidRPr="00AB76B4" w:rsidRDefault="00C0463E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629977A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839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538C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170+200</w:t>
            </w:r>
          </w:p>
          <w:p w14:paraId="7E6127D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1C68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6B2DF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Grozăvești -</w:t>
            </w:r>
          </w:p>
          <w:p w14:paraId="78D06594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5C5B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EED8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A104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E75C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C8A61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2B26FFF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1438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93CE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000365F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6B2646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A7FCBC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71978D86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D525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CB13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679A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493EB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B58F6" w14:textId="77777777" w:rsidR="00C0463E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300D738" w14:textId="77777777" w:rsidR="00C0463E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24D50F1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3, 5, 4 și 6.</w:t>
            </w:r>
          </w:p>
        </w:tc>
      </w:tr>
      <w:tr w:rsidR="00C0463E" w:rsidRPr="00AB76B4" w14:paraId="440E55B8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C5C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F3B3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F7C7B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7749CE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64575CD8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 </w:t>
            </w:r>
            <w:r w:rsidRPr="00AB76B4">
              <w:rPr>
                <w:b/>
                <w:bCs/>
                <w:sz w:val="20"/>
                <w:lang w:val="ro-RO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1B1C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EA518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0563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176+200</w:t>
            </w:r>
          </w:p>
          <w:p w14:paraId="32288DA4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177+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EAA9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4214E" w14:textId="77777777" w:rsidR="00C0463E" w:rsidRDefault="00C0463E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2E5FC4" w14:textId="77777777" w:rsidR="00C0463E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B1C9F0B" w14:textId="77777777" w:rsidR="00C0463E" w:rsidRPr="00AB76B4" w:rsidRDefault="00C0463E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– ieşiri. Peste sch. 1, 7, 11, 2, 8 și 10.</w:t>
            </w:r>
          </w:p>
        </w:tc>
      </w:tr>
      <w:tr w:rsidR="00C0463E" w:rsidRPr="00AB76B4" w14:paraId="62C37A32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486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6CD4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EC9E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2589D3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Jianca</w:t>
            </w:r>
          </w:p>
          <w:p w14:paraId="63253FE3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710D84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7174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E55E58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4206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AC7A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7A6E7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DB84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879CDD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BA6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33DB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181+000</w:t>
            </w:r>
          </w:p>
          <w:p w14:paraId="54E35AB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C006A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48A57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1BB72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0FB1B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DE37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7D4AD1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BF8E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5DD5D85F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A122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F7882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2E6715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35453A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5FADAF8A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X</w:t>
            </w:r>
            <w:r>
              <w:rPr>
                <w:b/>
                <w:bCs/>
                <w:sz w:val="20"/>
                <w:lang w:val="ro-RO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4296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65B2B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4644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907C19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9AE13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E3A7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49C4A46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A98F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2C1201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184+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5BB8004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18</w:t>
            </w:r>
            <w:r>
              <w:rPr>
                <w:b/>
                <w:bCs/>
                <w:sz w:val="20"/>
                <w:lang w:val="ro-RO"/>
              </w:rPr>
              <w:t>6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2AD027" w14:textId="77777777" w:rsidR="00C0463E" w:rsidRPr="00AB76B4" w:rsidRDefault="00C0463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803292" w14:textId="77777777" w:rsidR="00C0463E" w:rsidRPr="00AB76B4" w:rsidRDefault="00C0463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2F20F30A" w14:textId="77777777" w:rsidR="00C0463E" w:rsidRPr="00AB76B4" w:rsidRDefault="00C0463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1E18A4F8" w14:textId="77777777" w:rsidR="00C0463E" w:rsidRDefault="00C0463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Y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</w:p>
          <w:p w14:paraId="327D8BDF" w14:textId="77777777" w:rsidR="00C0463E" w:rsidRPr="0068517F" w:rsidRDefault="00C0463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68517F">
              <w:rPr>
                <w:b/>
                <w:bCs/>
                <w:sz w:val="20"/>
                <w:lang w:val="ro-RO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BB252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A4B221" w14:textId="77777777" w:rsidR="00C0463E" w:rsidRPr="00AB76B4" w:rsidRDefault="00C0463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27A9F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370F6A" w14:textId="77777777" w:rsidR="00C0463E" w:rsidRPr="00AB76B4" w:rsidRDefault="00C0463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70D54" w14:textId="77777777" w:rsidR="00C0463E" w:rsidRDefault="00C0463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0A735B8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7D3794AD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3744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0D3D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B7EE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3F31D0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0266DB9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X</w:t>
            </w: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41B2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B93AB4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F6F8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07787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58449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D0C58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C0463E" w:rsidRPr="00AB76B4" w14:paraId="3F988EC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A4C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0A6A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732E2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27E17F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6E028400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EDD0C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0C308A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09D4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0F859D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5AE6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175F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br/>
              <w:t>din fir I în fir II.</w:t>
            </w:r>
          </w:p>
        </w:tc>
      </w:tr>
      <w:tr w:rsidR="00C0463E" w:rsidRPr="00AB76B4" w14:paraId="0E48124C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A4BA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4F39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21BAE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0CE004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Leu</w:t>
            </w:r>
          </w:p>
          <w:p w14:paraId="74FAD264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6377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D6ADB39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8F160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0B748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422F8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E4775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37EFCE6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A95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6CC7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196+000</w:t>
            </w:r>
          </w:p>
          <w:p w14:paraId="59EDC51E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00756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163640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2BFE14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F3463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97BC0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D6105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FE8B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B2F7D8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3C5E5174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2DC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1AE5C7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EE0AFD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2863F3" w14:textId="77777777" w:rsidR="00C0463E" w:rsidRPr="00AB76B4" w:rsidRDefault="00C0463E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F4B86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1433F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DB38F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196+100</w:t>
            </w:r>
          </w:p>
          <w:p w14:paraId="242E4F8A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E2BC4" w14:textId="77777777" w:rsidR="00C0463E" w:rsidRPr="00AB76B4" w:rsidRDefault="00C0463E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1AE61" w14:textId="77777777" w:rsidR="00C0463E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21BB793" w14:textId="77777777" w:rsidR="00C0463E" w:rsidRPr="00AB76B4" w:rsidRDefault="00C0463E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3239B17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79AD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B2F4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25B9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C16A2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43133FE0" w14:textId="77777777" w:rsidR="00C0463E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+ linia 5 directă </w:t>
            </w:r>
          </w:p>
          <w:p w14:paraId="5486540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  <w:r>
              <w:rPr>
                <w:b/>
                <w:bCs/>
                <w:sz w:val="20"/>
                <w:lang w:val="ro-RO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539B9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3D48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7D2A7D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199+800</w:t>
            </w:r>
          </w:p>
          <w:p w14:paraId="3AD3E96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D24B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5C78A" w14:textId="77777777" w:rsidR="00C0463E" w:rsidRDefault="00C0463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A4AACF" w14:textId="77777777" w:rsidR="00C0463E" w:rsidRPr="00AB76B4" w:rsidRDefault="00C0463E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2F674AB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9522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0B585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200+200</w:t>
            </w:r>
          </w:p>
          <w:p w14:paraId="3930A0F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CAC2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852E62" w14:textId="77777777" w:rsidR="00C0463E" w:rsidRPr="00AB76B4" w:rsidRDefault="00C0463E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Malu Mare -</w:t>
            </w:r>
          </w:p>
          <w:p w14:paraId="525133C0" w14:textId="77777777" w:rsidR="00C0463E" w:rsidRPr="00AB76B4" w:rsidRDefault="00C0463E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B37E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C42A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5E12C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C5364" w14:textId="77777777" w:rsidR="00C0463E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A7E749" w14:textId="77777777" w:rsidR="00C0463E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A60D20F" w14:textId="77777777" w:rsidR="00C0463E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7D947D2D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09F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4D77D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FB398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DB331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0437F3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873A7F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7FF597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și 11 în abatere</w:t>
            </w:r>
          </w:p>
          <w:p w14:paraId="1A170C0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136645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EB4C6C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9 - 11</w:t>
            </w:r>
          </w:p>
          <w:p w14:paraId="183ACAB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și sch. </w:t>
            </w:r>
          </w:p>
          <w:p w14:paraId="227E93B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F5F0D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2264FE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D310B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358CE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1 - 4 Cap X + Cap Y.</w:t>
            </w:r>
          </w:p>
          <w:p w14:paraId="7F6C6CB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242451C5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3248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EE232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C707D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3840B2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3BABFD4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1F81A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7</w:t>
            </w:r>
          </w:p>
          <w:p w14:paraId="63BDB1B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- 100 m din călcâi sch. </w:t>
            </w:r>
          </w:p>
          <w:p w14:paraId="7F58AA3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86611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484F4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173EE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D4D60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5E6C38CF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1AA1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C6FEA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25609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F7FCC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EA8B89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BEDE2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5CB7A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1FEAB3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FBD24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BF7B9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0F5ECE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58D727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X şi CEREALCOM.</w:t>
            </w:r>
          </w:p>
        </w:tc>
      </w:tr>
      <w:tr w:rsidR="00C0463E" w:rsidRPr="00AB76B4" w14:paraId="7A426228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3C4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31834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851A1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460CF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0F6D27B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9988CC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5DF2E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3C79B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16F7C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2BE53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04F54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CEREALCOM.</w:t>
            </w:r>
          </w:p>
        </w:tc>
      </w:tr>
      <w:tr w:rsidR="00C0463E" w:rsidRPr="00AB76B4" w14:paraId="0FEC1D2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C8FA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E065C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ACF77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C9E028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Banu Mărăcine</w:t>
            </w:r>
          </w:p>
          <w:p w14:paraId="24D378F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D37A1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0065B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4B7D7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4182EF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ECEAE8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0AEB2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4 Cap Y.</w:t>
            </w:r>
          </w:p>
        </w:tc>
      </w:tr>
      <w:tr w:rsidR="00C0463E" w:rsidRPr="00AB76B4" w14:paraId="4991EAB1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F68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CC439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249+150</w:t>
            </w:r>
          </w:p>
          <w:p w14:paraId="344A4B6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3A995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185A1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21442D5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8D5E4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663ED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861D7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2254A3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9C7CE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Numai pentru trenurile de marfă în tranzit .</w:t>
            </w:r>
          </w:p>
          <w:p w14:paraId="5D70F68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AF350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C0463E" w:rsidRPr="00AB76B4" w14:paraId="1F35E496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550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1FBC76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31CCC5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D852B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E91A6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CA6D3E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671C5A1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B963B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433869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7BF85F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83C55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C0463E" w:rsidRPr="00AB76B4" w14:paraId="4CE999B3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F036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681F65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2D30C9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96D92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16181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A62F0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4366D3C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D6F73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D60FB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62564B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396027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 B.</w:t>
            </w:r>
          </w:p>
        </w:tc>
      </w:tr>
      <w:tr w:rsidR="00C0463E" w:rsidRPr="00AB76B4" w14:paraId="1E179B93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A354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A9AC90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F1FAC8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2B52D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021710F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F20F5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6429CD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881C6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4B77B8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09F20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E96110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linia 28A la liniile 1 - 4 B, 26 și 27.</w:t>
            </w:r>
          </w:p>
        </w:tc>
      </w:tr>
      <w:tr w:rsidR="00C0463E" w:rsidRPr="00AB76B4" w14:paraId="10F7CBB6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8171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359B7A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3E7384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6758A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3FC1F75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3A55D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4BFBEA6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5C4E5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35CF5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60533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B651C3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din  liniile 1A, 2A și 28A la liniile 26 și 27.</w:t>
            </w:r>
          </w:p>
        </w:tc>
      </w:tr>
      <w:tr w:rsidR="00C0463E" w:rsidRPr="00AB76B4" w14:paraId="010FC396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D04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8C80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E69A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6896A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768036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7103B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3169FD7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23,  33,  35,  </w:t>
            </w:r>
          </w:p>
          <w:p w14:paraId="75FEF769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1665E18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43 / 49, </w:t>
            </w:r>
          </w:p>
          <w:p w14:paraId="5F34AEBC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45 / 51, sch. 55,  57, 59,  </w:t>
            </w:r>
          </w:p>
          <w:p w14:paraId="03205158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D57C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DAA6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F80A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7AE0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DB7B2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4A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B76B4" w14:paraId="3B27B2F2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0B4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FE4E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D55D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4431B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833198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6671A1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42232CA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 </w:t>
            </w:r>
            <w:r>
              <w:rPr>
                <w:b/>
                <w:bCs/>
                <w:spacing w:val="-10"/>
                <w:sz w:val="20"/>
                <w:lang w:val="ro-RO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3284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2C1A4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91FB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3587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A6DAE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B76B4" w14:paraId="08A5B51C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8B32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D8C5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E208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83A27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7CFD19A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F0F9D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6C6F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CA04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E228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07C1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190B368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1A77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29E8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9800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209F1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1E83674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E04A8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4A57028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  <w:p w14:paraId="19CC812E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55848299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22 / 26</w:t>
            </w:r>
          </w:p>
          <w:p w14:paraId="57930CF5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  <w:p w14:paraId="3F6509FE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223D19D6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32 / 38</w:t>
            </w:r>
          </w:p>
          <w:p w14:paraId="1D14E1F0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sch.: 40</w:t>
            </w:r>
          </w:p>
          <w:p w14:paraId="452C7AB2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50, 52, 54, 56, 58, 60, 62, 64, 66</w:t>
            </w:r>
          </w:p>
          <w:p w14:paraId="566BD594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ED839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DA56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0063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B3EA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BE676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B76B4" w14:paraId="468BEC1C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F550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EBD5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3CF3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50A60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Craiova</w:t>
            </w:r>
          </w:p>
          <w:p w14:paraId="44FF285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BC031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 peste </w:t>
            </w:r>
          </w:p>
          <w:p w14:paraId="3CC8D3D2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</w:t>
            </w:r>
            <w:r>
              <w:rPr>
                <w:b/>
                <w:bCs/>
                <w:spacing w:val="-10"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76, 78, 80, 82, 84 </w:t>
            </w:r>
          </w:p>
          <w:p w14:paraId="7F72E5B8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3BA2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9632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E9CA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D5ED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14BDDE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  <w:lang w:val="ro-RO"/>
              </w:rPr>
              <w:t>6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B76B4" w14:paraId="5221500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DD32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CB397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96FF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F8355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3522F45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48E1E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CC69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ADFA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7D92D2D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0A0B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1342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A0AF9E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1A22113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72EB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9757E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255+140</w:t>
            </w:r>
          </w:p>
          <w:p w14:paraId="3A15033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8AF2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  <w:r w:rsidRPr="00AB76B4"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D3DC5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CB8841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X+Y, L 12 directă</w:t>
            </w:r>
          </w:p>
          <w:p w14:paraId="1DAF5C3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70795F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D2CD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E33B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28D6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7A2C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71C778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3339407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4EF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E329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7DB6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C873E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08143AD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1371A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44B8563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TDJ </w:t>
            </w:r>
          </w:p>
          <w:p w14:paraId="3048EF7F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23 / 27 </w:t>
            </w:r>
          </w:p>
          <w:p w14:paraId="7918AE61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și </w:t>
            </w:r>
          </w:p>
          <w:p w14:paraId="42E6B7DF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8D0F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E4426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3701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80B91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4975C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7 - 11.</w:t>
            </w:r>
          </w:p>
        </w:tc>
      </w:tr>
      <w:tr w:rsidR="00C0463E" w:rsidRPr="00AB76B4" w14:paraId="1CFD2EB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C07C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7232C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2066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8D8E8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CA12EA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878832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080C399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6DCB1D5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EE59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D98D1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06AC0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019DD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114E7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14 - 18.</w:t>
            </w:r>
          </w:p>
        </w:tc>
      </w:tr>
      <w:tr w:rsidR="00C0463E" w:rsidRPr="00AB76B4" w14:paraId="11A72090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D39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6A79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38343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38963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3E8CE6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43CF6A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578E89B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8046A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2F49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E3E1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0CE4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către Triaj Grupa A.</w:t>
            </w:r>
          </w:p>
        </w:tc>
      </w:tr>
      <w:tr w:rsidR="00C0463E" w:rsidRPr="00AB76B4" w14:paraId="04AF55F4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8FDD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E1C0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6485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61AE2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5063271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FB983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T.D.J. </w:t>
            </w:r>
          </w:p>
          <w:p w14:paraId="4FDC7862" w14:textId="77777777" w:rsidR="00C0463E" w:rsidRPr="00AB76B4" w:rsidRDefault="00C0463E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031E5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0E30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02461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7527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3494D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7 - 10 .</w:t>
            </w:r>
          </w:p>
          <w:p w14:paraId="783E2F7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C0463E" w:rsidRPr="00AB76B4" w14:paraId="6EAAB0E3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18D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256C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8015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8903E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2868B5A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E7D1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toţi schim-bătorii </w:t>
            </w:r>
          </w:p>
          <w:p w14:paraId="4AE2EED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F1B37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F357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2466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4D90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C5DC8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X.</w:t>
            </w:r>
          </w:p>
        </w:tc>
      </w:tr>
      <w:tr w:rsidR="00C0463E" w:rsidRPr="00AB76B4" w14:paraId="082DB0F5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DFF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DB99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49C2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D88CD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7AA0F9A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6C08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E63F54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30, 38 </w:t>
            </w:r>
          </w:p>
          <w:p w14:paraId="2BC635A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06429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516F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EA41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B216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liniile 7, 8 și 10 Cap Y.</w:t>
            </w:r>
          </w:p>
        </w:tc>
      </w:tr>
      <w:tr w:rsidR="00C0463E" w:rsidRPr="00AB76B4" w14:paraId="380AE8B3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6B7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2A750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D74BA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7D360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Cernele</w:t>
            </w:r>
          </w:p>
          <w:p w14:paraId="6A8EA2E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B60C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88CF11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44, 52, 56, 58, 60 şi </w:t>
            </w:r>
          </w:p>
          <w:p w14:paraId="1208B7F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386980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835D2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A3AF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5421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4575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A6DA2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15 - 18 Cap Y.</w:t>
            </w:r>
          </w:p>
        </w:tc>
      </w:tr>
      <w:tr w:rsidR="00C0463E" w:rsidRPr="00AB76B4" w14:paraId="0322F0E1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E42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76B72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257+900</w:t>
            </w:r>
          </w:p>
          <w:p w14:paraId="085D779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096D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68AE6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Cernele -</w:t>
            </w:r>
          </w:p>
          <w:p w14:paraId="29F73A2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F8FF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2B26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1D6D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B679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11CB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11584A3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1E90E23F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F969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C24E9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D474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B43B8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5C5C372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directă, </w:t>
            </w:r>
          </w:p>
          <w:p w14:paraId="58BCCB3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  <w:p w14:paraId="5DCC634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AB76B4">
              <w:rPr>
                <w:b/>
                <w:bCs/>
                <w:sz w:val="20"/>
                <w:lang w:val="ro-RO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098F6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E6E5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C650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</w:t>
            </w:r>
            <w:r w:rsidRPr="00AB76B4">
              <w:rPr>
                <w:b/>
                <w:bCs/>
                <w:sz w:val="20"/>
                <w:lang w:val="ro-RO"/>
              </w:rPr>
              <w:t>00</w:t>
            </w:r>
          </w:p>
          <w:p w14:paraId="256CEB2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860BA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7B349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  <w:p w14:paraId="2C9D033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C0463E" w:rsidRPr="00AB76B4" w14:paraId="661528CD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442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F69D8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05067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D63B0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64A36B0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4E1CE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0BB77B3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toţi </w:t>
            </w:r>
          </w:p>
          <w:p w14:paraId="18FF014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9E0531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DE0547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2158BD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351F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C187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928B3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42AA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2C1947D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1C0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F5DC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CC92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7E73D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1C2E539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11 </w:t>
            </w:r>
          </w:p>
          <w:p w14:paraId="3848F3C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primiri - expedieri, </w:t>
            </w:r>
          </w:p>
          <w:p w14:paraId="61BD478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CDF6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C34D7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7F4F9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CC4F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C4C2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65854EC3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34A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3FD0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F1C7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B48F3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Işalniţa</w:t>
            </w:r>
          </w:p>
          <w:p w14:paraId="2BE65C5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70392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DBA6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4D97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747C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8807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5DA1F2A1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B808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DC3C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287+640</w:t>
            </w:r>
          </w:p>
          <w:p w14:paraId="757BBCB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color w:val="000000"/>
                <w:sz w:val="20"/>
                <w:lang w:val="ro-RO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3D77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6E4E3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77BC821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D7262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EE3B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D26C2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287+640</w:t>
            </w:r>
          </w:p>
          <w:p w14:paraId="018CB08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CC4B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4927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pentru trenurile care au în componență  două locomotive cuplate.</w:t>
            </w:r>
          </w:p>
          <w:p w14:paraId="53A4356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3CD5F37A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038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1066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EE95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4AA59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5CBF7CC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2BFD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6D4B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AD44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290+550</w:t>
            </w:r>
          </w:p>
          <w:p w14:paraId="436FA92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B8F77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FA4FD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AB76B4">
              <w:rPr>
                <w:b/>
                <w:bCs/>
                <w:i/>
                <w:sz w:val="20"/>
                <w:lang w:val="ro-RO"/>
              </w:rPr>
              <w:t>Fără inductori.</w:t>
            </w:r>
          </w:p>
        </w:tc>
      </w:tr>
      <w:tr w:rsidR="00C0463E" w:rsidRPr="00AB76B4" w14:paraId="319B2CD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594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FB6F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BB26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87A62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Gura Motrului</w:t>
            </w:r>
          </w:p>
          <w:p w14:paraId="76FE21B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E60A43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82B3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FC6E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ADB26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10AD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294DD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4D8497B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B6E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B9CAF5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290+000</w:t>
            </w:r>
          </w:p>
          <w:p w14:paraId="64ABE95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30A9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59285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Filiaşi -</w:t>
            </w:r>
          </w:p>
          <w:p w14:paraId="486DF01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si St. </w:t>
            </w:r>
            <w:r w:rsidRPr="00AB76B4">
              <w:rPr>
                <w:b/>
                <w:bCs/>
                <w:sz w:val="20"/>
                <w:lang w:val="ro-RO"/>
              </w:rPr>
              <w:t>Gura Motrului</w:t>
            </w:r>
            <w:r>
              <w:rPr>
                <w:b/>
                <w:bCs/>
                <w:sz w:val="20"/>
                <w:lang w:val="ro-RO"/>
              </w:rPr>
              <w:t xml:space="preserve"> Cap X peste pod Jiu </w:t>
            </w:r>
            <w:r>
              <w:rPr>
                <w:b/>
                <w:bCs/>
                <w:sz w:val="20"/>
                <w:lang w:val="ro-RO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9FA12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735D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D9EBB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4F7E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16BE0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1439BBE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0F6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5175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5E647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40F19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Gura Motrului -</w:t>
            </w:r>
          </w:p>
          <w:p w14:paraId="2681D95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7BDF7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395BB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0096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292+000</w:t>
            </w:r>
          </w:p>
          <w:p w14:paraId="6AF61F7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2110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398C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685136C2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B499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720AA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0883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47232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Butoieşti</w:t>
            </w:r>
          </w:p>
          <w:p w14:paraId="0D1CD30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5D8AC6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AC4B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A278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C427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E747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703F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15AA1A04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EAAB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6DF3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302+500</w:t>
            </w:r>
          </w:p>
          <w:p w14:paraId="173EA43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F8EC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85413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Butoieşti -</w:t>
            </w:r>
          </w:p>
          <w:p w14:paraId="6324659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99CE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453D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70E20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C039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31BD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locomotivelor cuplate.</w:t>
            </w:r>
          </w:p>
          <w:p w14:paraId="5290BCD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66AF724E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D9F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1B337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17E4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A5FF7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7345A53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DFD89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17</w:t>
            </w:r>
          </w:p>
          <w:p w14:paraId="1384055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D020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D41F0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B686B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5ADF0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2B643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C0463E" w:rsidRPr="00AB76B4" w14:paraId="1776ED5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1179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B3D6D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6239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CF384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44AE1A0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8BD5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</w:t>
            </w:r>
          </w:p>
          <w:p w14:paraId="43F524D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37C0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0A51F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8464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AC027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E709F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2 - 5  înspre și dinspre st. Jirov.</w:t>
            </w:r>
          </w:p>
        </w:tc>
      </w:tr>
      <w:tr w:rsidR="00C0463E" w:rsidRPr="00AB76B4" w14:paraId="704FAB82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B6EC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4DEA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E356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984C6D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25CC954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670B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24A0279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B2A9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3DA3D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2754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9CAE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8AF7C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C0463E" w:rsidRPr="00AB76B4" w14:paraId="1F1B788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398D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BBE27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D134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096F4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Strehaia</w:t>
            </w:r>
          </w:p>
          <w:p w14:paraId="7CFE9A2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CE68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D53FA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6FB3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09D9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A623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162F2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1.</w:t>
            </w:r>
          </w:p>
        </w:tc>
      </w:tr>
      <w:tr w:rsidR="00C0463E" w:rsidRPr="00AB76B4" w14:paraId="51114C5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D37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BE631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BC59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08FFA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Ciochiuţa</w:t>
            </w:r>
          </w:p>
          <w:p w14:paraId="3844D85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42BD18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1042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07DA02A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54F8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9067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92EC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74BA0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6B8CEF34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9E55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CF341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+0</w:t>
            </w:r>
            <w:r>
              <w:rPr>
                <w:b/>
                <w:bCs/>
                <w:sz w:val="20"/>
                <w:lang w:val="ro-RO"/>
              </w:rPr>
              <w:t>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4F0EEE4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857B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AAB2B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Ciochiuţa -</w:t>
            </w:r>
          </w:p>
          <w:p w14:paraId="37980EF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41CA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C58E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CA4F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2416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498F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59C1604D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95E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A17EA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40F6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4EBFB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001EF57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C232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din calcâi</w:t>
            </w:r>
          </w:p>
          <w:p w14:paraId="529DAD9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</w:t>
            </w:r>
          </w:p>
          <w:p w14:paraId="06187B7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până</w:t>
            </w:r>
          </w:p>
          <w:p w14:paraId="7444DA9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la axa</w:t>
            </w:r>
          </w:p>
          <w:p w14:paraId="1081ED2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4C4F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52DF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14EB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4E71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4AF6962C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83DB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57EB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ADA0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6BAE3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Tâmna</w:t>
            </w:r>
          </w:p>
          <w:p w14:paraId="3308369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D24514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F9AC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F20A7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8D50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0ED7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2E77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5901F434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FCE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534CB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325+100</w:t>
            </w:r>
          </w:p>
          <w:p w14:paraId="1EB2037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C761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8AA26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Tâmna </w:t>
            </w:r>
          </w:p>
          <w:p w14:paraId="4185FC2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8164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A6F2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B776E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592AD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CAF4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76C18D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2 și 4.</w:t>
            </w:r>
          </w:p>
        </w:tc>
      </w:tr>
      <w:tr w:rsidR="00C0463E" w:rsidRPr="00AB76B4" w14:paraId="4D47379D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251A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3103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329+400</w:t>
            </w:r>
          </w:p>
          <w:p w14:paraId="0791EFB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5076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19094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Igiroasa, linia 2 directă Cap X</w:t>
            </w:r>
          </w:p>
          <w:p w14:paraId="3D85B7F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064E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B3B9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A1BF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FEC8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3004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Peste sch. 1. </w:t>
            </w:r>
          </w:p>
          <w:p w14:paraId="4CAE142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49819FA0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650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89224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4866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D53FB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Igiroasa</w:t>
            </w:r>
          </w:p>
          <w:p w14:paraId="59FA139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</w:t>
            </w:r>
          </w:p>
          <w:p w14:paraId="69CE65F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A93F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și peste sch. 3 </w:t>
            </w:r>
          </w:p>
          <w:p w14:paraId="327B3F6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C0FA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0A30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C047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73FB6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557F0204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8FD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C3FA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24243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8D635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1727C30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B721B5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8FC81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0DFC4BB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15CC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1526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3FD6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D688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2B3F1BA2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D35B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1596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0CF8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35CCC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Prunişor</w:t>
            </w:r>
          </w:p>
          <w:p w14:paraId="64FDAF4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3393CF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48CD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5BFD293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A240E7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4B7DA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0B07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1E604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0739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103917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3DD0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136B2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335+120</w:t>
            </w:r>
          </w:p>
          <w:p w14:paraId="0C036D1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C2F9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39BA5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Prunișor -</w:t>
            </w:r>
          </w:p>
          <w:p w14:paraId="06ADC45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5119D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817D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97F77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E427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890C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*Valabil inclusiv pentru trenurile care au în componență două locomotive cuplate.</w:t>
            </w:r>
          </w:p>
          <w:p w14:paraId="5AE7931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1B8732A5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174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C00D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9107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1A1E3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3306148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4E2BC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50F235A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02E2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6EDF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13593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52A04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DC4D1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 X.</w:t>
            </w:r>
          </w:p>
        </w:tc>
      </w:tr>
      <w:tr w:rsidR="00C0463E" w:rsidRPr="00AB76B4" w14:paraId="2D03BAC0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EA70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499AA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E782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13F2D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Gârniţa</w:t>
            </w:r>
          </w:p>
          <w:p w14:paraId="6758F6C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1139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5359E1D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91E3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7FCA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4EEC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A480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EE908C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1, CapY.</w:t>
            </w:r>
          </w:p>
        </w:tc>
      </w:tr>
      <w:tr w:rsidR="00C0463E" w:rsidRPr="00AB76B4" w14:paraId="6A6BCEF6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0318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185FA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342+430</w:t>
            </w:r>
          </w:p>
          <w:p w14:paraId="131A8D8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4F25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C1D0E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Gârniţa -</w:t>
            </w:r>
          </w:p>
          <w:p w14:paraId="5A790A1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85B13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D153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32D9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09524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A52AE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6508533D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948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22AF4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A15C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12198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C695C4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4105F7B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FD253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6895A8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241E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6635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D5A6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1961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A8E534D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30C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2FE5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42F9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D2817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BBE2C6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ACB7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E1BFF0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379D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7410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C7258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7806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062A3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3.</w:t>
            </w:r>
          </w:p>
        </w:tc>
      </w:tr>
      <w:tr w:rsidR="00C0463E" w:rsidRPr="00AB76B4" w14:paraId="6D2634F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A13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B98B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BE873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56F21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A917E5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7EB3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76F6F47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C88F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0282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413CB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C2ABB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43768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şi 4.</w:t>
            </w:r>
          </w:p>
        </w:tc>
      </w:tr>
      <w:tr w:rsidR="00C0463E" w:rsidRPr="00AB76B4" w14:paraId="28F95CA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C19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5898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B37F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AE28A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59DA5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diag.  dintre sch. </w:t>
            </w:r>
          </w:p>
          <w:p w14:paraId="6F1B2A3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17 -</w:t>
            </w:r>
          </w:p>
          <w:p w14:paraId="002FEA5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493E910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4EAFE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0256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71E5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3832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zonă parcurs </w:t>
            </w:r>
          </w:p>
          <w:p w14:paraId="23CBA56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st. Balota liniile 1 - 3 </w:t>
            </w:r>
          </w:p>
          <w:p w14:paraId="5694E3F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în abatere.</w:t>
            </w:r>
          </w:p>
        </w:tc>
      </w:tr>
      <w:tr w:rsidR="00C0463E" w:rsidRPr="00AB76B4" w14:paraId="72645989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82A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8054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0438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AFA535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605C72F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55B374A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8FEFD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CF18AB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9624B8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7EF0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9C4D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21827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7BE1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EDF4C65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BCD2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8A896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69A7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1FF9A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37BA622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4533E4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88BF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de la axa staţiei până la călcâi macaz 12 </w:t>
            </w:r>
          </w:p>
          <w:p w14:paraId="796E9E0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26DA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689F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6EBA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BE86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5E23DBAD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B97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3324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B976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6CB95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1A10085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41DC0F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15E4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20AEF2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5CD2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C92D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3ACA2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A17E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2E74EFF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55C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9B90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BB712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F0761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Balota</w:t>
            </w:r>
          </w:p>
          <w:p w14:paraId="0DEFAAB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74543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T.D.J.</w:t>
            </w:r>
          </w:p>
          <w:p w14:paraId="0FCEBA5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03E1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B4DC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2A49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4095D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7C104F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3 - 5.</w:t>
            </w:r>
          </w:p>
        </w:tc>
      </w:tr>
      <w:tr w:rsidR="00C0463E" w:rsidRPr="00AB76B4" w14:paraId="025957F0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E3E0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2DEDD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345+652</w:t>
            </w:r>
          </w:p>
          <w:p w14:paraId="0209CEC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EB6A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C2295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36B9DFE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D06CB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6F48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0CA2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7D02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8179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AB76B4">
              <w:rPr>
                <w:b/>
                <w:bCs/>
                <w:iCs/>
                <w:color w:val="000000"/>
                <w:sz w:val="20"/>
                <w:lang w:val="ro-RO"/>
              </w:rPr>
              <w:t>*Interzis circulația trenurilor care au în componență mai mult de două locomotive cuplate.</w:t>
            </w:r>
          </w:p>
          <w:p w14:paraId="764CFB8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B76B4" w14:paraId="1E3C8DDA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3E2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50E95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345+200</w:t>
            </w:r>
          </w:p>
          <w:p w14:paraId="3D157B4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278BF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30700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Balota –</w:t>
            </w:r>
          </w:p>
          <w:p w14:paraId="2146572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</w:t>
            </w:r>
          </w:p>
          <w:p w14:paraId="2289EC6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1 directă </w:t>
            </w:r>
          </w:p>
          <w:p w14:paraId="203FDE1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și</w:t>
            </w:r>
          </w:p>
          <w:p w14:paraId="4D38506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Valea Albă -</w:t>
            </w:r>
          </w:p>
          <w:p w14:paraId="0470774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9C90B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7D57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4A65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1E6AB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EFD14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16CCBDE9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A9DB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248A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B201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19F26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Post Macazuri -</w:t>
            </w:r>
          </w:p>
          <w:p w14:paraId="41747B0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FDAA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4648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E2694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354+400</w:t>
            </w:r>
          </w:p>
          <w:p w14:paraId="46EDFD3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18362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E2EDE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53B4CAA2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601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D876D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504C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A62AB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41C1FDE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Mărfuri </w:t>
            </w:r>
          </w:p>
          <w:p w14:paraId="4A35988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A1DB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2835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5919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356+930</w:t>
            </w:r>
          </w:p>
          <w:p w14:paraId="121F712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3AA9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47E7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7A518C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Peste sch. 10, 8 și 6A.</w:t>
            </w:r>
          </w:p>
        </w:tc>
      </w:tr>
      <w:tr w:rsidR="00C0463E" w:rsidRPr="00AB76B4" w14:paraId="5CCAA80F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8D1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81FF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055A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A29D3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6877287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5942DD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diag.</w:t>
            </w:r>
          </w:p>
          <w:p w14:paraId="0166F101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1 - 3 </w:t>
            </w:r>
          </w:p>
          <w:p w14:paraId="6538693C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402A13A4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9404EA6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1 şi 3 </w:t>
            </w:r>
          </w:p>
          <w:p w14:paraId="23160881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0FA4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9F5A1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4F7FA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0904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0B766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1 - 3.</w:t>
            </w:r>
          </w:p>
        </w:tc>
      </w:tr>
      <w:tr w:rsidR="00C0463E" w:rsidRPr="00AB76B4" w14:paraId="74DBE737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E225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823B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01C7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27014F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0E926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F5D313E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1536FA95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7DE8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1987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2235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3411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D4B97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și 2.</w:t>
            </w:r>
          </w:p>
        </w:tc>
      </w:tr>
      <w:tr w:rsidR="00C0463E" w:rsidRPr="00AB76B4" w14:paraId="2BD994CA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212C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D7486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1E87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4014E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7F6E4BB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C747E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6EDCFBB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7 </w:t>
            </w:r>
          </w:p>
          <w:p w14:paraId="6C46F71F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  <w:p w14:paraId="79835752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şi</w:t>
            </w:r>
          </w:p>
          <w:p w14:paraId="3EB9D6C1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7A708E97" w14:textId="77777777" w:rsidR="00C0463E" w:rsidRPr="00AB76B4" w:rsidRDefault="00C0463E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1B26F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207E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6EC2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FEAB7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042A5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  <w:tr w:rsidR="00C0463E" w:rsidRPr="00AB76B4" w14:paraId="304F6436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D7E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0C6E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9B942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8EE51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13F7B68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Cap X, liniile 6 - 10 </w:t>
            </w:r>
          </w:p>
          <w:p w14:paraId="2121B5E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C317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71368B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A437C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D83B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B3184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B79EA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2EDC4C53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2DC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D140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6C17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7BE8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37A6116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78F6384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A5E9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C0D3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2E31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0E145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2E14A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15B69A48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E25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F394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562A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A6CFA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 Mărfuri</w:t>
            </w:r>
          </w:p>
          <w:p w14:paraId="08780BF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0A63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CA4E2B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99D4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3B7A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8B1F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F609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D8515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5 - 10, Cap Y.</w:t>
            </w:r>
          </w:p>
        </w:tc>
      </w:tr>
      <w:tr w:rsidR="00C0463E" w:rsidRPr="00AB76B4" w14:paraId="3D9F24BB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7DC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BB31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1FA6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DB0301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2B31A0B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EAB4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42E6C4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BFE2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2511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DFCA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1907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 primiri - expedieri.</w:t>
            </w:r>
          </w:p>
        </w:tc>
      </w:tr>
      <w:tr w:rsidR="00C0463E" w:rsidRPr="00AB76B4" w14:paraId="63E1FE54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E02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3A67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6C1F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4C995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Turnu Severin Est</w:t>
            </w:r>
          </w:p>
          <w:p w14:paraId="44A392A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3E9D6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2 </w:t>
            </w:r>
          </w:p>
          <w:p w14:paraId="472A9A1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569D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A845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40DF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9A40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85DFA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abatere.</w:t>
            </w:r>
          </w:p>
        </w:tc>
      </w:tr>
      <w:tr w:rsidR="00C0463E" w:rsidRPr="00AB76B4" w14:paraId="14C23B67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D59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D3CC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3265C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7867C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0A3306E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CA72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EC672B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E2AC81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11, 13, 15, 17,  21, 23, </w:t>
            </w:r>
          </w:p>
          <w:p w14:paraId="1A4BFC3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8AC1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ED8D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211B3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1D59C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A0B0B6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C0463E" w:rsidRPr="00AB76B4" w14:paraId="1B5E5BF7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D99F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B941E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1D70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44292B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Drobeta Tr. Severin</w:t>
            </w:r>
          </w:p>
          <w:p w14:paraId="79033D4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30C5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690C170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 xml:space="preserve">sch. 12, 18,  20, 22,  24, 26,  28, 30,  32, </w:t>
            </w:r>
          </w:p>
          <w:p w14:paraId="0FDC49B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 w:rsidRPr="00AB76B4">
              <w:rPr>
                <w:b/>
                <w:bCs/>
                <w:spacing w:val="-10"/>
                <w:sz w:val="20"/>
                <w:lang w:val="ro-RO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42FE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F26A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BD90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17FA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3B775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5 - 14.</w:t>
            </w:r>
          </w:p>
        </w:tc>
      </w:tr>
      <w:tr w:rsidR="00C0463E" w:rsidRPr="00AB76B4" w14:paraId="3DF85285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C2E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44D9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380+600</w:t>
            </w:r>
          </w:p>
          <w:p w14:paraId="6DF2929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EEB62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CE9D0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Vârciorova  </w:t>
            </w:r>
          </w:p>
          <w:p w14:paraId="266C065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linia 2 directă, Cap Y și </w:t>
            </w:r>
          </w:p>
          <w:p w14:paraId="193C12C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Vârciorova -</w:t>
            </w:r>
          </w:p>
          <w:p w14:paraId="30A9D1C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0DB6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E467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28F8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A479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19B31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679D22E6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97FF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E101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D19C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21C64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4BC0380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3170A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călcâi </w:t>
            </w:r>
          </w:p>
          <w:p w14:paraId="0BBAAA6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 3 </w:t>
            </w:r>
          </w:p>
          <w:p w14:paraId="13280A1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16B6B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C7F7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200A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FAEA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3E7F41E4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BBA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BD74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F727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96789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Orşova </w:t>
            </w:r>
          </w:p>
          <w:p w14:paraId="3E9C6E3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D843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peste </w:t>
            </w:r>
          </w:p>
          <w:p w14:paraId="5D05B6A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9,</w:t>
            </w:r>
          </w:p>
          <w:p w14:paraId="3F3BFC0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13,</w:t>
            </w:r>
          </w:p>
          <w:p w14:paraId="7B3F911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S 17,</w:t>
            </w:r>
          </w:p>
          <w:p w14:paraId="50AD502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 xml:space="preserve">S 19 </w:t>
            </w:r>
          </w:p>
          <w:p w14:paraId="23E8E8A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şi</w:t>
            </w:r>
          </w:p>
          <w:p w14:paraId="3932D5A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BCA0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23E4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B9AB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BE49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0CEA2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 -  7 abătute.</w:t>
            </w:r>
          </w:p>
        </w:tc>
      </w:tr>
      <w:tr w:rsidR="00C0463E" w:rsidRPr="00AB76B4" w14:paraId="4D58045D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FA75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9464F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22AD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61CB6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24C5E83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6A7B1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011DE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E462F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5348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C417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0F4E1E80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C3BF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85B7A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2F5E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008B4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Orşova</w:t>
            </w:r>
          </w:p>
          <w:p w14:paraId="6FEB7C3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8C23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0E897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CBF3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0C68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BD95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E5DCB5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 8 abatere.</w:t>
            </w:r>
          </w:p>
        </w:tc>
      </w:tr>
      <w:tr w:rsidR="00C0463E" w:rsidRPr="00AB76B4" w14:paraId="30DF041E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4C4D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2FD8E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1C2C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B94AF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Cernei</w:t>
            </w:r>
          </w:p>
          <w:p w14:paraId="1C7DD24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9B56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  <w:r w:rsidRPr="00AB76B4">
              <w:rPr>
                <w:b/>
                <w:bCs/>
                <w:iCs/>
                <w:sz w:val="20"/>
                <w:lang w:val="ro-RO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0292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85C2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3C52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EDDC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4FB0F463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DD12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DD8B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AF3DE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E63F2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Topleţ </w:t>
            </w:r>
          </w:p>
          <w:p w14:paraId="15108CA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F107A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BFB72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3694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AB58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22520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44E04B8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55C0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2942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A30C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3DF3E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54C27B7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79E4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3501B6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72F4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1E9FD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8145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2124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63BCC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linia 3 abătută. </w:t>
            </w:r>
          </w:p>
        </w:tc>
      </w:tr>
      <w:tr w:rsidR="00C0463E" w:rsidRPr="00AB76B4" w14:paraId="662E3538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7EC4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0F75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AE062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2E9A1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Mehadia Nouă</w:t>
            </w:r>
          </w:p>
          <w:p w14:paraId="0CDA971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E1FC8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A1BE5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0F7CF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9475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30FB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și 3 abătute, Cap Y. </w:t>
            </w:r>
          </w:p>
        </w:tc>
      </w:tr>
      <w:tr w:rsidR="00C0463E" w:rsidRPr="00AB76B4" w14:paraId="687520F3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C947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985B0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894B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9E692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Crușovăț</w:t>
            </w:r>
          </w:p>
          <w:p w14:paraId="7635D9B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EDAD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E1FF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DAAA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9045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93E0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3C542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1 abătută.</w:t>
            </w:r>
          </w:p>
        </w:tc>
      </w:tr>
      <w:tr w:rsidR="00C0463E" w:rsidRPr="00AB76B4" w14:paraId="74F356CD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00B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F332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428+850</w:t>
            </w:r>
          </w:p>
          <w:p w14:paraId="6F8AD0A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3CDA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A4FC4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Crușovăț - </w:t>
            </w:r>
          </w:p>
          <w:p w14:paraId="286FC2C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03DF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A5CEE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FF20C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A2AB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6A5C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46A8B82F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F28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4703A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6333B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C3F9D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Domașnea</w:t>
            </w:r>
          </w:p>
          <w:p w14:paraId="0A5407A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5FF4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51066A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EA5D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C805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84910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B8F7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7B48E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și 4 Cap X.</w:t>
            </w:r>
          </w:p>
        </w:tc>
      </w:tr>
      <w:tr w:rsidR="00C0463E" w:rsidRPr="00AB76B4" w14:paraId="05392AD3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EBCF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50E8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C0C7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580C6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Poarta </w:t>
            </w:r>
          </w:p>
          <w:p w14:paraId="26DF872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1D46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64EC52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EDDFB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CC0C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B925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8FDF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941D6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C0463E" w:rsidRPr="00AB76B4" w14:paraId="52B0EADB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CA6C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7477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D36A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35CA9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4EAA698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0774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90CC0F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53025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8CC7C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D7E10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DF851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490151E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liniile 3 și 4, Cap Y.</w:t>
            </w:r>
          </w:p>
        </w:tc>
      </w:tr>
      <w:tr w:rsidR="00C0463E" w:rsidRPr="00AB76B4" w14:paraId="0CD49E56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B3C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348B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462+050</w:t>
            </w:r>
          </w:p>
          <w:p w14:paraId="12FA28A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6EFD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5B6B5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Vălișoara</w:t>
            </w:r>
          </w:p>
          <w:p w14:paraId="63319B7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26A45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B4B3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22E6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A7F5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49568" w14:textId="77777777" w:rsidR="00C0463E" w:rsidRPr="00AB76B4" w:rsidRDefault="00C0463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22C29BF6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FDC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762EB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A9BD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684E0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Valea Timișului</w:t>
            </w:r>
          </w:p>
          <w:p w14:paraId="4486701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6B40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5B86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6F257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E654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F72EF" w14:textId="77777777" w:rsidR="00C0463E" w:rsidRPr="00AB76B4" w:rsidRDefault="00C0463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Afectează intrări - ieşiri </w:t>
            </w:r>
          </w:p>
          <w:p w14:paraId="1469327D" w14:textId="77777777" w:rsidR="00C0463E" w:rsidRPr="00AB76B4" w:rsidRDefault="00C0463E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 la linia 3 abătută Cap Y.</w:t>
            </w:r>
          </w:p>
        </w:tc>
      </w:tr>
      <w:tr w:rsidR="00C0463E" w:rsidRPr="00AB76B4" w14:paraId="5D6954A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E8D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2239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D685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58F33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1977CA3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496A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 inclusiv peste</w:t>
            </w:r>
          </w:p>
          <w:p w14:paraId="1663C71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0CD9184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4C5E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97A5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C7882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F994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282069FA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236C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B760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B1A2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B6DB2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Balta Sărată </w:t>
            </w:r>
          </w:p>
          <w:p w14:paraId="1C03301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593EB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toată linia inclusiv în aba-terea </w:t>
            </w:r>
          </w:p>
          <w:p w14:paraId="17C7FA8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3C7A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FB9C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37967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3EE0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51F2E86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5BF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6AB26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BD32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EFFA3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325F36F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CDA9C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6382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48D8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7373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1DD60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A99CD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X.</w:t>
            </w:r>
          </w:p>
        </w:tc>
      </w:tr>
      <w:tr w:rsidR="00C0463E" w:rsidRPr="00AB76B4" w14:paraId="62374F2C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B954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29E1E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BA44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6AC17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658DB5FE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BCC7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TDJ</w:t>
            </w:r>
          </w:p>
          <w:p w14:paraId="762F6FA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B60F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4A58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FCB5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7CC0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39F34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3 - 8, Cap X.</w:t>
            </w:r>
          </w:p>
        </w:tc>
      </w:tr>
      <w:tr w:rsidR="00C0463E" w:rsidRPr="00AB76B4" w14:paraId="1D52B13F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3D6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159E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2E9D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214DF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Caransebeş</w:t>
            </w:r>
          </w:p>
          <w:p w14:paraId="11B908C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25A1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395F24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A7B644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/ 36,</w:t>
            </w:r>
          </w:p>
          <w:p w14:paraId="1AC3FA2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T.D.J.</w:t>
            </w:r>
          </w:p>
          <w:p w14:paraId="6B5F65C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42 / 46</w:t>
            </w:r>
          </w:p>
          <w:p w14:paraId="45D0806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</w:t>
            </w:r>
          </w:p>
          <w:p w14:paraId="6ADB964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052058D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FC00B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3A46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6C0F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46F8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07A50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3 - 7, Cap Y.</w:t>
            </w:r>
          </w:p>
        </w:tc>
      </w:tr>
      <w:tr w:rsidR="00C0463E" w:rsidRPr="00AB76B4" w14:paraId="02E21E1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7E1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083F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3C57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4ADB2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66C5D26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25FA4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F8AD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DA55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3D72B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5D9F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671D7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X.</w:t>
            </w:r>
          </w:p>
        </w:tc>
      </w:tr>
      <w:tr w:rsidR="00C0463E" w:rsidRPr="00AB76B4" w14:paraId="7F4693E2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691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454F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CBC49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41DEA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Jena</w:t>
            </w:r>
          </w:p>
          <w:p w14:paraId="7407619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36DAA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6F36E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9AD80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F15C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46AA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0D962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linia 2 abătută, Cap Y.</w:t>
            </w:r>
          </w:p>
        </w:tc>
      </w:tr>
      <w:tr w:rsidR="00C0463E" w:rsidRPr="00AB76B4" w14:paraId="113CE210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A4420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8518C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1439C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8FA271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Găvojdia</w:t>
            </w:r>
          </w:p>
          <w:p w14:paraId="5FBA916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99D9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CED2D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C468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AB2FA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507FA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</w:tr>
      <w:tr w:rsidR="00C0463E" w:rsidRPr="00AB76B4" w14:paraId="2B2764A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B9377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2685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89DD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8C976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Tapia</w:t>
            </w:r>
          </w:p>
          <w:p w14:paraId="439910C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56B4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091331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  <w:p w14:paraId="6D630C2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inclusiv </w:t>
            </w:r>
          </w:p>
          <w:p w14:paraId="0BD6BAA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C30A8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6EA6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0B4EB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D72EB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7D76A62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4DAD3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FB008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11EC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1788CB" w14:textId="77777777" w:rsidR="00C0463E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Tapia - Lugoj și </w:t>
            </w:r>
          </w:p>
          <w:p w14:paraId="17E7CA4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Lugoj 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813C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2BC18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BA0F9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514+400</w:t>
            </w:r>
          </w:p>
          <w:p w14:paraId="5A4B36E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598C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2DCD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21FEA9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</w:t>
            </w:r>
          </w:p>
        </w:tc>
      </w:tr>
      <w:tr w:rsidR="00C0463E" w:rsidRPr="00AB76B4" w14:paraId="36CEE30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D1DC9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08A1B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1A66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CA8A7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2F2CD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8B2C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FB212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F2958" w14:textId="77777777" w:rsidR="00C0463E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91CF6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S 15 și S 40</w:t>
            </w:r>
          </w:p>
        </w:tc>
      </w:tr>
      <w:tr w:rsidR="00C0463E" w:rsidRPr="00AB76B4" w14:paraId="66F43C8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E9903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4E58A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D0F1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288CD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009B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29E9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B7F65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30C6C" w14:textId="77777777" w:rsidR="00C0463E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0770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23,  și S 34</w:t>
            </w:r>
          </w:p>
        </w:tc>
      </w:tr>
      <w:tr w:rsidR="00C0463E" w:rsidRPr="00AB76B4" w14:paraId="6A36E450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C3358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A3DA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4B60C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CC352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Lugoj, </w:t>
            </w:r>
            <w:r>
              <w:rPr>
                <w:b/>
                <w:bCs/>
                <w:sz w:val="20"/>
                <w:lang w:val="ro-RO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F7C2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B728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4CCDA" w14:textId="77777777" w:rsidR="00C0463E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3A90D" w14:textId="77777777" w:rsidR="00C0463E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93A1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 25,  și S 34</w:t>
            </w:r>
          </w:p>
        </w:tc>
      </w:tr>
      <w:tr w:rsidR="00C0463E" w:rsidRPr="00AB76B4" w14:paraId="63A6757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E1CE6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8B44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E9576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CB8A3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St. Topolovăț, linia </w:t>
            </w:r>
            <w:r>
              <w:rPr>
                <w:b/>
                <w:bCs/>
                <w:sz w:val="20"/>
                <w:lang w:val="ro-RO"/>
              </w:rPr>
              <w:t>4</w:t>
            </w:r>
            <w:r w:rsidRPr="00AB76B4">
              <w:rPr>
                <w:b/>
                <w:bCs/>
                <w:sz w:val="20"/>
                <w:lang w:val="ro-RO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28B3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6322B28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7320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6A8E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AA3D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D88D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S10</w:t>
            </w:r>
          </w:p>
        </w:tc>
      </w:tr>
      <w:tr w:rsidR="00C0463E" w:rsidRPr="00AB76B4" w14:paraId="575D2E3F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F64C3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609CF" w14:textId="77777777" w:rsidR="00C0463E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431667" w14:textId="77777777" w:rsidR="00C0463E" w:rsidRDefault="00C0463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BF3CD7" w14:textId="77777777" w:rsidR="00C0463E" w:rsidRPr="00AB76B4" w:rsidRDefault="00C0463E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AB76B4">
              <w:rPr>
                <w:b/>
                <w:bCs/>
                <w:sz w:val="20"/>
                <w:lang w:val="ro-RO"/>
              </w:rPr>
              <w:t xml:space="preserve">Recaș </w:t>
            </w:r>
            <w:r>
              <w:rPr>
                <w:b/>
                <w:bCs/>
                <w:sz w:val="20"/>
                <w:lang w:val="ro-RO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DF29F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FA1BAE4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BA3DB" w14:textId="77777777" w:rsidR="00C0463E" w:rsidRDefault="00C0463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9D909" w14:textId="77777777" w:rsidR="00C0463E" w:rsidRPr="00AB76B4" w:rsidRDefault="00C0463E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7E4E4" w14:textId="77777777" w:rsidR="00C0463E" w:rsidRPr="00AB76B4" w:rsidRDefault="00C0463E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4E8A2" w14:textId="77777777" w:rsidR="00C0463E" w:rsidRDefault="00C0463E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S11</w:t>
            </w:r>
          </w:p>
        </w:tc>
      </w:tr>
      <w:tr w:rsidR="00C0463E" w:rsidRPr="00AB76B4" w14:paraId="4B16B569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C404DA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AD7F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CF8F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28503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9AD73A" w14:textId="77777777" w:rsidR="00C0463E" w:rsidRPr="00AB76B4" w:rsidRDefault="00C0463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3E3FA636" w14:textId="77777777" w:rsidR="00C0463E" w:rsidRPr="00AB76B4" w:rsidRDefault="00C0463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D82CC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B7D6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45C1F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EDE6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28995ED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3A6C7D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60CE1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F9B5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87B8B7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</w:t>
            </w:r>
            <w:r w:rsidRPr="00AB76B4">
              <w:rPr>
                <w:b/>
                <w:bCs/>
                <w:sz w:val="20"/>
                <w:lang w:val="ro-RO"/>
              </w:rPr>
              <w:t>Remetea Mare</w:t>
            </w:r>
            <w:r>
              <w:rPr>
                <w:b/>
                <w:bCs/>
                <w:sz w:val="20"/>
                <w:lang w:val="ro-RO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62955" w14:textId="77777777" w:rsidR="00C0463E" w:rsidRPr="00AB76B4" w:rsidRDefault="00C0463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5E2C8E73" w14:textId="77777777" w:rsidR="00C0463E" w:rsidRPr="00AB76B4" w:rsidRDefault="00C0463E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1B32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23F10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1B8F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818A0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S16</w:t>
            </w:r>
          </w:p>
        </w:tc>
      </w:tr>
      <w:tr w:rsidR="00C0463E" w:rsidRPr="00AB76B4" w14:paraId="5BC9D9D6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941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B6B18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1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70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  <w:p w14:paraId="7CC4E96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57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AB76B4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10</w:t>
            </w:r>
            <w:r w:rsidRPr="00AB76B4">
              <w:rPr>
                <w:b/>
                <w:bCs/>
                <w:sz w:val="20"/>
                <w:lang w:val="ro-RO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ABCC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6A011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Est -</w:t>
            </w:r>
          </w:p>
          <w:p w14:paraId="76B838B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6516F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E715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BE391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1338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355EF" w14:textId="77777777" w:rsidR="00C0463E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6A445DA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C0463E" w:rsidRPr="00AB76B4" w14:paraId="088A42B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6BE7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6696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72DE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A9A0D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18BED0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0599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4E48E27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50AC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B77C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CF781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FFAE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B76B4" w14:paraId="635523D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5B6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D232D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F64E2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8222B4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1E22FD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52DD3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11, 51, 97 </w:t>
            </w:r>
          </w:p>
          <w:p w14:paraId="0EFC8B9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35A0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166E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68EA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A8BF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E8FFB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5A5E52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855817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C0463E" w:rsidRPr="00AB76B4" w14:paraId="2F15859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E1A32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4FD77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AC2C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DE58F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9085A1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60EE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C27BF1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DAAE2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57A4A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543AA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5B54B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CEAD5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FDD359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45E41F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C0463E" w:rsidRPr="00AB76B4" w14:paraId="0396A2C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291B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C616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2BE4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C9C92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E36116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6F73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C86951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11FE9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127B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DACA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5C20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C1A9A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5 - 12, Cap X.</w:t>
            </w:r>
          </w:p>
        </w:tc>
      </w:tr>
      <w:tr w:rsidR="00C0463E" w:rsidRPr="00AB76B4" w14:paraId="71B1B69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01CE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113D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2339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71C23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43528D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DF23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2F85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DBD7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AE10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80FC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F31D2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C0463E" w:rsidRPr="00AB76B4" w14:paraId="7FCCEF8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51E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E76B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AD3C3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EC263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9828E6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CF1E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8525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C2C1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3A58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1F09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D8258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4 și 5 Reșița și </w:t>
            </w:r>
          </w:p>
          <w:p w14:paraId="45238C5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8 - 11 Cap Y.</w:t>
            </w:r>
          </w:p>
        </w:tc>
      </w:tr>
      <w:tr w:rsidR="00C0463E" w:rsidRPr="00AB76B4" w14:paraId="3B34458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FD47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5D8FB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E5FB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8B480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256E5E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BF5D1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63D50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FA5C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7033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03BCA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696B2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37405CC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C0463E" w:rsidRPr="00AB76B4" w14:paraId="0679642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93A6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9434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81F2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8F8237" w14:textId="77777777" w:rsidR="00C0463E" w:rsidRPr="00AB76B4" w:rsidRDefault="00C0463E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9836599" w14:textId="77777777" w:rsidR="00C0463E" w:rsidRPr="00AB76B4" w:rsidRDefault="00C0463E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D94D2" w14:textId="77777777" w:rsidR="00C0463E" w:rsidRPr="00AB76B4" w:rsidRDefault="00C0463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FA307E4" w14:textId="77777777" w:rsidR="00C0463E" w:rsidRPr="00AB76B4" w:rsidRDefault="00C0463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5C729A3B" w14:textId="77777777" w:rsidR="00C0463E" w:rsidRPr="00AB76B4" w:rsidRDefault="00C0463E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134</w:t>
            </w:r>
            <w:r w:rsidRPr="00AB76B4">
              <w:rPr>
                <w:b/>
                <w:bCs/>
                <w:sz w:val="20"/>
                <w:lang w:val="ro-RO"/>
              </w:rPr>
              <w:t>-</w:t>
            </w:r>
            <w:r>
              <w:rPr>
                <w:b/>
                <w:bCs/>
                <w:sz w:val="20"/>
                <w:lang w:val="ro-RO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3B28F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35EBB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0CE8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0055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C0463E" w:rsidRPr="00AB76B4" w14:paraId="741140C0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2D5B8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DF99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ECF88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07821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5F8B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3F3F20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diag.</w:t>
            </w:r>
          </w:p>
          <w:p w14:paraId="2097E29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DB6BC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C1A2D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17A0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027F6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12DDB89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5EFEE7D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C0463E" w:rsidRPr="00AB76B4" w14:paraId="024528D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E0C8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64280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5FA3B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17F51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E22AF9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67F0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42D9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527D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50E1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4A2C5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9326D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1 - 13, Cap Y și liniile 1R - 6R.</w:t>
            </w:r>
          </w:p>
        </w:tc>
      </w:tr>
      <w:tr w:rsidR="00C0463E" w:rsidRPr="00AB76B4" w14:paraId="46A143FD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BD4A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A1F1B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812C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A4DFB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283D2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45BE3BB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E05806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1C77C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B6D7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12A70C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F624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0F8A45B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C0463E" w:rsidRPr="00AB76B4" w14:paraId="6B2ACBB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A17D4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30EE7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392BE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9558971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6960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337876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25F0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5270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86FEF3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EF8E1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C0463E" w:rsidRPr="00AB76B4" w14:paraId="280B8B0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10B5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BD8E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C038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AF6EEA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3ED4E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</w:t>
            </w:r>
          </w:p>
          <w:p w14:paraId="697BAB1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85E87A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</w:t>
            </w:r>
            <w:r w:rsidRPr="00AB76B4">
              <w:rPr>
                <w:b/>
                <w:bCs/>
                <w:sz w:val="20"/>
                <w:lang w:val="ro-RO"/>
              </w:rPr>
              <w:t xml:space="preserve"> - 4</w:t>
            </w:r>
            <w:r>
              <w:rPr>
                <w:b/>
                <w:bCs/>
                <w:sz w:val="20"/>
                <w:lang w:val="ro-RO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6579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B6B3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BEBC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0F4E1" w14:textId="77777777" w:rsidR="00C0463E" w:rsidRPr="007B5A25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93F2F7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B5A25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C0463E" w:rsidRPr="00AB76B4" w14:paraId="091B6D64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F70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F36D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789C4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0FD0B0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7C5F708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A2DAE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peste sch. 52, 66, 68, 70, 86 </w:t>
            </w:r>
          </w:p>
          <w:p w14:paraId="62B59AF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648D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58E3D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E991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40CE2" w14:textId="77777777" w:rsidR="00C0463E" w:rsidRPr="00AB76B4" w:rsidRDefault="00C0463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FEE170" w14:textId="77777777" w:rsidR="00C0463E" w:rsidRPr="00AB76B4" w:rsidRDefault="00C0463E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C0463E" w:rsidRPr="00AB76B4" w14:paraId="20DA8EA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057C9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74BEA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286E6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BDFFEB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90FB67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7896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F51FE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B956C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4445B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3B43C" w14:textId="77777777" w:rsidR="00C0463E" w:rsidRPr="00AB76B4" w:rsidRDefault="00C0463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961619" w14:textId="77777777" w:rsidR="00C0463E" w:rsidRPr="00AB76B4" w:rsidRDefault="00C0463E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C0463E" w:rsidRPr="00AB76B4" w14:paraId="4182457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7BA1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B3C83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417F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8CEA6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14CA7AC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9449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58CC7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A8BDE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8959F9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D7B4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7E1F44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C0463E" w:rsidRPr="00AB76B4" w14:paraId="1F7751B7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2D23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361D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C816A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EDAE54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84598D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065A03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B7E501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92EE2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E84D92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4C01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7A1B5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C0463E" w:rsidRPr="00AB76B4" w14:paraId="120614B8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980C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3D18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582+250</w:t>
            </w:r>
          </w:p>
          <w:p w14:paraId="410A520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AC26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6007855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Timişoara Nord -</w:t>
            </w:r>
          </w:p>
          <w:p w14:paraId="5B150DF9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5F308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95120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9FC96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DBD6AB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71F3C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:rsidRPr="00AB76B4" w14:paraId="2D5FAE03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59B1B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2C207F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E758C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452C9F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Cărpiniş</w:t>
            </w:r>
          </w:p>
          <w:p w14:paraId="2ECDAC4D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7C5F7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toată</w:t>
            </w:r>
          </w:p>
          <w:p w14:paraId="79524CD9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5B22E8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704B5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C7935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2BDFE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Inclusiv peste sch. 5, 9 și 10, până la limita cu LFI.</w:t>
            </w:r>
          </w:p>
        </w:tc>
      </w:tr>
      <w:tr w:rsidR="00C0463E" w:rsidRPr="00AB76B4" w14:paraId="30FD2977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382EE" w14:textId="77777777" w:rsidR="00C0463E" w:rsidRPr="00AB76B4" w:rsidRDefault="00C0463E" w:rsidP="00C0463E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2B62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720FBD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D2BA53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St. Jimbolia</w:t>
            </w:r>
          </w:p>
          <w:p w14:paraId="7E42D4F2" w14:textId="77777777" w:rsidR="00C0463E" w:rsidRPr="00AB76B4" w:rsidRDefault="00C0463E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03D1A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B76B4">
              <w:rPr>
                <w:b/>
                <w:bCs/>
                <w:sz w:val="20"/>
                <w:lang w:val="ro-RO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  <w:lang w:val="ro-RO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4EB94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B76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E8481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1E0687" w14:textId="77777777" w:rsidR="00C0463E" w:rsidRPr="00AB76B4" w:rsidRDefault="00C0463E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D55B0" w14:textId="77777777" w:rsidR="00C0463E" w:rsidRPr="00AB76B4" w:rsidRDefault="00C0463E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B76B4">
              <w:rPr>
                <w:b/>
                <w:bCs/>
                <w:i/>
                <w:iCs/>
                <w:sz w:val="20"/>
                <w:lang w:val="ro-RO"/>
              </w:rPr>
              <w:t>Restul liniei este închisă</w:t>
            </w:r>
          </w:p>
        </w:tc>
      </w:tr>
    </w:tbl>
    <w:p w14:paraId="00D4CC47" w14:textId="77777777" w:rsidR="00C0463E" w:rsidRDefault="00C0463E" w:rsidP="004C7D25">
      <w:pPr>
        <w:pStyle w:val="Heading1"/>
        <w:spacing w:line="360" w:lineRule="auto"/>
      </w:pPr>
      <w:r>
        <w:lastRenderedPageBreak/>
        <w:t>LINIA 101</w:t>
      </w:r>
    </w:p>
    <w:p w14:paraId="7EAD634E" w14:textId="77777777" w:rsidR="00C0463E" w:rsidRDefault="00C0463E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33C2986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7AB4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2EFF3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52BC34B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F18A4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FBF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4EEFB30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2F59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4E90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0ACF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9A5C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A8A5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5A9994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33CAE782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DD63A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3FF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40D3D3B5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97D4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6806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1FB17703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F76D8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249F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ADD3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24C3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0DA6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789E1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553A03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029F494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C0463E" w14:paraId="646C43F6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415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92A8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1E7AA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113D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6641EF1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0A7E787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18CF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798E9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0911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7562DD1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B3CF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F5E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128740D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1D6B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5EAD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CD4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183C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12BA02E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050D161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4DAC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5519D22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FA4B7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EE11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D01D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BB6A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A1C174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C0463E" w14:paraId="5318BED2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FD080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E9F28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CA78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083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037FAFC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63D4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3CEAAA0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9E6C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7FD8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AABF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0E9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C0463E" w14:paraId="1FA8DB17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5893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FAE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7374972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9D7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3950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655818BC" w14:textId="77777777" w:rsidR="00C0463E" w:rsidRDefault="00C0463E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9C853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704C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FEEA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A59B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DC3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EA85DF4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CD6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F6A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77540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EE4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6949F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0838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1F3DC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46850C6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77D9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B50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4D7CF4B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2B03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F5F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09CE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EE16" w14:textId="77777777" w:rsidR="00C0463E" w:rsidRDefault="00C0463E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EC26C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699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ED8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2B55DAF8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1E1C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5CC9E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CF8D9BB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60DC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D85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B50F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EDB7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6367187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313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3224524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C104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920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07BF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BA4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7CC333D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5A26A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4A14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44DC531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DB1C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A70F2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6CDBB03B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4A9BD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9D7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6987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478E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E338A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5C841E2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799C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365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36A51A7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635C7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039C" w14:textId="77777777" w:rsidR="00C0463E" w:rsidRDefault="00C0463E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5C4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6CDA3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BD3FC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0485B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B4C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C439540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6427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2F8F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22E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C57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45C5666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40F781F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2ED0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F3C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39851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4DC4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F393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BD2F676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1AC04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0E15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130239F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6DE19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33A5B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76525D4B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F4D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B9D8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84FDD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C9433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23D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FD3A042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B52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74E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E84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C0F1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C0C648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AB56A" w14:textId="77777777" w:rsidR="00C0463E" w:rsidRPr="00A165A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79E7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756F3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FA5C8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CD16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882B3F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7C09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5F0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1D9EB19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A99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636B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BBDDE0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A54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DD86F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4D7E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11B0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F5312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C0463E" w14:paraId="2FFAFD4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60E0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4502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4061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B82D8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A37592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3DD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A4A4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3EB05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BE3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FB94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EC398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67C4F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C0463E" w14:paraId="47B6253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49C8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0FA1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287DB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936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10DD51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5E61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0CC6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CAB1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BBC1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ADB3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890E0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EAC5E2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C0463E" w14:paraId="4B8BE552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F4EA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9714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A7F9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877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CF1CDE4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ADD8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27CA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92E9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8E1B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446F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D3A76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DC9A35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C0463E" w14:paraId="1D1BC39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954C7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635E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EB01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4B2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19C0DBE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00FD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9C47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1277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A14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D83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AA85E3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DF145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C0463E" w14:paraId="48C2E51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A5E7A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4F2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728B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F1FA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268AF2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5E61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3187D7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209FC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5D48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F990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DDD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6B0A0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6C5343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C0463E" w14:paraId="155A811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C7714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2988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3C9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71A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0C0BC03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9817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AE8FC9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272FE99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420A4BC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35CB590" w14:textId="77777777" w:rsidR="00C0463E" w:rsidRPr="00A165A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132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AD35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AA63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738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E6DA88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C0463E" w14:paraId="0CAA745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994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0735D" w14:textId="77777777" w:rsidR="00C0463E" w:rsidRDefault="00C0463E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4F369B90" w14:textId="77777777" w:rsidR="00C0463E" w:rsidRDefault="00C0463E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AC8E9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9E8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0CC68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E7511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DEB5C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B0EB4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C08A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9BD0178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A0A6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A38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2AB60D65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B1A3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7ACE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3A1EFA5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6BCB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7B8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4CC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3A7F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E98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C0463E" w14:paraId="7D551F9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2F6F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A32C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68D66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67A8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0F547D90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1B58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1EE8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8C9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3B793C5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BE9EF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4EFE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C0463E" w14:paraId="14EB6C84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E256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C81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2C2A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333B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33B62E88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3F7E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A40C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44AA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06D1EBC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E5DD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82334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C0463E" w14:paraId="27AE905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EC9A3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493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74BAC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E206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4031C02B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6101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4B78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14FB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641D1179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44CE9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6D72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C0463E" w14:paraId="48C1F24F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46951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311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D82D8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6E7C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C9878F7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877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34CE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825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4F9777E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1A2A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5BAE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C0463E" w14:paraId="297A07E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ACB5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826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1C0EA3C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D498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BA1D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060DBDC9" w14:textId="77777777" w:rsidR="00C0463E" w:rsidRDefault="00C0463E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73ED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35DF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7FA1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A389B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A423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E6FCCE9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DE1F0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196CB" w14:textId="77777777" w:rsidR="00C0463E" w:rsidRDefault="00C0463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C516" w14:textId="77777777" w:rsidR="00C0463E" w:rsidRDefault="00C0463E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A093" w14:textId="77777777" w:rsidR="00C0463E" w:rsidRDefault="00C0463E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62702175" w14:textId="77777777" w:rsidR="00C0463E" w:rsidRDefault="00C0463E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081AA" w14:textId="77777777" w:rsidR="00C0463E" w:rsidRDefault="00C0463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B0969" w14:textId="77777777" w:rsidR="00C0463E" w:rsidRPr="000625F2" w:rsidRDefault="00C0463E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D2E5" w14:textId="77777777" w:rsidR="00C0463E" w:rsidRDefault="00C0463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4A7B6C30" w14:textId="77777777" w:rsidR="00C0463E" w:rsidRDefault="00C0463E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54D6" w14:textId="77777777" w:rsidR="00C0463E" w:rsidRDefault="00C0463E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890F" w14:textId="77777777" w:rsidR="00C0463E" w:rsidRDefault="00C0463E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04F987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4AC8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CC058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BB414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416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410DF1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C09D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0E2260B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57E402C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14B40A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1EFCB8B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6046063C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A24E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5B9F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CD55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1344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ED23C65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76DC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972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1C7EF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D7FE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BADFFA5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24A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C7A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1E5D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BC70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E8A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1F4CC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C0463E" w14:paraId="382B6BE8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EC80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49D1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D30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317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4F59DF2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45D1A55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F45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5D0D4DE6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25568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635A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7551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A560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0D5966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C0463E" w14:paraId="549F4B9D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7728D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922C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E5AB4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987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AA8B8DF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55C9051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71D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67E06B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3CB96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5E2B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6E97C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0892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EDB0AA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C0463E" w14:paraId="242FDC7C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A86A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D74D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99B49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1218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382DDCA4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527642B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36B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D426C0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6A54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7340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82069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044E4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C0463E" w14:paraId="4158D5B9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A4C0C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61BF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699C1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551E3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0DF34F7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C49D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05E9380D" w14:textId="77777777" w:rsidR="00C0463E" w:rsidRPr="00FA5543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8076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4C4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8AA78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09389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C0463E" w14:paraId="0E59DDA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E3D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5DF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EADEA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2B40A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111A8CB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6D854052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7C0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5000FF13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5B83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181BE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FEA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777EC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60884E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C0463E" w14:paraId="1F03301D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DD75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952B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B46E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C9D56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3E9C984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B945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3DC5D92B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9161E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27263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B129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5D1ED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E13D88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9992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57E75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09B2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DDE89" w14:textId="77777777" w:rsidR="00C0463E" w:rsidRPr="006E4185" w:rsidRDefault="00C0463E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1326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696D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658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3E6680F3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DB7D3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219C7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BC036A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DEBF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3854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15C0BA92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23487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5EF71" w14:textId="77777777" w:rsidR="00C0463E" w:rsidRDefault="00C0463E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9811" w14:textId="77777777" w:rsidR="00C0463E" w:rsidRPr="009E41CA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9B218" w14:textId="77777777" w:rsidR="00C0463E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2E77" w14:textId="77777777" w:rsidR="00C0463E" w:rsidRDefault="00C0463E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6CDD" w14:textId="77777777" w:rsidR="00C0463E" w:rsidRPr="000625F2" w:rsidRDefault="00C0463E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27C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C0463E" w14:paraId="77D0C4AE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DA1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86EA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956D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E74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1D41" w14:textId="77777777" w:rsidR="00C0463E" w:rsidRPr="009E41CA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22A1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301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226DAAC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93BE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DF1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C0463E" w14:paraId="53198601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380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39D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4D54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60AE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C6C00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08D8050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C7B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C62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4736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319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C0463E" w14:paraId="226B0B4A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B7A5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024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D5EE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2BC3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75BC538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C33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2F10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9573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FA7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F85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426D6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C0463E" w14:paraId="4F96085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E2A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1346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3612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EEE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1E35118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45A0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3F2064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CFD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ABF3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6F68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C667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62EF3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A80F07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C0463E" w14:paraId="69290CC4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B5FF4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CE5C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746A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F36B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1F42B21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8061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388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7D95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A0A6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719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A05028D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A3BA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4FF5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3C41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6248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54E0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3DD9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7A49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4D72313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B8B8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6303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BB42247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FC121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0C3A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F1ED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EB58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6858032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68C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8FA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5B85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A903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9B5E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C0463E" w14:paraId="49B49AAC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3E2F2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3FF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EA90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506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890A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04DA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0E6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46DADB1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9CC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26A90" w14:textId="77777777" w:rsidR="00C0463E" w:rsidRDefault="00C0463E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7C6F0235" w14:textId="77777777" w:rsidR="00C0463E" w:rsidRPr="003A43BB" w:rsidRDefault="00C0463E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C0463E" w14:paraId="7F13E292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E963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5C51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7395B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39C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3334E8A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FCDF6F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8CA6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79C8EB3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801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DE397F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0C11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E0B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2C702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42D84D22" w14:textId="77777777" w:rsidR="00C0463E" w:rsidRPr="002C6BE4" w:rsidRDefault="00C0463E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C0463E" w14:paraId="76B09492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7F75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D1F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CF41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DB32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6D2EEF5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055A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22C3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6B8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17FE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43EF9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A816755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9521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090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4222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6A1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6A88B1D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96B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8CF017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3877E5E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6ABCC22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866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E48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DD0F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010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3F4D3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C0463E" w14:paraId="60740FBE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5FE7F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1271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4F50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8B7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5489C8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93B9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05FB5D8" w14:textId="77777777" w:rsidR="00C0463E" w:rsidRPr="00164983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FCD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3374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0FC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8BA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552B89" w14:textId="77777777" w:rsidR="00C0463E" w:rsidRPr="0058349B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C0463E" w14:paraId="4538A83C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D83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C14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6679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829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7FEBE08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171176A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D0B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4B0EF99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02C6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C2A4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E3F5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58E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FD784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3EFB2EA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C0463E" w14:paraId="38E2AF1A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AE62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C56A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4775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3336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3648A8E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6FC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9639C9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7D7B971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00A6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AC9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46F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12B9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880A387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5175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ED9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98078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4CA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15541B2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A71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294F37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776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A42F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FA4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D801" w14:textId="77777777" w:rsidR="00C0463E" w:rsidRPr="00860983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D9602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364A7E1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62D38AC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C0463E" w14:paraId="33D51B44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4FB4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4882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68B913B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7415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32F08" w14:textId="77777777" w:rsidR="00C0463E" w:rsidRDefault="00C0463E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F9C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D55A1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C64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53B8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98A8D" w14:textId="77777777" w:rsidR="00C0463E" w:rsidRPr="00860983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4B4000F0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C397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34110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3D13C80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E47E8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9571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DDB1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4990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2005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3DA2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EE1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55CBF76C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E3C2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6AE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79B73F0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1B6F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B18C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B2D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09C54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9FB2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53A0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C1D5" w14:textId="77777777" w:rsidR="00C0463E" w:rsidRPr="00860983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0ED1D75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FCB92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151A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E3DB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3C4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159B339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65D7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B0BF6D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89B7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0575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409F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FC4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12812EC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C0463E" w14:paraId="555101EB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C0B6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0CA3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FCA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C8D0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4B3C36D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011A1E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C66F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FCD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B5A0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AD3C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A8FF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0381D81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6765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4B0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23E64F3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A103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C743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2DC8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25D7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69D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F4C8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B85C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54929774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09B2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175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60D5233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57229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860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BC7B38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17400F7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7A5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05D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DA3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04C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2661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39EA70D8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31F5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3E4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8CF9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08F8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9CDEB7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A5B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6E5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B15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2780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206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482B22F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C0463E" w14:paraId="3A8D774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F0FF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615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5415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9946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60FF2AC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818FBB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A89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5D7DC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26F8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AC3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AB08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3C58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41CE35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5B136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5D5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52AE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62B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5175EF8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3471DB1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CAA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C18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28BB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DB9E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71FD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989626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DDA6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D6A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00E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B9D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4B3F932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60FE063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D9F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3B48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62A9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D099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05B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D16DEFA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0B4E0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DCB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AB7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02E3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58AB0E1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75A3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D5D117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535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07C3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BE8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CD5E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082E9A8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4F191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0BD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DC01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C73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EF9587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30FB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EB47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D78D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2B55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8D0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AF68DC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C126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0B6F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79AE9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C88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F40458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90FE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09A32CE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53FDEDD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AF241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C7F9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7340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47DA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C0463E" w14:paraId="702D030A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AA22D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74B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28B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1B4D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DA39D6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28DB729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78E0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87F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F32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487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441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8A98566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A8B00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35E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87E0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847A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6040F14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64D4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737F4DA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9D4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09F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9DC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71E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C0463E" w14:paraId="2E0EAE6D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F90E4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57D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B05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1A58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938A37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390C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136E56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C36E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433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6FFA0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7FE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ABC40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328B88D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C0463E" w14:paraId="182DBF8F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6562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3E5B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1801E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CCD6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E718FD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CCC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7C4D0A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4348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FF11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6B61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48A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C0463E" w14:paraId="1987E9AC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991B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0779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8294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71B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0CA788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EBC1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B18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11C1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C52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291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404B083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C0463E" w14:paraId="7A5F2749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C3957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0678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01389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A4DD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7CA9914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7AFB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35C74E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1DC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72C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7BA7E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A663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6081457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124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12A3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A7C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3E8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1937AF7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852646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BCC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ACD2E6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DE2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F7E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426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D31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AD19D13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43C5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A13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73E20A0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7D79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2626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42E5BBE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026710B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4CD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89539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704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CC24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54AD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753DD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C0463E" w14:paraId="347AD429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39814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F74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571A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135C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6619932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E46F" w14:textId="77777777" w:rsidR="00C0463E" w:rsidRDefault="00C0463E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5B744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8AEA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1BF0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A080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770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C0463E" w14:paraId="3A3179F0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09B3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30BF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DF651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4C2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7EA86B7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0DB5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5BDB0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F1C8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01B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E2E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0AE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E4E493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FAD01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B76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50BE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5EE03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1078CE5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E27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BF02F1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991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151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AED1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88F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C0463E" w14:paraId="2E1DD5D9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C9D60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E3B2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6500016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11F9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8639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45D13B1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099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B15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204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730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6827" w14:textId="77777777" w:rsidR="00C0463E" w:rsidRPr="006064A3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51051C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899D07C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B328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2F0C1" w14:textId="77777777" w:rsidR="00C0463E" w:rsidRPr="006064A3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7DBAF32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0081A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37F9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0911F1B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3902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D7C8F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05EB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EB2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0DC83" w14:textId="77777777" w:rsidR="00C0463E" w:rsidRPr="006064A3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0D386C2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B2A04AF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0075A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6ED8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335301C0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F4F3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FCBB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2557299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2DF2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6573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C723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7238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A4FF4" w14:textId="77777777" w:rsidR="00C0463E" w:rsidRPr="001D28D8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C0463E" w14:paraId="2C4729BD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2542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397A5" w14:textId="77777777" w:rsidR="00C0463E" w:rsidRPr="006064A3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33E3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65F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496128D9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2F68DE6E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F46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59125F3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9A6A7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4A8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129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9E0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02CDD5F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8F2E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C61E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42B606F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6C072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B98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7AB6F090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CEE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5BC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8B10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922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A6B2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1144C59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546C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46CD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0F22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F31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6B761A5D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E4D8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67513C0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191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19F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20DE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CD8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C0463E" w14:paraId="01D9BC0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D6277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279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1CD62306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50E1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AE5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09A5267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FF7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645F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6C94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A91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BA9F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7213EF8C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C0463E" w14:paraId="651B335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E4CC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378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2BD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E5289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288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469CF6A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0EAF00D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1D5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2EE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2D44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8442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C0463E" w14:paraId="6EF2F42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03D2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5805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A0092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AEE4" w14:textId="77777777" w:rsidR="00C0463E" w:rsidRDefault="00C0463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6301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62A0360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5898E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CC5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6246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CFF82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C0463E" w14:paraId="080C639A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FC92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5D0E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D134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A00B" w14:textId="77777777" w:rsidR="00C0463E" w:rsidRDefault="00C0463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F1F8BE8" w14:textId="77777777" w:rsidR="00C0463E" w:rsidRDefault="00C0463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08D0" w14:textId="77777777" w:rsidR="00C0463E" w:rsidRDefault="00C0463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82A02FC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34D8" w14:textId="77777777" w:rsidR="00C0463E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51E4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9101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DB0F" w14:textId="77777777" w:rsidR="00C0463E" w:rsidRDefault="00C0463E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91A67E" w14:textId="77777777" w:rsidR="00C0463E" w:rsidRDefault="00C0463E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6AACF3A8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C0463E" w14:paraId="76D40103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5D02D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04842" w14:textId="77777777" w:rsidR="00C0463E" w:rsidRDefault="00C0463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0D3C1" w14:textId="77777777" w:rsidR="00C0463E" w:rsidRPr="000625F2" w:rsidRDefault="00C0463E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893C4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6A599B65" w14:textId="77777777" w:rsidR="00C0463E" w:rsidRDefault="00C0463E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5FB1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B82AF4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0F8B873F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76D03BF3" w14:textId="77777777" w:rsidR="00C0463E" w:rsidRDefault="00C0463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8BEBB" w14:textId="77777777" w:rsidR="00C0463E" w:rsidRDefault="00C0463E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E3AC" w14:textId="77777777" w:rsidR="00C0463E" w:rsidRDefault="00C0463E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03239" w14:textId="77777777" w:rsidR="00C0463E" w:rsidRPr="000625F2" w:rsidRDefault="00C0463E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8E65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CAA2CB" w14:textId="77777777" w:rsidR="00C0463E" w:rsidRDefault="00C0463E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C0463E" w14:paraId="454E6A74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7C3EE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45467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6F68B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D078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8871931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E4165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7F9C4D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789C234A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2CE9D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12E9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3F20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773B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47ECA6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C0463E" w14:paraId="5446AE00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CF49" w14:textId="77777777" w:rsidR="00C0463E" w:rsidRDefault="00C0463E" w:rsidP="00C0463E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B19FB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92C5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4837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27DE25BF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AD9F8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C0CF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8424" w14:textId="77777777" w:rsidR="00C0463E" w:rsidRDefault="00C0463E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22BC" w14:textId="77777777" w:rsidR="00C0463E" w:rsidRPr="000625F2" w:rsidRDefault="00C0463E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4EFA" w14:textId="77777777" w:rsidR="00C0463E" w:rsidRDefault="00C0463E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68E2665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2FED37F" w14:textId="77777777" w:rsidR="00C0463E" w:rsidRDefault="00C0463E" w:rsidP="00F22BF3">
      <w:pPr>
        <w:pStyle w:val="Heading1"/>
        <w:spacing w:line="360" w:lineRule="auto"/>
      </w:pPr>
      <w:r>
        <w:t xml:space="preserve">LINIA 103 </w:t>
      </w:r>
    </w:p>
    <w:p w14:paraId="15048861" w14:textId="77777777" w:rsidR="00C0463E" w:rsidRDefault="00C0463E" w:rsidP="003934D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BUCUREŞTI PROGRESU - GIURGIU ORAŞ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C0463E" w14:paraId="09965596" w14:textId="7777777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B186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5C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6+395</w:t>
            </w:r>
          </w:p>
          <w:p w14:paraId="4DF2B6D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6+445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DFDD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4532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71CB8792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E859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5EFE" w14:textId="77777777" w:rsidR="00C0463E" w:rsidRPr="006307B2" w:rsidRDefault="00C0463E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B2D1C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E684F" w14:textId="77777777" w:rsidR="00C0463E" w:rsidRPr="006307B2" w:rsidRDefault="00C0463E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4701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2C466B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3 - 9.</w:t>
            </w:r>
          </w:p>
        </w:tc>
      </w:tr>
      <w:tr w:rsidR="00C0463E" w14:paraId="554AAA92" w14:textId="77777777">
        <w:trPr>
          <w:cantSplit/>
          <w:trHeight w:val="1123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FF61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B2CA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D5C55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C1C45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  <w:p w14:paraId="1475526B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</w:t>
            </w:r>
            <w:r w:rsidRPr="009E41CA">
              <w:rPr>
                <w:b/>
                <w:bCs/>
                <w:sz w:val="20"/>
                <w:lang w:val="ro-RO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7940E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DE57" w14:textId="77777777" w:rsidR="00C0463E" w:rsidRPr="006307B2" w:rsidRDefault="00C0463E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96FD2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39851" w14:textId="77777777" w:rsidR="00C0463E" w:rsidRPr="006307B2" w:rsidRDefault="00C0463E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2AC6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40D57B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Cu acces la liniile 5 şi 6 primiri - expedieri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14:paraId="42440FA4" w14:textId="77777777">
        <w:trPr>
          <w:cantSplit/>
          <w:trHeight w:val="174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E898B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5F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9E0F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6644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Bucureşti Progresu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4F6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F9AF87F" w14:textId="77777777" w:rsidR="00C0463E" w:rsidRDefault="00C0463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8</w:t>
            </w:r>
          </w:p>
          <w:p w14:paraId="373BE453" w14:textId="77777777" w:rsidR="00C0463E" w:rsidRDefault="00C0463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FB302DF" w14:textId="77777777" w:rsidR="00C0463E" w:rsidRDefault="00C0463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181D9C2" w14:textId="77777777" w:rsidR="00C0463E" w:rsidRPr="009E41CA" w:rsidRDefault="00C0463E">
            <w:pPr>
              <w:spacing w:before="40" w:after="40" w:line="360" w:lineRule="auto"/>
              <w:ind w:left="71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BE2E2" w14:textId="77777777" w:rsidR="00C0463E" w:rsidRDefault="00C0463E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BD82A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717D" w14:textId="77777777" w:rsidR="00C0463E" w:rsidRPr="006307B2" w:rsidRDefault="00C0463E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A50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4D9E2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B87F2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1 - 3, 7, 8 și </w:t>
            </w:r>
          </w:p>
          <w:p w14:paraId="2AF2DE3A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 București Progresu.</w:t>
            </w:r>
          </w:p>
        </w:tc>
      </w:tr>
      <w:tr w:rsidR="00C0463E" w14:paraId="22B75751" w14:textId="77777777">
        <w:trPr>
          <w:cantSplit/>
          <w:trHeight w:val="97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E5BD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251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81E1F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87417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206A4E54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 1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9E41CA">
              <w:rPr>
                <w:b/>
                <w:bCs/>
                <w:sz w:val="20"/>
                <w:lang w:val="ro-RO"/>
              </w:rPr>
              <w:t>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BA4B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6978D" w14:textId="77777777" w:rsidR="00C0463E" w:rsidRPr="006307B2" w:rsidRDefault="00C0463E">
            <w:pPr>
              <w:tabs>
                <w:tab w:val="center" w:pos="359"/>
              </w:tabs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E0EE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C2BC" w14:textId="77777777" w:rsidR="00C0463E" w:rsidRPr="006307B2" w:rsidRDefault="00C0463E">
            <w:pPr>
              <w:spacing w:line="360" w:lineRule="auto"/>
              <w:jc w:val="center"/>
              <w:rPr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6996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5F9CE69" w14:textId="77777777">
        <w:trPr>
          <w:cantSplit/>
          <w:trHeight w:val="97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7E43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1C74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C647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47E70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54037736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2</w:t>
            </w:r>
            <w:r w:rsidRPr="009E41CA">
              <w:rPr>
                <w:b/>
                <w:bCs/>
                <w:sz w:val="20"/>
                <w:lang w:val="ro-RO"/>
              </w:rPr>
              <w:t xml:space="preserve"> 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3B5E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toată</w:t>
            </w:r>
          </w:p>
          <w:p w14:paraId="5E4F5C70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A25FB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FDA3D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17A5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0BB4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14:paraId="69BF7A4F" w14:textId="77777777">
        <w:trPr>
          <w:cantSplit/>
          <w:trHeight w:val="82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59B3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13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97490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85CA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  <w:p w14:paraId="4B4E692E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sz w:val="20"/>
                <w:lang w:val="ro-RO"/>
              </w:rPr>
              <w:t>3</w:t>
            </w:r>
            <w:r w:rsidRPr="009E41CA">
              <w:rPr>
                <w:b/>
                <w:bCs/>
                <w:sz w:val="20"/>
                <w:lang w:val="ro-RO"/>
              </w:rPr>
              <w:t xml:space="preserve"> ab</w:t>
            </w:r>
            <w:r>
              <w:rPr>
                <w:b/>
                <w:bCs/>
                <w:sz w:val="20"/>
                <w:lang w:val="ro-RO"/>
              </w:rPr>
              <w:t>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D88A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toată</w:t>
            </w:r>
          </w:p>
          <w:p w14:paraId="38F0DCE8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781A8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C78C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52491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8BF4B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14:paraId="41F0B580" w14:textId="77777777">
        <w:trPr>
          <w:cantSplit/>
          <w:trHeight w:val="9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0F46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AE3D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2BEA4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85AC3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EEC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>peste T.D.J.</w:t>
            </w:r>
          </w:p>
          <w:p w14:paraId="796414EE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3E1DB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307B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378B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BB70D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224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E41C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CE0B16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020F6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1, 2 și 3</w:t>
            </w:r>
          </w:p>
          <w:p w14:paraId="21151C70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 </w:t>
            </w:r>
          </w:p>
        </w:tc>
      </w:tr>
      <w:tr w:rsidR="00C0463E" w14:paraId="28A3C0DB" w14:textId="77777777">
        <w:trPr>
          <w:cantSplit/>
          <w:trHeight w:val="9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FCDE9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386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39+000</w:t>
            </w:r>
          </w:p>
          <w:p w14:paraId="00EF188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C3EAA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D013B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Mihai Bravu – Ax St. Băneasa Giurgiu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53B62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3D753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51E2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A36EC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9E42E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CECA819" w14:textId="77777777">
        <w:trPr>
          <w:cantSplit/>
          <w:trHeight w:val="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6D0C" w14:textId="77777777" w:rsidR="00C0463E" w:rsidRDefault="00C0463E" w:rsidP="00C0463E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636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60+100</w:t>
            </w:r>
          </w:p>
          <w:p w14:paraId="3694478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60+150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9E90D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E89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Frătești</w:t>
            </w:r>
          </w:p>
          <w:p w14:paraId="729E0A73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3C87A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EBCFA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46F53" w14:textId="77777777" w:rsidR="00C0463E" w:rsidRPr="009E41C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FBF4E" w14:textId="77777777" w:rsidR="00C0463E" w:rsidRPr="006307B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B12C9" w14:textId="77777777" w:rsidR="00C0463E" w:rsidRPr="009E41C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DF9A352" w14:textId="77777777" w:rsidR="00C0463E" w:rsidRPr="007C0989" w:rsidRDefault="00C0463E" w:rsidP="007C0989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6C273F09" w14:textId="77777777" w:rsidR="00C0463E" w:rsidRDefault="00C0463E" w:rsidP="00E15E78">
      <w:pPr>
        <w:pStyle w:val="Heading1"/>
        <w:spacing w:line="360" w:lineRule="auto"/>
      </w:pPr>
      <w:r>
        <w:t>LINIA 105</w:t>
      </w:r>
    </w:p>
    <w:p w14:paraId="38AA247F" w14:textId="77777777" w:rsidR="00C0463E" w:rsidRDefault="00C0463E" w:rsidP="00E15E78">
      <w:pPr>
        <w:pStyle w:val="Heading1"/>
        <w:spacing w:line="360" w:lineRule="auto"/>
      </w:pPr>
      <w:r>
        <w:t>GIURGIU NORD - VIDELE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C0463E" w14:paraId="0BFAB4AB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E916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DF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435C1B1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9365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D61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5180F1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EC1D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ED7F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F81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0D7D2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47A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F4C44D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călători.</w:t>
            </w:r>
          </w:p>
        </w:tc>
      </w:tr>
      <w:tr w:rsidR="00C0463E" w14:paraId="1E9EC42E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CA8E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479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2+309</w:t>
            </w:r>
          </w:p>
          <w:p w14:paraId="3EE74F5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B9D0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459B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Giurgiu Nord -</w:t>
            </w:r>
          </w:p>
          <w:p w14:paraId="1B923CC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Rădulești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CDA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083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F45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66F9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23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A5905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trenurile de marfă.</w:t>
            </w:r>
          </w:p>
        </w:tc>
      </w:tr>
      <w:tr w:rsidR="00C0463E" w14:paraId="72A948D5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CE22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8DB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30FB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DDD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Bălănoaia 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31A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0CC8C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+ sch.6, diag </w:t>
            </w:r>
          </w:p>
          <w:p w14:paraId="6B7E50B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2-6,</w:t>
            </w:r>
          </w:p>
          <w:p w14:paraId="67EBED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CB41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D24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124FE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026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2F46805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C0E69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B5D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B232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03B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Stănești,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FD24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F328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+ sch.5 și</w:t>
            </w:r>
          </w:p>
          <w:p w14:paraId="7C57BC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CF8A8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8/10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370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9EB1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C75E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93E3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02AAD0F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6FD2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834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D6F1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C9A3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55A4A19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22D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05D9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2A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934F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E7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C0463E" w14:paraId="0F0EED7B" w14:textId="77777777">
        <w:trPr>
          <w:cantSplit/>
          <w:trHeight w:val="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DE33A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0C8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46F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CE4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2959C9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5135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6, </w:t>
            </w:r>
          </w:p>
          <w:p w14:paraId="7BE2F26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B1DEF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27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E71F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70D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E64F34E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94772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6D0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1B2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1CCA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Chiriacu</w:t>
            </w:r>
          </w:p>
          <w:p w14:paraId="390512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3, Cap X,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AB2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  <w:p w14:paraId="399338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E7628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C80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28DAA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7EA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AE4269A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F657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3C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0BD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347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0DEBC6A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20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5CBD95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0031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4325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4141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0CD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BC17C3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C78FC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C0463E" w14:paraId="4A5C112D" w14:textId="77777777">
        <w:trPr>
          <w:cantSplit/>
          <w:trHeight w:val="19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9C333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72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E55F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D28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Toporu</w:t>
            </w:r>
          </w:p>
          <w:p w14:paraId="3691102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5E3C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26A08F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2E5D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0E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8AE9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E9B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1DA62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7C51D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C0463E" w14:paraId="28A7EDE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B90C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E90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CD4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AD4B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0B7E511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A6B9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4 </w:t>
            </w:r>
          </w:p>
          <w:p w14:paraId="2CFEB0E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BCCD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DC5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B819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5688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B9F4EC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E1E6A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B98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3A0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D89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Vlaşca</w:t>
            </w:r>
          </w:p>
          <w:p w14:paraId="7D42BDF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F9D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EC83F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66C6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A69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C7D7F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75B5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76CE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D5295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2.</w:t>
            </w:r>
          </w:p>
        </w:tc>
      </w:tr>
      <w:tr w:rsidR="00C0463E" w14:paraId="236D5B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611D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35A1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2C4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664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14D86EE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2EF4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linia 2</w:t>
            </w:r>
          </w:p>
          <w:p w14:paraId="2D4257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BCC1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31A1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E137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DF8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4B86B1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D61F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540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D9E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933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Târnavele</w:t>
            </w:r>
          </w:p>
          <w:p w14:paraId="7CD6869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4CF5DC6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diagonala 1 - 3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5CA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1F5B5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C928D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A2897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F08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2268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9C7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6F8E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linia 2, Cap X, din </w:t>
            </w:r>
            <w:r w:rsidRPr="002C5ADE">
              <w:rPr>
                <w:b/>
                <w:bCs/>
                <w:i/>
                <w:iCs/>
                <w:sz w:val="20"/>
                <w:lang w:val="ro-RO"/>
              </w:rPr>
              <w:t>St. Târnavele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14:paraId="5B80834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1AD92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8D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1AE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9446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4B118692" w14:textId="77777777" w:rsidR="00C0463E" w:rsidRPr="00CA6A06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>peste sch. 22</w:t>
            </w:r>
            <w:r>
              <w:rPr>
                <w:b/>
                <w:bCs/>
                <w:iCs/>
                <w:sz w:val="20"/>
                <w:lang w:val="ro-RO"/>
              </w:rPr>
              <w:t>,</w:t>
            </w: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46B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797CEC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7CC8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7E70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73110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292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A05276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8D551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69C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D48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D574C" w14:textId="77777777" w:rsidR="00C0463E" w:rsidRDefault="00C0463E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14DADC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+ sch. 8 și 14.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8963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  <w:p w14:paraId="34E8B9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+ sch. 8 și 14.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540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D9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39D43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DF3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B7C468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CC54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9EC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70E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1B06D" w14:textId="77777777" w:rsidR="00C0463E" w:rsidRDefault="00C0463E" w:rsidP="00211FE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682A2342" w14:textId="77777777" w:rsidR="00C0463E" w:rsidRDefault="00C0463E" w:rsidP="00211FE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 w:rsidRPr="00CA6A06">
              <w:rPr>
                <w:b/>
                <w:bCs/>
                <w:iCs/>
                <w:sz w:val="20"/>
                <w:lang w:val="ro-RO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776C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4B404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913532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12 / 16 și </w:t>
            </w:r>
          </w:p>
          <w:p w14:paraId="1568F0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5F0A3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D621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C4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D18D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EA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B81AE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6DF0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341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BD5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B261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Rădulești</w:t>
            </w:r>
          </w:p>
          <w:p w14:paraId="556133B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sch. 7, 11, 15 și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AF5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7, 11, 15 </w:t>
            </w:r>
          </w:p>
          <w:p w14:paraId="788214D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17 </w:t>
            </w:r>
          </w:p>
          <w:p w14:paraId="3166A3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B06C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EC4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95B0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A687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F75E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E9702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5 și 6.</w:t>
            </w:r>
          </w:p>
        </w:tc>
      </w:tr>
      <w:tr w:rsidR="00C0463E" w14:paraId="7030EB4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DA95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475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C95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E8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3EF1C8B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A7D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9D14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5E8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A941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E3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9BBEC95" w14:textId="77777777">
        <w:trPr>
          <w:cantSplit/>
          <w:trHeight w:val="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E6CB1" w14:textId="77777777" w:rsidR="00C0463E" w:rsidRDefault="00C0463E" w:rsidP="00C0463E">
            <w:pPr>
              <w:numPr>
                <w:ilvl w:val="0"/>
                <w:numId w:val="4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C85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494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75B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Videle</w:t>
            </w:r>
          </w:p>
          <w:p w14:paraId="3FCF0BE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7902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1037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7D9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CD46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D75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96FE5C5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7B1DD47E" w14:textId="77777777" w:rsidR="00C0463E" w:rsidRDefault="00C0463E" w:rsidP="00E15E78">
      <w:pPr>
        <w:pStyle w:val="Heading1"/>
        <w:spacing w:line="360" w:lineRule="auto"/>
      </w:pPr>
      <w:r>
        <w:t>LINIA 105 A</w:t>
      </w:r>
    </w:p>
    <w:p w14:paraId="426DE06E" w14:textId="77777777" w:rsidR="00C0463E" w:rsidRDefault="00C0463E" w:rsidP="00E15E78">
      <w:pPr>
        <w:pStyle w:val="Heading1"/>
        <w:spacing w:line="360" w:lineRule="auto"/>
      </w:pPr>
      <w:r>
        <w:t>R 1  VIDELE - R 2  VIDELE (Rac  Rădulești - Ciolpani)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C0463E" w14:paraId="360A5603" w14:textId="77777777">
        <w:trPr>
          <w:cantSplit/>
          <w:trHeight w:val="11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7C324" w14:textId="77777777" w:rsidR="00C0463E" w:rsidRDefault="00C0463E" w:rsidP="00C0463E">
            <w:pPr>
              <w:numPr>
                <w:ilvl w:val="0"/>
                <w:numId w:val="5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5F4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3D43445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2B4B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F5B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– R2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55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F4C3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96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DA5E" w14:textId="77777777" w:rsidR="00C0463E" w:rsidRPr="004A289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6FE6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Numai pentru trenurile de marfă.</w:t>
            </w:r>
          </w:p>
        </w:tc>
      </w:tr>
    </w:tbl>
    <w:p w14:paraId="45928B87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786AACFA" w14:textId="77777777" w:rsidR="00C0463E" w:rsidRDefault="00C0463E" w:rsidP="00C81930">
      <w:pPr>
        <w:pStyle w:val="Heading1"/>
        <w:spacing w:line="360" w:lineRule="auto"/>
        <w:rPr>
          <w:spacing w:val="40"/>
        </w:rPr>
      </w:pPr>
      <w:r>
        <w:rPr>
          <w:spacing w:val="40"/>
        </w:rPr>
        <w:t>LINIA 107</w:t>
      </w:r>
    </w:p>
    <w:p w14:paraId="2F7AEB88" w14:textId="77777777" w:rsidR="00C0463E" w:rsidRDefault="00C0463E" w:rsidP="008C0C31">
      <w:pPr>
        <w:pStyle w:val="Heading1"/>
        <w:spacing w:before="40" w:after="40" w:line="360" w:lineRule="auto"/>
        <w:ind w:left="57" w:right="57"/>
      </w:pPr>
      <w:r>
        <w:t>TITU - TEIŞ - PIETROŞIŢA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4"/>
        <w:gridCol w:w="2492"/>
      </w:tblGrid>
      <w:tr w:rsidR="00C0463E" w14:paraId="6F3695C7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A8BDD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4D6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C05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44FE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</w:t>
            </w:r>
          </w:p>
          <w:p w14:paraId="0F6A0E4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Ramificație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D74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51FA2A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10R-14R-12R-16R și abate-rile sch. 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6946B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74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1C0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7EAC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721D532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CEA0F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F12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1+300</w:t>
            </w:r>
          </w:p>
          <w:p w14:paraId="287040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D256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821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4A988E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E6ED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CF7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421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925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F3A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3C70D67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B855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4E33" w14:textId="77777777" w:rsidR="00C0463E" w:rsidRDefault="00C0463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7+700</w:t>
            </w:r>
          </w:p>
          <w:p w14:paraId="7C1CD2A4" w14:textId="77777777" w:rsidR="00C0463E" w:rsidRDefault="00C0463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9CECB" w14:textId="77777777" w:rsidR="00C0463E" w:rsidRDefault="00C0463E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F2D44" w14:textId="77777777" w:rsidR="00C0463E" w:rsidRDefault="00C0463E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Titu - </w:t>
            </w:r>
          </w:p>
          <w:p w14:paraId="6E487CB7" w14:textId="77777777" w:rsidR="00C0463E" w:rsidRDefault="00C0463E" w:rsidP="005A6D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71C9" w14:textId="77777777" w:rsidR="00C0463E" w:rsidRDefault="00C0463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2F39" w14:textId="77777777" w:rsidR="00C0463E" w:rsidRDefault="00C0463E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5348" w14:textId="77777777" w:rsidR="00C0463E" w:rsidRDefault="00C0463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6+000</w:t>
            </w:r>
          </w:p>
          <w:p w14:paraId="2D0AC620" w14:textId="77777777" w:rsidR="00C0463E" w:rsidRDefault="00C0463E" w:rsidP="005A6DD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F92B8" w14:textId="77777777" w:rsidR="00C0463E" w:rsidRDefault="00C0463E" w:rsidP="005A6DD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4F33" w14:textId="77777777" w:rsidR="00C0463E" w:rsidRDefault="00C0463E" w:rsidP="005A6D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C4C9ECC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F2E5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2A2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6411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C9D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212C3D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0F04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0106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41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14+850</w:t>
            </w:r>
          </w:p>
          <w:p w14:paraId="731BDB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C15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01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2EEDA0F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B420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1C6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14+900</w:t>
            </w:r>
          </w:p>
          <w:p w14:paraId="64622B2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7CA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DBD3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8513A8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37E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4BA57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D98B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94B5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7FB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EE94B30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037BB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6E9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1568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BF2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5250F8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C9E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009A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6E38C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44B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D8FB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FABA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7672E75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62D47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E98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2B9236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C86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A59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1E2082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54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07F8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29F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7BC5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8F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1FEECB5" w14:textId="77777777">
        <w:trPr>
          <w:cantSplit/>
          <w:trHeight w:val="3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E0709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0B78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153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167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3DDF406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59E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FEF0D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9B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15+970</w:t>
            </w:r>
          </w:p>
          <w:p w14:paraId="7D37CFD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D38B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3EA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2810305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9347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D5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5FE4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9830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Nucet</w:t>
            </w:r>
          </w:p>
          <w:p w14:paraId="796365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2D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DFDC3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B850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D2C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387C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D4C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321EBDA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DA470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A63C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20+800</w:t>
            </w:r>
          </w:p>
          <w:p w14:paraId="7352DC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BDC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5488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67CE0C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00E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D334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2277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D53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FDE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53E64D4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048D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86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A17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1F98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5DEF14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424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7A6E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4D4D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  <w:p w14:paraId="0CC5C76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03E1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F47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F438FA7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EC91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6181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3EC72B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9C0D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05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04F7A9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582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D5AB9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E31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7B10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D6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50EC230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AFF43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FA8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E07F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4D7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4B9BE98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AB5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1F884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7AC8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2E72A9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159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800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A15B095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A75E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ABC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28+800</w:t>
            </w:r>
          </w:p>
          <w:p w14:paraId="67E390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AE2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D7B3" w14:textId="77777777" w:rsidR="00C0463E" w:rsidRDefault="00C0463E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Nucet -</w:t>
            </w:r>
          </w:p>
          <w:p w14:paraId="2614E8B0" w14:textId="77777777" w:rsidR="00C0463E" w:rsidRDefault="00C0463E" w:rsidP="0025433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Târgovişte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F68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F8C4A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5CB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489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7E8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98D5FA2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3F103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1D25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FFE3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97D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14E9A8A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76D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493568F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9B842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899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B9A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D0EC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0ABEE33" w14:textId="77777777"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942F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89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207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DC1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400203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62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81A74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66D7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3E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03B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479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62DCC98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20F4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DF0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2AD5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1AE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0A0D922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C3B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B8207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85369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BCF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E13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FA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0FE32C9" w14:textId="77777777">
        <w:trPr>
          <w:cantSplit/>
          <w:trHeight w:val="5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EDC4D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643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8D0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649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2DCC81D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CFB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677AF1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885FD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41 și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DA48E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9F4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00E8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B08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B65EF8D" w14:textId="77777777">
        <w:trPr>
          <w:cantSplit/>
          <w:trHeight w:val="5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2255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04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A727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578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55F6CE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146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 T.D.J.</w:t>
            </w:r>
          </w:p>
          <w:p w14:paraId="46DBC60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34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75F8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2A83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79B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F1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4 - 8.</w:t>
            </w:r>
          </w:p>
        </w:tc>
      </w:tr>
      <w:tr w:rsidR="00C0463E" w14:paraId="72CA99C7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3DE19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31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FAC0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7CD4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026C02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167C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4E7C8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A941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7118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EB8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027F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6DE9D23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A6BB1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23DA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39C5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16E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Sud</w:t>
            </w:r>
          </w:p>
          <w:p w14:paraId="02C2534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83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2C99F3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D86C1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74D1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44C6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0E3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EAB377B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FCB1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0D5E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A392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AF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Doiceşti</w:t>
            </w:r>
          </w:p>
          <w:p w14:paraId="7B03CBF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 3 şi 4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4216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71B36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C2121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B6F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1D7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4D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FC8EA4" w14:textId="77777777">
        <w:trPr>
          <w:cantSplit/>
          <w:trHeight w:val="3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C561B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1D5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2F3D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1598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40D50C8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5C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89F3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053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B1C4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9591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421FDD1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1300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D6B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240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78C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Pucioasa linia 3</w:t>
            </w:r>
          </w:p>
          <w:p w14:paraId="14DB73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7E6F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2C4B0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CBA58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95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909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060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ABAB1E0" w14:textId="77777777">
        <w:trPr>
          <w:cantSplit/>
          <w:trHeight w:val="2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2F812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3866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822A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C5C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1420E86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3, 5, 6,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054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D43B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5A7F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8672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EE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65A3050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B72B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DA97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B009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69D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Fieni</w:t>
            </w:r>
          </w:p>
          <w:p w14:paraId="12C30D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3B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3374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ACDF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75D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C0E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595FF0A" w14:textId="77777777">
        <w:trPr>
          <w:cantSplit/>
          <w:trHeight w:val="89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C25DB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36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63+600</w:t>
            </w:r>
          </w:p>
          <w:p w14:paraId="1A4D59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CC9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48A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Fieni -</w:t>
            </w:r>
          </w:p>
          <w:p w14:paraId="2A204B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Pietroşiţa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780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8A72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27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F8AB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36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1835D6D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5F9EC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C4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0C9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20B1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746F81E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 şi sch.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8AA3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7067A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4306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FF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B57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131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F867A30" w14:textId="77777777">
        <w:trPr>
          <w:cantSplit/>
          <w:trHeight w:val="5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E51B" w14:textId="77777777" w:rsidR="00C0463E" w:rsidRDefault="00C0463E" w:rsidP="00C0463E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913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6950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FC18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Pietroşiţa</w:t>
            </w:r>
          </w:p>
          <w:p w14:paraId="2E1104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 şi sch.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30B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3F38A" w14:textId="77777777" w:rsidR="00C0463E" w:rsidRPr="00C83AE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83AE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AFC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2DE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D0D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50A5D5A" w14:textId="77777777" w:rsidR="00C0463E" w:rsidRDefault="00C0463E">
      <w:pPr>
        <w:rPr>
          <w:sz w:val="20"/>
          <w:lang w:val="ro-RO"/>
        </w:rPr>
      </w:pPr>
    </w:p>
    <w:p w14:paraId="19238A8D" w14:textId="77777777" w:rsidR="00C0463E" w:rsidRDefault="00C0463E" w:rsidP="000507C8">
      <w:pPr>
        <w:pStyle w:val="Heading1"/>
        <w:spacing w:line="360" w:lineRule="auto"/>
      </w:pPr>
      <w:r>
        <w:t>LINIA 107 A</w:t>
      </w:r>
    </w:p>
    <w:p w14:paraId="0386F355" w14:textId="77777777" w:rsidR="00C0463E" w:rsidRDefault="00C0463E" w:rsidP="00B85474">
      <w:pPr>
        <w:pStyle w:val="Heading1"/>
        <w:spacing w:line="360" w:lineRule="auto"/>
        <w:rPr>
          <w:b w:val="0"/>
          <w:bCs w:val="0"/>
          <w:sz w:val="8"/>
        </w:rPr>
      </w:pPr>
      <w:r>
        <w:t>TÂRGOVIŞTE NORD - ANINOASA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69"/>
        <w:gridCol w:w="754"/>
        <w:gridCol w:w="2204"/>
        <w:gridCol w:w="870"/>
        <w:gridCol w:w="754"/>
        <w:gridCol w:w="870"/>
        <w:gridCol w:w="753"/>
        <w:gridCol w:w="2493"/>
      </w:tblGrid>
      <w:tr w:rsidR="00C0463E" w14:paraId="62249267" w14:textId="77777777" w:rsidTr="001931BF">
        <w:trPr>
          <w:cantSplit/>
          <w:trHeight w:val="2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A884" w14:textId="77777777" w:rsidR="00C0463E" w:rsidRDefault="00C0463E" w:rsidP="00C0463E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C956" w14:textId="77777777" w:rsidR="00C0463E" w:rsidRDefault="00C0463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ACBF8" w14:textId="77777777" w:rsidR="00C0463E" w:rsidRPr="004659BE" w:rsidRDefault="00C0463E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FE04F" w14:textId="77777777" w:rsidR="00C0463E" w:rsidRDefault="00C0463E" w:rsidP="005F031C">
            <w:pPr>
              <w:pStyle w:val="Heading2"/>
              <w:spacing w:before="40" w:after="40"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St. Târgovişte Nord</w:t>
            </w:r>
          </w:p>
          <w:p w14:paraId="252CE9E1" w14:textId="77777777" w:rsidR="00C0463E" w:rsidRDefault="00C0463E" w:rsidP="005F03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1289" w14:textId="77777777" w:rsidR="00C0463E" w:rsidRDefault="00C0463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74FBA6" w14:textId="77777777" w:rsidR="00C0463E" w:rsidRDefault="00C0463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6B5AB" w14:textId="77777777" w:rsidR="00C0463E" w:rsidRPr="004659BE" w:rsidRDefault="00C0463E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659BE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43AF7" w14:textId="77777777" w:rsidR="00C0463E" w:rsidRDefault="00C0463E" w:rsidP="005F03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C10A" w14:textId="77777777" w:rsidR="00C0463E" w:rsidRPr="004659BE" w:rsidRDefault="00C0463E" w:rsidP="005F03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7605" w14:textId="77777777" w:rsidR="00C0463E" w:rsidRDefault="00C0463E" w:rsidP="005F03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30116B89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B641CB1" w14:textId="77777777" w:rsidR="00C0463E" w:rsidRDefault="00C0463E" w:rsidP="00410133">
      <w:pPr>
        <w:pStyle w:val="Heading1"/>
        <w:spacing w:line="360" w:lineRule="auto"/>
      </w:pPr>
      <w:r>
        <w:lastRenderedPageBreak/>
        <w:t>LINIA 108</w:t>
      </w:r>
    </w:p>
    <w:p w14:paraId="2AAD9AC1" w14:textId="77777777" w:rsidR="00C0463E" w:rsidRDefault="00C0463E" w:rsidP="00410133">
      <w:pPr>
        <w:pStyle w:val="Heading1"/>
        <w:spacing w:line="360" w:lineRule="auto"/>
      </w:pPr>
      <w:r>
        <w:t>GOLEŞTI - ARGEŞEL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0463E" w:rsidRPr="0058349B" w14:paraId="57238C3D" w14:textId="77777777">
        <w:trPr>
          <w:cantSplit/>
          <w:trHeight w:val="11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69988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D1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A2FD7" w14:textId="77777777" w:rsidR="00C0463E" w:rsidRPr="000625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410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D4E19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15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7E9542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5D4DF20C" w14:textId="77777777" w:rsidR="00C0463E" w:rsidRPr="0016498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>i 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91B3" w14:textId="77777777" w:rsidR="00C0463E" w:rsidRPr="000625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143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BB1BB" w14:textId="77777777" w:rsidR="00C0463E" w:rsidRPr="000625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28B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7D4095" w14:textId="77777777" w:rsidR="00C0463E" w:rsidRPr="0058349B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C0463E" w14:paraId="6F84C43D" w14:textId="77777777">
        <w:trPr>
          <w:cantSplit/>
          <w:trHeight w:val="21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7E086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D18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EB35D" w14:textId="77777777" w:rsidR="00C0463E" w:rsidRPr="000625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3BF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5DC79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984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78A5F6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BA7A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56F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4C68F" w14:textId="77777777" w:rsidR="00C0463E" w:rsidRPr="000625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21A9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A2E6F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I.C. Brătianu - Goleşti.</w:t>
            </w:r>
          </w:p>
        </w:tc>
      </w:tr>
      <w:tr w:rsidR="00C0463E" w14:paraId="4648567B" w14:textId="77777777">
        <w:trPr>
          <w:cantSplit/>
          <w:trHeight w:val="15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3ED0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B85B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49EA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9C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405C9D4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C0A7EB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B14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333403A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3758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119B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46F0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24DB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</w:t>
            </w:r>
          </w:p>
          <w:p w14:paraId="180C27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4 - 6 </w:t>
            </w:r>
          </w:p>
          <w:p w14:paraId="256246F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C0463E" w:rsidRPr="00F80ACE" w14:paraId="36593DBD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78BC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6AC2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101+208</w:t>
            </w:r>
          </w:p>
          <w:p w14:paraId="75E6FE33" w14:textId="77777777" w:rsidR="00C0463E" w:rsidRPr="001571B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168+242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2E6E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40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Goleşti -</w:t>
            </w:r>
          </w:p>
          <w:p w14:paraId="0B18D04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Argeşel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AEEE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C468D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B43E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9CA2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DB0A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*Interzis circulaţia trenurilor care au în componenţă mai mult de două locomotive cuplate.</w:t>
            </w:r>
          </w:p>
          <w:p w14:paraId="131F6458" w14:textId="77777777" w:rsidR="00C0463E" w:rsidRPr="00F80AC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F80ACE" w14:paraId="2E54B678" w14:textId="77777777">
        <w:trPr>
          <w:cantSplit/>
          <w:trHeight w:val="10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573A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FE3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B1D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01BC3" w14:textId="77777777" w:rsidR="00C0463E" w:rsidRDefault="00C0463E" w:rsidP="00584A4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I.C. Brătianu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F5B0" w14:textId="77777777" w:rsidR="00C0463E" w:rsidRDefault="00C0463E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009F1F5B" w14:textId="77777777" w:rsidR="00C0463E" w:rsidRDefault="00C0463E" w:rsidP="00584A4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sch.3 până la călcâi</w:t>
            </w:r>
          </w:p>
          <w:p w14:paraId="7382A54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3A23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3A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2FF24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2D867" w14:textId="77777777" w:rsidR="00C0463E" w:rsidRPr="00F80AC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484587AB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E546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073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107+600</w:t>
            </w:r>
          </w:p>
          <w:p w14:paraId="7B4974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E95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2D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I.C. Brătianu - </w:t>
            </w:r>
          </w:p>
          <w:p w14:paraId="11342D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22E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A2BC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C8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1941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A9E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80ACE">
              <w:rPr>
                <w:b/>
                <w:bCs/>
                <w:iCs/>
                <w:sz w:val="20"/>
                <w:lang w:val="ro-RO"/>
              </w:rPr>
              <w:t>*</w:t>
            </w:r>
            <w:r>
              <w:rPr>
                <w:b/>
                <w:bCs/>
                <w:iCs/>
                <w:sz w:val="20"/>
                <w:lang w:val="ro-RO"/>
              </w:rPr>
              <w:t xml:space="preserve">Valabil pentru </w:t>
            </w:r>
            <w:r w:rsidRPr="00F80ACE">
              <w:rPr>
                <w:b/>
                <w:bCs/>
                <w:iCs/>
                <w:sz w:val="20"/>
                <w:lang w:val="ro-RO"/>
              </w:rPr>
              <w:t>trenuril</w:t>
            </w:r>
            <w:r>
              <w:rPr>
                <w:b/>
                <w:bCs/>
                <w:iCs/>
                <w:sz w:val="20"/>
                <w:lang w:val="ro-RO"/>
              </w:rPr>
              <w:t>e</w:t>
            </w:r>
            <w:r w:rsidRPr="00F80ACE">
              <w:rPr>
                <w:b/>
                <w:bCs/>
                <w:iCs/>
                <w:sz w:val="20"/>
                <w:lang w:val="ro-RO"/>
              </w:rPr>
              <w:t xml:space="preserve"> care au în componenţă două locomotive cuplate.</w:t>
            </w:r>
          </w:p>
          <w:p w14:paraId="6120F43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F1ED3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A10F742" w14:textId="77777777">
        <w:trPr>
          <w:cantSplit/>
          <w:trHeight w:val="2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92F9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2ADA" w14:textId="77777777" w:rsidR="00C0463E" w:rsidRPr="00346ED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E99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A9A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208F278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2EEC944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0412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35D0503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3A1CF5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</w:t>
            </w:r>
          </w:p>
          <w:p w14:paraId="419BAD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(de la km 113+</w:t>
            </w:r>
          </w:p>
          <w:p w14:paraId="0C6359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160 până la km 113+</w:t>
            </w:r>
          </w:p>
          <w:p w14:paraId="5A7C13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AC05B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61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31558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817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3EAE7F51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A10D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1562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D556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FC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4DAA17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114A5D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DF2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DD6B8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3246F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A2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EC78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926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A2D7547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109B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4DD6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A31F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828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0DA12E1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2248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64EF8E9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EA20E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BD37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8685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468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D7A5E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0E03284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</w:t>
            </w:r>
            <w:r w:rsidRPr="00CD357C">
              <w:rPr>
                <w:b/>
                <w:bCs/>
                <w:i/>
                <w:iCs/>
                <w:sz w:val="20"/>
                <w:lang w:val="ro-RO"/>
              </w:rPr>
              <w:t xml:space="preserve"> I.C. Brătianu.</w:t>
            </w:r>
          </w:p>
        </w:tc>
      </w:tr>
      <w:tr w:rsidR="00C0463E" w14:paraId="0FEAF161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8E8D4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E4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B5E3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F99C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527A8E9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9B3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89B191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7E1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461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6B6F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954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3B57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4 - 10 </w:t>
            </w:r>
          </w:p>
          <w:p w14:paraId="4696529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direcția Stâlpeni.</w:t>
            </w:r>
          </w:p>
        </w:tc>
      </w:tr>
      <w:tr w:rsidR="00C0463E" w14:paraId="4F9E1FB9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AC225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F0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419A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37FB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Ciumeşti</w:t>
            </w:r>
          </w:p>
          <w:p w14:paraId="4766A5D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14 </w:t>
            </w:r>
          </w:p>
          <w:p w14:paraId="47F4B1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  <w:p w14:paraId="11589B8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 IAP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2F93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7D2E5EE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1+700</w:t>
            </w:r>
          </w:p>
          <w:p w14:paraId="76FCCF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1R, 3R și 2R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9E59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DAA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A8439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F477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5562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Uzina de Autoturisme pentru toate convoaiele de manevră.</w:t>
            </w:r>
          </w:p>
        </w:tc>
      </w:tr>
      <w:tr w:rsidR="00C0463E" w:rsidRPr="00884DD1" w14:paraId="6B95E3F6" w14:textId="77777777">
        <w:trPr>
          <w:cantSplit/>
          <w:trHeight w:val="13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3E82F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EFCBC" w14:textId="77777777" w:rsidR="00C0463E" w:rsidRPr="00E804A9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115+600</w:t>
            </w:r>
          </w:p>
          <w:p w14:paraId="711291D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804A9">
              <w:rPr>
                <w:b/>
                <w:bCs/>
                <w:color w:val="000000"/>
                <w:sz w:val="20"/>
                <w:lang w:val="ro-RO"/>
              </w:rPr>
              <w:t>115+650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1A94A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8611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4C3258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2F6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78ED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EA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BE6C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11B2" w14:textId="77777777" w:rsidR="00C0463E" w:rsidRPr="00E804A9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E804A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E804A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5F26B90C" w14:textId="77777777" w:rsidR="00C0463E" w:rsidRPr="00884DD1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054DFC" w14:paraId="097ECA54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75611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B433" w14:textId="77777777" w:rsidR="00C0463E" w:rsidRPr="00DD4D10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129+535</w:t>
            </w:r>
          </w:p>
          <w:p w14:paraId="1446E3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DD4D10">
              <w:rPr>
                <w:b/>
                <w:bCs/>
                <w:color w:val="000000"/>
                <w:sz w:val="20"/>
                <w:lang w:val="ro-RO"/>
              </w:rPr>
              <w:t>129+585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98044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A55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Ciumeşti -</w:t>
            </w:r>
          </w:p>
          <w:p w14:paraId="3F76D9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3E7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0FAAB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3F5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503C4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518B" w14:textId="77777777" w:rsidR="00C0463E" w:rsidRPr="00DD4D10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DD4D10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DD4D10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0B7B0516" w14:textId="77777777" w:rsidR="00C0463E" w:rsidRPr="00054DFC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54DF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054DFC" w14:paraId="5FD79051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A7DE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8E80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129+917</w:t>
            </w:r>
          </w:p>
          <w:p w14:paraId="7CFB5D50" w14:textId="77777777" w:rsidR="00C0463E" w:rsidRPr="00DD4D10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155+311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7CC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F659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Stâlpeni -</w:t>
            </w:r>
          </w:p>
          <w:p w14:paraId="00D90AF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5F5D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836A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F48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F30EA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468D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054DFC" w14:paraId="11575037" w14:textId="77777777">
        <w:trPr>
          <w:cantSplit/>
          <w:trHeight w:val="1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6FCE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1FC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131+000</w:t>
            </w:r>
          </w:p>
          <w:p w14:paraId="65AD1AEF" w14:textId="77777777" w:rsidR="00C0463E" w:rsidRPr="00DD4D10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136+000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F2B4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FE36" w14:textId="77777777" w:rsidR="00C0463E" w:rsidRDefault="00C0463E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6A343907" w14:textId="77777777" w:rsidR="00C0463E" w:rsidRDefault="00C0463E" w:rsidP="002B488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B2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2870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4D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12C9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6690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:rsidRPr="00884DD1" w14:paraId="446AD1CE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0354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593F1" w14:textId="77777777" w:rsidR="00C0463E" w:rsidRPr="00535AB9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137+685</w:t>
            </w:r>
          </w:p>
          <w:p w14:paraId="40E96A0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35AB9">
              <w:rPr>
                <w:b/>
                <w:bCs/>
                <w:color w:val="000000"/>
                <w:sz w:val="20"/>
                <w:lang w:val="ro-RO"/>
              </w:rPr>
              <w:t>137+735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7FF4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D9A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Stâlpeni -</w:t>
            </w:r>
          </w:p>
          <w:p w14:paraId="681AC2F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Câmpulung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700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4A15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2D7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37AB0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A3FA" w14:textId="77777777" w:rsidR="00C0463E" w:rsidRPr="00535AB9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535AB9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535AB9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437D9931" w14:textId="77777777" w:rsidR="00C0463E" w:rsidRPr="00884DD1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84DD1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538DEC9" w14:textId="77777777">
        <w:trPr>
          <w:cantSplit/>
          <w:trHeight w:val="7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9FFB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3958" w14:textId="77777777" w:rsidR="00C0463E" w:rsidRPr="00535AB9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EB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D0A5" w14:textId="77777777" w:rsidR="00C0463E" w:rsidRDefault="00C0463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69161BD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036CF0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74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FCEF90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3CFDE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A411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7667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E3A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220F817B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A2AE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C8F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CC09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7303D" w14:textId="77777777" w:rsidR="00C0463E" w:rsidRDefault="00C0463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Câmpulung</w:t>
            </w:r>
          </w:p>
          <w:p w14:paraId="50C26C20" w14:textId="77777777" w:rsidR="00C0463E" w:rsidRDefault="00C0463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şi 3 </w:t>
            </w:r>
          </w:p>
          <w:p w14:paraId="4DBAEAE8" w14:textId="77777777" w:rsidR="00C0463E" w:rsidRDefault="00C0463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93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7758C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D1479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425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0263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505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626DCBD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12CA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8B7B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B886B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548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5ED088D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11EC374" w14:textId="77777777" w:rsidR="00C0463E" w:rsidRDefault="00C0463E">
            <w:pPr>
              <w:spacing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EBB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2BBC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00FBE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C46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81DE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9E6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640F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1 - 4, peste TDJ </w:t>
            </w:r>
          </w:p>
          <w:p w14:paraId="4AC582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19 / 21 și sch. 27, 18 și 16.</w:t>
            </w:r>
          </w:p>
        </w:tc>
      </w:tr>
      <w:tr w:rsidR="00C0463E" w14:paraId="182259F9" w14:textId="77777777">
        <w:trPr>
          <w:cantSplit/>
          <w:trHeight w:val="26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05EA" w14:textId="77777777" w:rsidR="00C0463E" w:rsidRDefault="00C0463E" w:rsidP="00C0463E">
            <w:pPr>
              <w:numPr>
                <w:ilvl w:val="0"/>
                <w:numId w:val="5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2D83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B4A5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C38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Argeşel</w:t>
            </w:r>
          </w:p>
          <w:p w14:paraId="321EFF7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şi 7 </w:t>
            </w:r>
          </w:p>
          <w:p w14:paraId="6A3B731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BF5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B9B0C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0F5F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16CE1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8F1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6968" w14:textId="77777777" w:rsidR="00C0463E" w:rsidRPr="00D16CE1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B0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78E26E95" w14:textId="77777777" w:rsidR="00C0463E" w:rsidRPr="00FE25BC" w:rsidRDefault="00C0463E" w:rsidP="00423AC0">
      <w:pPr>
        <w:spacing w:before="40" w:after="40" w:line="192" w:lineRule="auto"/>
        <w:ind w:right="57"/>
        <w:rPr>
          <w:b/>
          <w:sz w:val="20"/>
          <w:szCs w:val="20"/>
          <w:lang w:val="ro-RO"/>
        </w:rPr>
      </w:pPr>
    </w:p>
    <w:p w14:paraId="45E946AD" w14:textId="77777777" w:rsidR="00C0463E" w:rsidRDefault="00C0463E" w:rsidP="00815695">
      <w:pPr>
        <w:pStyle w:val="Heading1"/>
        <w:spacing w:line="360" w:lineRule="auto"/>
      </w:pPr>
      <w:r>
        <w:t>LINIA 109</w:t>
      </w:r>
    </w:p>
    <w:p w14:paraId="21493297" w14:textId="77777777" w:rsidR="00C0463E" w:rsidRDefault="00C0463E" w:rsidP="00F53A8E">
      <w:pPr>
        <w:pStyle w:val="Heading1"/>
        <w:spacing w:line="360" w:lineRule="auto"/>
        <w:rPr>
          <w:b w:val="0"/>
          <w:bCs w:val="0"/>
          <w:sz w:val="8"/>
        </w:rPr>
      </w:pPr>
      <w:r>
        <w:t>PITEŞTI - CURTEA DE ARGEŞ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C0463E" w14:paraId="01C79AD2" w14:textId="77777777">
        <w:trPr>
          <w:cantSplit/>
          <w:trHeight w:val="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993C" w14:textId="77777777" w:rsidR="00C0463E" w:rsidRDefault="00C0463E" w:rsidP="00C0463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46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FD5B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94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0543AAA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090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C62FC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FEDF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58F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3500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08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F6EE41A" w14:textId="77777777">
        <w:trPr>
          <w:cantSplit/>
          <w:trHeight w:val="16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1512" w14:textId="77777777" w:rsidR="00C0463E" w:rsidRDefault="00C0463E" w:rsidP="00C0463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448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BB74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0113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Piteşti Nord</w:t>
            </w:r>
          </w:p>
          <w:p w14:paraId="73F0DD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850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E764D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DBA0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0C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755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AFB7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F30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A09CA1E" w14:textId="77777777">
        <w:trPr>
          <w:cantSplit/>
          <w:trHeight w:val="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98C2" w14:textId="77777777" w:rsidR="00C0463E" w:rsidRDefault="00C0463E" w:rsidP="00C0463E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DFF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4835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02D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Bascov </w:t>
            </w:r>
          </w:p>
          <w:p w14:paraId="608D563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primiri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FFC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D85A5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D18C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84A6" w14:textId="77777777" w:rsidR="00C0463E" w:rsidRPr="001B30CD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C5E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49BB844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1574DB3F" w14:textId="77777777" w:rsidR="00C0463E" w:rsidRDefault="00C0463E" w:rsidP="00DB78D2">
      <w:pPr>
        <w:pStyle w:val="Heading1"/>
        <w:spacing w:line="360" w:lineRule="auto"/>
      </w:pPr>
      <w:r>
        <w:t>LINIA 112</w:t>
      </w:r>
    </w:p>
    <w:p w14:paraId="3F0BB8FC" w14:textId="77777777" w:rsidR="00C0463E" w:rsidRDefault="00C0463E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C0463E" w14:paraId="20116BA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5EC2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0F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AE39F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B416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F17C7F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D1CE" w14:textId="77777777" w:rsidR="00C0463E" w:rsidRDefault="00C0463E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6A3907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341F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4BA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F699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916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C0463E" w14:paraId="16E0F32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5A6D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FE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E570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E79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4FFA11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007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FDA357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180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CF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CCBA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F8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42DBB5A8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9AAC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69639" w14:textId="77777777" w:rsidR="00C0463E" w:rsidRDefault="00C0463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635DC519" w14:textId="77777777" w:rsidR="00C0463E" w:rsidRDefault="00C0463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F395C" w14:textId="77777777" w:rsidR="00C0463E" w:rsidRPr="00483148" w:rsidRDefault="00C0463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84827" w14:textId="77777777" w:rsidR="00C0463E" w:rsidRDefault="00C0463E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CFD1" w14:textId="77777777" w:rsidR="00C0463E" w:rsidRDefault="00C0463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561FD" w14:textId="77777777" w:rsidR="00C0463E" w:rsidRDefault="00C0463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F151" w14:textId="77777777" w:rsidR="00C0463E" w:rsidRDefault="00C0463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2720F" w14:textId="77777777" w:rsidR="00C0463E" w:rsidRPr="00483148" w:rsidRDefault="00C0463E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AE26" w14:textId="77777777" w:rsidR="00C0463E" w:rsidRDefault="00C0463E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67956640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BD4F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F39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1B0DCB6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0455D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20E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E5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F5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B5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2048B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4C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1B7E0306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A0A8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2D1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49EE9F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09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736C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976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66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150D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3F51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DFE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7BCC48E1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6C4D0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2BE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68D5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356C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77206E1C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2E5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A58B2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1760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7F9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082CC" w14:textId="77777777" w:rsidR="00C0463E" w:rsidRPr="00483148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95C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EA9722E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E76E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655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08B09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2A17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57398A8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55853D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092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E7637A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63C6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6A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DE2AB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D711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AA5C882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FFDE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DA11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E1F3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104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6CAB53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215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3E4FA3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01A9A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3AC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07395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D0B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F95E5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C0463E" w14:paraId="3645257B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2261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5C68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142DA9A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1E3CD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068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4D90B88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9E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52A9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F85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CA888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2B57" w14:textId="77777777" w:rsidR="00C0463E" w:rsidRPr="00EB0A86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21EDAE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33B7CD3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A12D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2E56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07C6B6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8B951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A442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0DA62D9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D3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EB0A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CF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4E38A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9F2F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0B5C8E2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064DF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9E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21AD0BF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00C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25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5AA4DB2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7976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E031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398F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0D10A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0502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A7F30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5C8592C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C0463E" w14:paraId="1E8A3DB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0D15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3C5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0E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E4F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E04645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9EF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BADBE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EAAD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AD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486C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752A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C0463E" w14:paraId="0491AED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E4AAE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3CD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739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E450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B4BCB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65BF6EA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592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C607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00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4BD9B94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6BF79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728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A9187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18200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C0463E" w14:paraId="517B777D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6970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2C6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990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ABD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71677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FB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48AF9D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60317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4A9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87142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ACF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D2791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C0463E" w14:paraId="73F024D1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C8FC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257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42FB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E92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BE9782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3665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B698F8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0BB37D1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7FD3AA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89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BB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7CC5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7C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B0E93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C0463E" w14:paraId="2677D911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6274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F82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94E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7C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ABF5DF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9D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CA98FC9" w14:textId="77777777" w:rsidR="00C0463E" w:rsidRPr="000A20AF" w:rsidRDefault="00C0463E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0410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9EF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8308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0BC2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58FBD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C0463E" w14:paraId="28964E6F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3252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69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DB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C2B2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9E082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E36A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D9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4F8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7198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CB5D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02939A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C0463E" w14:paraId="18E2B2AA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AEB9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C41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1EB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6F68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63DBDB7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BF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0D7D65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9B4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B6AE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C50E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6DF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C0463E" w14:paraId="4B3EECE7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E8FE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2BD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DF1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E8FD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2FB08D2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386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B1B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C701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7F3F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59A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C0463E" w14:paraId="793CAA72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2B37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B9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42A8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7174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4774B6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78C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C4D249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4916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ACA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47BF3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3DC7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AE7E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C0463E" w14:paraId="564FB4CE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CDF4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CAE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E1C6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64B4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6E402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6440921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128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4EDFC9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3CB7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62F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73CD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C4F6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6420C4A9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8231E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81F6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5C4D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6E46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C75ACD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1973C6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A61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6270C4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F6C8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1B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EE8A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01B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248DE43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578E9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C639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7AA5E66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01D9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AD49" w14:textId="77777777" w:rsidR="00C0463E" w:rsidRPr="002F2938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9FF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377E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C1F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F3347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ED5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309DCF55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5F2C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E2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0AAC1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3826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46DEB6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691AD38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453254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B379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F0AA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03A5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6A41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B7D7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37BB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1813A6B8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7BE08" w14:textId="77777777" w:rsidR="00C0463E" w:rsidRDefault="00C0463E" w:rsidP="00C0463E">
            <w:pPr>
              <w:numPr>
                <w:ilvl w:val="0"/>
                <w:numId w:val="6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1FDB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3F66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30C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0CF5C85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4C140EF1" w14:textId="77777777" w:rsidR="00C0463E" w:rsidRPr="007D0C03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231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FE621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A9FD8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795B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728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95532" w14:textId="77777777" w:rsidR="00C0463E" w:rsidRPr="0048314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6179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44EF906C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11B17C19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53F92E15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09E7714D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7FB1B45C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2E87A038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1E99D0EB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3937FA72" w14:textId="77777777" w:rsidR="00C0463E" w:rsidRPr="005905D7" w:rsidRDefault="00C0463E" w:rsidP="006B4CB8">
      <w:pPr>
        <w:pStyle w:val="Heading1"/>
        <w:spacing w:line="360" w:lineRule="auto"/>
      </w:pPr>
      <w:r w:rsidRPr="005905D7">
        <w:lastRenderedPageBreak/>
        <w:t>LINIA 116</w:t>
      </w:r>
    </w:p>
    <w:p w14:paraId="338FC347" w14:textId="77777777" w:rsidR="00C0463E" w:rsidRPr="005905D7" w:rsidRDefault="00C0463E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C0463E" w:rsidRPr="00743905" w14:paraId="060DF750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48CB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C70F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3F5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8F2B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2954A8A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6FBC4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658553A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62D8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DA4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CA4A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5D850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81844A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C0463E" w:rsidRPr="00743905" w14:paraId="2A9310FC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56039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9525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868B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D6D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A3C576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138A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4C17F1C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44513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D08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FAB9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63E5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C0463E" w:rsidRPr="00743905" w14:paraId="4580E3F9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F6AE9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64E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E03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5FD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703AE5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73444DBE" w14:textId="77777777" w:rsidR="00C0463E" w:rsidRPr="00743905" w:rsidRDefault="00C0463E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761D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06910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785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2A7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67F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3306B892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8E7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532B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87B1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FF10" w14:textId="77777777" w:rsidR="00C0463E" w:rsidRPr="00743905" w:rsidRDefault="00C0463E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4A66E905" w14:textId="77777777" w:rsidR="00C0463E" w:rsidRPr="00743905" w:rsidRDefault="00C0463E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475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BF5B4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C21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0C6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4A4A8" w14:textId="77777777" w:rsidR="00C0463E" w:rsidRPr="00743905" w:rsidRDefault="00C0463E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3AADA7AF" w14:textId="77777777" w:rsidR="00C0463E" w:rsidRPr="00743905" w:rsidRDefault="00C0463E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C0463E" w:rsidRPr="00743905" w14:paraId="6A4DE9AB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8445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0CA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53D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0CA7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5553B27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4BA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F2A44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5572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6FE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E16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533318D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C0463E" w:rsidRPr="00743905" w14:paraId="7A4664E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A29F9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9220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2A9B47F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143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51C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6ED62A4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1416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1B9A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E79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2930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E1B0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68EAB18" w14:textId="77777777" w:rsidR="00C0463E" w:rsidRPr="0007721B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1DA5F5F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9B9B2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5E27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5A7DD25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F92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3007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0A85121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062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BB11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5E2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FC5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B7A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EA93D6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10DB3FAF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7C4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287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1620CB5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364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21E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690B5CA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AEF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AFEF7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41D4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F49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A85D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06D6C2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32A3383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6C76F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C34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02F8EEA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6C8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A4E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7FFA25C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9100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8FD3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67F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4788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87F2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78C0B88" w14:textId="77777777" w:rsidR="00C0463E" w:rsidRPr="00537749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303FF115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B80D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A04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75BF215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7E2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16DC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38A1A43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28A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5181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9C9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988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A7E5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2AA5A88D" w14:textId="77777777" w:rsidR="00C0463E" w:rsidRPr="005A7670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40088FEF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6D86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67EA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69A3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563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4FDFD15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586F0FA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989F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3ED7C1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EC8F7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0653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73B9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85B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50B66551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895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577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C0F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0391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40AC2F3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C38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C466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32E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A9EF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04C4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703C347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C0463E" w:rsidRPr="00743905" w14:paraId="4FF59AFE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C067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D91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ADC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A25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0F5BB6B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4C7E01D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9F9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60B0516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6730CB6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55F89545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3C836A4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189038E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6FE4927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4E708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F01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F94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8E3FD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412F55A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C0463E" w:rsidRPr="00743905" w14:paraId="3356515B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7EC6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DA2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8AE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2C2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09053C7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28ECBE8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F89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2C8BC31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874CC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5A0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8C1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C286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C0463E" w:rsidRPr="00743905" w14:paraId="51A22265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DF69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805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17C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AA0B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616405C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FD00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CAA16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5C60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426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476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01F6DF5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76E1DB2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C0463E" w:rsidRPr="00743905" w14:paraId="64F02A2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E4D63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C0D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14E26EF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F38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08B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0DE20E5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C68A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D5F1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6C9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E32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55B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7D01631" w14:textId="77777777" w:rsidR="00C0463E" w:rsidRPr="001D7D9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41989F2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A1B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DD69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6B0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C5A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3036BD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BE3C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B6F162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7FB09D9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359BA7F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87CD6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9F51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051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4B79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96422D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C0463E" w:rsidRPr="00743905" w14:paraId="0AA69F34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EF609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180B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32D2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91C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286E54B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CCC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87C9F6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9227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CAB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FD10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3B72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4B51DF91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324F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4BED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921A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CF9A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3654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C30F8FB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2DCCAB1F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1FCD9A8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2354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1068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986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6763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C0463E" w:rsidRPr="00743905" w14:paraId="0E4568D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A86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378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35D108E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CEC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677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3437F82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F6E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752EF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566F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B671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F66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A00DDAF" w14:textId="77777777" w:rsidR="00C0463E" w:rsidRPr="0007721B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2470223E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4ACA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5E7D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02DB453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B5EB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C94F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7E9C222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6D1C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FF09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CF2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56DE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4DD08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980274A" w14:textId="77777777" w:rsidR="00C0463E" w:rsidRPr="00951746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5946798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6EA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6E29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08FD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90E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180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CC4A3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9F17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48743B8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D765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2447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3583FA9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02F2A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4E47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30DDC28D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63+980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5D02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01FF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2E677F89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73D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C4351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F2FD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853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EEE7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68F7D26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8709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92F80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36600310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2542E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43A9D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6B893A9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0E2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E91DD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EA9F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65E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DB5E4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4B497205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FACD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508D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F26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8107" w14:textId="77777777" w:rsidR="00C0463E" w:rsidRPr="00743905" w:rsidRDefault="00C0463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909F668" w14:textId="77777777" w:rsidR="00C0463E" w:rsidRDefault="00C0463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E033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7D2BFE5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9F6C0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BE9C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7DA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2F04C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C0463E" w:rsidRPr="00743905" w14:paraId="06C978E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FE8F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D9E7F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6533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34017" w14:textId="77777777" w:rsidR="00C0463E" w:rsidRPr="00743905" w:rsidRDefault="00C0463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43EADC3" w14:textId="77777777" w:rsidR="00C0463E" w:rsidRDefault="00C0463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CF1E7" w14:textId="77777777" w:rsidR="00C0463E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36F8D926" w14:textId="77777777" w:rsidR="00C0463E" w:rsidRPr="00743905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636C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C6D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8D6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9E7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C0463E" w:rsidRPr="00743905" w14:paraId="1E8CD3CB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F8F2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1585E" w14:textId="77777777" w:rsidR="00C0463E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031C" w14:textId="77777777" w:rsidR="00C0463E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37D7" w14:textId="77777777" w:rsidR="00C0463E" w:rsidRPr="00743905" w:rsidRDefault="00C0463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79717E2" w14:textId="77777777" w:rsidR="00C0463E" w:rsidRDefault="00C0463E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1EB4" w14:textId="77777777" w:rsidR="00C0463E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66B2C4EB" w14:textId="77777777" w:rsidR="00C0463E" w:rsidRPr="00743905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49EE" w14:textId="77777777" w:rsidR="00C0463E" w:rsidRPr="00743905" w:rsidRDefault="00C0463E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61223" w14:textId="77777777" w:rsidR="00C0463E" w:rsidRPr="00743905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D175" w14:textId="77777777" w:rsidR="00C0463E" w:rsidRPr="00743905" w:rsidRDefault="00C0463E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A6260" w14:textId="77777777" w:rsidR="00C0463E" w:rsidRDefault="00C0463E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C0463E" w:rsidRPr="00743905" w14:paraId="4D63A6EA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5E133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D1BD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2D4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6BB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733AEF1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8119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104F63C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40FB4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B45A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182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F112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342312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C0463E" w:rsidRPr="00743905" w14:paraId="1CA17817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73674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B2A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227C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BF05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1010935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6F1915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0EB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27F76F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31FA5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1CED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D60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7FF7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394A43E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8D2B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61F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300041A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A13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91E6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52E15A4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E48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83355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112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C033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3CB6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FE6EE21" w14:textId="77777777" w:rsidR="00C0463E" w:rsidRPr="00351657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459696B0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B01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5543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0622EA7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C70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33169" w14:textId="77777777" w:rsidR="00C0463E" w:rsidRPr="00743905" w:rsidRDefault="00C0463E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248B745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C113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475E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B99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B00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4A98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44C75EDD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C65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C5E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F01E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911D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546D9EB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0C6FF01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A48A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BA1B4D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655C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2D1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03A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D7A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5C61ACEA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F106A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7AF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B220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7D1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2050D24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84C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4119D1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E91A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F718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DF4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A65D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723FE6D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75AF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8AE7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2E7B689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CDF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27EC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2E0F476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2020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69FB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BF2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873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7A4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358EA5A8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A9B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41A1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4D24770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5AE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266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C96951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578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7081E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F445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D5E3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3A4E5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32099B11" w14:textId="77777777" w:rsidR="00C0463E" w:rsidRPr="003B409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5D8174C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5E6A3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D56E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98+600</w:t>
            </w:r>
          </w:p>
          <w:p w14:paraId="1D91AB1D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99+100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E3C51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CE5E3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54C160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6A95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C6146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CAA5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E69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EDCC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61B6F859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94BE2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0FE49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0978008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E66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0A2F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63B529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2AF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584EC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900A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622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546F0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E3F694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C0463E" w:rsidRPr="00743905" w14:paraId="2AE916FA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25EA6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EAD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FCA9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014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2E97515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7E177DA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D02E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DA4520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7351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3BAA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D46E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6E84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3C505255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36FB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123F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43CC5F1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9CCD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3AD1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5C734D0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ED61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1450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0006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4F6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C9F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C0463E" w:rsidRPr="00743905" w14:paraId="016CCC94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65A9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FBF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2A21F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8C93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42E7D36C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52A69EE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B583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2E319D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C58A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0BB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B110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8C6BB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04F4BBB3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0F8A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0AD16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0B7CF8B1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4DA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F815" w14:textId="77777777" w:rsidR="00C0463E" w:rsidRPr="00743905" w:rsidRDefault="00C0463E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DD1ED23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115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DDDE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6E6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F6C2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24F6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3573CCF5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7CB2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9B1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0C1A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262A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418FC76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3E0DA3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01AC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EAFA02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C96C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BFD7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69D4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CD1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494C17B5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AD4B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EB5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035D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3D0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61DB6AB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F6A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6297338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0FFAF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DD28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C1A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251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C0463E" w:rsidRPr="00743905" w14:paraId="28EE78D7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65C9D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BAF0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728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1284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43F28B4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5DCB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1B9F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4CA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446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659C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C0463E" w:rsidRPr="00743905" w14:paraId="2F0F2F04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9244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237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2F06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E9D4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92A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6B9B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31B89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3DC424E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9368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D5C6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C0463E" w:rsidRPr="00743905" w14:paraId="4C7FABDA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847E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C00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6F8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0ADF2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DC1D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B717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6D79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1E84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17344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C0463E" w:rsidRPr="00743905" w14:paraId="2678005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B438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A30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555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239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041F90C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E13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ECC5E5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BA6D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8BA9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C232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C79C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009A697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BCA1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E611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080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73C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55DE13A1" w14:textId="77777777" w:rsidR="00C0463E" w:rsidRPr="00D73778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3DC02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003C0E6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1D98" w14:textId="77777777" w:rsidR="00C0463E" w:rsidRPr="00D73778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03D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C637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989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1A11C4B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C6B0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C257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5BE7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7ACB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0D79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B3E5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9495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F265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F613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C0463E" w:rsidRPr="00743905" w14:paraId="1AB16CF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6CE1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4BE8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B26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3160E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6ED1E6B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975D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23F46EF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73523C64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34E3C4C9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2101219F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98FE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1260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FD7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40F5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600D8B6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5986928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C0463E" w:rsidRPr="00743905" w14:paraId="1B7DC8E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F51D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0CC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D5E2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1BD8F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55E1E43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5CC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3FD8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E1D7B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3A5DD39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C4FB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B920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C0463E" w:rsidRPr="00743905" w14:paraId="7D2A556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0D56E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A771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C62A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A140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793BC0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906B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28F8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929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7F92F5F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AEC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59176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10CBAFF1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1BDF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9108F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51CCE98F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E1D9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D25E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A55357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FEDF1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11BD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D5BAB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3052B16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D5147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3F0D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6583D0E4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974B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3560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C7F11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364D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0B1FCE9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54BD3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237AB6BF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35C16FBD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58E881E5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C1F08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64E0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BFA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EB1E0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E4AC568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C0463E" w:rsidRPr="00743905" w14:paraId="6CCF1019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97D1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9F05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E58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0E37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DA2D0C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256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036E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833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A3F7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2003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0B3E719A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9248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B01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67395DA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020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9F43" w14:textId="77777777" w:rsidR="00C0463E" w:rsidRDefault="00C0463E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48C8833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9F7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3A78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0E2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47C2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B0F8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611E055A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DB16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D96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5E20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C83A0" w14:textId="77777777" w:rsidR="00C0463E" w:rsidRDefault="00C0463E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3F4278C0" w14:textId="77777777" w:rsidR="00C0463E" w:rsidRDefault="00C0463E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  <w:p w14:paraId="741F3F9A" w14:textId="77777777" w:rsidR="00C0463E" w:rsidRDefault="00C0463E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st. Merișor </w:t>
            </w:r>
          </w:p>
          <w:p w14:paraId="6DD7FFB0" w14:textId="77777777" w:rsidR="00C0463E" w:rsidRPr="00743905" w:rsidRDefault="00C0463E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8EFD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4AF31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C039" w14:textId="77777777" w:rsidR="00C0463E" w:rsidRDefault="00C0463E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64+500</w:t>
            </w:r>
          </w:p>
          <w:p w14:paraId="1F0800E2" w14:textId="77777777" w:rsidR="00C0463E" w:rsidRPr="004E7F11" w:rsidRDefault="00C0463E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9E1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B6D7" w14:textId="77777777" w:rsidR="00C0463E" w:rsidRDefault="00C0463E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5B6231D1" w14:textId="77777777" w:rsidR="00C0463E" w:rsidRPr="00743905" w:rsidRDefault="00C0463E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1FC0B5F4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03326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106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D97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98B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251F1AB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AD56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19738C91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00E465B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5C3F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C84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7C7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ED8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6556CEB3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1DEB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596C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A13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784D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0AFF055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C3BC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F5B4D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706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5D9B6B5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305B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DF32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5DEE486C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A28F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399E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0E382AE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BFB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E5507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14C0B1F5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7B143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2616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A168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EE854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3833B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6160D986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36D8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CD9E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3495F560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32895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8CB9F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3D587764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90F00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140B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C7C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138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B3A1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2B6A6CEC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E0F7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4442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7D05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14E3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023E114D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A595E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32CF0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FD01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F31E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AA7F6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2C6BCCAE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6A6F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EFD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114A5BA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A1CB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2BB1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5B220595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433D0EA1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186706B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48B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70D2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6134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EC00B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A4EB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4715F355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FA24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032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8F0D8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388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1F3082E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F6AA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36189413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67F57F3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FA15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FCBB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6643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FC28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C0463E" w:rsidRPr="00743905" w14:paraId="618196E9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D241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E14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A311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612B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2081A28A" w14:textId="77777777" w:rsidR="00C0463E" w:rsidRPr="00CD295A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53B9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A159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6865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27AD45A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D41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2CB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C0463E" w:rsidRPr="00743905" w14:paraId="03595864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6374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27D1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4C2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413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F73A44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527290A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38A5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E7E1BB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06FB2B7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DC67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3E6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A6F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6E4E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7536C93C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B4B2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0C543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88D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557F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0D1E359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5F0B8AB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4C5CD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75B51BF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D269" w14:textId="77777777" w:rsidR="00C0463E" w:rsidRPr="00743905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ACD67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B84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8E0DA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C0463E" w:rsidRPr="00743905" w14:paraId="482B3688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EBEC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19095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4616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A360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D97F453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F410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D078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17072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B1F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F1F5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7531FC92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19B37290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143ECC2A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C0463E" w:rsidRPr="00743905" w14:paraId="18FDC395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7DFFD" w14:textId="77777777" w:rsidR="00C0463E" w:rsidRPr="00743905" w:rsidRDefault="00C0463E" w:rsidP="00C0463E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8CBEB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DC80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E414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8E0BB58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DDE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5470FD4C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DB23BA8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9A756DB" w14:textId="77777777" w:rsidR="00C0463E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B339" w14:textId="77777777" w:rsidR="00C0463E" w:rsidRDefault="00C0463E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77D3C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C0D16" w14:textId="77777777" w:rsidR="00C0463E" w:rsidRPr="00743905" w:rsidRDefault="00C0463E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D7DE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5D6C2614" w14:textId="77777777" w:rsidR="00C0463E" w:rsidRDefault="00C0463E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5A44D756" w14:textId="77777777" w:rsidR="00C0463E" w:rsidRPr="005905D7" w:rsidRDefault="00C0463E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2308E170" w14:textId="77777777" w:rsidR="00C0463E" w:rsidRDefault="00C0463E" w:rsidP="00740BAB">
      <w:pPr>
        <w:pStyle w:val="Heading1"/>
        <w:spacing w:line="360" w:lineRule="auto"/>
      </w:pPr>
      <w:r>
        <w:t>LINIA 136</w:t>
      </w:r>
    </w:p>
    <w:p w14:paraId="26BD4F92" w14:textId="77777777" w:rsidR="00C0463E" w:rsidRDefault="00C0463E" w:rsidP="00CF5ED3">
      <w:pPr>
        <w:pStyle w:val="Heading1"/>
        <w:spacing w:line="360" w:lineRule="auto"/>
        <w:rPr>
          <w:sz w:val="8"/>
        </w:rPr>
      </w:pPr>
      <w:r>
        <w:t>STREHAIA - MOTRU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C0463E" w14:paraId="4512D0C6" w14:textId="77777777">
        <w:trPr>
          <w:cantSplit/>
          <w:trHeight w:val="4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24B43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E1E2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7D60C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B6B51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4480DDE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2B88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668CBD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12 </w:t>
            </w:r>
          </w:p>
          <w:p w14:paraId="5D618D63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A005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8FE7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4E4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42E4C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00E30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2 - 5 către staţia Jirov.</w:t>
            </w:r>
          </w:p>
        </w:tc>
      </w:tr>
      <w:tr w:rsidR="00C0463E" w14:paraId="46AE9D87" w14:textId="77777777">
        <w:trPr>
          <w:cantSplit/>
          <w:trHeight w:val="4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031C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43871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16D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6DD4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1BFD468B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804E2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3302965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0D2A0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E9D0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B86A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8AE7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272BC4D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linia 1.</w:t>
            </w:r>
          </w:p>
        </w:tc>
      </w:tr>
      <w:tr w:rsidR="00C0463E" w14:paraId="051510D8" w14:textId="77777777">
        <w:trPr>
          <w:cantSplit/>
          <w:trHeight w:val="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E2FCA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C39DD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4B930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417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Strehaia</w:t>
            </w:r>
          </w:p>
          <w:p w14:paraId="6419B365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40DD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B94F83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/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CF91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EC93C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01A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2B13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EF055B7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4 și 5 direcţia Jirov.</w:t>
            </w:r>
          </w:p>
        </w:tc>
      </w:tr>
      <w:tr w:rsidR="00C0463E" w14:paraId="1769C376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ED43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1DF0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135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03F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Jirov</w:t>
            </w:r>
          </w:p>
          <w:p w14:paraId="4EB72BFC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641F50E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1034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062A63A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9918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F3A1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D2D0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5083C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2351C860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C3B4A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7347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27+250</w:t>
            </w:r>
          </w:p>
          <w:p w14:paraId="28824C20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3FA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470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7F2E0EE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BF60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B70F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AE6C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1928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0F04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 și 11.</w:t>
            </w:r>
          </w:p>
          <w:p w14:paraId="6728CD1D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0157540B" w14:textId="77777777">
        <w:trPr>
          <w:cantSplit/>
          <w:trHeight w:val="64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0C180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0EE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D2F3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A6BDF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57A941AC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9407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C3B2564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5974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6EC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1F9D5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12CF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4A04C0B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7 şi 8 </w:t>
            </w:r>
          </w:p>
          <w:p w14:paraId="5492085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- expedieri.</w:t>
            </w:r>
          </w:p>
        </w:tc>
      </w:tr>
      <w:tr w:rsidR="00C0463E" w14:paraId="076F01B0" w14:textId="77777777">
        <w:trPr>
          <w:cantSplit/>
          <w:trHeight w:val="1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DA54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78210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71F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2AA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410A6623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D2C0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29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EBDD0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4DA62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CB53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7146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245B64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– 13, Cap X.</w:t>
            </w:r>
          </w:p>
        </w:tc>
      </w:tr>
      <w:tr w:rsidR="00C0463E" w14:paraId="3DD572A7" w14:textId="77777777">
        <w:trPr>
          <w:cantSplit/>
          <w:trHeight w:val="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7762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0B827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89EE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6087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338F88E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  <w:p w14:paraId="0BA42D71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F0F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57BEDF3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4624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70A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D59E3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1B2E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3DC85FCF" w14:textId="77777777">
        <w:trPr>
          <w:cantSplit/>
          <w:trHeight w:val="4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3A53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661D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26DC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390C7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5FF5E760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A39D8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E4A09D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F01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FCB3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4F367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A5CC8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CF63E7E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10 şi 11.</w:t>
            </w:r>
          </w:p>
        </w:tc>
      </w:tr>
      <w:tr w:rsidR="00C0463E" w14:paraId="1CC9C8A7" w14:textId="77777777">
        <w:trPr>
          <w:cantSplit/>
          <w:trHeight w:val="1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61BD" w14:textId="77777777" w:rsidR="00C0463E" w:rsidRDefault="00C0463E" w:rsidP="00C0463E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6BD2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F412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3B4FC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Motru Est</w:t>
            </w:r>
          </w:p>
          <w:p w14:paraId="1BE30163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04A2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22 / 26 şi </w:t>
            </w:r>
          </w:p>
          <w:p w14:paraId="4AF3BA9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34A9A9D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30, 38, 40 </w:t>
            </w:r>
          </w:p>
          <w:p w14:paraId="601A2564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5B8C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A021E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2731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6B08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E2B86C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1 - 13.</w:t>
            </w:r>
          </w:p>
        </w:tc>
      </w:tr>
    </w:tbl>
    <w:p w14:paraId="04236020" w14:textId="77777777" w:rsidR="00C0463E" w:rsidRDefault="00C0463E">
      <w:pPr>
        <w:spacing w:line="192" w:lineRule="auto"/>
        <w:ind w:right="57"/>
        <w:rPr>
          <w:sz w:val="20"/>
          <w:lang w:val="ro-RO"/>
        </w:rPr>
      </w:pPr>
    </w:p>
    <w:p w14:paraId="5002B769" w14:textId="77777777" w:rsidR="00C0463E" w:rsidRDefault="00C0463E" w:rsidP="00C83010">
      <w:pPr>
        <w:pStyle w:val="Heading1"/>
        <w:spacing w:line="360" w:lineRule="auto"/>
      </w:pPr>
      <w:r>
        <w:lastRenderedPageBreak/>
        <w:t>LINIA 143</w:t>
      </w:r>
    </w:p>
    <w:p w14:paraId="13431602" w14:textId="77777777" w:rsidR="00C0463E" w:rsidRDefault="00C0463E" w:rsidP="003A21BE">
      <w:pPr>
        <w:pStyle w:val="Heading1"/>
        <w:spacing w:line="360" w:lineRule="auto"/>
        <w:rPr>
          <w:b w:val="0"/>
          <w:bCs w:val="0"/>
          <w:sz w:val="8"/>
        </w:rPr>
      </w:pPr>
      <w:r>
        <w:t>GURA MOTRULUI - TÂRGU JIU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855"/>
        <w:gridCol w:w="756"/>
        <w:gridCol w:w="2198"/>
        <w:gridCol w:w="868"/>
        <w:gridCol w:w="783"/>
        <w:gridCol w:w="841"/>
        <w:gridCol w:w="769"/>
        <w:gridCol w:w="2478"/>
      </w:tblGrid>
      <w:tr w:rsidR="00C0463E" w14:paraId="0FCCB1BE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FFC8F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A56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486E6E1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EE3B" w14:textId="77777777" w:rsidR="00C0463E" w:rsidRPr="00984839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A20E7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2CD251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4E83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EE9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706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D20A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A83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200C427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47.</w:t>
            </w:r>
          </w:p>
          <w:p w14:paraId="115F4AF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329BEDB1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B73BB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39F2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C98C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7B7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6FF438C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350B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C19E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B81B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6E5B796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C77C6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B26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617301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C0463E" w14:paraId="53618F44" w14:textId="77777777">
        <w:trPr>
          <w:cantSplit/>
          <w:trHeight w:val="1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8043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73F7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89C1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7C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1BE9D2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</w:t>
            </w:r>
          </w:p>
          <w:p w14:paraId="089F5F9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și 4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2B2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4FD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F578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1A5E866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F084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BC4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D252F8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 28, 18, 14, 12, 6 </w:t>
            </w:r>
          </w:p>
          <w:p w14:paraId="169D6DA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3084028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25C6EBA6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1392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5A92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D9DE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E2E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74E90A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0992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3D1683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15 - 23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763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B696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7D5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F71A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97FCB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C0463E" w14:paraId="74715FF0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AF9BF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C084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4BBC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15C5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5A1395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C65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21F760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35 - 51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FF1D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86C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52B7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CC9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C5B9B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C0463E" w14:paraId="0AEBBD25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7392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08BC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D557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B3D1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AE3E7C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EEB1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CCDEDF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32E9B9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 / 41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6DB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1C83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BC64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07F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34354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C0463E" w14:paraId="4D53ACB2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EAFE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ACEB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A18E7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A338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D36B0A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4F4B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2CD648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C966A8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61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1B50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B9C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9265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1AF8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A79D8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C0463E" w14:paraId="64BAC637" w14:textId="77777777">
        <w:trPr>
          <w:cantSplit/>
          <w:trHeight w:val="6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0248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540E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8837E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1F8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83ABAE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139B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5AFD66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55C02A3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48207E2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TDJ </w:t>
            </w:r>
          </w:p>
          <w:p w14:paraId="2194C03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59</w:t>
            </w:r>
          </w:p>
          <w:p w14:paraId="629FB9B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4A4FF0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8D9271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E160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78A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F57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8D2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BC169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C0463E" w14:paraId="1C17B041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30A63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731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6429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64F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D4D488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D1E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47 </w:t>
            </w:r>
          </w:p>
          <w:p w14:paraId="6D55DA8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ECD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1F7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801E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CF2E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D02DF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linia 4 până la </w:t>
            </w:r>
          </w:p>
          <w:p w14:paraId="047F20B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axa staţiei Turceni.</w:t>
            </w:r>
          </w:p>
        </w:tc>
      </w:tr>
      <w:tr w:rsidR="00C0463E" w14:paraId="20BD3B0A" w14:textId="77777777">
        <w:trPr>
          <w:cantSplit/>
          <w:trHeight w:val="67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6CED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CAC9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1DA9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991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9F9BFC7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F068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5E9CBE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FF72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0FF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980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5E13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9ED0C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C0463E" w14:paraId="7308F739" w14:textId="77777777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EBE0F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0D9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CA14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21E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7DF77F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8E8F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7DDF6B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948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50D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438B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EB4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2E9CC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 și 3 </w:t>
            </w:r>
          </w:p>
          <w:p w14:paraId="6E41F2B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direcția Borăscu.</w:t>
            </w:r>
          </w:p>
        </w:tc>
      </w:tr>
      <w:tr w:rsidR="00C0463E" w14:paraId="13F86824" w14:textId="77777777">
        <w:trPr>
          <w:cantSplit/>
          <w:trHeight w:val="40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12E15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B68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3CC75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6A9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F9FE9C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84D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16CBDC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9C32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F8D2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7B61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05EE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3767F2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2 - 13.</w:t>
            </w:r>
          </w:p>
        </w:tc>
      </w:tr>
      <w:tr w:rsidR="00C0463E" w14:paraId="5C869AE5" w14:textId="77777777">
        <w:trPr>
          <w:cantSplit/>
          <w:trHeight w:val="6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DB4F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D424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5BE06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7A02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418E0C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D50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21CCB4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10 - 12 și </w:t>
            </w:r>
          </w:p>
          <w:p w14:paraId="75B0228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80 - 82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8D7C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CAC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4E89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BEC5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15C08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C0463E" w14:paraId="45810EAE" w14:textId="77777777">
        <w:trPr>
          <w:cantSplit/>
          <w:trHeight w:val="6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21B7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7357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AA64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6C7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B79A6B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9F6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A7B266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C1E6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DE2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DAC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CE8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85F12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C0463E" w14:paraId="357BB23A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CF4F8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E73B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C7A4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CA3B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CB1FA3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4CD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156703F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și 24 </w:t>
            </w:r>
          </w:p>
          <w:p w14:paraId="2C11003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208C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DEF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26B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C9F3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D625F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C0463E" w14:paraId="6ECEFF4D" w14:textId="77777777">
        <w:trPr>
          <w:cantSplit/>
          <w:trHeight w:val="1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11CB5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2A1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68221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B1AA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ABA83D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F81C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  <w:p w14:paraId="5B037B0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8D9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89A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C7C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E9C9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F9877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C0463E" w14:paraId="563E0F81" w14:textId="77777777">
        <w:trPr>
          <w:cantSplit/>
          <w:trHeight w:val="40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1EB7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222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290D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DA22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5518DA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117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4B1A9A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EC5E73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54098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BBF7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E080E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05A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FCCFE2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4 - 13, Cap Y.</w:t>
            </w:r>
          </w:p>
        </w:tc>
      </w:tr>
      <w:tr w:rsidR="00C0463E" w14:paraId="25FF4A58" w14:textId="77777777">
        <w:trPr>
          <w:cantSplit/>
          <w:trHeight w:val="2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A7B3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F3DB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F7E75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3146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7A2EC0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62B0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EEE6F7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6BE42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DD34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2009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FAE5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83A90CD" w14:textId="77777777">
        <w:trPr>
          <w:cantSplit/>
          <w:trHeight w:val="32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E18B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0679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DA61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0A2D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B84DA2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 ,7 și 11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1797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D8D6A4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DBED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BF4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F39E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DDE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1F1F4DFA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1F6FD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D451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15775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4E8E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FB72DF3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A82E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E2C46D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49B3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21D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BF00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81594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50998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9 - 13, Cap Y.</w:t>
            </w:r>
          </w:p>
        </w:tc>
      </w:tr>
      <w:tr w:rsidR="00C0463E" w14:paraId="5B201A85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398E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A5D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B3913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95874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5F35013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E58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79888B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21C0A75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76DFD76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457190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80B9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0945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9F33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3605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52AF6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C0463E" w14:paraId="2B0EE597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6562D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4F1D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58FE716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CA4B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653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71D154E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Plopşoru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402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C34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12E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9F42B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8D277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78D41474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9AD5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DA6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2862B44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085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838E2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B3B231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F413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4C1F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711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9F81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728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E6D13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1, 31, 35, 40, 36, 6.</w:t>
            </w:r>
          </w:p>
          <w:p w14:paraId="5BF59EA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29A7C069" w14:textId="77777777">
        <w:trPr>
          <w:cantSplit/>
          <w:trHeight w:val="4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19149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F942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2A48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DE5F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160D2827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A22B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46F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1DA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28+176</w:t>
            </w:r>
          </w:p>
          <w:p w14:paraId="2BA04F1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7E77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E1E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B31A3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3, 7, 23, 26, 22, 18, 14, 10.</w:t>
            </w:r>
          </w:p>
          <w:p w14:paraId="2C007C27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11C9CF8F" w14:textId="77777777">
        <w:trPr>
          <w:cantSplit/>
          <w:trHeight w:val="12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D3744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EB3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8491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8567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4439D804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  <w:p w14:paraId="7A20E18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9BEB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semnal Y 5 </w:t>
            </w:r>
          </w:p>
          <w:p w14:paraId="0B96E3F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semnal X 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4B1B5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35F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CE39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45E7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2CC56F97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54E1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EA7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0CACD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0EB0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Plopşoru </w:t>
            </w:r>
          </w:p>
          <w:p w14:paraId="246502C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7 şi 8</w:t>
            </w:r>
          </w:p>
          <w:p w14:paraId="5228253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9A80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FA24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07AA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D10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E53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14E8D0EE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6B532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019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3563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DDDE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58C7811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782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EC8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C7E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37+100</w:t>
            </w:r>
          </w:p>
          <w:p w14:paraId="32354F4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37+200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FC57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47AF" w14:textId="77777777" w:rsidR="00C0463E" w:rsidRPr="006611B7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6611B7">
              <w:rPr>
                <w:b/>
                <w:bCs/>
                <w:i/>
                <w:color w:val="000000"/>
                <w:sz w:val="20"/>
              </w:rPr>
              <w:t>Interzis circulația  locomotivelor cuplate.</w:t>
            </w:r>
          </w:p>
        </w:tc>
      </w:tr>
      <w:tr w:rsidR="00C0463E" w14:paraId="2A83B4F4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3F175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FBC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  <w:p w14:paraId="2431FF2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1AD2" w14:textId="77777777" w:rsidR="00C0463E" w:rsidRPr="00984839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A9F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65C1C4C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8BF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817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418D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8D3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0990" w14:textId="77777777" w:rsidR="00C0463E" w:rsidRPr="003B25AA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14:paraId="3389B11D" w14:textId="77777777">
        <w:trPr>
          <w:cantSplit/>
          <w:trHeight w:val="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ADBD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EEDF" w14:textId="77777777" w:rsidR="00C0463E" w:rsidRPr="00CB3DC4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120</w:t>
            </w:r>
          </w:p>
          <w:p w14:paraId="5B02B83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CB3DC4">
              <w:rPr>
                <w:b/>
                <w:bCs/>
                <w:color w:val="000000"/>
                <w:sz w:val="20"/>
              </w:rPr>
              <w:t>44+</w:t>
            </w:r>
            <w:r>
              <w:rPr>
                <w:b/>
                <w:bCs/>
                <w:color w:val="000000"/>
                <w:sz w:val="20"/>
              </w:rPr>
              <w:t>420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736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1B9D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Plopşoru - </w:t>
            </w:r>
          </w:p>
          <w:p w14:paraId="05743AC4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F1EC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BE31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222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22F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CC99" w14:textId="77777777" w:rsidR="00C0463E" w:rsidRPr="00CB3DC4" w:rsidRDefault="00C0463E">
            <w:pPr>
              <w:spacing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B3DC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CB3DC4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B360C7C" w14:textId="77777777" w:rsidR="00C0463E" w:rsidRPr="00F11CE2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11CE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50A311D" w14:textId="77777777">
        <w:trPr>
          <w:cantSplit/>
          <w:trHeight w:val="81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C64A0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25B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CC448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2E01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04CB956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şi 2 </w:t>
            </w:r>
          </w:p>
          <w:p w14:paraId="112FF327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FEB5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7456AE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4157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B53EF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A3B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4A53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22A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17BAD97E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AE8F9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5E3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41F2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58BD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Rovinari</w:t>
            </w:r>
          </w:p>
          <w:p w14:paraId="7732E0B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BBDA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63078A8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3359A83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/ 22</w:t>
            </w:r>
          </w:p>
          <w:p w14:paraId="1197440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7318EE7E" w14:textId="77777777" w:rsidR="00C0463E" w:rsidRPr="00260477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23 / 25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5BF3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E3CA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91E5E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DE3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B04E5B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C0463E" w14:paraId="461F2EB9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87D8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57D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49C02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1EED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17F3859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4 directă, 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8DE8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CBCE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B84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51+000</w:t>
            </w:r>
          </w:p>
          <w:p w14:paraId="7297C8D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0CC87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2A9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sch. nr. 5, 9, TDJ 13 / 17, sch. nr. 21 și diagonalele </w:t>
            </w:r>
          </w:p>
          <w:p w14:paraId="0D75AAA4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3 - 5 și 17 - 23.</w:t>
            </w:r>
          </w:p>
          <w:p w14:paraId="762009A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C0463E" w14:paraId="72EFA578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04E24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29A3C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E3DB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569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7E7CFA95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62AC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0C2F51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14 - 18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8DE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B30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1046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F7E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3 primiri - expedieri. </w:t>
            </w:r>
          </w:p>
        </w:tc>
      </w:tr>
      <w:tr w:rsidR="00C0463E" w14:paraId="09726E71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E826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5E7E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50+550</w:t>
            </w:r>
          </w:p>
          <w:p w14:paraId="1BCD4FC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51+250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A18C7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467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Rovinari -</w:t>
            </w:r>
          </w:p>
          <w:p w14:paraId="543CF13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și</w:t>
            </w:r>
          </w:p>
          <w:p w14:paraId="40FF78D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Rogojelu</w:t>
            </w:r>
          </w:p>
          <w:p w14:paraId="23CCAFF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cu acces la linia 5 directă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965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2188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328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246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C9A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92BD6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sch. 3 și 23 și diagonalele 23 - 17 și 3 - 5.</w:t>
            </w:r>
          </w:p>
          <w:p w14:paraId="4479A31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C0463E" w14:paraId="052F92CD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AAAA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E56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56+500</w:t>
            </w:r>
          </w:p>
          <w:p w14:paraId="648C136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17F4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DBD3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Rogojelu -</w:t>
            </w:r>
          </w:p>
          <w:p w14:paraId="76208D6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Cârbeşti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22A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53AC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C249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190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659A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687F2F0B" w14:textId="77777777">
        <w:trPr>
          <w:cantSplit/>
          <w:trHeight w:val="62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F6B63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76F3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58+990</w:t>
            </w:r>
          </w:p>
          <w:p w14:paraId="60213D1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34C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1C00E" w14:textId="77777777" w:rsidR="00C0463E" w:rsidRDefault="00C0463E" w:rsidP="00011B17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1BF1C150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1E6F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56CF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092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440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CD473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1BF5430E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CAF15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9CA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7C5C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A4618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Cârbeşti</w:t>
            </w:r>
          </w:p>
          <w:p w14:paraId="49BFDD69" w14:textId="77777777" w:rsidR="00C0463E" w:rsidRDefault="00C0463E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linia 3</w:t>
            </w:r>
          </w:p>
          <w:p w14:paraId="609DE50D" w14:textId="77777777" w:rsidR="00C0463E" w:rsidRDefault="00C0463E">
            <w:pPr>
              <w:spacing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primiri - expedieri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10B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DB42DE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D6F2" w14:textId="77777777" w:rsidR="00C0463E" w:rsidRPr="00B53EFA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2E36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7F98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C541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1B1CEA7" w14:textId="77777777">
        <w:trPr>
          <w:cantSplit/>
          <w:trHeight w:val="3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2DE7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CB2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61+850</w:t>
            </w:r>
          </w:p>
          <w:p w14:paraId="4400DDD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62+650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A96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E602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Cârbeşti - Amaradia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B27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F67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8298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D24B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42F6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7313AF06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1BD1A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5F8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D395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EDF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Amaradia </w:t>
            </w:r>
          </w:p>
          <w:p w14:paraId="0902A54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  <w:p w14:paraId="458C631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  <w:p w14:paraId="35C3888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B54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18D3A6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și 11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5EBFD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B24D9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16DCE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2A8F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2A87204B" w14:textId="77777777">
        <w:trPr>
          <w:cantSplit/>
          <w:trHeight w:val="93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E7BC7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7235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69+885</w:t>
            </w:r>
          </w:p>
          <w:p w14:paraId="49DD513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69+965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9B0B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8D175" w14:textId="77777777" w:rsidR="00C0463E" w:rsidRDefault="00C0463E" w:rsidP="001D62EA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 linia 2 directă.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54E4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6B1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6CE0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B753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BEF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2BE844E1" w14:textId="77777777">
        <w:trPr>
          <w:cantSplit/>
          <w:trHeight w:val="75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A734" w14:textId="77777777" w:rsidR="00C0463E" w:rsidRDefault="00C0463E" w:rsidP="00C0463E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341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DA5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F940C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Jiu</w:t>
            </w:r>
          </w:p>
          <w:p w14:paraId="4B6F476E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43436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D23A8A7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</w:t>
            </w:r>
          </w:p>
          <w:p w14:paraId="4C09C88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și 24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2C1F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F75A1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8F8F" w14:textId="77777777" w:rsidR="00C0463E" w:rsidRPr="00984839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3459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14F42D" w14:textId="77777777" w:rsidR="00C0463E" w:rsidRDefault="00C0463E">
            <w:pPr>
              <w:spacing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4 - 10.</w:t>
            </w:r>
          </w:p>
        </w:tc>
      </w:tr>
    </w:tbl>
    <w:p w14:paraId="08A7401C" w14:textId="77777777" w:rsidR="00C0463E" w:rsidRDefault="00C0463E">
      <w:pPr>
        <w:spacing w:after="40" w:line="192" w:lineRule="auto"/>
        <w:ind w:right="57"/>
        <w:rPr>
          <w:sz w:val="20"/>
          <w:lang w:val="ro-RO"/>
        </w:rPr>
      </w:pPr>
    </w:p>
    <w:p w14:paraId="42AA06A8" w14:textId="77777777" w:rsidR="00C0463E" w:rsidRDefault="00C0463E" w:rsidP="00EF6A64">
      <w:pPr>
        <w:pStyle w:val="Heading1"/>
        <w:spacing w:line="360" w:lineRule="auto"/>
      </w:pPr>
      <w:r>
        <w:t>LINIA 144</w:t>
      </w:r>
    </w:p>
    <w:p w14:paraId="0FCE3B51" w14:textId="77777777" w:rsidR="00C0463E" w:rsidRDefault="00C0463E" w:rsidP="00DF2A65">
      <w:pPr>
        <w:pStyle w:val="Heading1"/>
        <w:spacing w:line="360" w:lineRule="auto"/>
        <w:rPr>
          <w:b w:val="0"/>
          <w:bCs w:val="0"/>
          <w:sz w:val="8"/>
        </w:rPr>
      </w:pPr>
      <w:r>
        <w:t>TURCENI - DRĂGOTEŞTI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3"/>
        <w:gridCol w:w="2204"/>
        <w:gridCol w:w="870"/>
        <w:gridCol w:w="754"/>
        <w:gridCol w:w="870"/>
        <w:gridCol w:w="754"/>
        <w:gridCol w:w="2492"/>
      </w:tblGrid>
      <w:tr w:rsidR="00C0463E" w14:paraId="55E0B230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6558F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458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12+875</w:t>
            </w:r>
          </w:p>
          <w:p w14:paraId="61F26D7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6B5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8F4D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A0B3F8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0437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A231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FE9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E3AC0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0CBA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23, 25, 31, 35 </w:t>
            </w:r>
          </w:p>
          <w:p w14:paraId="7152128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 47.</w:t>
            </w:r>
          </w:p>
          <w:p w14:paraId="749D696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</w:tc>
      </w:tr>
      <w:tr w:rsidR="00C0463E" w14:paraId="3B8A07C5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B055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97F0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FFD6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909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Gura Motrului - Turceni și St. Turceni</w:t>
            </w:r>
          </w:p>
          <w:p w14:paraId="4AE0584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8ABE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7E1FC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604E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11+850</w:t>
            </w:r>
          </w:p>
          <w:p w14:paraId="1A4C6F6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48F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B178E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29364AD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15, 51 și 57.</w:t>
            </w:r>
          </w:p>
        </w:tc>
      </w:tr>
      <w:tr w:rsidR="00C0463E" w14:paraId="0D60F42E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D444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FFA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B5E8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46C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0ECC3F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Y,</w:t>
            </w:r>
          </w:p>
          <w:p w14:paraId="6626B0B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28, 18, 14, 12, 6 şi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77D4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0515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D84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14+290</w:t>
            </w:r>
          </w:p>
          <w:p w14:paraId="51CF4FD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D7B9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A30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28, 18, 14, 12, 6 </w:t>
            </w:r>
          </w:p>
          <w:p w14:paraId="70F8470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și 4.</w:t>
            </w:r>
          </w:p>
          <w:p w14:paraId="7FCA425D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0C21B947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4F11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2E8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77B02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DBB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FD7A2B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B33C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D4D600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AFD7C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565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13DA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756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65B6C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 direcția Borăscu.</w:t>
            </w:r>
          </w:p>
        </w:tc>
      </w:tr>
      <w:tr w:rsidR="00C0463E" w14:paraId="1ED1C00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D8920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4A2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40A4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B86E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C50408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82D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04F447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9B4D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805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C3E66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2B7E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751C7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2 - 7.</w:t>
            </w:r>
          </w:p>
        </w:tc>
      </w:tr>
      <w:tr w:rsidR="00C0463E" w14:paraId="106E0013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61E5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857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579C1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CB22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628CA37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7155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47</w:t>
            </w:r>
          </w:p>
          <w:p w14:paraId="35A9BA8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5179E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F50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8F5F" w14:textId="77777777" w:rsidR="00C0463E" w:rsidRPr="00984839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0A54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linia 4 până la axa staţiei Turceni. </w:t>
            </w:r>
          </w:p>
        </w:tc>
      </w:tr>
      <w:tr w:rsidR="00C0463E" w14:paraId="618FE739" w14:textId="77777777">
        <w:trPr>
          <w:cantSplit/>
          <w:trHeight w:val="7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9E49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380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3DE7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6A1F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C20021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C9D7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03109A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B895B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14B6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6F5CE" w14:textId="77777777" w:rsidR="00C0463E" w:rsidRPr="00984839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A0A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7FDEB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6 - 13 Cap X.</w:t>
            </w:r>
          </w:p>
        </w:tc>
      </w:tr>
      <w:tr w:rsidR="00C0463E" w14:paraId="4D1A5249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6041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82B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9B69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068D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7B82F5C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91A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DC8594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T.D.J. 37 / 41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4D9F2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EFC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FACF5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17E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E1F900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C0463E" w14:paraId="4073A8D6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399D5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35A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2721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E03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01EDBB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F25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22BE108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 55 /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0C7D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F94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2883B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3A2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C14B5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7 - 15.</w:t>
            </w:r>
          </w:p>
        </w:tc>
      </w:tr>
      <w:tr w:rsidR="00C0463E" w14:paraId="4B45640C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F2FC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6DD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7EB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E3F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2D58434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9349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80330C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4D72939D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3F95C1A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</w:t>
            </w:r>
          </w:p>
          <w:p w14:paraId="6F3318C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64A86D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53 / 59 și </w:t>
            </w:r>
          </w:p>
          <w:p w14:paraId="4423224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2E788B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3A1E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7E0B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50E7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7CE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7421E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5 - 13.</w:t>
            </w:r>
          </w:p>
        </w:tc>
      </w:tr>
      <w:tr w:rsidR="00C0463E" w14:paraId="73D4AE8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04FD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359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362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13C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1B2F3C7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ACB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602FD7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și 24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2B598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494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035E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1B3D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2D2AEE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3 - 13.</w:t>
            </w:r>
          </w:p>
        </w:tc>
      </w:tr>
      <w:tr w:rsidR="00C0463E" w14:paraId="7540FCDB" w14:textId="77777777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912A4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F91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BD2B3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E87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0CF98D2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DC2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5701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DA51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5A7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664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973E6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5 - 13 Cap Y.</w:t>
            </w:r>
          </w:p>
        </w:tc>
      </w:tr>
      <w:tr w:rsidR="00C0463E" w14:paraId="6EB82E5F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153DF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B64A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16849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778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8989364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B4E4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9D5CEC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4A6BA1B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773AC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5BE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CC07B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14A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C2796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4 - 13 Cap Y.</w:t>
            </w:r>
          </w:p>
        </w:tc>
      </w:tr>
      <w:tr w:rsidR="00C0463E" w14:paraId="1198633C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D724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57D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E1AB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C107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53BFCF8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10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B63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7C3763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BBDF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345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9B2FE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7564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6811CE6" w14:textId="77777777">
        <w:trPr>
          <w:cantSplit/>
          <w:trHeight w:val="7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A979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550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F816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383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39F24FC0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A546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BB4396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CDCF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557D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38DB3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FFE7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28C7A9B0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9A51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EB8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21BD7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2EEB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42BD5DC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F0C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8F855A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A1E29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03E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9C2C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20300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C9E7A0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9 - 13 Cap Y.</w:t>
            </w:r>
          </w:p>
        </w:tc>
      </w:tr>
      <w:tr w:rsidR="00C0463E" w14:paraId="11D22B82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58022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15ED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0F4D8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AA8D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Turceni</w:t>
            </w:r>
          </w:p>
          <w:p w14:paraId="7FF4EA3E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B40E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D8521C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176CA22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</w:t>
            </w:r>
          </w:p>
          <w:p w14:paraId="3D94D4F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11BA965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 / 66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6718E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284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927E1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B8E6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339B1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5 - 7.</w:t>
            </w:r>
          </w:p>
        </w:tc>
      </w:tr>
      <w:tr w:rsidR="00C0463E" w14:paraId="41EE053F" w14:textId="77777777"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BE5D4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CDA6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18+150</w:t>
            </w:r>
          </w:p>
          <w:p w14:paraId="712423F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23+750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C17C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6F6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Turceni -</w:t>
            </w:r>
          </w:p>
          <w:p w14:paraId="652B0647" w14:textId="77777777" w:rsidR="00C0463E" w:rsidRPr="00B61351" w:rsidRDefault="00C0463E">
            <w:pPr>
              <w:spacing w:before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Borăscu și linia 2 directă St. Borăscu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CAA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41FC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27C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D9B5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6E6B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599319FD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C2B02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AE5D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059C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FFA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5D0D46B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F30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  <w:p w14:paraId="6C404D1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7D58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862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ADF94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1C24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A44FB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C0463E" w14:paraId="736E17B8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8D812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309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2C2AE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3856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Borăscu</w:t>
            </w:r>
          </w:p>
          <w:p w14:paraId="3DB15B0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7FD94CC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248F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27F663C2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A008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C12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A712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13654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F49208A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DA90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DB5B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47D1A49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43701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0EC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764609CE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3222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57288B0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A34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9E61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EC2E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78682125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468B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187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26+750</w:t>
            </w:r>
          </w:p>
          <w:p w14:paraId="71FB67A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27+600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C815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AEC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1422B9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F2B6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497FF4D1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FC1D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D2EF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7EA6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2F5CC0E2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C7D54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0E72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28+350</w:t>
            </w:r>
          </w:p>
          <w:p w14:paraId="0CE031F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88035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37A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28E42AE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E190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53234E8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960B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06975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759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DADCB4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interzice circulația cu două locomotive cuplate.</w:t>
            </w:r>
          </w:p>
        </w:tc>
      </w:tr>
      <w:tr w:rsidR="00C0463E" w14:paraId="77A0494F" w14:textId="77777777">
        <w:trPr>
          <w:cantSplit/>
          <w:trHeight w:val="85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06044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9D31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40+000</w:t>
            </w:r>
          </w:p>
          <w:p w14:paraId="2103F0A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40+050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DB3C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E58D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Borăscu -</w:t>
            </w:r>
          </w:p>
          <w:p w14:paraId="6B5364AE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5E1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</w:tcPr>
          <w:p w14:paraId="3509AF4B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6969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814A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CA9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1622B4A4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948B8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79FC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93C1B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3B51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  <w:p w14:paraId="2BE7390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39D2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431CD2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11, 15 17, 19 </w:t>
            </w:r>
          </w:p>
          <w:p w14:paraId="7598D43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15962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C89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10C7D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8EF8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99D8E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3 - 5 și 7.</w:t>
            </w:r>
          </w:p>
        </w:tc>
      </w:tr>
      <w:tr w:rsidR="00C0463E" w14:paraId="13F0F605" w14:textId="77777777">
        <w:trPr>
          <w:cantSplit/>
          <w:trHeight w:val="1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BD30" w14:textId="77777777" w:rsidR="00C0463E" w:rsidRDefault="00C0463E" w:rsidP="00C0463E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AA7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4A6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953F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Drăgoteşti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2E6D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</w:t>
            </w:r>
          </w:p>
          <w:p w14:paraId="08DFD85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1,</w:t>
            </w:r>
          </w:p>
          <w:p w14:paraId="0E7AC1F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3 - 5 diag. </w:t>
            </w:r>
          </w:p>
          <w:p w14:paraId="1670FEF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4 - 8 </w:t>
            </w:r>
          </w:p>
          <w:p w14:paraId="07F1634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27B758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diag. </w:t>
            </w:r>
          </w:p>
          <w:p w14:paraId="6559E11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C1527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45A0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F793F" w14:textId="77777777" w:rsidR="00C0463E" w:rsidRPr="00DA0087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152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5A7DDB4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 3 - 5 și 7.</w:t>
            </w:r>
          </w:p>
        </w:tc>
      </w:tr>
    </w:tbl>
    <w:p w14:paraId="1E1AD710" w14:textId="77777777" w:rsidR="00C0463E" w:rsidRDefault="00C0463E">
      <w:pPr>
        <w:spacing w:before="40" w:line="192" w:lineRule="auto"/>
        <w:ind w:right="57"/>
        <w:rPr>
          <w:sz w:val="20"/>
          <w:lang w:val="ro-RO"/>
        </w:rPr>
      </w:pPr>
    </w:p>
    <w:p w14:paraId="027ABFDB" w14:textId="77777777" w:rsidR="00C0463E" w:rsidRDefault="00C0463E" w:rsidP="00E56A6A">
      <w:pPr>
        <w:pStyle w:val="Heading1"/>
        <w:spacing w:line="360" w:lineRule="auto"/>
      </w:pPr>
      <w:r>
        <w:t>LINIA 200</w:t>
      </w:r>
    </w:p>
    <w:p w14:paraId="3A1EF765" w14:textId="77777777" w:rsidR="00C0463E" w:rsidRDefault="00C0463E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0463E" w14:paraId="0845E115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B86E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438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71087DA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D01F" w14:textId="77777777" w:rsidR="00C0463E" w:rsidRPr="00032D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5237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308F07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FC6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C782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A3D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2878D5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17898" w14:textId="77777777" w:rsidR="00C0463E" w:rsidRPr="00032D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C3BFB" w14:textId="77777777" w:rsidR="00C0463E" w:rsidRPr="00F716C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C0463E" w14:paraId="57072B0C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8E62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B48CD" w14:textId="77777777" w:rsidR="00C0463E" w:rsidRDefault="00C0463E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2084BC69" w14:textId="77777777" w:rsidR="00C0463E" w:rsidRDefault="00C0463E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DD1E" w14:textId="77777777" w:rsidR="00C0463E" w:rsidRDefault="00C0463E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B7A9F" w14:textId="77777777" w:rsidR="00C0463E" w:rsidRDefault="00C0463E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24D7" w14:textId="77777777" w:rsidR="00C0463E" w:rsidRDefault="00C0463E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2858" w14:textId="77777777" w:rsidR="00C0463E" w:rsidRDefault="00C0463E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8272" w14:textId="77777777" w:rsidR="00C0463E" w:rsidRDefault="00C0463E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31FF3E62" w14:textId="77777777" w:rsidR="00C0463E" w:rsidRDefault="00C0463E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0FD1" w14:textId="77777777" w:rsidR="00C0463E" w:rsidRDefault="00C0463E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9313" w14:textId="77777777" w:rsidR="00C0463E" w:rsidRDefault="00C0463E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5A69CA10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61F8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558A" w14:textId="77777777" w:rsidR="00C0463E" w:rsidRDefault="00C0463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0B705EEF" w14:textId="77777777" w:rsidR="00C0463E" w:rsidRDefault="00C0463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BB75" w14:textId="77777777" w:rsidR="00C0463E" w:rsidRDefault="00C0463E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6007" w14:textId="77777777" w:rsidR="00C0463E" w:rsidRDefault="00C0463E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58AAD55E" w14:textId="77777777" w:rsidR="00C0463E" w:rsidRDefault="00C0463E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5569" w14:textId="77777777" w:rsidR="00C0463E" w:rsidRDefault="00C0463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63F4" w14:textId="77777777" w:rsidR="00C0463E" w:rsidRDefault="00C0463E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5412" w14:textId="77777777" w:rsidR="00C0463E" w:rsidRDefault="00C0463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479F482" w14:textId="77777777" w:rsidR="00C0463E" w:rsidRDefault="00C0463E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5DB05" w14:textId="77777777" w:rsidR="00C0463E" w:rsidRDefault="00C0463E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026B5" w14:textId="77777777" w:rsidR="00C0463E" w:rsidRDefault="00C0463E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C0463E" w14:paraId="1E5E0FAA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BFA0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219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4D4B38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A2CF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FCA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CB3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BF5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B2A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659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E9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AF9B081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9E4A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432D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E6D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17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64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50C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69D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181E50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7D25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DCAC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7D9638CE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07ED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DD861" w14:textId="77777777" w:rsidR="00C0463E" w:rsidRDefault="00C0463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45A2CD71" w14:textId="77777777" w:rsidR="00C0463E" w:rsidRDefault="00C0463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0377A" w14:textId="77777777" w:rsidR="00C0463E" w:rsidRDefault="00C0463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D0B7A" w14:textId="77777777" w:rsidR="00C0463E" w:rsidRDefault="00C0463E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E1E17" w14:textId="77777777" w:rsidR="00C0463E" w:rsidRDefault="00C0463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18DF" w14:textId="77777777" w:rsidR="00C0463E" w:rsidRDefault="00C0463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E58C" w14:textId="77777777" w:rsidR="00C0463E" w:rsidRDefault="00C0463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0B5E1117" w14:textId="77777777" w:rsidR="00C0463E" w:rsidRDefault="00C0463E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2621E" w14:textId="77777777" w:rsidR="00C0463E" w:rsidRDefault="00C0463E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AECAB" w14:textId="77777777" w:rsidR="00C0463E" w:rsidRDefault="00C0463E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4284A45A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2B21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940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611D" w14:textId="77777777" w:rsidR="00C0463E" w:rsidRPr="00032D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4E8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536E803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8B3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3D2FA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A607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317D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24F8" w14:textId="77777777" w:rsidR="00C0463E" w:rsidRPr="00032DF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13F6" w14:textId="77777777" w:rsidR="00C0463E" w:rsidRPr="00F716C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7F3C6CD0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1DE51" w14:textId="77777777" w:rsidR="00C0463E" w:rsidRDefault="00C0463E" w:rsidP="00882906">
            <w:pPr>
              <w:numPr>
                <w:ilvl w:val="0"/>
                <w:numId w:val="4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D085" w14:textId="77777777" w:rsidR="00C0463E" w:rsidRDefault="00C0463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2E7E6B57" w14:textId="77777777" w:rsidR="00C0463E" w:rsidRDefault="00C0463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8A719" w14:textId="77777777" w:rsidR="00C0463E" w:rsidRDefault="00C0463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F3049" w14:textId="77777777" w:rsidR="00C0463E" w:rsidRDefault="00C0463E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48CC684A" w14:textId="77777777" w:rsidR="00C0463E" w:rsidRDefault="00C0463E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BDD1" w14:textId="77777777" w:rsidR="00C0463E" w:rsidRDefault="00C0463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3DA16" w14:textId="77777777" w:rsidR="00C0463E" w:rsidRDefault="00C0463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24BB2" w14:textId="77777777" w:rsidR="00C0463E" w:rsidRDefault="00C0463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332EAD01" w14:textId="77777777" w:rsidR="00C0463E" w:rsidRDefault="00C0463E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C1D4" w14:textId="77777777" w:rsidR="00C0463E" w:rsidRDefault="00C0463E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B99EA" w14:textId="77777777" w:rsidR="00C0463E" w:rsidRDefault="00C0463E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4C275A5A" w14:textId="77777777" w:rsidR="00C0463E" w:rsidRDefault="00C0463E" w:rsidP="00623FF6">
      <w:pPr>
        <w:spacing w:before="40" w:after="40" w:line="192" w:lineRule="auto"/>
        <w:ind w:right="57"/>
        <w:rPr>
          <w:lang w:val="ro-RO"/>
        </w:rPr>
      </w:pPr>
    </w:p>
    <w:p w14:paraId="0299267E" w14:textId="77777777" w:rsidR="00C0463E" w:rsidRDefault="00C0463E" w:rsidP="006D4098">
      <w:pPr>
        <w:pStyle w:val="Heading1"/>
        <w:spacing w:line="360" w:lineRule="auto"/>
      </w:pPr>
      <w:r>
        <w:t>LINIA 201</w:t>
      </w:r>
    </w:p>
    <w:p w14:paraId="48667408" w14:textId="77777777" w:rsidR="00C0463E" w:rsidRDefault="00C0463E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C0463E" w14:paraId="256CADD0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E42F5" w14:textId="77777777" w:rsidR="00C0463E" w:rsidRDefault="00C0463E" w:rsidP="00C0463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B78A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D190" w14:textId="77777777" w:rsidR="00C0463E" w:rsidRPr="00C937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850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88790B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6E21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1FDD7BF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0EEA8E5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576441C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D255" w14:textId="77777777" w:rsidR="00C0463E" w:rsidRPr="00C937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EC0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D0FC" w14:textId="77777777" w:rsidR="00C0463E" w:rsidRPr="00C937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D4AD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DC2628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4D5A2" w14:textId="77777777" w:rsidR="00C0463E" w:rsidRDefault="00C0463E" w:rsidP="00C0463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963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D18A" w14:textId="77777777" w:rsidR="00C0463E" w:rsidRPr="00C937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63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0F6E3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EA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4DD5DF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00A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25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65016" w14:textId="77777777" w:rsidR="00C0463E" w:rsidRPr="00C937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202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DE436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CD87B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C0463E" w14:paraId="367AC08E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D2F5" w14:textId="77777777" w:rsidR="00C0463E" w:rsidRDefault="00C0463E" w:rsidP="00C0463E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AF6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A2D26" w14:textId="77777777" w:rsidR="00C0463E" w:rsidRPr="00C937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2EF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2498C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EF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EA299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D8DC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401B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0387" w14:textId="77777777" w:rsidR="00C0463E" w:rsidRPr="00C937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2C6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39636DD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1E39D870" w14:textId="77777777" w:rsidR="00C0463E" w:rsidRPr="003012FC" w:rsidRDefault="00C0463E">
      <w:pPr>
        <w:spacing w:before="40" w:after="40" w:line="192" w:lineRule="auto"/>
        <w:ind w:right="57"/>
      </w:pPr>
    </w:p>
    <w:p w14:paraId="454D1701" w14:textId="77777777" w:rsidR="00C0463E" w:rsidRDefault="00C0463E" w:rsidP="002A4CB1">
      <w:pPr>
        <w:pStyle w:val="Heading1"/>
        <w:spacing w:line="360" w:lineRule="auto"/>
      </w:pPr>
      <w:r>
        <w:t>LINIA 203</w:t>
      </w:r>
    </w:p>
    <w:p w14:paraId="39784CF7" w14:textId="77777777" w:rsidR="00C0463E" w:rsidRDefault="00C0463E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C0463E" w:rsidRPr="007126D7" w14:paraId="7E53756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D8422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F57B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01D1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8D80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6A34EBEB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92FB" w14:textId="77777777" w:rsidR="00C0463E" w:rsidRDefault="00C0463E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6D525D4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1728B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3FAC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DFD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2D7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C0463E" w:rsidRPr="007126D7" w14:paraId="70326A5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4F86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AB90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6BA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FCA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7A7F46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4A9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424098A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C82F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8870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1272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F16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C0463E" w:rsidRPr="007126D7" w14:paraId="6661BB2E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742D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B89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0A44555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E3C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55ECF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5E42E02C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EE1E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618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0010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4885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E61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EC75A3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0DD5710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3A3B281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6C0A8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9CAE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6B5A63B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FAB1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240F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6BC3B18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5C4B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7CA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E7FC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248D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099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278D3EE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066FE6A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5F40657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EB7D5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0AF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6B33B1F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F389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7C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153DDCCE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8A2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C04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A246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BED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C16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C0F0D56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87F85E4" w14:textId="77777777" w:rsidR="00C0463E" w:rsidRPr="008F5A6B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68B440F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D781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561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4D339AB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8F2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FD9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76A7B688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28036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546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195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8852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94C4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51076EB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3AEEC84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483B3871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C5835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D05B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27860A80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A95D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73EF6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55E7259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74A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A70EF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25C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498BB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4378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723A1C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D01C6F9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072FB76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15CD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2FA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07D67C1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2A20B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623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E9829EE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D67A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E437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F9B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8DA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2BF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6273D59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A695D5F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3D5565F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C364C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BE4D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51E5EC4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757F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863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4486E5C9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A1DA6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23AD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56A6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0DBD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DE2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F8DABE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909858E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2387D53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66BE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0339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12989E1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ED7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8D7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15502B41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8121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BB08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054F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F987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69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25ECCC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9E28EAA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49F4882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B876F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768BE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6A5A1C6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1BF3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7D19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455FE2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D2D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A9CA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FB1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C3EB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3FB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F5A507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6CCCD81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2501337B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84C82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F9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27D53CC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764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5F09" w14:textId="77777777" w:rsidR="00C0463E" w:rsidRPr="007126D7" w:rsidRDefault="00C0463E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545DA7CC" w14:textId="77777777" w:rsidR="00C0463E" w:rsidRPr="007126D7" w:rsidRDefault="00C0463E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1A8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33BD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BD36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A9014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31C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2958975F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0BD64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E78A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6737518B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0282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0DC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688B3CB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86F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160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B1CA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5EE1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8E4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1D22141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552822B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5D66ED13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D2A1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4506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69ACE75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4CF4D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81C1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6DBBF9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4AE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3A4B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1B7D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E2D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CD728" w14:textId="77777777" w:rsidR="00C0463E" w:rsidRPr="00F13EC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01EC0CB7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1E00C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D06A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0D94E36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58D4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13D0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229EF8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7B7A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942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97A2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F154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6E6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8E954CB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A66B9A0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59937AC6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076EF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FA05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63472190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F8A1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B36E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1E0D4E57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32F1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2EDE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BC7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12ED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EFA0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E698A3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1E782D8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1A60D0DD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9E3C3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35D8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2728960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7AE4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549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34D336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A433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0BF4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64EF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73EF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C6A9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8F32497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2CF6BA0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2B014F26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96BF4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35E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7BF4871B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17F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FE1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52435E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3F92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A6D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2CC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50EB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08A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B4E10B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CE3D222" w14:textId="77777777" w:rsidR="00C0463E" w:rsidRPr="00744E1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173AD564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34C0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2A2A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4F07F40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8C1C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9D7A" w14:textId="77777777" w:rsidR="00C0463E" w:rsidRPr="007126D7" w:rsidRDefault="00C0463E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B694096" w14:textId="77777777" w:rsidR="00C0463E" w:rsidRPr="007126D7" w:rsidRDefault="00C0463E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FB09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601CB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B57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185A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0F0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5B297355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9203D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6A5DE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0A17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0964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67BB370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143B624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5FD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2BAA50C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3FE90F46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6AFBC060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57101BC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B4A2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7BE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FB1B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03A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C0463E" w:rsidRPr="007126D7" w14:paraId="3EC548CA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A6C08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4BD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C73C2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A35B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6534B7A4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09C3" w14:textId="77777777" w:rsidR="00C0463E" w:rsidRPr="007126D7" w:rsidRDefault="00C0463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756148FD" w14:textId="77777777" w:rsidR="00C0463E" w:rsidRPr="007126D7" w:rsidRDefault="00C0463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303A193B" w14:textId="77777777" w:rsidR="00C0463E" w:rsidRPr="007126D7" w:rsidRDefault="00C0463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3FE6C812" w14:textId="77777777" w:rsidR="00C0463E" w:rsidRPr="007126D7" w:rsidRDefault="00C0463E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3A0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BD53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4FD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688B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52C73190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C0463E" w:rsidRPr="007126D7" w14:paraId="3BC74863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6414E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119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E04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F67B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6599ED1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1B2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0D04009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6D983F2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04BBBD3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D9F4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24B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AF18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887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2850B89E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C0463E" w:rsidRPr="007126D7" w14:paraId="158FD51B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C046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D341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531F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02F4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15803604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4F6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3D84AAB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2596C3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23D0C0A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1A7C0E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243F6F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309DF0A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3626376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7F9C7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2A3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B76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0B75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746659CC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C0463E" w:rsidRPr="007126D7" w14:paraId="17C527AC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3929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B74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1EE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E86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Râureni</w:t>
            </w:r>
          </w:p>
          <w:p w14:paraId="50C537BF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834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30D16C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6D45C46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4 și 16, </w:t>
            </w:r>
          </w:p>
          <w:p w14:paraId="288DC97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 6/8,</w:t>
            </w:r>
          </w:p>
          <w:p w14:paraId="6277A14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10/12 </w:t>
            </w:r>
          </w:p>
          <w:p w14:paraId="22738EC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și </w:t>
            </w:r>
          </w:p>
          <w:p w14:paraId="4638CAD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22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B1E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11A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95377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A7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461B136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2 - 6,  Cap Y.</w:t>
            </w:r>
          </w:p>
        </w:tc>
      </w:tr>
      <w:tr w:rsidR="00C0463E" w:rsidRPr="007126D7" w14:paraId="1E78455B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BA9E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FDAB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E3A6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3A8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59053C5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38E952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40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32E5F3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C24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E31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910DD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DA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C0463E" w:rsidRPr="007126D7" w14:paraId="63A649F0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7912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6662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AC6D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B98B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444ED0E4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92F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18C4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02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24DB866E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0E19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FC3F" w14:textId="77777777" w:rsidR="00C0463E" w:rsidRDefault="00C0463E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1C6ED9C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41AF0C47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F6C6D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958C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F0C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EE3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6C5850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131A32B7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64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15D95FA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4F36C07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02825D5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295D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03E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4DE7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C503D" w14:textId="77777777" w:rsidR="00C0463E" w:rsidRDefault="00C0463E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C0463E" w:rsidRPr="007126D7" w14:paraId="2D773F43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6CAA5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9076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1FAD4D1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22F4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0BBF1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0F06C31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778E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672E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4C0E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638A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96A7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3F88B6CA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2C8D4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F3E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192EFF9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F3F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EF5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4E01E28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395C5F23" w14:textId="77777777" w:rsidR="00C0463E" w:rsidRPr="00F87E98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A927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297E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789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4CD7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A3FC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C0463E" w:rsidRPr="007126D7" w14:paraId="10BE7D59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93EB8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02C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F99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F99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5011C044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5409C33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54D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29CDA9B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5147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250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EED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E30AF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C0463E" w:rsidRPr="007126D7" w14:paraId="4306C485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75A7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D7B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3DC93C3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195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4AB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65B53129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BD43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88E5A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0D3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95D2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6A1B8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24FBDEF3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F064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108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1F8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0186B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6A75984F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10DEE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274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F6AAA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EB7A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7A91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C0463E" w:rsidRPr="007126D7" w14:paraId="7E1512D6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4D4AF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378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3CE037B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5A43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8E7A8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FB8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DA47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401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5E062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DF461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2BB5A9CE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0A7A3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D07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A0EB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A0D9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18B0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A8D2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3DE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EC66A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BD0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17ED0637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0086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119D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AB5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F90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239F2B29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789A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8A9A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56C9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04DE39E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1424A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90121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7366CC5C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41A6F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05D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EA2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232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07B81C6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3D25CDCC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CEAF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FA5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FC0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1BB26E4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CD26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FF5D5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71D34A79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D969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71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8B5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A6A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4FE4054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79AA505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657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032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049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56AB5C9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BB08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C9D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4F6F09A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C0463E" w:rsidRPr="007126D7" w14:paraId="568A1BA5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043C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4A70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7FF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5A89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5AB20A8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7B4B2DDD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B806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9D8D8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09F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4F6D54F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E41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A2856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1BBCF407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6FD2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8DD4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BCE1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ECC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6A78CE2F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C1E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613CC8A7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A886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0D508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4B2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405CE" w14:textId="77777777" w:rsidR="00C0463E" w:rsidRPr="007126D7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089FA15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EFDDABA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C0463E" w:rsidRPr="007126D7" w14:paraId="437C0E06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A7E18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4387B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B7C0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11E43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05B2BE32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72D1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127D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FE0E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4537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188F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C0463E" w:rsidRPr="007126D7" w14:paraId="694AE066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E17D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11B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45909112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A40B9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D119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886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5C2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9590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58FE6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5B8B" w14:textId="77777777" w:rsidR="00C0463E" w:rsidRPr="007126D7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C0463E" w:rsidRPr="007126D7" w14:paraId="24D29FD9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A176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2281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543927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448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60F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913D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CE5E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2B3A1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0C44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D724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1E46FFD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7AF1E97D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B0426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B081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42A3000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D41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B88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4429781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16C45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338F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CB93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7B0CC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7F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265A8D7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C0463E" w:rsidRPr="007126D7" w14:paraId="4F643C37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69C1" w14:textId="77777777" w:rsidR="00C0463E" w:rsidRPr="007126D7" w:rsidRDefault="00C0463E" w:rsidP="00C0463E">
            <w:pPr>
              <w:numPr>
                <w:ilvl w:val="0"/>
                <w:numId w:val="6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0E9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17B7A7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694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4D1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4C866C75" w14:textId="77777777" w:rsidR="00C0463E" w:rsidRPr="00037854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5BFB9D1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589D6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5CFD3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2BFE0" w14:textId="77777777" w:rsidR="00C0463E" w:rsidRPr="007126D7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AF45" w14:textId="77777777" w:rsidR="00C0463E" w:rsidRPr="007126D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BBB1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5366D6EE" w14:textId="77777777" w:rsidR="00C0463E" w:rsidRDefault="00C0463E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0514A040" w14:textId="77777777" w:rsidR="00C0463E" w:rsidRDefault="00C0463E" w:rsidP="00CC0982">
      <w:pPr>
        <w:pStyle w:val="Heading1"/>
        <w:spacing w:line="360" w:lineRule="auto"/>
      </w:pPr>
      <w:r>
        <w:lastRenderedPageBreak/>
        <w:t>LINIA 205</w:t>
      </w:r>
    </w:p>
    <w:p w14:paraId="03547BE3" w14:textId="77777777" w:rsidR="00C0463E" w:rsidRDefault="00C0463E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C0463E" w14:paraId="30339CA4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75A0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A63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76A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3665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373A3149" w14:textId="77777777" w:rsidR="00C0463E" w:rsidRPr="00985789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85E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59FAB43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01E0EF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112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2DFD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1D6FB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248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F73954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C0463E" w14:paraId="561896C1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081C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CED6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572CF4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EF3D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C5D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B1A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100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3EF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AD6A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EC41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2555F86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26806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3557B6A8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51E5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61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1AA5FB1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751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6F8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1AD2AA9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667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41A0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6A77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3CA9C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B40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C0463E" w14:paraId="425675F1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0867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01D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1784F48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2A6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7F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5F27D0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B08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2AAF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46D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0ED5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1E1F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D26796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80B3E0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C0463E" w14:paraId="300DF3F8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86A1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8D6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27E9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03C2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08C6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6CB9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C61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6891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832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5842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C0463E" w14:paraId="5B37B115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3CB3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65D1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7E2D3E4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E3B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CCCD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2AEBEFC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C00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5D0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EAD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96DD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555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390B43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15DEC1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C0463E" w14:paraId="6CE4FCC0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15457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3BB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79D9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763C" w14:textId="77777777" w:rsidR="00C0463E" w:rsidRDefault="00C0463E" w:rsidP="008F31F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7522D2B5" w14:textId="77777777" w:rsidR="00C0463E" w:rsidRDefault="00C0463E" w:rsidP="008F31F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A4D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FE9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A6E3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6CB9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1D90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2F1FD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C0463E" w14:paraId="6BE800E4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151CE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0FA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52A115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3ED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C045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413055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B0B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E789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7A1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D5DF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75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6B47574A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7293C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5A6C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30A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37E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1B2C875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010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19BA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65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3C0B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E52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2D399BE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CA87F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8D8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E8C0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E35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77D92DB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B3E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5CE5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A2D6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CF26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4558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239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C55C88D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D19D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215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FFD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7B0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6FD733B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2AC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51B395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5E2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DE9C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FDD8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D0CE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24C147B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B84A3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62F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74D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4B89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544A4E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38EC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64A361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3EF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5F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2A79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33E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657E1D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C0463E" w14:paraId="39F49E4F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75D2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C9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55AE7B3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BCC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C094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D446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329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42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6A1DA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BCE4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16A0D8DD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0F7E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49F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F3F8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4093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353326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F99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CD3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1DF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0038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315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2455F2C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5779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497D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46621F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598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F06C" w14:textId="77777777" w:rsidR="00C0463E" w:rsidRDefault="00C0463E" w:rsidP="00064CE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20AB466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088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045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F5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A4BE4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45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A3A867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0845897C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C998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27EF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CE2A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F16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A80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D6C35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047C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F7F0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1D89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F037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5EC4474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820ED" w14:textId="77777777" w:rsidR="00C0463E" w:rsidRDefault="00C0463E" w:rsidP="00C0463E">
            <w:pPr>
              <w:numPr>
                <w:ilvl w:val="0"/>
                <w:numId w:val="6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1DD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6C8A3AD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0339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891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E3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679B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D96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9EF4" w14:textId="77777777" w:rsidR="00C0463E" w:rsidRPr="007343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DD76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040B1A65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EF250CF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319F3F65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2111BAAE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0F1A2FE0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1DD9CF64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41273232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5B007FBE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2FAB5821" w14:textId="77777777" w:rsidR="00882906" w:rsidRDefault="00882906">
      <w:pPr>
        <w:spacing w:before="40" w:after="40" w:line="192" w:lineRule="auto"/>
        <w:ind w:right="57"/>
        <w:rPr>
          <w:sz w:val="20"/>
          <w:lang w:val="ro-RO"/>
        </w:rPr>
      </w:pPr>
    </w:p>
    <w:p w14:paraId="144DB7A6" w14:textId="77777777" w:rsidR="00C0463E" w:rsidRDefault="00C0463E" w:rsidP="005B00A7">
      <w:pPr>
        <w:pStyle w:val="Heading1"/>
        <w:spacing w:line="360" w:lineRule="auto"/>
      </w:pPr>
      <w:r>
        <w:lastRenderedPageBreak/>
        <w:t>LINIA 218</w:t>
      </w:r>
    </w:p>
    <w:p w14:paraId="048B23C4" w14:textId="77777777" w:rsidR="00C0463E" w:rsidRDefault="00C0463E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C0463E" w14:paraId="46AF24F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BC1D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A1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07E48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67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BCB1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2506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280D3E48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279A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F17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D8C96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3F2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:rsidRPr="00A8307A" w14:paraId="7946FD1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926F7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9D68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8A27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DF40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244F01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7880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1D2AEE0E" w14:textId="77777777" w:rsidR="00C0463E" w:rsidRPr="00664FA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B63D5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1A690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C763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12271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331E1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54165EC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93ECCE2" w14:textId="77777777" w:rsidR="00C0463E" w:rsidRPr="00664FA3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C0463E" w:rsidRPr="00A8307A" w14:paraId="3C399B5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7AF39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F826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18680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94EC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CFAF2F5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776F3" w14:textId="77777777" w:rsidR="00C0463E" w:rsidRPr="00664FA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7AAB08DD" w14:textId="77777777" w:rsidR="00C0463E" w:rsidRPr="00664FA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F628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31759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A1BA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21BA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EACF83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427A0A4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F4A9B6F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C0463E" w:rsidRPr="00A8307A" w14:paraId="10368CB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EE71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D2C9B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220E" w14:textId="77777777" w:rsidR="00C0463E" w:rsidRPr="003F40D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85491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1C12494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1CCE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D8E9" w14:textId="77777777" w:rsidR="00C0463E" w:rsidRPr="003F40D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46D4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E0DE" w14:textId="77777777" w:rsidR="00C0463E" w:rsidRPr="003F40D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AB25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3A8613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C0463E" w:rsidRPr="00A8307A" w14:paraId="3F45FAF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7EEF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559C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44A1E" w14:textId="77777777" w:rsidR="00C0463E" w:rsidRPr="003F40D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C31E5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DA30597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652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9A8115D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0876" w14:textId="77777777" w:rsidR="00C0463E" w:rsidRPr="003F40D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44B05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EC27B" w14:textId="77777777" w:rsidR="00C0463E" w:rsidRPr="003F40D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79CFB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EE4125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C0463E" w:rsidRPr="00A8307A" w14:paraId="42D32B7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8A280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EF61F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4D336" w14:textId="77777777" w:rsidR="00C0463E" w:rsidRPr="007328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9131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6E9BEB8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8258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33A38" w14:textId="77777777" w:rsidR="00C0463E" w:rsidRPr="007B4F6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D3E6D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AB66" w14:textId="77777777" w:rsidR="00C0463E" w:rsidRPr="007328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2C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3B44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24BE4B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67C3B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ECB283B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C0463E" w:rsidRPr="00A8307A" w14:paraId="38EE674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81BE6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16F5" w14:textId="77777777" w:rsidR="00C0463E" w:rsidRPr="00A8307A" w:rsidRDefault="00C0463E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464A9" w14:textId="77777777" w:rsidR="00C0463E" w:rsidRPr="00732832" w:rsidRDefault="00C0463E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6EF4" w14:textId="77777777" w:rsidR="00C0463E" w:rsidRPr="00A8307A" w:rsidRDefault="00C0463E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30B4C07" w14:textId="77777777" w:rsidR="00C0463E" w:rsidRPr="00A8307A" w:rsidRDefault="00C0463E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63A9" w14:textId="77777777" w:rsidR="00C0463E" w:rsidRDefault="00C0463E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9AC304C" w14:textId="77777777" w:rsidR="00C0463E" w:rsidRDefault="00C0463E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DC5C5A7" w14:textId="77777777" w:rsidR="00C0463E" w:rsidRDefault="00C0463E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5CAD" w14:textId="77777777" w:rsidR="00C0463E" w:rsidRPr="007B4F6A" w:rsidRDefault="00C0463E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C3DD9" w14:textId="77777777" w:rsidR="00C0463E" w:rsidRPr="00A8307A" w:rsidRDefault="00C0463E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DA858" w14:textId="77777777" w:rsidR="00C0463E" w:rsidRPr="00732832" w:rsidRDefault="00C0463E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FEAC4" w14:textId="77777777" w:rsidR="00C0463E" w:rsidRDefault="00C0463E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C0463E" w:rsidRPr="00A8307A" w14:paraId="292F055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BDA71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F2DF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D3C56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09B97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40DBC5B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DA5B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8B318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77FD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D756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FE173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18BF2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2A696AB2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8307A" w14:paraId="22E2C22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53F8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B17C1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B059A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D183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965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DF126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7595037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423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4770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87446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5A1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DF9710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2572097D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8307A" w14:paraId="6056F5A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0490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F855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9DA2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C3800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D446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BC6B6C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15EDE71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8491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A33AF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7925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D5F9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21B964A6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C0463E" w:rsidRPr="00A8307A" w14:paraId="5A2A6D9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9469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C2EFA" w14:textId="77777777" w:rsidR="00C0463E" w:rsidRPr="00A8307A" w:rsidRDefault="00C0463E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2F475" w14:textId="77777777" w:rsidR="00C0463E" w:rsidRPr="00B26991" w:rsidRDefault="00C0463E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8E980" w14:textId="77777777" w:rsidR="00C0463E" w:rsidRPr="00A8307A" w:rsidRDefault="00C0463E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816E" w14:textId="77777777" w:rsidR="00C0463E" w:rsidRDefault="00C0463E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E9C400F" w14:textId="77777777" w:rsidR="00C0463E" w:rsidRDefault="00C0463E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4B527D41" w14:textId="77777777" w:rsidR="00C0463E" w:rsidRDefault="00C0463E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FF8E" w14:textId="77777777" w:rsidR="00C0463E" w:rsidRDefault="00C0463E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B55E" w14:textId="77777777" w:rsidR="00C0463E" w:rsidRPr="00A8307A" w:rsidRDefault="00C0463E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59543" w14:textId="77777777" w:rsidR="00C0463E" w:rsidRPr="00B26991" w:rsidRDefault="00C0463E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1B6E" w14:textId="77777777" w:rsidR="00C0463E" w:rsidRPr="00FD3B28" w:rsidRDefault="00C0463E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52D540F9" w14:textId="77777777" w:rsidR="00C0463E" w:rsidRDefault="00C0463E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C0463E" w:rsidRPr="00A8307A" w14:paraId="0D369628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3198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A51BC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E7801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AEFC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AD5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5105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87AF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399D" w14:textId="77777777" w:rsidR="00C0463E" w:rsidRPr="00B2699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0B6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C0463E" w:rsidRPr="00A8307A" w14:paraId="180101FD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310F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5CC96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82EA" w14:textId="77777777" w:rsidR="00C0463E" w:rsidRPr="000D3BB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9357A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7658DCB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83F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BD08DB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976ED" w14:textId="77777777" w:rsidR="00C0463E" w:rsidRPr="000D3BB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432DF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6782" w14:textId="77777777" w:rsidR="00C0463E" w:rsidRPr="000D3BB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BF8A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73FEC0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C0463E" w:rsidRPr="00A8307A" w14:paraId="00845EB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1282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0FFE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6C66" w14:textId="77777777" w:rsidR="00C0463E" w:rsidRPr="009658E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E58D4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D27356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F9E89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9DA6" w14:textId="77777777" w:rsidR="00C0463E" w:rsidRPr="009658E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C5C3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CF97" w14:textId="77777777" w:rsidR="00C0463E" w:rsidRPr="009658E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C902C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53CA4A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C0463E" w:rsidRPr="00A8307A" w14:paraId="776FA72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2402F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543A3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8D46" w14:textId="77777777" w:rsidR="00C0463E" w:rsidRPr="00472E1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86DB9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BE6545C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1488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6758" w14:textId="77777777" w:rsidR="00C0463E" w:rsidRPr="00472E1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6ED1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80538" w14:textId="77777777" w:rsidR="00C0463E" w:rsidRPr="00472E1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FF27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D552B6B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C0463E" w:rsidRPr="00A8307A" w14:paraId="40D5520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D3434" w14:textId="77777777" w:rsidR="00C0463E" w:rsidRPr="00A75A00" w:rsidRDefault="00C0463E" w:rsidP="00C0463E">
            <w:pPr>
              <w:numPr>
                <w:ilvl w:val="0"/>
                <w:numId w:val="15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740D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8E34D" w14:textId="77777777" w:rsidR="00C0463E" w:rsidRPr="00530A8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CCE1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434874A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FA87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BBF2" w14:textId="77777777" w:rsidR="00C0463E" w:rsidRPr="00530A8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27E1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AB0C" w14:textId="77777777" w:rsidR="00C0463E" w:rsidRPr="00530A8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A9B4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BF16AA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C0463E" w14:paraId="1D2B870E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6B7A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0E5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3CCE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587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C286D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05EDD11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C2380" w14:textId="77777777" w:rsidR="00C0463E" w:rsidRPr="00447EF5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286A9070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3CF3D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13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7D15E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7E0B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C5611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C0463E" w14:paraId="0101984F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8DEAE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94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688D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3B4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5D727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1A0C196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863FB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77E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1CC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F727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F6C7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C0463E" w14:paraId="6B83AD83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B836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3BB3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2433F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BF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4AD8FA9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22E0E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6F3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1015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B3A5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1B03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7347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C0463E" w14:paraId="05DC905C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788C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1536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4C6A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3D6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C5765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D36F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3F8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4D2F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D4A89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11B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EE2F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0C8FDB4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C0463E" w14:paraId="5A4B88BA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D12A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3DD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04ECCF4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9A786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C7E6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C89C3C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8AE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1B9D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7B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6EC3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E186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17A92F37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28D4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1E0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C407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EEB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8CD1DF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DEF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EAD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115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08735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FCA1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F93D1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C0463E" w14:paraId="33BF952E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09B3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05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B6216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EA81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72D2E90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34CC6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50E5127C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EE9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91FD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E328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64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BF7FD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C0463E" w14:paraId="711ED972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AC89F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5D7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4631990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8E34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1CE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54F27D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9DB2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9E4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D600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F29E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893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C0463E" w14:paraId="04174DD9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8DBEE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A1A7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498736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42D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8D79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CEFC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B764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697F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4582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77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C0463E" w14:paraId="41080576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23402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1F0B8" w14:textId="77777777" w:rsidR="00C0463E" w:rsidRDefault="00C0463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5E5C7AF7" w14:textId="77777777" w:rsidR="00C0463E" w:rsidRDefault="00C0463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63172" w14:textId="77777777" w:rsidR="00C0463E" w:rsidRDefault="00C0463E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A27A" w14:textId="77777777" w:rsidR="00C0463E" w:rsidRDefault="00C0463E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07C7" w14:textId="77777777" w:rsidR="00C0463E" w:rsidRPr="00465A98" w:rsidRDefault="00C0463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00E86" w14:textId="77777777" w:rsidR="00C0463E" w:rsidRDefault="00C0463E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EB1E" w14:textId="77777777" w:rsidR="00C0463E" w:rsidRDefault="00C0463E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BFD5" w14:textId="77777777" w:rsidR="00C0463E" w:rsidRPr="00984D71" w:rsidRDefault="00C0463E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115E" w14:textId="77777777" w:rsidR="00C0463E" w:rsidRDefault="00C0463E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480A31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5030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36D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814F3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7A4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F080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0CA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5E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DDED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A7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C7D69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C0463E" w14:paraId="00ED0D7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D9EB1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DD76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C4715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B5D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1230B2D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95D28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2687C82F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884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86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34D62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C5F9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8C56D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C0463E" w14:paraId="5AB7986F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96186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F115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4A9A37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4C9A6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949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7DF9099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55F1000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EC3B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5452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0D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BB54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717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C0463E" w14:paraId="4DF6758B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B3DD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01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85C4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4F9D" w14:textId="77777777" w:rsidR="00C0463E" w:rsidRDefault="00C0463E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2FB00484" w14:textId="77777777" w:rsidR="00C0463E" w:rsidRDefault="00C0463E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0490" w14:textId="77777777" w:rsidR="00C0463E" w:rsidRDefault="00C0463E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2B7DBC2A" w14:textId="77777777" w:rsidR="00C0463E" w:rsidRPr="0017470F" w:rsidRDefault="00C0463E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656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31E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3478F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197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144FAA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3FC0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24B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CB75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0B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39DC23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99275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005467ED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A54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2E6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9ABBD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6EF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22E20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C0463E" w14:paraId="458E3E4C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0E502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5F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B7941" w14:textId="77777777" w:rsidR="00C0463E" w:rsidRPr="00CF787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70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CBF5F8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D64C" w14:textId="77777777" w:rsidR="00C0463E" w:rsidRPr="00465A98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FF0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A36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FBBEB" w14:textId="77777777" w:rsidR="00C0463E" w:rsidRPr="00984D7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9069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C0463E" w14:paraId="4E8BC5C9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8BDFA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0DE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3D2AB73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3E5F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046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16C5006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1EACEAC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77DBA" w14:textId="77777777" w:rsidR="00C0463E" w:rsidRPr="00465A98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F339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2A3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CF47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AE1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8584CE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531A20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97DE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2166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902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62D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B14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7052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9B9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4B113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F3F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C0463E" w14:paraId="39D217D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AE38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87A7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F75F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177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9F39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2CD0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A7C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5811E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62B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C0463E" w14:paraId="6CDC8A82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559D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933B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1B87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F786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4EA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535D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F0C1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E99EE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40A5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C0463E" w14:paraId="4DB4237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8932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E39A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58FA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11E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5B6F421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6C29F" w14:textId="77777777" w:rsidR="00C0463E" w:rsidRPr="00465A98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520E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3C2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8698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4F6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67C9C3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C41C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0FE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817C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5786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3A09B18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D8B3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EB9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8F7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D998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C5E6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BD97F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C0463E" w14:paraId="12E7B93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41D2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E15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AE7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8EE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C3B09F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903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7BC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6160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B043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D56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16CB85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C0463E" w14:paraId="2645EEF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A53BE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802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05A1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D233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16C960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441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470A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1DC0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1F471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8A5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26E5A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C0463E" w14:paraId="1C6935C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E7B9C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8FA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83A8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9BE9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95131C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268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73C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FE99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01E77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9D7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D7E96B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C0463E" w14:paraId="132238B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4BAA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379B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1743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484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9099D4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3E1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43B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75E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287D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09C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4D938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C0463E" w14:paraId="24E75E1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18E0" w14:textId="77777777" w:rsidR="00C0463E" w:rsidRDefault="00C0463E" w:rsidP="00C0463E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07C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8B5F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A6A1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E94397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D468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4B3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4FF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39F3" w14:textId="77777777" w:rsidR="00C0463E" w:rsidRPr="00984D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7184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9B8FC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5B119D47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5BE4B18" w14:textId="77777777" w:rsidR="00C0463E" w:rsidRDefault="00C0463E" w:rsidP="0095691E">
      <w:pPr>
        <w:pStyle w:val="Heading1"/>
        <w:spacing w:line="360" w:lineRule="auto"/>
      </w:pPr>
      <w:r>
        <w:lastRenderedPageBreak/>
        <w:t>LINIA 300</w:t>
      </w:r>
    </w:p>
    <w:p w14:paraId="5053C051" w14:textId="77777777" w:rsidR="00C0463E" w:rsidRDefault="00C0463E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C0463E" w14:paraId="7FE34DB8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D32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059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E2356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E892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61FD6F5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6DA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8F0FD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1ED9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52907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C396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1E12F81F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9925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FEF3F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FCFB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12C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F2B73B1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37A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C560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BBF5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375CF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B2479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4D787A2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8E0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6C1C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5585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1969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7AA5546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5065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D971718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DDCD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1E5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C6B9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D4AA7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7598ED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C0463E" w14:paraId="1133477E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E9C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35C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8263A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607A" w14:textId="77777777" w:rsidR="00C0463E" w:rsidRDefault="00C0463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3950740" w14:textId="77777777" w:rsidR="00C0463E" w:rsidRDefault="00C0463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27C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6A4C8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C5BEF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F9A0B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57701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F4F8A46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A766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E22A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3CEE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598AF" w14:textId="77777777" w:rsidR="00C0463E" w:rsidRDefault="00C0463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5BE6" w14:textId="77777777" w:rsidR="00C0463E" w:rsidRPr="00E4222D" w:rsidRDefault="00C0463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28556CE" w14:textId="77777777" w:rsidR="00C0463E" w:rsidRPr="00E4222D" w:rsidRDefault="00C0463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05FE4EC" w14:textId="77777777" w:rsidR="00C0463E" w:rsidRPr="00E4222D" w:rsidRDefault="00C0463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9DDDB2B" w14:textId="77777777" w:rsidR="00C0463E" w:rsidRDefault="00C0463E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EB9E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4F4E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EA7C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6E7E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bookmarkEnd w:id="2"/>
      <w:tr w:rsidR="00C0463E" w14:paraId="061FB584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899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3C18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E137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0CE27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C917978" w14:textId="77777777" w:rsidR="00C0463E" w:rsidRDefault="00C0463E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DDF7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7A391A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5917AC4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F0E4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62BF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266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48A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7A6D5B6B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50591FA4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C0463E" w14:paraId="030098A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41C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E307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5937B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9824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1D24A1B5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C544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E19F21F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704A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2CFC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9D9BD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F656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09A1107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00CF30F6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94E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AE38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7E74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4CF08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496723CC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244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FDE539F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D6B3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65FF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4C0B9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784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4BD64C1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C0463E" w14:paraId="150C8EDA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5EF9C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0DE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971D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2D5F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567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44C4D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018D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6AA5B51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FE9C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A827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7E70220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0FAE4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5D16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2CAFF8D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A63C9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316BF" w14:textId="77777777" w:rsidR="00C0463E" w:rsidRDefault="00C0463E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5D8C799F" w14:textId="77777777" w:rsidR="00C0463E" w:rsidRDefault="00C0463E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B99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737EA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8E64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7C6BA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B498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1A0A257C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501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AC6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E2B3C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76A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3DD1CE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A0A0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EA486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928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1E63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B9CC6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60E0490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CB97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3B7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BB31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33B04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CBBD7CD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2BB05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9DDB03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78BE227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313E26E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3867FBF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ABAA2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824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1585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517A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63899E11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3181EFFB" w14:textId="77777777" w:rsidR="00C0463E" w:rsidRPr="004870E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C0463E" w14:paraId="41CC6C0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3B8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BB902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14754B1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72CE37CC" w14:textId="77777777" w:rsidR="00C0463E" w:rsidRDefault="00C0463E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6C3F7EC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F60E6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531D8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009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6185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FBC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515F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C6CF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42DCDB83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9733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66FB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935D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824D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8DE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A1A6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545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0A3A65A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B7B4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56667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8650F7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C0463E" w14:paraId="7C5F072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0AE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42EDC" w14:textId="77777777" w:rsidR="00C0463E" w:rsidRDefault="00C0463E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A966E96" w14:textId="77777777" w:rsidR="00C0463E" w:rsidRDefault="00C0463E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D40F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20B7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F648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EDEB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07F8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8665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B873E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2011FE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C0463E" w14:paraId="601BB85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240C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B0102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27BD9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10AC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A4BF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1D08C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A7392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24F08EF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6FEE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C625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82344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C0463E" w14:paraId="3034860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CD9AC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7681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F9B7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BBB65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0EA55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9425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446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65D7120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ADAD4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B36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34CC4B1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A8C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483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24554E7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6D84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660EE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16D9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61F9C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770C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3240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7E5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0CA64E35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276E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8ED2F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1FC7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114D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820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06B6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453B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5A3CD7B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7CD1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4900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6B3122FD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0C7C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2EAF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728C80C8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57976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60A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0C9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6368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897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9574C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D9DF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80C5E91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421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C41B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459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7C2B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4DE6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4161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FAE8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44CB79D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D61F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93E00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D06DAA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4AEF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97F8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EBF5B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FC0F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738A21A3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519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2FCE75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3013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349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C5EB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B8C0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A7E99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AB857A3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C0463E" w14:paraId="1F9937C9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718F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76CB2" w14:textId="77777777" w:rsidR="00C0463E" w:rsidRDefault="00C0463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4AF191F3" w14:textId="77777777" w:rsidR="00C0463E" w:rsidRDefault="00C0463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F457" w14:textId="77777777" w:rsidR="00C0463E" w:rsidRPr="00600D25" w:rsidRDefault="00C0463E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7803" w14:textId="77777777" w:rsidR="00C0463E" w:rsidRDefault="00C0463E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3002CCBA" w14:textId="77777777" w:rsidR="00C0463E" w:rsidRDefault="00C0463E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D9E7" w14:textId="77777777" w:rsidR="00C0463E" w:rsidRDefault="00C0463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670E" w14:textId="77777777" w:rsidR="00C0463E" w:rsidRDefault="00C0463E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672E8" w14:textId="77777777" w:rsidR="00C0463E" w:rsidRDefault="00C0463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04A2FAA3" w14:textId="77777777" w:rsidR="00C0463E" w:rsidRDefault="00C0463E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F635" w14:textId="77777777" w:rsidR="00C0463E" w:rsidRPr="00600D25" w:rsidRDefault="00C0463E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5BE4" w14:textId="77777777" w:rsidR="00C0463E" w:rsidRDefault="00C0463E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C0463E" w14:paraId="2B1A9FFF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DDA8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7C4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A190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FA5C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28E98E97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FF14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E486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C272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5A1E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0E68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4C14599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C8F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531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C0F8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2D09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943A5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BE0D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BB98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6A899B2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0875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834B0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44A2905" w14:textId="77777777" w:rsidR="00C0463E" w:rsidRPr="00D344C9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C0463E" w14:paraId="4589AE08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E4B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46E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396FE08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DE34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D37DA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5A3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50C41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3D63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E6D41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20597" w14:textId="77777777" w:rsidR="00C0463E" w:rsidRDefault="00C0463E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F9D6DCA" w14:textId="77777777" w:rsidR="00C0463E" w:rsidRPr="00D344C9" w:rsidRDefault="00C0463E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C0463E" w14:paraId="047E7D3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645F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7058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0C3AC12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03A0D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FD280" w14:textId="77777777" w:rsidR="00C0463E" w:rsidRDefault="00C0463E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A8B40CF" w14:textId="77777777" w:rsidR="00C0463E" w:rsidRDefault="00C0463E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038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E8EA3C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212D7FE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69918C4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0FBE555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3DC6EC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8EE9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2B5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3B320A1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8F702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8D07C" w14:textId="77777777" w:rsidR="00C0463E" w:rsidRDefault="00C0463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992E6D5" w14:textId="77777777" w:rsidR="00C0463E" w:rsidRDefault="00C0463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3AE65A6" w14:textId="77777777" w:rsidR="00C0463E" w:rsidRPr="00D344C9" w:rsidRDefault="00C0463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C0463E" w14:paraId="3AD13A9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FCF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AD9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BC30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6AD5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3D7F4EB6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7415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4A12CE8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4B3F9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91C5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0267E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8C29" w14:textId="77777777" w:rsidR="00C0463E" w:rsidRDefault="00C0463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27AD950" w14:textId="77777777" w:rsidR="00C0463E" w:rsidRDefault="00C0463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DEF926E" w14:textId="77777777" w:rsidR="00C0463E" w:rsidRDefault="00C0463E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C0463E" w14:paraId="2E8B3BA9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06D6C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28A2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8DD4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CE1BF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F5D2D2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5065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4F0AE5A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8B232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1E6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212D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5610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787E1F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C0463E" w14:paraId="5932AEAE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986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FE21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6B90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B2E96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D79B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A281B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162A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7181BDF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2645C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E1FB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2DA3BBE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035893E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42E1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0863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7903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D20AA" w14:textId="77777777" w:rsidR="00C0463E" w:rsidRDefault="00C0463E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AD28E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C5F49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5B3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5C2C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BBE1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257B41C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F1E2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5CBD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69CB2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30ED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AFFF340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C17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6BDD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3C657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CD545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6D7D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07936E5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744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6AC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4E18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CE2B5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7FA21A7C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F412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151A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79F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895FB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AB6F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7BEEFC4D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D7944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083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BA2A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CCB54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48A128E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52D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C9657B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5EB04EF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CD13B6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E609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DEA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ADF7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B0A6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55BAEE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FF1023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C0463E" w14:paraId="35751A0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20DA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1DCD6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1E78A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C8541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810ECA6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37492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8ABDDD4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F139" w14:textId="77777777" w:rsidR="00C0463E" w:rsidRPr="00600D25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7DE10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EFB28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6043A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47CDE9E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C0463E" w14:paraId="7DCAC30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56FF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36C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591E2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A6A09" w14:textId="77777777" w:rsidR="00C0463E" w:rsidRDefault="00C0463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3E42BA6E" w14:textId="77777777" w:rsidR="00C0463E" w:rsidRDefault="00C0463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DBAA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5CA19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E38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429C1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2BE49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C0463E" w14:paraId="7F39BA5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821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47091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694D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7AE21" w14:textId="77777777" w:rsidR="00C0463E" w:rsidRDefault="00C0463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668FE4E7" w14:textId="77777777" w:rsidR="00C0463E" w:rsidRDefault="00C0463E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D659C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D687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F679" w14:textId="77777777" w:rsidR="00C0463E" w:rsidRDefault="00C0463E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5C58" w14:textId="77777777" w:rsidR="00C0463E" w:rsidRDefault="00C0463E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C7462" w14:textId="77777777" w:rsidR="00C0463E" w:rsidRDefault="00C0463E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C0463E" w14:paraId="7302195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038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2CB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01372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6CC8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4390B51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0756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574F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4310C" w14:textId="77777777" w:rsidR="00C0463E" w:rsidRPr="00E731A9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2BDA57A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72606CC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6F26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090D" w14:textId="77777777" w:rsidR="00C0463E" w:rsidRDefault="00C0463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12B3287E" w14:textId="77777777" w:rsidR="00C0463E" w:rsidRDefault="00C0463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7E252B7B" w14:textId="77777777" w:rsidR="00C0463E" w:rsidRPr="001D4392" w:rsidRDefault="00C0463E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C0463E" w14:paraId="0D43125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5B5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4547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8A7E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1B5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3429D10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826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FA2B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1F68" w14:textId="77777777" w:rsidR="00C0463E" w:rsidRPr="00E731A9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55CBC62D" w14:textId="77777777" w:rsidR="00C0463E" w:rsidRPr="00E731A9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057E8DA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30E242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B5A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AED0" w14:textId="77777777" w:rsidR="00C0463E" w:rsidRPr="00616BAF" w:rsidRDefault="00C0463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9714CC8" w14:textId="77777777" w:rsidR="00C0463E" w:rsidRDefault="00C0463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A9B922A" w14:textId="77777777" w:rsidR="00C0463E" w:rsidRPr="003B726B" w:rsidRDefault="00C0463E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C0463E" w14:paraId="237A5CE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D56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267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613A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DC36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3DBE8F1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B66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5EF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C8C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2C03755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D4BC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5F32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10D3A1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68C8BF1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B983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23B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A2E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A6B9" w14:textId="77777777" w:rsidR="00C0463E" w:rsidRDefault="00C0463E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0947FE7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B083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AA54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1208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7D83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D35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30CE16A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8CE2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338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3E6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A02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00FDAAC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D524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99023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B4BB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01D5A2FD" w14:textId="77777777" w:rsidR="00C0463E" w:rsidRPr="00E731A9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7BDA6F5E" w14:textId="77777777" w:rsidR="00C0463E" w:rsidRPr="00E731A9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05EF507B" w14:textId="77777777" w:rsidR="00C0463E" w:rsidRPr="001D4392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354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CDB23" w14:textId="77777777" w:rsidR="00C0463E" w:rsidRDefault="00C0463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2CF937A" w14:textId="77777777" w:rsidR="00C0463E" w:rsidRDefault="00C0463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05966EA" w14:textId="77777777" w:rsidR="00C0463E" w:rsidRPr="003B726B" w:rsidRDefault="00C0463E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C0463E" w14:paraId="33178C0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920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73D0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4D1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89B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69B3D0B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B3FA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63A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EF8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6419F85D" w14:textId="77777777" w:rsidR="00C0463E" w:rsidRPr="00E731A9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5359FE52" w14:textId="77777777" w:rsidR="00C0463E" w:rsidRPr="00E731A9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3E7E7744" w14:textId="77777777" w:rsidR="00C0463E" w:rsidRPr="001D4392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3FA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A163" w14:textId="77777777" w:rsidR="00C0463E" w:rsidRPr="00616BAF" w:rsidRDefault="00C0463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1F18A6" w14:textId="77777777" w:rsidR="00C0463E" w:rsidRDefault="00C0463E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5016F4C" w14:textId="77777777" w:rsidR="00C0463E" w:rsidRPr="003B726B" w:rsidRDefault="00C0463E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C0463E" w14:paraId="7CAAB191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3C51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769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69E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DDEE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29DC97F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D942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637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CD64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4FF41F0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32B4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E135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0588BF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FFDF4F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C0463E" w14:paraId="544A9D2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F6CC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B1F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A6A56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E26A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538DC47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00B6BD0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BCE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4FF8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C9F9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40D21AE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BD4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F15F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C0463E" w14:paraId="0DAAE381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43F2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7AE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9972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A07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77CFC0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438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7360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FCBC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8B3E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A53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C5E6DE6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C0463E" w14:paraId="49D664F9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8242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193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5F74E4F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C828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85EE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588CA7F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5955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EAD3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475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BDC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4537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9338DD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3D419663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90E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EDB3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3AC676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C55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8A24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5822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F43F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82A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CFF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9F95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47AFC5BC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7D1DEAA4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32CAF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EB7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654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5DB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06E3B71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68F38CE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1567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2A7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08D1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69B0C3F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A4E5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D471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C0463E" w14:paraId="0E1D6F5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7DE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F49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DBDC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257C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09DDFA0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DA1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B34DF1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ECE9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60C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D8C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53BA2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5BCC4234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482D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5B1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FA7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65C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12FD104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69DC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0C72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4B21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775088B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A0AC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C71F3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554DFA47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B74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9133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1E8D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2FC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136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F57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BAB2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7332768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CDB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D9FF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5398D07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8836F35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C0463E" w14:paraId="4BB28A41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74E3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02DF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0D12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65E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12268F6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87AF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2756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ECD4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6DE5127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A05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471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92C833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6943F9DB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BF1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FF1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D2C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FA1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4BF6921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EE7A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71AAC9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055C076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694DF7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EE64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3FA4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EF4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57E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23CC2213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587EDE2C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5474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C979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F84A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206B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5B77D65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7D01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79BC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925C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134AD5C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EE24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BEA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CA31C3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1349516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E168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ED8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0066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8374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05AD59C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65C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EA3731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4133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5CE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ED8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309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30841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C0463E" w14:paraId="2B3FC60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3F84F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FB7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1CFF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08C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29136A1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8F07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58E848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E69A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4A9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266A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392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C1C21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C0463E" w14:paraId="3121632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7E1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405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2DE08A2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18CC8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A37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682D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83AA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CE4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2DDE322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595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EBF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67D21A85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B604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7947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6E76767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C5F2B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BD2A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D4F4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EF6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7FF4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73B2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630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B521A9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C0463E" w14:paraId="70A8FFA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0451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78F5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2225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B72F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2D9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44D30A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164D8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7FF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739B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DC9F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4B10170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5D45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EBEB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D23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8705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B2DE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E2BA38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DFC0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DEE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5301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2875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06575D94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9D3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F19A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F66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A64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DC3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E11D4B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786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CDE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DD40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6BE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259705F9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B68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048F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543CD39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601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4CD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40416D5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D1E1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3C2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A28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189A7F5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42C6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98A85" w14:textId="77777777" w:rsidR="00C0463E" w:rsidRPr="0019324E" w:rsidRDefault="00C0463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6A43F53E" w14:textId="77777777" w:rsidR="00C0463E" w:rsidRPr="000160B5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4C243F23" w14:textId="77777777" w:rsidR="00C0463E" w:rsidRPr="006B78FD" w:rsidRDefault="00C0463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A0F7069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D64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5642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A18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BFE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2E9737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4E9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4D76865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D8EA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57F1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995E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BFFA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4569E9B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C0463E" w14:paraId="1556E115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264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BCE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993F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EF3C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349F85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07C941E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11C8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F49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B36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43A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E2199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52BC79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B93EF7A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C0463E" w14:paraId="161277A2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9A3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A745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170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7D4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AB6FD0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61FD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0D0E96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6995F96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98D524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A178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1687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580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BB4C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CF2154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E26EB01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C0463E" w14:paraId="28633F8E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4356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1890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D9B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4367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5D97BA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946A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58C93D9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D263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140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0B2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F3F4D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97C15F5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C0463E" w14:paraId="357D39C7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A05A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6993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1DB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93F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46958E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4779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099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F4C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BF8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959B6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F23A4FD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C0463E" w14:paraId="38D448BD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E662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1BE5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0A13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6AED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38EA74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02B33C1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3114D8C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E354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9DA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315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26FC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726B2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1D3A5D23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5ED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E325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7A4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1E1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1F3E41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74834C0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6C09AA4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61C9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B82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E681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CD4C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0777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1ABD5123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3D9C2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E3B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104D76B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FE4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8174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360DF3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5F0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400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C13C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450EB59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86F7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80DE1" w14:textId="77777777" w:rsidR="00C0463E" w:rsidRPr="0019324E" w:rsidRDefault="00C0463E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1EF943B0" w14:textId="77777777" w:rsidR="00C0463E" w:rsidRPr="000160B5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5BA66D56" w14:textId="77777777" w:rsidR="00C0463E" w:rsidRPr="005C2BB7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CD9370D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E7DD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E579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5CC2A4B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625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B3C8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B1D464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FA9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FA3E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EDDB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C430B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D21D" w14:textId="77777777" w:rsidR="00C0463E" w:rsidRPr="00DE4F3A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7ED898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4EC329D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3029C0E1" w14:textId="77777777" w:rsidR="00C0463E" w:rsidRPr="00DE4F3A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C0463E" w14:paraId="0EFC641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DA3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70C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3B9C8BB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A3E6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4A62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5E86890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6A436BC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2E1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49A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4285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676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B32A" w14:textId="77777777" w:rsidR="00C0463E" w:rsidRPr="00DE4F3A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79C721C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6766DE9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70768C97" w14:textId="77777777" w:rsidR="00C0463E" w:rsidRPr="00DE4F3A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C0463E" w14:paraId="587518CA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9455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D2C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4E52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7EB7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586166C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1012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6816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FEBE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6E7C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7C4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064C3425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E05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279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73DC144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3073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6966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20A4B31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7C36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751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695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3B52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974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948177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2F82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4D5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7A42F40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244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3B38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50FBC4E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5B0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674A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6207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7F0A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5A2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647BDC5" w14:textId="77777777" w:rsidR="00C0463E" w:rsidRPr="00CB2A72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272EC156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157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128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9E8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DC8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7EBF796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99A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1DF2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AB2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A42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35EF5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16E7C0FF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BC0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97D2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6A3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44B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289E71E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378F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BC4665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7ADF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AEB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FE4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B40F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B8F72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4EEC426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C0463E" w14:paraId="1BC4EE34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AC4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5487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857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24C0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00FC411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9522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0F98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B70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33140D0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40FE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9BF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C0463E" w14:paraId="2EAA9A40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F43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CC1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4FCE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6D10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07DF2B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B23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CC5C51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7E14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F7F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9DDA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80D62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B161C4D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5A489C8C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C0463E" w14:paraId="6751051F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589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FCD2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6C3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46A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499ADD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DFE6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C054FD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D61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1D23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8C5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2E6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6136A8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1EB9F75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C0463E" w14:paraId="2217F9C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6A4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F9F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8FF22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072E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8F3C5B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46B6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DC9F0B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83D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61BF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7712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CB0C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AD17F94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C0463E" w14:paraId="2EB505C0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5224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BED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E46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EFA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18ECD38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ABCD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FAAD70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6E78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C04C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E42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D37B6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0EF38C" w14:textId="77777777" w:rsidR="00C0463E" w:rsidRPr="00D344C9" w:rsidRDefault="00C0463E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31A1FEB4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C0463E" w14:paraId="49875540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A5FB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75FA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C5D1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C8C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21101AD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2970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9AB9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94A0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3828DA1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448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5DF8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C5C70B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615D0B4C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C0463E" w14:paraId="2054C5E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4EA4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BD3F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F4F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564B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E18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AB8D29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4356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EFD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D823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8540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22CCCF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BC0D91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C0463E" w14:paraId="5F033B78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2A5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7B84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5AA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1B6F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0A447E4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B9F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23C3435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626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ED96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53C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B56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21A1E25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C0463E" w14:paraId="01332245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D561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897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FD93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399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0558616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2A9D81B0" w14:textId="77777777" w:rsidR="00C0463E" w:rsidRDefault="00C0463E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0B8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755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B4E8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50E0271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7C6D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2FB4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58E5A8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04EC8EAC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659E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CC8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A6C0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F89C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5995A8C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B6E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BCF56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DC7E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05EB6CA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2D8F8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675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E9AD51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5ECB3A04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A1762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B53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8A63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CD67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E7D128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FFA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BCBC8B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EC66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9FAE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D87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D52C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2CDA9E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6FC0EA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C0463E" w14:paraId="3F2BBCAF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D966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C26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5E2D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DC4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A8F1E1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1061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D41FC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4440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28A8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80EC4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B4CD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6F0CE6B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C0463E" w14:paraId="53E9FAD4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248F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DDF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A1E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EBD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35B778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5BA3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C54B4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122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6EAB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3CD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1BD7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0AE907D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C0463E" w14:paraId="7B1DB619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74A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0ECA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F03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823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5CB764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6982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B87054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14B6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ADF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0B66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5744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63A0D66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FDA9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8FE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358B2BF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3B89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E5D3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54FADC5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31C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2A3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4D6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42E3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7866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C0463E" w14:paraId="1B34307B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A58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4E94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984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677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26EAC06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572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1742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B9F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F48CCC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5B5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CDCE" w14:textId="77777777" w:rsidR="00C0463E" w:rsidRPr="00FF6B4A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C0463E" w14:paraId="3020B36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8D9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8A87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7DD358B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020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CFB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04F8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3EB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EDA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5DE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949B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0AA5141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07AD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A24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FA11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2B4C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E51E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9887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57D9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2E4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CE95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21C3A675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016F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B11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6B0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349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F7FD25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5B69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729AA6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BD19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47E5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024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4C9D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CA2EF50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C0463E" w14:paraId="528B18E7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9A8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6774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9BC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425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6FE7DE2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2C8B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61A53F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1BD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1EA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515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E853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70A55D2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C0463E" w14:paraId="54CD2F2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37E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490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60B45C4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4E0A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ACD0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4748F43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DA6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BDF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D7A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94C8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98D3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3EEAE7D8" w14:textId="77777777" w:rsidR="00C0463E" w:rsidRPr="00F10273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C0463E" w14:paraId="143565E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68AF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CF3A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18FB242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7D77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F45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435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62DB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5752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CAD5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B23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0388AE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093CB31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52A4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6523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061D2F4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C413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97B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BA65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0CD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B396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A93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7949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465A4E0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1B7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A7D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02C56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9B3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148B3FE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54F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60C401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2F9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71C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ADAC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52F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732790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C0463E" w14:paraId="52642E02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0A6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C038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6AC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024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2D6FE59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812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1E6C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D3B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B2E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3F6E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7AFC3091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5F4C4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BEE9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508C626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803E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744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48980E0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D44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327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C45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F1D0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B25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18CA0A9" w14:textId="77777777" w:rsidR="00C0463E" w:rsidRPr="00056F61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C0463E" w14:paraId="6728D97C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1BE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C554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F3F4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8E7D" w14:textId="77777777" w:rsidR="00C0463E" w:rsidRDefault="00C0463E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6B862960" w14:textId="77777777" w:rsidR="00C0463E" w:rsidRDefault="00C0463E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2B2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6AE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51EA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34D5BF9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4C6C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550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C0463E" w14:paraId="1CF41654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46E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827F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FCB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96F2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07C9B6C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F66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87B1F9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7D0F4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7E61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3358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8430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C2100D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92A75BF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C0463E" w14:paraId="667712B2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9443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BF36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EAC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696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3235369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11E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C832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1AF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0E14C97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334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6CC9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5E14935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665C85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19C2EFD2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C0463E" w14:paraId="74342040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5147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4FA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0AB5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AFC5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081C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EC09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891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6F4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DA6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40B17DCE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C0463E" w14:paraId="14373ECE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1DF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DAD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0F7F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D5D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2EA5873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567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E2ADB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EEC6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4120D56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DF62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17BF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576D392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C0463E" w14:paraId="37302FFC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14F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2C8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3169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71C0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B2B7C6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744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F89A11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6766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29D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C25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8E6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5C9BBA3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C0463E" w14:paraId="5FBCF283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DB33C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D2B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DD973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BED5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FDBFC6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4CF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87F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B4F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99E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573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1CC57F9A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C0463E" w14:paraId="4E1E4E4F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74F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303D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805A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EE09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B05D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C65D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BEDC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C59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FE056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C0463E" w14:paraId="77B0384A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F0B5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A58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0A6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BF90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CD6C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327B52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255E845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6080D9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DFF5B9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66A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FFE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5EBF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CA70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3624F4A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C680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3CE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014C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78DD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98A152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B3A8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3E175C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0559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7D3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73A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59A80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C0463E" w14:paraId="3AA21F67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371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0E67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47E4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DC0A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6535BEA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59E01F00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396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6482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850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8210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8E2CF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17CAC8F1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B841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3FC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50A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542A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B20B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2E5BA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C17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3166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460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7704D7A7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B95F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4614B" w14:textId="77777777" w:rsidR="00C0463E" w:rsidRDefault="00C0463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682A" w14:textId="77777777" w:rsidR="00C0463E" w:rsidRDefault="00C0463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9FF02" w14:textId="77777777" w:rsidR="00C0463E" w:rsidRDefault="00C0463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23C8AAD9" w14:textId="77777777" w:rsidR="00C0463E" w:rsidRDefault="00C0463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644F065F" w14:textId="77777777" w:rsidR="00C0463E" w:rsidRDefault="00C0463E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4458D" w14:textId="77777777" w:rsidR="00C0463E" w:rsidRDefault="00C0463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004D" w14:textId="77777777" w:rsidR="00C0463E" w:rsidRDefault="00C0463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47CB" w14:textId="77777777" w:rsidR="00C0463E" w:rsidRDefault="00C0463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500BE49A" w14:textId="77777777" w:rsidR="00C0463E" w:rsidRDefault="00C0463E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C813" w14:textId="77777777" w:rsidR="00C0463E" w:rsidRDefault="00C0463E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182D5" w14:textId="77777777" w:rsidR="00C0463E" w:rsidRDefault="00C0463E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3423A9C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1D4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AE1B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4C60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8D45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1C27FDA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D1E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3436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E11B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D1E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73907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FC92B2C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B77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51D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474+400</w:t>
            </w:r>
          </w:p>
          <w:p w14:paraId="4F45FB7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474+750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C1E8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F4C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Boju - Tunel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F27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DBAE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863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BEC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CD5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368E61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A0E4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284B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A7942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AC0E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4B573549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036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E23E7C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12808BB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1EE7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6BB1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2551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53D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14A56AFE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062B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D63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6CE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600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C61D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1E854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ACCA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4A9A49A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993B2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3D45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07E76DC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648E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62F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F0D700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C0F2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B5D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EBB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FAEB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D5C4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A9897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AF8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3EFB497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E53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A09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488+600</w:t>
            </w:r>
          </w:p>
          <w:p w14:paraId="2E647A8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21B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9523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 xml:space="preserve"> – Parcurs 1 (călcâi R7 și </w:t>
            </w:r>
          </w:p>
          <w:p w14:paraId="6B3D653C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A30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797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AA53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F00D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E2D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protecție muncitori între orele 07.00 – 18.00.</w:t>
            </w:r>
          </w:p>
          <w:p w14:paraId="5605FE5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6E500D6B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34D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E0B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E16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3D54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A49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0FDD365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47A2FE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4E8D50C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1505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3F63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9894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52957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54FFA454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C0463E" w14:paraId="2795D85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B91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342B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31C8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AF88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0D1EC13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6EF0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E065E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F79F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098686C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E198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511BA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5223A3E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B42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336E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209CDD8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800D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3DCD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BB7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7D7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827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7049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19BF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1FBE1C6D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2D35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94D0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498+100</w:t>
            </w:r>
          </w:p>
          <w:p w14:paraId="62F0DD55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498+150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E3B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C0AA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F88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F4F1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927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D0C6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12966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558E7B97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54A8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069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18C86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8B70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C39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734BB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BA7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1D64E4A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426E5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4E553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C0463E" w14:paraId="280C1E9A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32E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5F36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8942F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9A505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7168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1476C49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0DA0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19C8D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9681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D9F12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4EEE914B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C21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3637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9CA5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366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507B5D7E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E949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69129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AFDA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635DB" w14:textId="77777777" w:rsidR="00C0463E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CEF8B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79E73A4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D65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4B21C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AD79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B181" w14:textId="77777777" w:rsidR="00C0463E" w:rsidRDefault="00C0463E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84B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4C256A9E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527813F4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3A24856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63BDFD22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DEC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B243" w14:textId="77777777" w:rsidR="00C0463E" w:rsidRDefault="00C0463E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AAE1A" w14:textId="77777777" w:rsidR="00C0463E" w:rsidRPr="00600D25" w:rsidRDefault="00C0463E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D55D" w14:textId="77777777" w:rsidR="00C0463E" w:rsidRPr="00D344C9" w:rsidRDefault="00C0463E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47395CA5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3D2C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97B9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6AFA" w14:textId="77777777" w:rsidR="00C0463E" w:rsidRPr="00600D25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AB956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3334DAC8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E986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30407C5E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34EFEEF3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3AEC115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232368C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2B634C56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B7450EB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0FA65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E948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3AE9" w14:textId="77777777" w:rsidR="00C0463E" w:rsidRPr="00600D25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C8A0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19BEEBD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3FA7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5682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FAABF" w14:textId="77777777" w:rsidR="00C0463E" w:rsidRPr="00600D25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61C0E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34CF278B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CD85D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2B98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64ED2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97A6" w14:textId="77777777" w:rsidR="00C0463E" w:rsidRPr="00600D25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681E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7285DC09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A5FA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3C376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5823" w14:textId="77777777" w:rsidR="00C0463E" w:rsidRPr="00600D25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217C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8C08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90DDDA8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13FD4C34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11604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6A152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A905" w14:textId="77777777" w:rsidR="00C0463E" w:rsidRPr="00600D25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03AC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C0463E" w14:paraId="0A0C4A0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3D8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5269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45C67557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535C" w14:textId="77777777" w:rsidR="00C0463E" w:rsidRPr="00600D25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D892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46B3454F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D398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05DA2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513E0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5450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5608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7F31466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F945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B1CEE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C74E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7C418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A8E82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9D723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F1F41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EA34E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BC4FF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57F390A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78AA2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23D2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0741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2BE5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0BD85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35C2C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016A" w14:textId="77777777" w:rsidR="00C0463E" w:rsidRDefault="00C0463E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71BE6" w14:textId="77777777" w:rsidR="00C0463E" w:rsidRDefault="00C0463E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5F89C" w14:textId="77777777" w:rsidR="00C0463E" w:rsidRDefault="00C0463E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C0463E" w14:paraId="2BC4457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BE93C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69E7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EAB38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5731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CB01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5287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B54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5FD8D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D501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C0463E" w14:paraId="4E899AC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496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372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6683D697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C4F9F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76EC3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D010D2E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3451F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FA4EF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7233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C0C3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2DE5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20435C8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3D44F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49284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2AA5DE85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664DD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563D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6EC147D6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DC93E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0399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E7A2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F36FF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CC4C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75765D1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13D2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A4B0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3A61AB29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018B6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0EFA2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E25FAC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3B2AF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ADB75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20952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C6555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3FD9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4DC9D77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E45D2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97CE7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8E2B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0092C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CB912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CA71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74844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15BC0BCF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B307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018A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3AAFA93B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C8D6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9B510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D7F8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FE91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2C05E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98C3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336AD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53754969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E34AF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FADC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36AC4F5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181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44A00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A55C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9F93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AC7D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AE1F8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BC786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17C2629F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E1E18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53844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C0463E" w14:paraId="004934E1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D6147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A6FF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8C69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50B8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85BA3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4307047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3B93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A198A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CA9A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6AE9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C0463E" w14:paraId="4D2DF71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E531D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3BED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2EABC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43970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635D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29CD35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52B8A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43309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6BB4E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93C6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C0463E" w14:paraId="0CB5D98B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C163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0F976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FF81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D753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D4E5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41D00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97353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0753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E2A2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0EE0E68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77AB9667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C0463E" w14:paraId="631BF81B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612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786E4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E8B40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1FD2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81A5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8649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7536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97887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199B3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D524CE2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liniile 4 - 7 Tranzit </w:t>
            </w:r>
          </w:p>
          <w:p w14:paraId="795C404E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Y.</w:t>
            </w:r>
          </w:p>
        </w:tc>
      </w:tr>
      <w:tr w:rsidR="00C0463E" w14:paraId="575CD7AB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A02BE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8122E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62C7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02DB5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Oradea Est </w:t>
            </w:r>
          </w:p>
          <w:p w14:paraId="3B06422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DF36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082A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FC50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666BA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A2FE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5T - 7T Oradea Est Cap Y.</w:t>
            </w:r>
          </w:p>
        </w:tc>
      </w:tr>
      <w:tr w:rsidR="00C0463E" w14:paraId="4E3EAA8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A9C7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E61B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7D16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3A8AE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-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066F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A765" w14:textId="77777777" w:rsidR="00C0463E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83B7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651+550</w:t>
            </w:r>
          </w:p>
          <w:p w14:paraId="2CA5DBE6" w14:textId="77777777" w:rsidR="00C0463E" w:rsidRDefault="00C0463E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651+684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C6EA" w14:textId="77777777" w:rsidR="00C0463E" w:rsidRPr="00600D25" w:rsidRDefault="00C0463E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90055" w14:textId="77777777" w:rsidR="00C0463E" w:rsidRDefault="00C0463E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C0463E" w14:paraId="3DFD180A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FC05F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EE7A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0380A2BA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7C54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19CA7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6925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65F0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49C8E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0956AA70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3CAA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52583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6D746402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FE71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0179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289A7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7878A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E0771A1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F05AE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B608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383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1BDA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C7408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248C17D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2D7C8BF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E138224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C0463E" w14:paraId="7B64EA90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A52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494F7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A77E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D457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18FDFD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337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F6B0B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A66ED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7B73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BAD3D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5921DB6B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02EB850C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5BC36D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C0463E" w14:paraId="1046C29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8F7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E3D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D2CAA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4302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C5287FB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7835F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AF87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839E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195E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043D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528070E0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24771D9D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8B7DA85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C0463E" w14:paraId="430E0A2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C22B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936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6E7EE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658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0FF74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5038C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D5C0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5C998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39174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6A1FE2A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44841B8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C0463E" w14:paraId="20E1034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78F79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7D5A0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B053C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ABC9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76CF0174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7AB42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0760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C63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0BBE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30BE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076BD61F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F0228B8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C0463E" w14:paraId="75F34A2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360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85F5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D28F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28786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6525F5C5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27B74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6F8C5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25923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56B4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4F9B5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E9C3EB6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B1EC188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C0463E" w14:paraId="346E30D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D2E0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6960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04C70675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5D8A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46954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1F09681A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B63D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22A5D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03E9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B81F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32C2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03FF7223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48565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E2CA2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0C5344D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555A7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3EE8A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1A52FC2D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0E3B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DD00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A34AC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84FF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214A9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065C9A4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A5AEA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EB7AB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91448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DCFB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6652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0837292A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2EDC6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A3A5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94D6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C8972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8319AA1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205DF85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C0463E" w14:paraId="3F942A1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6386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E691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60502F2D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EBDC4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30209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1FA99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78590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D82E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21A6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94FA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C0463E" w14:paraId="54DF45C4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F8428" w14:textId="77777777" w:rsidR="00C0463E" w:rsidRDefault="00C0463E" w:rsidP="00C0463E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B729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5508AEC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6177B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A7F1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AB5B8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46A3" w14:textId="77777777" w:rsidR="00C0463E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4992F" w14:textId="77777777" w:rsidR="00C0463E" w:rsidRDefault="00C0463E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55BDF" w14:textId="77777777" w:rsidR="00C0463E" w:rsidRPr="00600D25" w:rsidRDefault="00C0463E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4288" w14:textId="77777777" w:rsidR="00C0463E" w:rsidRDefault="00C0463E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14845715" w14:textId="77777777" w:rsidR="00C0463E" w:rsidRPr="00836022" w:rsidRDefault="00C0463E" w:rsidP="0095691E">
      <w:pPr>
        <w:spacing w:before="40" w:line="192" w:lineRule="auto"/>
        <w:ind w:right="57"/>
        <w:rPr>
          <w:sz w:val="20"/>
          <w:lang w:val="en-US"/>
        </w:rPr>
      </w:pPr>
    </w:p>
    <w:p w14:paraId="056DC77D" w14:textId="77777777" w:rsidR="00C0463E" w:rsidRPr="0095691E" w:rsidRDefault="00C0463E" w:rsidP="0095691E"/>
    <w:p w14:paraId="24123F9A" w14:textId="77777777" w:rsidR="00C0463E" w:rsidRDefault="00C0463E" w:rsidP="00E512BA">
      <w:pPr>
        <w:pStyle w:val="Heading1"/>
        <w:spacing w:line="360" w:lineRule="auto"/>
      </w:pPr>
      <w:r>
        <w:t>LINIA 301 B</w:t>
      </w:r>
    </w:p>
    <w:p w14:paraId="6B1EAAF1" w14:textId="77777777" w:rsidR="00C0463E" w:rsidRDefault="00C0463E" w:rsidP="009020B3">
      <w:pPr>
        <w:pStyle w:val="Heading1"/>
        <w:spacing w:line="360" w:lineRule="auto"/>
        <w:rPr>
          <w:b w:val="0"/>
          <w:bCs w:val="0"/>
          <w:sz w:val="8"/>
        </w:rPr>
      </w:pPr>
      <w:r>
        <w:t>P. mac. R3  BUCIUMENI - BUFTEA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0463E" w14:paraId="58D77722" w14:textId="77777777">
        <w:trPr>
          <w:cantSplit/>
          <w:trHeight w:val="555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E201" w14:textId="77777777" w:rsidR="00C0463E" w:rsidRDefault="00C0463E" w:rsidP="00C0463E">
            <w:pPr>
              <w:numPr>
                <w:ilvl w:val="0"/>
                <w:numId w:val="47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FCF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0+040</w:t>
            </w:r>
          </w:p>
          <w:p w14:paraId="0108010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2+320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3258" w14:textId="77777777" w:rsidR="00C0463E" w:rsidRPr="004856F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72F8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Bucimeni-</w:t>
            </w:r>
          </w:p>
          <w:p w14:paraId="0A9790B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Buftea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B5D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093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33B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351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3725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D023E46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1D07511F" w14:textId="77777777" w:rsidR="00C0463E" w:rsidRDefault="00C0463E" w:rsidP="00C64D9B">
      <w:pPr>
        <w:pStyle w:val="Heading1"/>
        <w:spacing w:line="360" w:lineRule="auto"/>
      </w:pPr>
      <w:r>
        <w:t xml:space="preserve">LINIA 301 Ba </w:t>
      </w:r>
    </w:p>
    <w:p w14:paraId="3CBFD21A" w14:textId="77777777" w:rsidR="00C0463E" w:rsidRDefault="00C0463E" w:rsidP="00501B15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PR Buciumeni  - mogoşoaia - VOLUNTARI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C0463E" w14:paraId="119EA5A0" w14:textId="77777777">
        <w:trPr>
          <w:cantSplit/>
          <w:trHeight w:val="15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FFFF" w14:textId="77777777" w:rsidR="00C0463E" w:rsidRDefault="00C0463E" w:rsidP="00C0463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973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71BF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98E1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BF08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6C7C14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11B</w:t>
            </w:r>
          </w:p>
          <w:p w14:paraId="084E0D2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FEB1" w14:textId="77777777" w:rsidR="00C0463E" w:rsidRPr="00771A0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9E8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51F2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3624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C0463E" w14:paraId="20D2420B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49E9B" w14:textId="77777777" w:rsidR="00C0463E" w:rsidRDefault="00C0463E" w:rsidP="00C0463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54B9D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2C5CB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A4AF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R3 Buciumeni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CA04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C4E4B7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3B </w:t>
            </w:r>
          </w:p>
          <w:p w14:paraId="72B1F58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 5B </w:t>
            </w:r>
          </w:p>
          <w:p w14:paraId="30266D4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4D3B203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005F8" w14:textId="77777777" w:rsidR="00C0463E" w:rsidRPr="00771A0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DE1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56CB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B860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Afectează intrări - ieşiri la Remiza Specială Mogoşoaia.</w:t>
            </w:r>
          </w:p>
          <w:p w14:paraId="6732BEE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C0463E" w14:paraId="6EF6FC16" w14:textId="77777777">
        <w:trPr>
          <w:cantSplit/>
          <w:trHeight w:val="8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C5439" w14:textId="77777777" w:rsidR="00C0463E" w:rsidRDefault="00C0463E" w:rsidP="00C0463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D95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1+100</w:t>
            </w:r>
          </w:p>
          <w:p w14:paraId="66D98EC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786FE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28D2D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Buciumeni -</w:t>
            </w:r>
          </w:p>
          <w:p w14:paraId="24BEB517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Mogoşoaia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009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21E91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B557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EB82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6DC8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C0463E" w14:paraId="6F089862" w14:textId="77777777">
        <w:trPr>
          <w:cantSplit/>
          <w:trHeight w:val="294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1B80E" w14:textId="77777777" w:rsidR="00C0463E" w:rsidRDefault="00C0463E" w:rsidP="00C0463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E9F7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882C6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DF160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551A4B3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430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A0B293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şi 27 </w:t>
            </w:r>
          </w:p>
          <w:p w14:paraId="2EEF600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305D1" w14:textId="77777777" w:rsidR="00C0463E" w:rsidRPr="00771A0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FBA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C9ED1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5826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  <w:tr w:rsidR="00C0463E" w14:paraId="24621A67" w14:textId="77777777">
        <w:trPr>
          <w:cantSplit/>
          <w:trHeight w:val="21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AE82E" w14:textId="77777777" w:rsidR="00C0463E" w:rsidRDefault="00C0463E" w:rsidP="00C0463E">
            <w:pPr>
              <w:numPr>
                <w:ilvl w:val="0"/>
                <w:numId w:val="5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FAD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9B513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43CA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Mogoşoaia </w:t>
            </w:r>
          </w:p>
          <w:p w14:paraId="22296477" w14:textId="77777777" w:rsidR="00C0463E" w:rsidRDefault="00C0463E">
            <w:pPr>
              <w:spacing w:before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FF90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22 </w:t>
            </w:r>
          </w:p>
          <w:p w14:paraId="7F016C89" w14:textId="77777777" w:rsidR="00C0463E" w:rsidRPr="00964B09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D2A8" w14:textId="77777777" w:rsidR="00C0463E" w:rsidRPr="00771A0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71A0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75FD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532E5" w14:textId="77777777" w:rsidR="00C0463E" w:rsidRPr="00244AE6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48F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pacing w:val="6"/>
                <w:sz w:val="20"/>
                <w:lang w:val="ro-RO"/>
              </w:rPr>
            </w:pPr>
            <w:r>
              <w:rPr>
                <w:b/>
                <w:bCs/>
                <w:i/>
                <w:iCs/>
                <w:spacing w:val="6"/>
                <w:sz w:val="20"/>
                <w:lang w:val="ro-RO"/>
              </w:rPr>
              <w:t>Nesemnalizată pe teren.</w:t>
            </w:r>
          </w:p>
        </w:tc>
      </w:tr>
    </w:tbl>
    <w:p w14:paraId="629B9FC2" w14:textId="77777777" w:rsidR="00C0463E" w:rsidRDefault="00C0463E">
      <w:pPr>
        <w:spacing w:before="40" w:line="192" w:lineRule="auto"/>
        <w:ind w:right="57"/>
        <w:rPr>
          <w:sz w:val="20"/>
          <w:lang w:val="ro-RO"/>
        </w:rPr>
      </w:pPr>
    </w:p>
    <w:p w14:paraId="03D456E4" w14:textId="77777777" w:rsidR="00C0463E" w:rsidRDefault="00C0463E" w:rsidP="009E1E10">
      <w:pPr>
        <w:pStyle w:val="Heading1"/>
        <w:spacing w:line="360" w:lineRule="auto"/>
      </w:pPr>
      <w:r>
        <w:t>LINIA 301 Bb</w:t>
      </w:r>
    </w:p>
    <w:p w14:paraId="04161FE8" w14:textId="77777777" w:rsidR="00C0463E" w:rsidRDefault="00C0463E" w:rsidP="004B35A3">
      <w:pPr>
        <w:pStyle w:val="Heading1"/>
        <w:spacing w:line="360" w:lineRule="auto"/>
        <w:rPr>
          <w:b w:val="0"/>
          <w:bCs w:val="0"/>
          <w:sz w:val="8"/>
        </w:rPr>
      </w:pPr>
      <w:r>
        <w:t>MOGOŞOAIA - VOLUNTARI - Ram. PASĂREA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0463E" w14:paraId="313F813F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2A7CC" w14:textId="77777777" w:rsidR="00C0463E" w:rsidRDefault="00C0463E" w:rsidP="00C0463E">
            <w:pPr>
              <w:numPr>
                <w:ilvl w:val="0"/>
                <w:numId w:val="46"/>
              </w:numPr>
              <w:spacing w:before="40" w:after="40" w:line="276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36D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C2D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2E1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Mogoșoaia -</w:t>
            </w:r>
          </w:p>
          <w:p w14:paraId="00CDFC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Otopeni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334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FE1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835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7+900</w:t>
            </w:r>
          </w:p>
          <w:p w14:paraId="588379A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8+500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F544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  <w:r>
              <w:rPr>
                <w:b/>
                <w:bCs/>
                <w:sz w:val="32"/>
                <w:lang w:val="ro-RO"/>
              </w:rPr>
              <w:t>15</w:t>
            </w: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6A1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C4E0AA7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313BC8CC" w14:textId="77777777" w:rsidR="00C0463E" w:rsidRDefault="00C0463E" w:rsidP="00CF0E71">
      <w:pPr>
        <w:pStyle w:val="Heading1"/>
        <w:spacing w:line="276" w:lineRule="auto"/>
      </w:pPr>
      <w:r>
        <w:t>LINIA 301 D</w:t>
      </w:r>
    </w:p>
    <w:p w14:paraId="5D92FC6B" w14:textId="77777777" w:rsidR="00C0463E" w:rsidRDefault="00C0463E" w:rsidP="00CF0E71">
      <w:pPr>
        <w:pStyle w:val="Heading1"/>
        <w:spacing w:line="276" w:lineRule="auto"/>
        <w:rPr>
          <w:b w:val="0"/>
          <w:bCs w:val="0"/>
          <w:sz w:val="8"/>
        </w:rPr>
      </w:pPr>
      <w:r>
        <w:t>PANTELIMON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C0463E" w14:paraId="7E484D47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8B8E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BC0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31+250</w:t>
            </w:r>
          </w:p>
          <w:p w14:paraId="5B5117C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91317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3A3C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Pantelimon - </w:t>
            </w:r>
          </w:p>
          <w:p w14:paraId="5C7D0AAE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F8AD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BEA4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4D35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2A380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736A6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5E4C6BE" w14:textId="77777777">
        <w:trPr>
          <w:cantSplit/>
          <w:trHeight w:val="3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87DE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E18DA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4ECB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7954B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6972607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B4D4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D18247F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D032A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F32B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A0CEC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E7D2C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FE24EFF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9507D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184F5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671AA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34541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E146E74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5FE9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E1263A9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012B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9FFF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B727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31E1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18D0E8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D4056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09D2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8A64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F4A5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A415F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1AB4C6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5F2EA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4AC76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0036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ED30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590059D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EEF9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7F55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8E30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384A7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2F14E3DE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69663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3742C88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 /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D2BB4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917A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3BD2E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489B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C7334E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3F081EBD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 Cap X.</w:t>
            </w:r>
          </w:p>
        </w:tc>
      </w:tr>
      <w:tr w:rsidR="00C0463E" w14:paraId="7E914553" w14:textId="77777777">
        <w:trPr>
          <w:cantSplit/>
          <w:trHeight w:val="10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4206A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C6E2D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BB54C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15AC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1DE76B6F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15638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10, 12, 34</w:t>
            </w:r>
          </w:p>
          <w:p w14:paraId="7E257476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7DF1D61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</w:t>
            </w:r>
          </w:p>
          <w:p w14:paraId="41AE261D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FB94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83CD2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23F3F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3092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959A6CE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7DC3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E5803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5172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3A89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757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4BF9D61C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/ 8</w:t>
            </w:r>
          </w:p>
          <w:p w14:paraId="4A97D5A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3DEB32B7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 14 /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7D49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1517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D658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0C746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către Antestaţia Faur.</w:t>
            </w:r>
          </w:p>
        </w:tc>
      </w:tr>
      <w:tr w:rsidR="00C0463E" w14:paraId="400D97D8" w14:textId="77777777">
        <w:trPr>
          <w:cantSplit/>
          <w:trHeight w:val="16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0EAE0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7C7F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37+165</w:t>
            </w:r>
          </w:p>
          <w:p w14:paraId="76F80E57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37+173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29B3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B88E0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Grupa Tehnică - </w:t>
            </w:r>
          </w:p>
          <w:p w14:paraId="370ED2D7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B574C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0EC9C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C2AA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AAC2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9464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E56A6C8" w14:textId="77777777">
        <w:trPr>
          <w:cantSplit/>
          <w:trHeight w:val="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7194D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8507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62027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C645C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PM Popeşti Leordeni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28B7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F3DC1B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E0730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697C6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970E2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3B94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21A554F" w14:textId="77777777"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36F9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ED303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1EAF1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ED2A7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1D8425DD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D56EA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41BA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233A4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07D4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CFD33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369C283" w14:textId="77777777">
        <w:trPr>
          <w:cantSplit/>
          <w:trHeight w:val="4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791FD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6C07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52F93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EC496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3B589272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7053E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</w:t>
            </w:r>
          </w:p>
          <w:p w14:paraId="5290EF98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diag.</w:t>
            </w:r>
          </w:p>
          <w:p w14:paraId="1D446C6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2 - 4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024F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58ECE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4335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484E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2F3344A" w14:textId="77777777">
        <w:trPr>
          <w:cantSplit/>
          <w:trHeight w:val="25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DDD3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D75F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42AAF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646E1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23B9EE45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A05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12, 14, 16 </w:t>
            </w:r>
          </w:p>
          <w:p w14:paraId="4670EF55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759A7AA6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T.D.J. </w:t>
            </w:r>
          </w:p>
          <w:p w14:paraId="42602C4A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FE1A1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FDA04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C775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FC506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2F4631DA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0B09326" w14:textId="77777777">
        <w:trPr>
          <w:cantSplit/>
          <w:trHeight w:val="18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C849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6459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77D47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DE98D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Berceni</w:t>
            </w:r>
          </w:p>
          <w:p w14:paraId="7D65C17A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5DE1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peste sch. </w:t>
            </w:r>
          </w:p>
          <w:p w14:paraId="2C6A649F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3, 5, </w:t>
            </w:r>
          </w:p>
          <w:p w14:paraId="08A2E01D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7, 9 </w:t>
            </w:r>
          </w:p>
          <w:p w14:paraId="6B7C5C6C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şi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9BAA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A892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453A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B892E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1 - 6.</w:t>
            </w:r>
          </w:p>
          <w:p w14:paraId="1F6A6BA6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2BB739C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9FC76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704AD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B111A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EB63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1D81FFBF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0081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91E99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77CDE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E2DB6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8086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FE98E1A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2D32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5A504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59BA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71527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5F33582D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A9C79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1BDE7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F08A2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EDCA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4E67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ECDA03B" w14:textId="77777777">
        <w:trPr>
          <w:cantSplit/>
          <w:trHeight w:val="9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D3644" w14:textId="77777777" w:rsidR="00C0463E" w:rsidRDefault="00C0463E" w:rsidP="00C0463E">
            <w:pPr>
              <w:numPr>
                <w:ilvl w:val="0"/>
                <w:numId w:val="5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98B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2975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23A14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66FB0387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35252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EC6E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0D3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5F09" w14:textId="77777777" w:rsidR="00C0463E" w:rsidRPr="00935D4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2A480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189008E" w14:textId="77777777" w:rsidR="00C0463E" w:rsidRDefault="00C0463E" w:rsidP="00CF0E71">
      <w:pPr>
        <w:spacing w:before="40" w:line="276" w:lineRule="auto"/>
        <w:ind w:right="57"/>
        <w:rPr>
          <w:sz w:val="20"/>
          <w:lang w:val="ro-RO"/>
        </w:rPr>
      </w:pPr>
    </w:p>
    <w:p w14:paraId="5F3BBBDE" w14:textId="77777777" w:rsidR="00C0463E" w:rsidRDefault="00C0463E" w:rsidP="008F15F5">
      <w:pPr>
        <w:pStyle w:val="Heading1"/>
        <w:spacing w:line="360" w:lineRule="auto"/>
      </w:pPr>
      <w:r>
        <w:lastRenderedPageBreak/>
        <w:t>LINIA 301 De</w:t>
      </w:r>
    </w:p>
    <w:p w14:paraId="11A3228C" w14:textId="77777777" w:rsidR="00C0463E" w:rsidRDefault="00C0463E" w:rsidP="003A6DFA">
      <w:pPr>
        <w:pStyle w:val="Heading1"/>
        <w:spacing w:line="360" w:lineRule="auto"/>
        <w:rPr>
          <w:b w:val="0"/>
          <w:bCs w:val="0"/>
          <w:sz w:val="8"/>
        </w:rPr>
      </w:pPr>
      <w:r>
        <w:t>BUCUREŞTI SUD - ANTESTAŢIA FAUR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C0463E" w14:paraId="1352BFB9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01BE" w14:textId="77777777" w:rsidR="00C0463E" w:rsidRDefault="00C0463E" w:rsidP="00C0463E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A84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13005" w14:textId="77777777" w:rsidR="00C0463E" w:rsidRPr="00A5601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C03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Antestaţia Faur</w:t>
            </w:r>
          </w:p>
          <w:p w14:paraId="4F6CAE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CD4D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AB0D" w14:textId="77777777" w:rsidR="00C0463E" w:rsidRPr="00A5601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5601C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F5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944C" w14:textId="77777777" w:rsidR="00C0463E" w:rsidRPr="00A5601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62CD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891D59A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13877356" w14:textId="77777777" w:rsidR="00C0463E" w:rsidRDefault="00C0463E" w:rsidP="00125915">
      <w:pPr>
        <w:pStyle w:val="Heading1"/>
        <w:spacing w:line="360" w:lineRule="auto"/>
      </w:pPr>
      <w:r>
        <w:t>LINIA 301 E1</w:t>
      </w:r>
    </w:p>
    <w:p w14:paraId="4E606E5A" w14:textId="77777777" w:rsidR="00C0463E" w:rsidRDefault="00C0463E" w:rsidP="005A0AD9">
      <w:pPr>
        <w:pStyle w:val="Heading1"/>
        <w:spacing w:line="360" w:lineRule="auto"/>
        <w:rPr>
          <w:b w:val="0"/>
          <w:bCs w:val="0"/>
          <w:sz w:val="8"/>
        </w:rPr>
      </w:pPr>
      <w:r>
        <w:t>RACORDARE R1 - R2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0463E" w14:paraId="655D2970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650CE" w14:textId="77777777" w:rsidR="00C0463E" w:rsidRDefault="00C0463E" w:rsidP="00C0463E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6CE1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621C5D3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0+700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9DD5" w14:textId="77777777" w:rsidR="00C0463E" w:rsidRPr="00C61E1A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3DD94" w14:textId="77777777" w:rsidR="00C0463E" w:rsidRDefault="00C0463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R1 -</w:t>
            </w:r>
          </w:p>
          <w:p w14:paraId="2BF85181" w14:textId="77777777" w:rsidR="00C0463E" w:rsidRDefault="00C0463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 Jilava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B9A6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03C4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A9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728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F5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20B9191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799C394F" w14:textId="77777777" w:rsidR="00C0463E" w:rsidRDefault="00C0463E" w:rsidP="001D4EEA">
      <w:pPr>
        <w:pStyle w:val="Heading1"/>
        <w:spacing w:line="360" w:lineRule="auto"/>
      </w:pPr>
      <w:r>
        <w:t>LINIA 301 Eb</w:t>
      </w:r>
    </w:p>
    <w:p w14:paraId="794F787E" w14:textId="77777777" w:rsidR="00C0463E" w:rsidRDefault="00C0463E" w:rsidP="00FF6DB8">
      <w:pPr>
        <w:pStyle w:val="Heading1"/>
        <w:spacing w:line="360" w:lineRule="auto"/>
        <w:rPr>
          <w:b w:val="0"/>
          <w:bCs w:val="0"/>
          <w:sz w:val="8"/>
        </w:rPr>
      </w:pPr>
      <w:r>
        <w:t>CHIAJNA - JILAVA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0463E" w14:paraId="125CF205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7015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ECEA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2A8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DC7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06DD273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24</w:t>
            </w:r>
          </w:p>
          <w:p w14:paraId="6D3521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0F76B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980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AA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72+528</w:t>
            </w:r>
          </w:p>
          <w:p w14:paraId="13524F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72+028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6707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62E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12062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C0463E" w14:paraId="71977C01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76FF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ACB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0C4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1B9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55D7357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C0C7F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8494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7DF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71+900</w:t>
            </w:r>
          </w:p>
          <w:p w14:paraId="2CFD3DA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1B9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552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33AD9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pod metalic Km. 71+350 și sch. 2 Cap. Y Chiajna Km. 71+900.</w:t>
            </w:r>
          </w:p>
        </w:tc>
      </w:tr>
      <w:tr w:rsidR="00C0463E" w14:paraId="71AC77CE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D1FD5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B16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68+850</w:t>
            </w:r>
          </w:p>
          <w:p w14:paraId="77E4C4E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97A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CEC1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Chiajna -</w:t>
            </w:r>
          </w:p>
          <w:p w14:paraId="03BAA1E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Vest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CEBD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03A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FD8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37B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1FB2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BAC9A9D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10FA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F31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13B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848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787B37D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9C098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8FE555F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DE24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F4D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4F94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B576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040E7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 Cap X.</w:t>
            </w:r>
          </w:p>
        </w:tc>
      </w:tr>
      <w:tr w:rsidR="00C0463E" w14:paraId="41DDFB3B" w14:textId="77777777">
        <w:trPr>
          <w:cantSplit/>
          <w:trHeight w:val="110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64A2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56E6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06D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1A0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6CB7A1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7FF14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EA16E9F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80C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178C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25BA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20F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72A2D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7 - 10.</w:t>
            </w:r>
          </w:p>
        </w:tc>
      </w:tr>
      <w:tr w:rsidR="00C0463E" w14:paraId="7B90B89C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BDA33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D9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D0C3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ECC6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4154D6D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22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2D9F0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B95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6CADA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CB2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CEC6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  linia 7 abătută.</w:t>
            </w:r>
          </w:p>
        </w:tc>
      </w:tr>
      <w:tr w:rsidR="00C0463E" w14:paraId="47A59DF9" w14:textId="77777777">
        <w:trPr>
          <w:cantSplit/>
          <w:trHeight w:val="19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3B58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C96C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3B38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8E8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7D1E21A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D4B4A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B3E0251" w14:textId="77777777" w:rsidR="00C0463E" w:rsidRDefault="00C0463E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BAC40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F06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1D757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E2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8800F59" w14:textId="77777777">
        <w:trPr>
          <w:cantSplit/>
          <w:trHeight w:val="62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A23B6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D7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E649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71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59BCC6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E5D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FAA8B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E56A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7146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C5DE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F8B27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 abătute.</w:t>
            </w:r>
          </w:p>
        </w:tc>
      </w:tr>
      <w:tr w:rsidR="00C0463E" w14:paraId="1C8870DA" w14:textId="77777777">
        <w:trPr>
          <w:cantSplit/>
          <w:trHeight w:val="6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977B7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26BA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93DD5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15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1CC1479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BF1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B833DD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7C682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30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EB4CB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A973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0C22959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E1A6F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8F9D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FEC1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14C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Vest</w:t>
            </w:r>
          </w:p>
          <w:p w14:paraId="2A29920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E28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0F4A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82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0CDB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05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6D170AD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9152D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E0AA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59+280</w:t>
            </w:r>
          </w:p>
          <w:p w14:paraId="1E9BA86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59+330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90575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4BA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1B28DEB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  <w:p w14:paraId="09F5D98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77E0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A3519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CB2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BDE3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266B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FB254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2 și III.</w:t>
            </w:r>
          </w:p>
        </w:tc>
      </w:tr>
      <w:tr w:rsidR="00C0463E" w14:paraId="054FDCA2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C8812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CF1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60+300</w:t>
            </w:r>
          </w:p>
          <w:p w14:paraId="06ADA3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DBC1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531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Vârteju</w:t>
            </w:r>
          </w:p>
          <w:p w14:paraId="27EBB8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5, 9, 13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7C3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AF001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2A3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E16E9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1B2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E7BC6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1, 2 și 3 directă </w:t>
            </w:r>
          </w:p>
          <w:p w14:paraId="773347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X.</w:t>
            </w:r>
          </w:p>
        </w:tc>
      </w:tr>
      <w:tr w:rsidR="00C0463E" w14:paraId="3743D72E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FF11D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1E3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53+300</w:t>
            </w:r>
          </w:p>
          <w:p w14:paraId="3563F91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77870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4A6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0C9783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4DC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433A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6C22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2B026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902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2E936A3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2C877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656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268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351F" w14:textId="77777777" w:rsidR="00C0463E" w:rsidRDefault="00C0463E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33AFD5AE" w14:textId="77777777" w:rsidR="00C0463E" w:rsidRDefault="00C0463E" w:rsidP="00F15F7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551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B3CD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8869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53+400</w:t>
            </w:r>
          </w:p>
          <w:p w14:paraId="7E4FC4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19405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8678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E2ADF5C" w14:textId="77777777">
        <w:trPr>
          <w:cantSplit/>
          <w:trHeight w:val="2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1B759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AAA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68090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F017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Vârteju -</w:t>
            </w:r>
          </w:p>
          <w:p w14:paraId="1ED8BE8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2EC2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A9890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CB0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2368384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2E92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800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7E9A8E8" w14:textId="77777777">
        <w:trPr>
          <w:cantSplit/>
          <w:trHeight w:val="8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B851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01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19660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9A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C888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52EE9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73B640D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7217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AB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00FA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64C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DA7C9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1, 2, 3 primiri - expedieri.</w:t>
            </w:r>
          </w:p>
        </w:tc>
      </w:tr>
      <w:tr w:rsidR="00C0463E" w14:paraId="4D0E5ED7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1AB38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3C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9FEC7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FFF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039C9C1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D49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7BC7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4DB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2702D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62A3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B9C4CF6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364C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D36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0A49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7ED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0F1AD72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B8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9B7B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95F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6412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C36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E1D65FE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14258" w14:textId="77777777" w:rsidR="00C0463E" w:rsidRDefault="00C0463E" w:rsidP="00C0463E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27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F12A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A5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Jilava</w:t>
            </w:r>
          </w:p>
          <w:p w14:paraId="082CAFD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26B5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2D0A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21173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A2F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9866" w14:textId="77777777" w:rsidR="00C0463E" w:rsidRPr="00521173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3638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8DE8D1A" w14:textId="77777777" w:rsidR="00C0463E" w:rsidRPr="007972D9" w:rsidRDefault="00C0463E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31C07E42" w14:textId="77777777" w:rsidR="00C0463E" w:rsidRDefault="00C0463E" w:rsidP="008A020B">
      <w:pPr>
        <w:pStyle w:val="Heading1"/>
        <w:spacing w:line="360" w:lineRule="auto"/>
        <w:rPr>
          <w:lang w:val="en-US"/>
        </w:rPr>
      </w:pPr>
      <w:r>
        <w:rPr>
          <w:lang w:val="en-US"/>
        </w:rPr>
        <w:t>LINIA 301 F</w:t>
      </w:r>
    </w:p>
    <w:p w14:paraId="40B87189" w14:textId="77777777" w:rsidR="00C0463E" w:rsidRPr="005D215B" w:rsidRDefault="00C0463E" w:rsidP="00737CD4">
      <w:pPr>
        <w:pStyle w:val="Heading1"/>
        <w:spacing w:line="360" w:lineRule="auto"/>
        <w:rPr>
          <w:b w:val="0"/>
          <w:bCs w:val="0"/>
          <w:sz w:val="8"/>
          <w:lang w:val="en-US"/>
        </w:rPr>
      </w:pPr>
      <w:r>
        <w:rPr>
          <w:lang w:val="en-US"/>
        </w:rPr>
        <w:t>CHITILA - CHIAJNA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0463E" w14:paraId="0631B7F2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5A26" w14:textId="77777777" w:rsidR="00C0463E" w:rsidRDefault="00C0463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76B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9A549" w14:textId="77777777" w:rsidR="00C0463E" w:rsidRPr="00B3607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69D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Chitila -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81E3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E22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82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0+800</w:t>
            </w:r>
          </w:p>
          <w:p w14:paraId="03D23F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BA5E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95F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teren, numai cu palete cu diagonală.</w:t>
            </w:r>
          </w:p>
        </w:tc>
      </w:tr>
      <w:tr w:rsidR="00C0463E" w14:paraId="0FF5BED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A78C2" w14:textId="77777777" w:rsidR="00C0463E" w:rsidRDefault="00C0463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78D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95A19" w14:textId="77777777" w:rsidR="00C0463E" w:rsidRPr="00B3607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38C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Chiajna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970B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25D582A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1412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D61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622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A73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A4DAF6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I  -  V şi firele 1 şi 2 Chitila - Chiajna şi </w:t>
            </w:r>
          </w:p>
          <w:p w14:paraId="314DC7C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Chiajna - Jilava.</w:t>
            </w:r>
          </w:p>
        </w:tc>
      </w:tr>
      <w:tr w:rsidR="00C0463E" w14:paraId="12B1759E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E625" w14:textId="77777777" w:rsidR="00C0463E" w:rsidRDefault="00C0463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50CA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456FC" w14:textId="77777777" w:rsidR="00C0463E" w:rsidRPr="00B3607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F1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Chiajna</w:t>
            </w:r>
          </w:p>
          <w:p w14:paraId="7CAC7C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8C2A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36C05B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FDD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EF4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4F8E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A6C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directă.</w:t>
            </w:r>
          </w:p>
        </w:tc>
      </w:tr>
      <w:tr w:rsidR="00C0463E" w14:paraId="281B855D" w14:textId="77777777">
        <w:trPr>
          <w:cantSplit/>
          <w:trHeight w:val="115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9E6E5" w14:textId="77777777" w:rsidR="00C0463E" w:rsidRDefault="00C0463E" w:rsidP="00DA521F">
            <w:pPr>
              <w:numPr>
                <w:ilvl w:val="0"/>
                <w:numId w:val="20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B76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FC6C" w14:textId="77777777" w:rsidR="00C0463E" w:rsidRPr="00B3607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EA2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Chiajna -</w:t>
            </w:r>
          </w:p>
          <w:p w14:paraId="5A4F345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Călcâi sch. 24, </w:t>
            </w:r>
          </w:p>
          <w:p w14:paraId="2B98F3F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CB5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A66D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CE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4+500</w:t>
            </w:r>
          </w:p>
          <w:p w14:paraId="79CB65E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7B2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37F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0DC22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</w:tbl>
    <w:p w14:paraId="42D80186" w14:textId="77777777" w:rsidR="00C0463E" w:rsidRDefault="00C0463E">
      <w:pPr>
        <w:spacing w:before="40" w:after="40" w:line="192" w:lineRule="auto"/>
        <w:ind w:right="57"/>
        <w:rPr>
          <w:sz w:val="20"/>
          <w:lang w:val="en-US"/>
        </w:rPr>
      </w:pPr>
    </w:p>
    <w:p w14:paraId="1A75BF23" w14:textId="77777777" w:rsidR="00C0463E" w:rsidRDefault="00C0463E" w:rsidP="00F14E3C">
      <w:pPr>
        <w:pStyle w:val="Heading1"/>
        <w:spacing w:line="360" w:lineRule="auto"/>
      </w:pPr>
      <w:r>
        <w:t>LINIA 301 F1</w:t>
      </w:r>
    </w:p>
    <w:p w14:paraId="32326D9E" w14:textId="77777777" w:rsidR="00C0463E" w:rsidRDefault="00C0463E" w:rsidP="00AF280C">
      <w:pPr>
        <w:pStyle w:val="Heading1"/>
        <w:spacing w:line="360" w:lineRule="auto"/>
        <w:rPr>
          <w:sz w:val="8"/>
        </w:rPr>
      </w:pPr>
      <w:r>
        <w:t>BUCUREŞTI TRIAJ B2 - POST GIULEŞTI – POST RUDENI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1"/>
        <w:gridCol w:w="754"/>
        <w:gridCol w:w="2197"/>
        <w:gridCol w:w="869"/>
        <w:gridCol w:w="756"/>
        <w:gridCol w:w="868"/>
        <w:gridCol w:w="756"/>
        <w:gridCol w:w="2498"/>
      </w:tblGrid>
      <w:tr w:rsidR="00C0463E" w14:paraId="0CA1F313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42050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75B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84FA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D4F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70C02D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18B2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DC6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17E5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525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87F9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3334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18451E4" w14:textId="77777777">
        <w:trPr>
          <w:cantSplit/>
          <w:trHeight w:val="33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C4B1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49B4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50E7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8BCC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55E039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26B2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A82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E5E7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0E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8B32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CEE0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EC17B1E" w14:textId="77777777">
        <w:trPr>
          <w:cantSplit/>
          <w:trHeight w:val="4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67F62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872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BD2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61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D6CDC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B2, linia 28B2 Cap 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378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 lungime de 70 m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1D81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32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CA55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FCB2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5B230AF" w14:textId="77777777">
        <w:trPr>
          <w:cantSplit/>
          <w:trHeight w:val="11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D39F0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498C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2BE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15C0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804A46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23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4DDA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pacing w:val="-10"/>
                <w:sz w:val="20"/>
                <w:lang w:val="ro-RO"/>
              </w:rPr>
              <w:t>diag.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  <w:p w14:paraId="2258841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4 - 16,</w:t>
            </w:r>
          </w:p>
          <w:p w14:paraId="38D075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28 - 44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33C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604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9CF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D43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08DBEB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5B19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DD0C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E73E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20F9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97CA1B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4E5E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16 / 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F6B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8B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BD9E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6F1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B5A79F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829D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93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819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B67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F28DE4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544C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7C7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F59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7C3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A18E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FB5DB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4B71D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1C5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E33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0194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C85CAE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BB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D5287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 / 42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6C3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553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7E86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BDE4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8C5DA48" w14:textId="77777777">
        <w:trPr>
          <w:cantSplit/>
          <w:trHeight w:val="59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68B4C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AB26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B2AC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4FC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03C6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 Romb bretea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9B2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363DA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 / 48, 24 / 34, 26 / 36</w:t>
            </w:r>
          </w:p>
          <w:p w14:paraId="48AF4A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7D49C2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/ 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707D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499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3282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6F7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7760BD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E2E2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3D3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4FA4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84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45050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49F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442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675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A305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6AD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B1AECC3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ADBD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10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DDA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6D3D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41AA5B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54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74A836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</w:t>
            </w:r>
          </w:p>
          <w:p w14:paraId="209EE91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 / 86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204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3C56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9FF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D8C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58DE3C6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C96F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183F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F552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46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D3328E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C8A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F0C6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C8B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FBA0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FA65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E6AD3BD" w14:textId="77777777">
        <w:trPr>
          <w:cantSplit/>
          <w:trHeight w:val="1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004A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FD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FE56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CCF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59478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DEC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porți-unea de linie cuprin-să între TDJ 8/14 - 44/60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8CE7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47B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C53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F1F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AEB87C6" w14:textId="77777777">
        <w:trPr>
          <w:cantSplit/>
          <w:trHeight w:val="52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D90C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5D9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BB84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8C1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E30BB8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619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1B0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16D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3852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88CB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32480A3" w14:textId="77777777">
        <w:trPr>
          <w:cantSplit/>
          <w:trHeight w:val="9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4865A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193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29C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6B4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8D8D2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536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100 şi </w:t>
            </w:r>
          </w:p>
          <w:p w14:paraId="6AB9E6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F44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C4D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4C31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C7FE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E64A243" w14:textId="77777777">
        <w:trPr>
          <w:cantSplit/>
          <w:trHeight w:val="104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7C960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51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DFF7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EC5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65E879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9F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între T.D.J.</w:t>
            </w:r>
          </w:p>
          <w:p w14:paraId="5B7A1D6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44 / 60 şi </w:t>
            </w:r>
          </w:p>
          <w:p w14:paraId="76C6C42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97F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996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3C08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2E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30922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23B2 – 28B2.</w:t>
            </w:r>
          </w:p>
        </w:tc>
      </w:tr>
      <w:tr w:rsidR="00C0463E" w14:paraId="6F3968C2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BCFC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BBE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636B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DF4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CA79E5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23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9F1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între sch. 64 </w:t>
            </w:r>
          </w:p>
          <w:p w14:paraId="694E0F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2AC46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5DB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2BB0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EE60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C2B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14B2 – 16B2.</w:t>
            </w:r>
          </w:p>
        </w:tc>
      </w:tr>
      <w:tr w:rsidR="00C0463E" w14:paraId="4B0C9769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BC1D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4BB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D1F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08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B6BF5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A1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18/20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AD58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F993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53A0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0C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BF91766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974CE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2DE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672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94AD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E19D84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F2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26/28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D87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7CF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5DB0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F8AB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01E6EA7" w14:textId="77777777">
        <w:trPr>
          <w:cantSplit/>
          <w:trHeight w:val="94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6F23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455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FA3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EE1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62F7E0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Cabina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11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EF1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6A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72AA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AE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7E834AC" w14:textId="77777777">
        <w:trPr>
          <w:cantSplit/>
          <w:trHeight w:val="16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7D7A2" w14:textId="77777777" w:rsidR="00C0463E" w:rsidRDefault="00C0463E" w:rsidP="00C0463E">
            <w:pPr>
              <w:numPr>
                <w:ilvl w:val="0"/>
                <w:numId w:val="5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28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274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AF2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5355B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2 Cap Giulești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1CED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472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E561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AAA8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804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100 ml de la călcâi </w:t>
            </w:r>
          </w:p>
          <w:p w14:paraId="414183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sch. nr. 9 Post Giulești </w:t>
            </w:r>
          </w:p>
          <w:p w14:paraId="0958D49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Post 23.</w:t>
            </w:r>
          </w:p>
          <w:p w14:paraId="2FE03D8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48A474D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Post 23 cu palete galbene </w:t>
            </w:r>
          </w:p>
          <w:p w14:paraId="682393C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diagonală.</w:t>
            </w:r>
          </w:p>
        </w:tc>
      </w:tr>
    </w:tbl>
    <w:p w14:paraId="623970FD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43BCB007" w14:textId="77777777" w:rsidR="00C0463E" w:rsidRDefault="00C0463E" w:rsidP="007E3B63">
      <w:pPr>
        <w:pStyle w:val="Heading1"/>
        <w:spacing w:line="360" w:lineRule="auto"/>
      </w:pPr>
      <w:r>
        <w:t>LINIA 301 G</w:t>
      </w:r>
    </w:p>
    <w:p w14:paraId="38B9D269" w14:textId="77777777" w:rsidR="00C0463E" w:rsidRDefault="00C0463E" w:rsidP="0031180B">
      <w:pPr>
        <w:pStyle w:val="Heading1"/>
        <w:spacing w:line="360" w:lineRule="auto"/>
        <w:rPr>
          <w:b w:val="0"/>
          <w:bCs w:val="0"/>
          <w:sz w:val="8"/>
        </w:rPr>
      </w:pPr>
      <w:r>
        <w:t>BUCUREŞTII NOI - BUCUREŞTI TRIAJ GRUPA A2 – CABINA 9 - POST 17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872"/>
        <w:gridCol w:w="754"/>
        <w:gridCol w:w="2198"/>
        <w:gridCol w:w="868"/>
        <w:gridCol w:w="756"/>
        <w:gridCol w:w="868"/>
        <w:gridCol w:w="756"/>
        <w:gridCol w:w="2498"/>
      </w:tblGrid>
      <w:tr w:rsidR="00C0463E" w14:paraId="508131F9" w14:textId="77777777" w:rsidTr="00662727">
        <w:trPr>
          <w:cantSplit/>
          <w:trHeight w:val="57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C9E621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8E4D9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460C5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12C2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6478BB0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C6CFA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3184B9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190CF1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243A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BA502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1FD5A" w14:textId="77777777" w:rsidR="00C0463E" w:rsidRDefault="00C0463E" w:rsidP="00662727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5C8BB59" w14:textId="77777777">
        <w:trPr>
          <w:cantSplit/>
          <w:trHeight w:val="212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6F3DA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A5B63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CCC93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106C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177D14C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92B0A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A90678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0E1D82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23 - 31 şi </w:t>
            </w:r>
          </w:p>
          <w:p w14:paraId="432F20A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536A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0EB28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2F926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D021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C5292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A 2 - 6 A 2 Cap Post 17 Bucureşti Triaj şi tranzitări de la Bucureştii Noi Grupa C la Bucureşti Băneasa şi Bucureştii Noi la Bucureşti Triaj Post 17.</w:t>
            </w:r>
          </w:p>
        </w:tc>
      </w:tr>
      <w:tr w:rsidR="00C0463E" w14:paraId="7C653A02" w14:textId="77777777">
        <w:trPr>
          <w:cantSplit/>
          <w:trHeight w:val="221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C81AAD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B4346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BB0FC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16B4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60DFB7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5725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1B0CA6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652885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41 - 47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67702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0610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7AA41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B4F7D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51CCA5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F697E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EEFE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61E52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632D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07C9301C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47590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2EED28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4CF74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7B0F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0CE0E6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7CCE83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B8D4C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89C3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DAA5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8CCCE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279EB3EF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6999C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CA1B0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139A3B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10933C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D61C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2151B7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61093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6BBE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C296D5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1390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3959E9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26AB6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53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4B01E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154D3C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40C492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203B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6161188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B3624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8C65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BBF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FF4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447D72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Post 17 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FD90" w14:textId="77777777" w:rsidR="00C0463E" w:rsidRDefault="00C0463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DAD4399" w14:textId="77777777" w:rsidR="00C0463E" w:rsidRDefault="00C0463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43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70698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D00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A271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933C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2E685D3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52BD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0FAD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032B8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692A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B44503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B92E" w14:textId="77777777" w:rsidR="00C0463E" w:rsidRDefault="00C0463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0BAFA11" w14:textId="77777777" w:rsidR="00C0463E" w:rsidRDefault="00C0463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0184EA4" w14:textId="77777777" w:rsidR="00C0463E" w:rsidRDefault="00C0463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33 - 59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DC25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346D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7ACF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079A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85A7D7D" w14:textId="77777777">
        <w:tblPrEx>
          <w:tblCellMar>
            <w:left w:w="0" w:type="dxa"/>
            <w:right w:w="0" w:type="dxa"/>
          </w:tblCellMar>
        </w:tblPrEx>
        <w:trPr>
          <w:cantSplit/>
          <w:trHeight w:val="20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C00C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C88B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A894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2183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7EC88038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Post 17, Gr.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D82E" w14:textId="77777777" w:rsidR="00C0463E" w:rsidRDefault="00C0463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2ED15605" w14:textId="77777777" w:rsidR="00C0463E" w:rsidRDefault="00C0463E">
            <w:pPr>
              <w:spacing w:before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DAA7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148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736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3A1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9FA69B7" w14:textId="77777777">
        <w:tblPrEx>
          <w:tblCellMar>
            <w:left w:w="0" w:type="dxa"/>
            <w:right w:w="0" w:type="dxa"/>
          </w:tblCellMar>
        </w:tblPrEx>
        <w:trPr>
          <w:cantSplit/>
          <w:trHeight w:val="8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CD9B0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7EE08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927B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4FE7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452114E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ACBEA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1DD9120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26 - 20 </w:t>
            </w:r>
          </w:p>
          <w:p w14:paraId="2C15262F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69D56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EC8ED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2063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A4C3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175B44A" w14:textId="77777777">
        <w:tblPrEx>
          <w:tblCellMar>
            <w:left w:w="0" w:type="dxa"/>
            <w:right w:w="0" w:type="dxa"/>
          </w:tblCellMar>
        </w:tblPrEx>
        <w:trPr>
          <w:cantSplit/>
          <w:trHeight w:val="16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70DD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B0E4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2F62B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9334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6E2E2BF2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8DF1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10 / 14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8EA0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68F4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37A14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F83B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EC490CD" w14:textId="77777777">
        <w:tblPrEx>
          <w:tblCellMar>
            <w:left w:w="0" w:type="dxa"/>
            <w:right w:w="0" w:type="dxa"/>
          </w:tblCellMar>
        </w:tblPrEx>
        <w:trPr>
          <w:cantSplit/>
          <w:trHeight w:val="2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27850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E719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E0F0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0F50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518A2569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A1392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25DAD7E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925D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CE097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0BC6D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6495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9F77F23" w14:textId="77777777">
        <w:tblPrEx>
          <w:tblCellMar>
            <w:left w:w="0" w:type="dxa"/>
            <w:right w:w="0" w:type="dxa"/>
          </w:tblCellMar>
        </w:tblPrEx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FF29" w14:textId="77777777" w:rsidR="00C0463E" w:rsidRDefault="00C0463E" w:rsidP="00C0463E">
            <w:pPr>
              <w:numPr>
                <w:ilvl w:val="0"/>
                <w:numId w:val="5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96F1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8D99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C56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Triaj</w:t>
            </w:r>
          </w:p>
          <w:p w14:paraId="3667E6D1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A2, Post 17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EC2D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363B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E2889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5E4F7" w14:textId="77777777" w:rsidR="00C0463E" w:rsidRDefault="00C0463E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D9F5C" w14:textId="77777777" w:rsidR="00C0463E" w:rsidRDefault="00C0463E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6D53F26" w14:textId="77777777" w:rsidR="00C0463E" w:rsidRDefault="00C0463E">
      <w:pPr>
        <w:spacing w:before="40" w:line="192" w:lineRule="auto"/>
        <w:ind w:right="57"/>
        <w:rPr>
          <w:sz w:val="20"/>
          <w:lang w:val="ro-RO"/>
        </w:rPr>
      </w:pPr>
    </w:p>
    <w:p w14:paraId="374CDAF6" w14:textId="77777777" w:rsidR="00C0463E" w:rsidRDefault="00C0463E" w:rsidP="00C87A96">
      <w:pPr>
        <w:pStyle w:val="Heading1"/>
        <w:spacing w:line="360" w:lineRule="auto"/>
      </w:pPr>
      <w:r>
        <w:t>LINIA 301 J</w:t>
      </w:r>
    </w:p>
    <w:p w14:paraId="1A78DF51" w14:textId="77777777" w:rsidR="00C0463E" w:rsidRDefault="00C0463E" w:rsidP="00294919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GRUPA 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C0463E" w14:paraId="00DB9968" w14:textId="77777777">
        <w:trPr>
          <w:cantSplit/>
          <w:trHeight w:val="60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F900" w14:textId="77777777" w:rsidR="00C0463E" w:rsidRDefault="00C0463E" w:rsidP="00C0463E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2EE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0D6D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F943" w14:textId="77777777" w:rsidR="00C0463E" w:rsidRDefault="00C0463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 Triaj Grupa D 2 Cap Giulești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A476C" w14:textId="77777777" w:rsidR="00C0463E" w:rsidRPr="007C4752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7C4752">
              <w:rPr>
                <w:b/>
                <w:bCs/>
                <w:sz w:val="20"/>
                <w:szCs w:val="20"/>
                <w:lang w:val="ro-RO"/>
              </w:rPr>
              <w:t>linia 8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2CA08" w14:textId="77777777" w:rsidR="00C0463E" w:rsidRPr="007C4752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C475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7FE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A97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3CC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100 ml de la călcâi sch. 9 Post Giulești spre Post 23.</w:t>
            </w:r>
          </w:p>
          <w:p w14:paraId="21965B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teren. </w:t>
            </w:r>
          </w:p>
          <w:p w14:paraId="204B392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Post 23 cu palete galbene cu diagonală.</w:t>
            </w:r>
          </w:p>
        </w:tc>
      </w:tr>
    </w:tbl>
    <w:p w14:paraId="0398EC46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19240C7C" w14:textId="77777777" w:rsidR="00C0463E" w:rsidRDefault="00C0463E" w:rsidP="00A04CFB">
      <w:pPr>
        <w:pStyle w:val="Heading1"/>
        <w:spacing w:line="360" w:lineRule="auto"/>
      </w:pPr>
      <w:r>
        <w:lastRenderedPageBreak/>
        <w:t>LINIA 301 K</w:t>
      </w:r>
    </w:p>
    <w:p w14:paraId="16FFB4A3" w14:textId="77777777" w:rsidR="00C0463E" w:rsidRDefault="00C0463E" w:rsidP="009F157E">
      <w:pPr>
        <w:pStyle w:val="Heading1"/>
        <w:spacing w:line="360" w:lineRule="auto"/>
        <w:rPr>
          <w:b w:val="0"/>
          <w:bCs w:val="0"/>
          <w:sz w:val="8"/>
        </w:rPr>
      </w:pPr>
      <w:r>
        <w:t>BUCUREŞTI TRIAJ - MOGOŞOAIA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0463E" w14:paraId="5A58B831" w14:textId="77777777">
        <w:trPr>
          <w:cantSplit/>
          <w:trHeight w:val="789"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7E8B" w14:textId="77777777" w:rsidR="00C0463E" w:rsidRDefault="00C0463E" w:rsidP="00C0463E">
            <w:pPr>
              <w:numPr>
                <w:ilvl w:val="0"/>
                <w:numId w:val="4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0969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7DD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6A6E" w14:textId="77777777" w:rsidR="00C0463E" w:rsidRDefault="00C0463E">
            <w:pPr>
              <w:spacing w:before="40" w:after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Mogoșoaia Cap Y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DDF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în abatere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5A8A" w14:textId="77777777" w:rsidR="00C0463E" w:rsidRPr="00DC00E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40"/>
                <w:szCs w:val="40"/>
                <w:lang w:val="ro-RO"/>
              </w:rPr>
            </w:pPr>
            <w:r w:rsidRPr="00DC00E9">
              <w:rPr>
                <w:b/>
                <w:bCs/>
                <w:sz w:val="40"/>
                <w:szCs w:val="40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40D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4B3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24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F45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89F17CE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8D2E1BE" w14:textId="77777777" w:rsidR="00C0463E" w:rsidRDefault="00C0463E" w:rsidP="00956F37">
      <w:pPr>
        <w:pStyle w:val="Heading1"/>
        <w:spacing w:line="360" w:lineRule="auto"/>
      </w:pPr>
      <w:r>
        <w:t>LINIA 301 N</w:t>
      </w:r>
    </w:p>
    <w:p w14:paraId="7D2B199A" w14:textId="77777777" w:rsidR="00C0463E" w:rsidRDefault="00C0463E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C0463E" w14:paraId="6E6E6655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1224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EF0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ED5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6A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54A545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2091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54E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A2B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1E18B" w14:textId="77777777" w:rsidR="00C0463E" w:rsidRPr="0022092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73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420507C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BFEB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769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9F6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2C09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EA2D4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6212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9C1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E2B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6CE9A" w14:textId="77777777" w:rsidR="00C0463E" w:rsidRPr="0022092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BE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9FE5299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C8A1F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C8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0CFB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0C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F636C8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14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475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695E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6D9A" w14:textId="77777777" w:rsidR="00C0463E" w:rsidRPr="0022092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66A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66C762D" w14:textId="77777777" w:rsidR="00C0463E" w:rsidRPr="00474FB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C0463E" w14:paraId="1BA1A22F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37E89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A4E8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23A5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3F5B" w14:textId="77777777" w:rsidR="00C0463E" w:rsidRDefault="00C0463E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8294EAB" w14:textId="77777777" w:rsidR="00C0463E" w:rsidRDefault="00C0463E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A9F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4839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BC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FA499" w14:textId="77777777" w:rsidR="00C0463E" w:rsidRPr="0022092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A88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5071094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A8F6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9AE92" w14:textId="77777777" w:rsidR="00C0463E" w:rsidRDefault="00C0463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B02A3" w14:textId="77777777" w:rsidR="00C0463E" w:rsidRDefault="00C0463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0FAC3" w14:textId="77777777" w:rsidR="00C0463E" w:rsidRDefault="00C0463E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D2A0" w14:textId="77777777" w:rsidR="00C0463E" w:rsidRPr="00E4222D" w:rsidRDefault="00C0463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5F4CF80C" w14:textId="77777777" w:rsidR="00C0463E" w:rsidRPr="00E4222D" w:rsidRDefault="00C0463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26D4DFD8" w14:textId="77777777" w:rsidR="00C0463E" w:rsidRPr="00E4222D" w:rsidRDefault="00C0463E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F9C2222" w14:textId="77777777" w:rsidR="00C0463E" w:rsidRDefault="00C0463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42D3" w14:textId="77777777" w:rsidR="00C0463E" w:rsidRDefault="00C0463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75A4" w14:textId="77777777" w:rsidR="00C0463E" w:rsidRDefault="00C0463E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3D804" w14:textId="77777777" w:rsidR="00C0463E" w:rsidRPr="0022092F" w:rsidRDefault="00C0463E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D736" w14:textId="77777777" w:rsidR="00C0463E" w:rsidRDefault="00C0463E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0ABF12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CF11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B75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01D0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6D28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C86C92E" w14:textId="77777777" w:rsidR="00C0463E" w:rsidRDefault="00C0463E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982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283A74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56 / 57 și </w:t>
            </w:r>
          </w:p>
          <w:p w14:paraId="659EB0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5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4CFF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A95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37B6" w14:textId="77777777" w:rsidR="00C0463E" w:rsidRPr="0022092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179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pe teren </w:t>
            </w:r>
          </w:p>
          <w:p w14:paraId="3CC4A0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Cap București Nord </w:t>
            </w:r>
          </w:p>
          <w:p w14:paraId="5E4DFB3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paletă cu diagonală.</w:t>
            </w:r>
          </w:p>
        </w:tc>
      </w:tr>
      <w:tr w:rsidR="00C0463E" w14:paraId="6645198B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7202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863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5886AA7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45C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1BF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531089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6BC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991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4CA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2D9B9" w14:textId="77777777" w:rsidR="00C0463E" w:rsidRPr="0022092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7946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FD4855F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D971" w14:textId="77777777" w:rsidR="00C0463E" w:rsidRDefault="00C0463E" w:rsidP="00C0463E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F85C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6F2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A81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7648FC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C0D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5BC693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D01C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9FBD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65EB" w14:textId="77777777" w:rsidR="00C0463E" w:rsidRPr="0022092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29BE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FC15DAA" w14:textId="77777777" w:rsidR="00C0463E" w:rsidRDefault="00C0463E" w:rsidP="007F72A5">
      <w:pPr>
        <w:pStyle w:val="Heading1"/>
        <w:spacing w:line="360" w:lineRule="auto"/>
      </w:pPr>
      <w:r>
        <w:lastRenderedPageBreak/>
        <w:t>LINIA 301 O</w:t>
      </w:r>
    </w:p>
    <w:p w14:paraId="28331089" w14:textId="77777777" w:rsidR="00C0463E" w:rsidRDefault="00C0463E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5C8F6C54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E2013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15D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0E1F2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8C4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E5BB6B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D4A5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FC57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53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6AB6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B0A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BBA7FF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BA9F6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3F4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5D2D3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AA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529B62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FC5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2A80F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323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18853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7CD4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C90E8D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B4360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4996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1B65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DF21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6CE4F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1882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86181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B7E0F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D9A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E5541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97A2D" w14:textId="77777777" w:rsidR="00C0463E" w:rsidRDefault="00C0463E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F7773F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4771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E6A8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9AAE3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AB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0EF4F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B64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FE0A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6440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CD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2A669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049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366D270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882C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CD7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C8F3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C5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3604EC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59E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73AC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B189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7B3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DF8E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F1E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6C6886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D526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F1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0DFFC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D92F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CAC3EC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1872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ADBA1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7D79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5C6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4C645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6F94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27406C2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AB011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14EA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3F5CC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80B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42C55C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4B1F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78BA9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6F347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FE5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AF37E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F3D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26CC2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C0463E" w14:paraId="26D3DDE1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41898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04A1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7FFD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8D28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085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BC9CB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269B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CCB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9C3C1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7BB1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109A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FD34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C0463E" w14:paraId="6F444F0B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3D03D" w14:textId="77777777" w:rsidR="00C0463E" w:rsidRDefault="00C0463E" w:rsidP="00C0463E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834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15A2B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CE48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34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7919EF0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72F2EB4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FA0C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8B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6CA6" w14:textId="77777777" w:rsidR="00C0463E" w:rsidRPr="00F1029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3FF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684B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3A1FC13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2A9940B3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749001DC" w14:textId="77777777" w:rsidR="00C0463E" w:rsidRDefault="00C0463E" w:rsidP="003260D9">
      <w:pPr>
        <w:pStyle w:val="Heading1"/>
        <w:spacing w:line="360" w:lineRule="auto"/>
      </w:pPr>
      <w:r>
        <w:lastRenderedPageBreak/>
        <w:t>LINIA 301 P</w:t>
      </w:r>
    </w:p>
    <w:p w14:paraId="53A43E1F" w14:textId="77777777" w:rsidR="00C0463E" w:rsidRDefault="00C0463E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0463E" w14:paraId="19118CC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0600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0691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FB6F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B678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420075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E8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3A9A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FB9B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8F39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41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DAFC26F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2856F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D6AD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9A581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2C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01CD72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78BD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EE0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84F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0C116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C3C3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D6B04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2E0BC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45FEB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891F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406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91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DF2A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86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224D9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C4AA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3907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C0463E" w:rsidRPr="00A8307A" w14:paraId="0B286A94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8CC2" w14:textId="77777777" w:rsidR="00C0463E" w:rsidRPr="00A75A00" w:rsidRDefault="00C0463E" w:rsidP="00C0463E">
            <w:pPr>
              <w:numPr>
                <w:ilvl w:val="0"/>
                <w:numId w:val="2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C206" w14:textId="77777777" w:rsidR="00C0463E" w:rsidRPr="00A8307A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27F6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BE2A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37331C27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BC4D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06D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D37B" w14:textId="77777777" w:rsidR="00C0463E" w:rsidRPr="00A8307A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D9F1" w14:textId="77777777" w:rsidR="00C0463E" w:rsidRPr="00A8307A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DE9A" w14:textId="77777777" w:rsidR="00C0463E" w:rsidRPr="00A8307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A85AA8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5ED3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7AD3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D701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1F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E5EA38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F1E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1BB1D04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F78E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F2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CA1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2D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05B2A9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AC2D9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1CA37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491E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D3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2F85FD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08E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A3F6B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134E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89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E5382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691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C0463E" w14:paraId="4FB030F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CDCE3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ACA1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9738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72D6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A760ED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3B4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AC7084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4ECB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95A4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578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3208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62A06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C0463E" w14:paraId="394E814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41BC6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A47CE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919C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BFD8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9DA78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A5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573434C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5C4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138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7953C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CF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6A7D1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C0463E" w14:paraId="64CC3CBD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3308E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794C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3DE9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03A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57959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DE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4CE4E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6A5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814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69F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9DF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855207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C0463E" w14:paraId="11BDD4A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1CFE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BF931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9A21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CA8D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EF663E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34B1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54497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D93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D4E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5570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8F2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BB2FA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2099E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C0463E" w14:paraId="1ACB099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671C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5F7B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E85E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53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65C86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383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FC046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6E5067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DC3C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48F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2B9A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9BE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AF729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C0463E" w14:paraId="73069AFE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4C7B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0E54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5B243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497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9527D2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6F4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61EEA6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29C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348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0DCF6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9BE2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A1CB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C0463E" w14:paraId="1511AE0B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06AC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CCD4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79A6A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8D3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595D72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521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695B1B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9B4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34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9AAA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261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ED9FA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C0463E" w14:paraId="4E5E65B2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ABA5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BB600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0EC4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D5D4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E10521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52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E55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1BC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DE6A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4DA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F9F47A3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4FEF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375F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43684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3B4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1BBA82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FB0F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BA506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6A1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70A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8B86A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7765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051FB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C0463E" w14:paraId="280BB78C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C17F9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08A8C" w14:textId="77777777" w:rsidR="00C0463E" w:rsidRDefault="00C0463E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BD3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B45E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E5524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999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D977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577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6D9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98F13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741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0B71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C0463E" w14:paraId="72784AA2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D31E0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4B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A6EF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F16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C948FF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2CF5" w14:textId="77777777" w:rsidR="00C0463E" w:rsidRDefault="00C0463E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001D8342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07411CB3" w14:textId="77777777" w:rsidR="00C0463E" w:rsidRDefault="00C0463E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6A876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B0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B0EF8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A0ED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DEDB768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24B6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175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90114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B3700" w14:textId="77777777" w:rsidR="00C0463E" w:rsidRDefault="00C0463E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20A9F9E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33E5EDE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4E44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61743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A349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2F1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69383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D94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D53E7A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1495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C5F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8A95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E42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B6E425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212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3A9D22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0FAEA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B26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147C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89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E874939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DAA5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B1C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DDD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E0E2C" w14:textId="77777777" w:rsidR="00C0463E" w:rsidRDefault="00C0463E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A129250" w14:textId="77777777" w:rsidR="00C0463E" w:rsidRDefault="00C0463E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3E939" w14:textId="77777777" w:rsidR="00C0463E" w:rsidRDefault="00C0463E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96E13D" w14:textId="77777777" w:rsidR="00C0463E" w:rsidRDefault="00C0463E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971C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DE9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949B6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9DB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97C050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D2D8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78B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4F2EE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83E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324124E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9E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900C88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98CED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4E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1FA4B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FA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8032E2D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862F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97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850D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102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32D662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088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8B73B1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CA36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14B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98FA9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20F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48AE8BB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F4AE3" w14:textId="77777777" w:rsidR="00C0463E" w:rsidRDefault="00C0463E" w:rsidP="00C0463E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DEC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2D86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739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93323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E21D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9C5A31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E0BE8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BB4B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0F759" w14:textId="77777777" w:rsidR="00C0463E" w:rsidRPr="001B37B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DD89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00F1989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5EB084B" w14:textId="77777777" w:rsidR="00C0463E" w:rsidRDefault="00C0463E" w:rsidP="00F260DA">
      <w:pPr>
        <w:pStyle w:val="Heading1"/>
        <w:spacing w:line="360" w:lineRule="auto"/>
      </w:pPr>
      <w:r>
        <w:t>LINIA 301 X</w:t>
      </w:r>
    </w:p>
    <w:p w14:paraId="34A9F665" w14:textId="77777777" w:rsidR="00C0463E" w:rsidRDefault="00C0463E" w:rsidP="00F260DA">
      <w:pPr>
        <w:pStyle w:val="Heading1"/>
        <w:spacing w:line="360" w:lineRule="auto"/>
        <w:rPr>
          <w:sz w:val="20"/>
        </w:rPr>
      </w:pPr>
      <w:r>
        <w:t>BUCUREŞTII NOI GRUPA C - BUCUREŞTI TRIAJ POST 17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0463E" w14:paraId="54D7AF56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E4FAA" w14:textId="77777777" w:rsidR="00C0463E" w:rsidRDefault="00C0463E" w:rsidP="00C0463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317D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75560F9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B2CE" w14:textId="77777777" w:rsidR="00C0463E" w:rsidRPr="00F620E8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83D1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București Triaj - Bucureștii Noi Grupa C</w:t>
            </w:r>
          </w:p>
          <w:p w14:paraId="2A4B597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liniile 1C și 2C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261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94757" w14:textId="77777777" w:rsidR="00C0463E" w:rsidRPr="00F620E8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A3E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73F43" w14:textId="77777777" w:rsidR="00C0463E" w:rsidRPr="00F620E8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90B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8B6459E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E6476" w14:textId="77777777" w:rsidR="00C0463E" w:rsidRDefault="00C0463E" w:rsidP="00C0463E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0E42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C70C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2AE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Bucureștii Noi</w:t>
            </w:r>
          </w:p>
          <w:p w14:paraId="0A2DCAF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13B6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AE0C30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6BA77B0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32782F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8229" w14:textId="77777777" w:rsidR="00C0463E" w:rsidRPr="00F620E8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94F9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F0E87" w14:textId="77777777" w:rsidR="00C0463E" w:rsidRPr="00F620E8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0D3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B0A4F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Grupa C Bucureștii Noi în direcția Chiajna.</w:t>
            </w:r>
          </w:p>
        </w:tc>
      </w:tr>
    </w:tbl>
    <w:p w14:paraId="639991B8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BF8EEDA" w14:textId="77777777" w:rsidR="00C0463E" w:rsidRDefault="00C0463E" w:rsidP="00100E16">
      <w:pPr>
        <w:pStyle w:val="Heading1"/>
        <w:spacing w:line="360" w:lineRule="auto"/>
      </w:pPr>
      <w:r>
        <w:t>LINIA 301 Z2</w:t>
      </w:r>
    </w:p>
    <w:p w14:paraId="77F01149" w14:textId="77777777" w:rsidR="00C0463E" w:rsidRDefault="00C0463E" w:rsidP="00F61D15">
      <w:pPr>
        <w:pStyle w:val="Heading1"/>
        <w:spacing w:line="360" w:lineRule="auto"/>
        <w:rPr>
          <w:b w:val="0"/>
          <w:bCs w:val="0"/>
          <w:sz w:val="8"/>
        </w:rPr>
      </w:pPr>
      <w:r>
        <w:t>POST RUDENI - TRANSCONTAINERE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343529A3" w14:textId="77777777">
        <w:trPr>
          <w:cantSplit/>
          <w:trHeight w:val="104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41388" w14:textId="77777777" w:rsidR="00C0463E" w:rsidRDefault="00C0463E" w:rsidP="00C0463E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258C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316DE" w14:textId="77777777" w:rsidR="00C0463E" w:rsidRPr="00353356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2686" w14:textId="77777777" w:rsidR="00C0463E" w:rsidRDefault="00C0463E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Bucureştii Noi</w:t>
            </w:r>
          </w:p>
          <w:p w14:paraId="0DEFE7C1" w14:textId="77777777" w:rsidR="00C0463E" w:rsidRDefault="00C0463E">
            <w:pPr>
              <w:spacing w:before="40" w:line="281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A15E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2D6D37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/ 22</w:t>
            </w:r>
          </w:p>
          <w:p w14:paraId="73C39731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18C2631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1F526" w14:textId="77777777" w:rsidR="00C0463E" w:rsidRPr="00353356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9A5B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C6FF3" w14:textId="77777777" w:rsidR="00C0463E" w:rsidRPr="00353356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F7D6B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FB37EE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9D78EF" w14:textId="77777777" w:rsidR="00C0463E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Grupa C Bucureștii Noi în direcția Post Rudeni.</w:t>
            </w:r>
          </w:p>
        </w:tc>
      </w:tr>
    </w:tbl>
    <w:p w14:paraId="768B309F" w14:textId="77777777" w:rsidR="00C0463E" w:rsidRDefault="00C0463E">
      <w:pPr>
        <w:spacing w:before="40" w:line="192" w:lineRule="auto"/>
        <w:ind w:right="57"/>
        <w:rPr>
          <w:sz w:val="20"/>
          <w:lang w:val="ro-RO"/>
        </w:rPr>
      </w:pPr>
    </w:p>
    <w:p w14:paraId="12BFFD59" w14:textId="77777777" w:rsidR="00C0463E" w:rsidRDefault="00C0463E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6A66EBC3" w14:textId="77777777" w:rsidR="00C0463E" w:rsidRDefault="00C0463E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lastRenderedPageBreak/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C0463E" w14:paraId="1F7827B8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8D08" w14:textId="77777777" w:rsidR="00C0463E" w:rsidRDefault="00C0463E" w:rsidP="00C0463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222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3E94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BE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B20318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1D183FD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E48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41CF0FD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3F9E8E6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0CAF3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BC9A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293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6245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E6D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D3B16EF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6E3F" w14:textId="77777777" w:rsidR="00C0463E" w:rsidRDefault="00C0463E" w:rsidP="00C0463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A4DC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1ABD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A9E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4DE529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10133E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65CF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253C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166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7D8A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7C91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75430B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B87B2" w14:textId="77777777" w:rsidR="00C0463E" w:rsidRDefault="00C0463E" w:rsidP="00C0463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18C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7C75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07DB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5633D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3B2CF38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46885C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043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E504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B2E9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BBBC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D85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46EEC9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0657" w14:textId="77777777" w:rsidR="00C0463E" w:rsidRDefault="00C0463E" w:rsidP="00C0463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20F8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95773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CA8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8BE7D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0EE38B2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F07F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3AC1D85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639C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966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FC4FA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9E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71309E9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C4F5" w14:textId="77777777" w:rsidR="00C0463E" w:rsidRDefault="00C0463E" w:rsidP="00C0463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EA0A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029C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C95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82F61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FD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62A2E5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8EDF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660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E5046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6C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9750929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002BE" w14:textId="77777777" w:rsidR="00C0463E" w:rsidRDefault="00C0463E" w:rsidP="00C0463E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F75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5113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618C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89139B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266047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075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3AD1D76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0E1C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38A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0DB0D" w14:textId="77777777" w:rsidR="00C0463E" w:rsidRPr="00594E5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04F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9ED39FE" w14:textId="77777777" w:rsidR="00C0463E" w:rsidRDefault="00C0463E">
      <w:pPr>
        <w:spacing w:before="40" w:after="40" w:line="192" w:lineRule="auto"/>
        <w:ind w:right="57"/>
        <w:rPr>
          <w:sz w:val="20"/>
          <w:lang w:val="en-US"/>
        </w:rPr>
      </w:pPr>
    </w:p>
    <w:p w14:paraId="260BB588" w14:textId="77777777" w:rsidR="00C0463E" w:rsidRDefault="00C0463E" w:rsidP="000F5238">
      <w:pPr>
        <w:pStyle w:val="Heading1"/>
        <w:spacing w:line="360" w:lineRule="auto"/>
      </w:pPr>
      <w:r>
        <w:t>LINIA 304 E</w:t>
      </w:r>
    </w:p>
    <w:p w14:paraId="2A3FD92E" w14:textId="77777777" w:rsidR="00C0463E" w:rsidRDefault="00C0463E" w:rsidP="00023E9E">
      <w:pPr>
        <w:pStyle w:val="Heading1"/>
        <w:spacing w:line="360" w:lineRule="auto"/>
        <w:rPr>
          <w:b w:val="0"/>
          <w:bCs w:val="0"/>
          <w:sz w:val="20"/>
        </w:rPr>
      </w:pPr>
      <w:r>
        <w:t xml:space="preserve"> GHIGHIU</w:t>
      </w:r>
      <w:r>
        <w:rPr>
          <w:sz w:val="20"/>
        </w:rPr>
        <w:t xml:space="preserve"> – </w:t>
      </w:r>
      <w:r w:rsidRPr="00CB219B">
        <w:t>PLOIEȘTI EST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922"/>
        <w:gridCol w:w="702"/>
        <w:gridCol w:w="2193"/>
        <w:gridCol w:w="870"/>
        <w:gridCol w:w="765"/>
        <w:gridCol w:w="870"/>
        <w:gridCol w:w="744"/>
        <w:gridCol w:w="2463"/>
      </w:tblGrid>
      <w:tr w:rsidR="00C0463E" w:rsidRPr="00A8307A" w14:paraId="390DF183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8B15" w14:textId="77777777" w:rsidR="00C0463E" w:rsidRPr="00A75A00" w:rsidRDefault="00C0463E" w:rsidP="00C0463E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3888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58+300</w:t>
            </w:r>
          </w:p>
          <w:p w14:paraId="7AE8C20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60+930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67BE5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FCD900" w14:textId="77777777" w:rsidR="00C0463E" w:rsidRDefault="00C046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Ghighiu -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1DE251" w14:textId="77777777" w:rsidR="00C0463E" w:rsidRPr="00A8307A" w:rsidRDefault="00C0463E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00715" w14:textId="77777777" w:rsidR="00C0463E" w:rsidRPr="00A8307A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C7950" w14:textId="77777777" w:rsidR="00C0463E" w:rsidRPr="00A8307A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E6ACE2" w14:textId="77777777" w:rsidR="00C0463E" w:rsidRPr="00A8307A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32421" w14:textId="77777777" w:rsidR="00C0463E" w:rsidRPr="00A8307A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:rsidRPr="00A8307A" w14:paraId="1DCB5F9C" w14:textId="77777777">
        <w:trPr>
          <w:cantSplit/>
          <w:trHeight w:val="405"/>
          <w:jc w:val="center"/>
        </w:trPr>
        <w:tc>
          <w:tcPr>
            <w:tcW w:w="7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6FB2A" w14:textId="77777777" w:rsidR="00C0463E" w:rsidRPr="00A75A00" w:rsidRDefault="00C0463E" w:rsidP="00C0463E">
            <w:pPr>
              <w:numPr>
                <w:ilvl w:val="0"/>
                <w:numId w:val="5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E6C8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62+140</w:t>
            </w:r>
          </w:p>
          <w:p w14:paraId="40662A98" w14:textId="77777777" w:rsidR="00C0463E" w:rsidRPr="00A8307A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62+700</w:t>
            </w: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CE1DC" w14:textId="77777777" w:rsidR="00C0463E" w:rsidRPr="00A8307A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1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F18A31" w14:textId="77777777" w:rsidR="00C0463E" w:rsidRPr="00A8307A" w:rsidRDefault="00C0463E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Dâmbu – Ploiești Est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4F4867" w14:textId="77777777" w:rsidR="00C0463E" w:rsidRPr="00A8307A" w:rsidRDefault="00C0463E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95FA6" w14:textId="77777777" w:rsidR="00C0463E" w:rsidRPr="00A8307A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74109" w14:textId="77777777" w:rsidR="00C0463E" w:rsidRPr="00A8307A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86FF64" w14:textId="77777777" w:rsidR="00C0463E" w:rsidRPr="00A8307A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06265" w14:textId="77777777" w:rsidR="00C0463E" w:rsidRPr="00A8307A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E1FAFE0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22C6E50" w14:textId="77777777" w:rsidR="00C0463E" w:rsidRDefault="00C0463E" w:rsidP="00125C01">
      <w:pPr>
        <w:pStyle w:val="Heading1"/>
        <w:spacing w:line="360" w:lineRule="auto"/>
      </w:pPr>
      <w:r>
        <w:lastRenderedPageBreak/>
        <w:t>LINIA 304 I</w:t>
      </w:r>
    </w:p>
    <w:p w14:paraId="0D90D3B9" w14:textId="77777777" w:rsidR="00C0463E" w:rsidRDefault="00C0463E" w:rsidP="00F74324">
      <w:pPr>
        <w:pStyle w:val="Heading1"/>
        <w:spacing w:line="360" w:lineRule="auto"/>
        <w:rPr>
          <w:b w:val="0"/>
          <w:bCs w:val="0"/>
          <w:sz w:val="8"/>
        </w:rPr>
      </w:pPr>
      <w:r w:rsidRPr="00D22696">
        <w:t xml:space="preserve">PLOIEŞTI TRIAJ  - </w:t>
      </w:r>
      <w:r>
        <w:t>PLOIEŞTI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0463E" w14:paraId="7EB2D6BE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71FD3" w14:textId="77777777" w:rsidR="00C0463E" w:rsidRDefault="00C0463E" w:rsidP="00C0463E">
            <w:pPr>
              <w:numPr>
                <w:ilvl w:val="0"/>
                <w:numId w:val="5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C9D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59+000 -</w:t>
            </w:r>
          </w:p>
          <w:p w14:paraId="1C9B36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16F2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1F3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72C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0DA3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6F08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6E588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04E8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E051E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intrările dinspre Ploiești Triaj.</w:t>
            </w:r>
          </w:p>
        </w:tc>
      </w:tr>
    </w:tbl>
    <w:p w14:paraId="2DE53055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37B55F44" w14:textId="77777777" w:rsidR="00C0463E" w:rsidRDefault="00C0463E" w:rsidP="00125C01">
      <w:pPr>
        <w:pStyle w:val="Heading1"/>
        <w:spacing w:line="360" w:lineRule="auto"/>
      </w:pPr>
      <w:r>
        <w:t>LINIA 304 J</w:t>
      </w:r>
    </w:p>
    <w:p w14:paraId="44148334" w14:textId="77777777" w:rsidR="00C0463E" w:rsidRDefault="00C0463E" w:rsidP="007D273A">
      <w:pPr>
        <w:pStyle w:val="Heading1"/>
        <w:spacing w:line="360" w:lineRule="auto"/>
        <w:rPr>
          <w:b w:val="0"/>
          <w:bCs w:val="0"/>
          <w:sz w:val="8"/>
        </w:rPr>
      </w:pPr>
      <w:r>
        <w:t>PLOIEŞTI SUD - PLOIEŞTI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C0463E" w14:paraId="6D2E6811" w14:textId="77777777">
        <w:trPr>
          <w:cantSplit/>
          <w:trHeight w:val="8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A3103" w14:textId="77777777" w:rsidR="00C0463E" w:rsidRDefault="00C0463E" w:rsidP="00C0463E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7391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57+040</w:t>
            </w:r>
          </w:p>
          <w:p w14:paraId="1F965B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AB14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019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Triaj -</w:t>
            </w:r>
          </w:p>
          <w:p w14:paraId="78DD358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Ploiești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A777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10AF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809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90940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7A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4E809AE" w14:textId="77777777">
        <w:trPr>
          <w:cantSplit/>
          <w:trHeight w:val="17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B3B34" w14:textId="77777777" w:rsidR="00C0463E" w:rsidRDefault="00C0463E" w:rsidP="00C0463E">
            <w:pPr>
              <w:numPr>
                <w:ilvl w:val="0"/>
                <w:numId w:val="5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B0A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0FCC4EA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CF42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8DD1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755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24CE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B2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E282C" w14:textId="77777777" w:rsidR="00C0463E" w:rsidRPr="0030007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7F64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E0CB6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ieșirile spre Ploiești Triaj.</w:t>
            </w:r>
          </w:p>
        </w:tc>
      </w:tr>
    </w:tbl>
    <w:p w14:paraId="14C83B32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7BC17D9D" w14:textId="77777777" w:rsidR="00C0463E" w:rsidRDefault="00C0463E" w:rsidP="000F79E0">
      <w:pPr>
        <w:pStyle w:val="Heading1"/>
        <w:spacing w:line="360" w:lineRule="auto"/>
      </w:pPr>
      <w:r>
        <w:t>LINIA 305</w:t>
      </w:r>
    </w:p>
    <w:p w14:paraId="48FCDFAE" w14:textId="77777777" w:rsidR="00C0463E" w:rsidRDefault="00C0463E" w:rsidP="00EF1C8E">
      <w:pPr>
        <w:pStyle w:val="Heading1"/>
        <w:spacing w:line="360" w:lineRule="auto"/>
        <w:rPr>
          <w:b w:val="0"/>
          <w:bCs w:val="0"/>
          <w:sz w:val="8"/>
        </w:rPr>
      </w:pPr>
      <w:r>
        <w:t>PLOIEŞTI SUD - MÂNECIU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2CFF8E17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DE291" w14:textId="77777777" w:rsidR="00C0463E" w:rsidRDefault="00C0463E" w:rsidP="00C0463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8BAD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2BC3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BAF5C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Ploiești Nord</w:t>
            </w:r>
          </w:p>
          <w:p w14:paraId="036315E5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 4 și 6 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B1E2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Cap X</w:t>
            </w:r>
          </w:p>
          <w:p w14:paraId="71F3EDB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5F34B51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</w:p>
          <w:p w14:paraId="519D20FD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Ploiești Nord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77D74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4820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7F1E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FA3E7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0189D38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D288" w14:textId="77777777" w:rsidR="00C0463E" w:rsidRDefault="00C0463E" w:rsidP="00C0463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BA4DD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9CFB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33C3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0619437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55B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48BC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4CC8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717E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6CAA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CB0C324" w14:textId="77777777">
        <w:trPr>
          <w:cantSplit/>
          <w:trHeight w:val="27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2444" w14:textId="77777777" w:rsidR="00C0463E" w:rsidRDefault="00C0463E" w:rsidP="00C0463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02404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62BB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5908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Blejoi</w:t>
            </w:r>
          </w:p>
          <w:p w14:paraId="7D5E4B1D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4951E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marca de sigu-ranţă </w:t>
            </w:r>
          </w:p>
          <w:p w14:paraId="048963DD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 </w:t>
            </w:r>
          </w:p>
          <w:p w14:paraId="25C8BF1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3 </w:t>
            </w:r>
          </w:p>
          <w:p w14:paraId="2157E332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3B3C915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Blejoi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1540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244C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F4E9A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3F5D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2 abătute este închisă.</w:t>
            </w:r>
          </w:p>
          <w:p w14:paraId="32F6AF53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A31BB62" w14:textId="77777777">
        <w:trPr>
          <w:cantSplit/>
          <w:trHeight w:val="2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1A90" w14:textId="77777777" w:rsidR="00C0463E" w:rsidRDefault="00C0463E" w:rsidP="00C0463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E20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E69B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0ADC3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Vălenii de Munte</w:t>
            </w:r>
          </w:p>
          <w:p w14:paraId="1036E96F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607C4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4A5C5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5FE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7CD5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D5A4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2A8BB3A" w14:textId="77777777">
        <w:trPr>
          <w:cantSplit/>
          <w:trHeight w:val="5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9165" w14:textId="77777777" w:rsidR="00C0463E" w:rsidRDefault="00C0463E" w:rsidP="00C0463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C8DA9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37+000</w:t>
            </w:r>
          </w:p>
          <w:p w14:paraId="32E34830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3154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23FD3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Vălenii de Munte - Teişani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797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B8EB7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DD12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C62C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3629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6858321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9555" w14:textId="77777777" w:rsidR="00C0463E" w:rsidRDefault="00C0463E" w:rsidP="00C0463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C20F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58DAC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B94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Teişani</w:t>
            </w:r>
          </w:p>
          <w:p w14:paraId="3837CE2D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6CD6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53B6F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23C5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60E88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83EE3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16F3E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EF8F856" w14:textId="77777777">
        <w:trPr>
          <w:cantSplit/>
          <w:trHeight w:val="1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44827" w14:textId="77777777" w:rsidR="00C0463E" w:rsidRDefault="00C0463E" w:rsidP="00C0463E">
            <w:pPr>
              <w:numPr>
                <w:ilvl w:val="0"/>
                <w:numId w:val="5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DEB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D6840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5418F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Mâneciu </w:t>
            </w:r>
          </w:p>
          <w:p w14:paraId="7F80CA69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1895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B81D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4FBEB" w14:textId="77777777" w:rsidR="00C0463E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10F82" w14:textId="77777777" w:rsidR="00C0463E" w:rsidRPr="00023C54" w:rsidRDefault="00C0463E">
            <w:pPr>
              <w:spacing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CBD5A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05C08DC" w14:textId="77777777" w:rsidR="00C0463E" w:rsidRDefault="00C0463E">
      <w:pPr>
        <w:spacing w:line="192" w:lineRule="auto"/>
        <w:ind w:right="57"/>
        <w:rPr>
          <w:sz w:val="20"/>
          <w:lang w:val="ro-RO"/>
        </w:rPr>
      </w:pPr>
    </w:p>
    <w:p w14:paraId="07ED9B1A" w14:textId="77777777" w:rsidR="00C0463E" w:rsidRDefault="00C0463E" w:rsidP="00DE0660">
      <w:pPr>
        <w:pStyle w:val="Heading1"/>
        <w:spacing w:line="360" w:lineRule="auto"/>
      </w:pPr>
      <w:r>
        <w:t>LINIA 306</w:t>
      </w:r>
    </w:p>
    <w:p w14:paraId="4163F96B" w14:textId="77777777" w:rsidR="00C0463E" w:rsidRDefault="00C0463E" w:rsidP="00E92915">
      <w:pPr>
        <w:pStyle w:val="Heading1"/>
        <w:spacing w:line="360" w:lineRule="auto"/>
        <w:rPr>
          <w:b w:val="0"/>
          <w:bCs w:val="0"/>
          <w:sz w:val="8"/>
        </w:rPr>
      </w:pPr>
      <w:r>
        <w:t>PLOIEŞTI VEST - TÂRGOVIŞTE NORD - RAMIFICAŢIE TEIŞ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21A05647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4C36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769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DA9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D61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2D90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08BD46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04D1FD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9CBF9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/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DD7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9AAA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41F5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13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35CD6AB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A7A1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D8A0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084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7CF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52250C6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D9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6891D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F356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89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8B3A1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FD2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0476CB1" w14:textId="77777777">
        <w:trPr>
          <w:cantSplit/>
          <w:trHeight w:val="9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04B6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82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2DC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638C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Crângu lui Bot</w:t>
            </w:r>
          </w:p>
          <w:p w14:paraId="17ED68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11A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EFD45D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7E8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CB5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822C5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A9D7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0DF869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ACB3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26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422F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A51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Târgşoru Nou</w:t>
            </w:r>
          </w:p>
          <w:p w14:paraId="7FF130A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3B4A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9669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403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9224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C785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2F5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AA522AE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A62C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5A7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C689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92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08F6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din călcâi sch. 9 </w:t>
            </w:r>
          </w:p>
          <w:p w14:paraId="3C895ED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</w:t>
            </w:r>
          </w:p>
          <w:p w14:paraId="7D085F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4BC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31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DCEF2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8BD5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019139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036CA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2CB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2CC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CA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FC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2915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EA6F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97028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A17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DF6B0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C0463E" w14:paraId="034E7CA8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0E52A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4524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5355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C831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I.L. Caragiale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77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47C0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și 17</w:t>
            </w:r>
          </w:p>
          <w:p w14:paraId="5AA8B1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</w:t>
            </w:r>
          </w:p>
          <w:p w14:paraId="14BE78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D816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93A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47AA3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9A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5.</w:t>
            </w:r>
          </w:p>
        </w:tc>
      </w:tr>
      <w:tr w:rsidR="00C0463E" w14:paraId="1C90291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0FC3D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9AD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B2D1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8CE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Mija</w:t>
            </w:r>
          </w:p>
          <w:p w14:paraId="2035C4A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C22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B67F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0B1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AE34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C862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0F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9B00674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EFC8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FAD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8FC9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C0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299E256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B</w:t>
            </w:r>
          </w:p>
          <w:p w14:paraId="330D0F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nr. 10 și 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9EF0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53+700</w:t>
            </w:r>
          </w:p>
          <w:p w14:paraId="7323C6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DFC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86DC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8EDCC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777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42654AA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45DB2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29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33BE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0FB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4610A55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abătută </w:t>
            </w:r>
          </w:p>
          <w:p w14:paraId="07A2D2F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sch. nr.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27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7441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AF9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F5E6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D58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129E95C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AD4FA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93EC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A4ED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027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Târgovişte Nord</w:t>
            </w:r>
          </w:p>
          <w:p w14:paraId="3B0F6F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CC3E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83520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6FA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08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27DBE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C86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C07F20D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A4A21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AE0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40+840</w:t>
            </w:r>
          </w:p>
          <w:p w14:paraId="39FE17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B1D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B48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4E7E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1220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2ED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EFD0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8C9F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E2A2716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DABD8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76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41+000</w:t>
            </w:r>
          </w:p>
          <w:p w14:paraId="7ECC0D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17F6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FC9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38A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CFF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7B9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DF79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DB4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BE0CDA2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26DF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157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43+000</w:t>
            </w:r>
          </w:p>
          <w:p w14:paraId="549EA25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6C63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EE0F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DA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6A68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44F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A398" w14:textId="77777777" w:rsidR="00C0463E" w:rsidRPr="00BE3917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FA8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2A10855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895C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B602B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50+200</w:t>
            </w:r>
          </w:p>
          <w:p w14:paraId="463531FB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344B" w14:textId="77777777" w:rsidR="00C0463E" w:rsidRDefault="00C0463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1C702" w14:textId="77777777" w:rsidR="00C0463E" w:rsidRDefault="00C0463E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868C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28C23" w14:textId="77777777" w:rsidR="00C0463E" w:rsidRDefault="00C0463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0E68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070A3" w14:textId="77777777" w:rsidR="00C0463E" w:rsidRPr="00BE3917" w:rsidRDefault="00C0463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1AA6" w14:textId="77777777" w:rsidR="00C0463E" w:rsidRDefault="00C0463E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C9897C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56EE" w14:textId="77777777" w:rsidR="00C0463E" w:rsidRDefault="00C0463E" w:rsidP="00C0463E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CF30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50+600</w:t>
            </w:r>
          </w:p>
          <w:p w14:paraId="13D13F67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A1986" w14:textId="77777777" w:rsidR="00C0463E" w:rsidRDefault="00C0463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211FB" w14:textId="77777777" w:rsidR="00C0463E" w:rsidRDefault="00C0463E" w:rsidP="00B77BD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I. L. Caragiale - Târgovişte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89E08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35632" w14:textId="77777777" w:rsidR="00C0463E" w:rsidRDefault="00C0463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AC54" w14:textId="77777777" w:rsidR="00C0463E" w:rsidRDefault="00C0463E" w:rsidP="00B77BD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0F92" w14:textId="77777777" w:rsidR="00C0463E" w:rsidRPr="00BE3917" w:rsidRDefault="00C0463E" w:rsidP="00B77BD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3405" w14:textId="77777777" w:rsidR="00C0463E" w:rsidRDefault="00C0463E" w:rsidP="00B77BD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55049A91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1FDBB84F" w14:textId="77777777" w:rsidR="00C0463E" w:rsidRDefault="00C0463E" w:rsidP="008D7570">
      <w:pPr>
        <w:pStyle w:val="Heading1"/>
        <w:spacing w:line="360" w:lineRule="auto"/>
      </w:pPr>
      <w:r>
        <w:t>LINIA 311</w:t>
      </w:r>
    </w:p>
    <w:p w14:paraId="4B3A7F9F" w14:textId="77777777" w:rsidR="00C0463E" w:rsidRDefault="00C0463E" w:rsidP="00F8285A">
      <w:pPr>
        <w:pStyle w:val="Heading1"/>
        <w:spacing w:line="360" w:lineRule="auto"/>
        <w:rPr>
          <w:b w:val="0"/>
          <w:bCs w:val="0"/>
          <w:sz w:val="8"/>
        </w:rPr>
      </w:pPr>
      <w:r>
        <w:t>BUDA - SLĂNIC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6D3189BD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D732" w14:textId="77777777" w:rsidR="00C0463E" w:rsidRDefault="00C0463E" w:rsidP="00C0463E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26A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32+225</w:t>
            </w:r>
          </w:p>
          <w:p w14:paraId="02426E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9308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77AC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Plopeni Sat  - Slănic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AC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55D61" w14:textId="77777777" w:rsidR="00C0463E" w:rsidRPr="003004A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151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154A4" w14:textId="77777777" w:rsidR="00C0463E" w:rsidRPr="003004A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8F02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4FF11E66" w14:textId="77777777">
        <w:trPr>
          <w:cantSplit/>
          <w:trHeight w:val="2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10BF" w14:textId="77777777" w:rsidR="00C0463E" w:rsidRDefault="00C0463E" w:rsidP="00C0463E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373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26C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D97A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 Slănic linia 3</w:t>
            </w:r>
          </w:p>
          <w:p w14:paraId="0F4FC91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84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0A49E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29D7" w14:textId="77777777" w:rsidR="00C0463E" w:rsidRPr="003004A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60E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CAB8" w14:textId="77777777" w:rsidR="00C0463E" w:rsidRPr="003004A8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CD05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02820DE" w14:textId="77777777" w:rsidR="00C0463E" w:rsidRDefault="00C0463E">
      <w:pPr>
        <w:tabs>
          <w:tab w:val="left" w:pos="4560"/>
        </w:tabs>
        <w:rPr>
          <w:sz w:val="20"/>
          <w:lang w:val="ro-RO"/>
        </w:rPr>
      </w:pPr>
    </w:p>
    <w:p w14:paraId="5980CFBB" w14:textId="77777777" w:rsidR="00C0463E" w:rsidRDefault="00C0463E" w:rsidP="00E81B3B">
      <w:pPr>
        <w:pStyle w:val="Heading1"/>
        <w:spacing w:line="360" w:lineRule="auto"/>
      </w:pPr>
      <w:r>
        <w:t>LINIA 314 G</w:t>
      </w:r>
    </w:p>
    <w:p w14:paraId="3DAE1A44" w14:textId="77777777" w:rsidR="00C0463E" w:rsidRDefault="00C0463E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C0463E" w14:paraId="2E3F4383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27AAB" w14:textId="77777777" w:rsidR="00C0463E" w:rsidRDefault="00C0463E" w:rsidP="00C0463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D56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F9DBF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36D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DD2E0F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E0CCD0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5DF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66BC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0EEE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9B4A9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9F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2391527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DB5E1" w14:textId="77777777" w:rsidR="00C0463E" w:rsidRDefault="00C0463E" w:rsidP="00C0463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768E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62E6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EA7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EA6D4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142F97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FA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06B9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4EAA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A1369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4C5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55CBF24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D5EB3" w14:textId="77777777" w:rsidR="00C0463E" w:rsidRDefault="00C0463E" w:rsidP="00C0463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B14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9A43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6B42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F0A6F1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E2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71E71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BA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35E11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8C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41B461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7686B3D4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D994E" w14:textId="77777777" w:rsidR="00C0463E" w:rsidRDefault="00C0463E" w:rsidP="00C0463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F4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69BF5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F5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74A4D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D615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766F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4C8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3A678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11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FF3C9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2AE6D58B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B4FE" w14:textId="77777777" w:rsidR="00C0463E" w:rsidRDefault="00C0463E" w:rsidP="00C0463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3A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E29D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43B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2EA143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09170E3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5489850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18C6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097D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9DC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576A7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CF8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20875A6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001F" w14:textId="77777777" w:rsidR="00C0463E" w:rsidRDefault="00C0463E" w:rsidP="00C0463E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0A2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A1DAC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FF1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895EFC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7B1BFBB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B942FD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CF4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6C3B0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0A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97F59" w14:textId="77777777" w:rsidR="00C0463E" w:rsidRPr="00DF53C6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3DB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99609B2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109EDE0" w14:textId="77777777" w:rsidR="00C0463E" w:rsidRDefault="00C0463E" w:rsidP="003A5387">
      <w:pPr>
        <w:pStyle w:val="Heading1"/>
        <w:spacing w:line="360" w:lineRule="auto"/>
      </w:pPr>
      <w:r>
        <w:t>LINIA 316</w:t>
      </w:r>
    </w:p>
    <w:p w14:paraId="54F78B55" w14:textId="77777777" w:rsidR="00C0463E" w:rsidRDefault="00C0463E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41721481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92E5F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4BAF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5885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D7B0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70D69A0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1005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73A8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C87E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D034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325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E4BFB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89CC6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C0463E" w14:paraId="380DA27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98057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D5D8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9C84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61E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A7C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7FE2E69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3EB617E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6AC1124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0BE606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129BFEF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0591C9F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AA7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F3A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CFCC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958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4A72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C0463E" w14:paraId="3BFDAFB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DB4DE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0B77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0BC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7A7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4E6C32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A8C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23DE43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F35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D5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A2152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065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FB89F8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CDD8A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C0463E" w14:paraId="340BA198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2E5E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7DA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322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205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4F3A948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0E09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3A7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04B0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4CE7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F43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CAB1AAB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3264D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128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B9A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0003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2FB46C8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48C9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2B8B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932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119E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3C6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C2872F0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AC96A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E9A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7079BF8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79C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81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13BAE41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C3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0FA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7D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8B1F6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E1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DFAAACD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E0E39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45A8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2B5C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817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39C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3746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9F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43DF7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00B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58654C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73C08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FCA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3756CB1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DF7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BC0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7EB3156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12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ACB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727E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4000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289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64E9AA86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0E24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6CE4" w14:textId="77777777" w:rsidR="00C0463E" w:rsidRDefault="00C0463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7C0863A8" w14:textId="77777777" w:rsidR="00C0463E" w:rsidRDefault="00C0463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158C" w14:textId="77777777" w:rsidR="00C0463E" w:rsidRDefault="00C0463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7CE5" w14:textId="77777777" w:rsidR="00C0463E" w:rsidRDefault="00C0463E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66931948" w14:textId="77777777" w:rsidR="00C0463E" w:rsidRDefault="00C0463E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D2EC" w14:textId="77777777" w:rsidR="00C0463E" w:rsidRDefault="00C0463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7390" w14:textId="77777777" w:rsidR="00C0463E" w:rsidRDefault="00C0463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2E41" w14:textId="77777777" w:rsidR="00C0463E" w:rsidRDefault="00C0463E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A76BC" w14:textId="77777777" w:rsidR="00C0463E" w:rsidRPr="00F6236C" w:rsidRDefault="00C0463E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A05B5" w14:textId="77777777" w:rsidR="00C0463E" w:rsidRDefault="00C0463E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F98EC24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B23D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5CD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D9DD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0AA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2935918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CC91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C05B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256D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9A88F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298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EB8BB46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7F659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282E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D30E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9D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640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37FE34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7C3EAFC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BEA136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2DF618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884B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87A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9882B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957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6AE9601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51E41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9BC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C87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36A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367730F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F35D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7E19A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44FC83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00408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75C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2F23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1A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C0463E" w14:paraId="56D9052B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D7283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EF6B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1CAC80C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7310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E5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1AC59FA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9D36F" w14:textId="77777777" w:rsidR="00C0463E" w:rsidRPr="00273EC0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10B0A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3D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FA0F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CDA2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2B4199F5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3303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E5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A849C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E471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2FE9FEE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54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A88E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3D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5C8F7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B78A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018F38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1177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6C45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63936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81A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74447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87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F032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B9EE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CF889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7851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F9D34A3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47DA2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46A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2D24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EAE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CB8208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453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BC6A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40B0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8B59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B3D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028536B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37A5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7408" w14:textId="77777777" w:rsidR="00C0463E" w:rsidRDefault="00C0463E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3DE82E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CA4F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6D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3047014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7B6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82A2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764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DA62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6A6C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D0A5243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FBEC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174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6EE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4F6D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4C8EAA6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83C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9E78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436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49549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026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A08CB1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AA96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F29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56A3D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969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2743623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E0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9A0B0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44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17D9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AE61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8371A8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95BC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13FB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2D86110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8AA5E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C83A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4988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751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7C0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7F36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04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27900CE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067AF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66D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04F2D76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E94C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B5D8" w14:textId="77777777" w:rsidR="00C0463E" w:rsidRPr="00830247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07F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840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8B17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39E3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285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3187E51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AF3D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F66D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7A48277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856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EAE9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4E8CCAB2" w14:textId="77777777" w:rsidR="00C0463E" w:rsidRPr="00830247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E19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FA6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493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BB76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A11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173C904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5E81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F53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4905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2CF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EC761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77F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AF29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90C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901F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67F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3939DF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98DB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2C6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503A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BC2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10F46E5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942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A808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61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69274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D599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D2BA788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2D4D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6C6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29AED8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8BD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E76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59D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5BE7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8C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0B0B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FA5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1A0DEBB0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6F501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171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C53E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8AA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6EC5C6B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2E1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66A3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4D6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505F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30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DB724C9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776F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B58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7E395AC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C454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BB0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1BD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E8B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8420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751D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BC0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BC069C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1002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E02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7104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9846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7169A7C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766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702A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BC8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C842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598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EEEDCB5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F4E8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1F6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8CCF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3D6D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3D75B0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A3F2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EE06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925C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A6B8D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E58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CE35B2" w14:textId="77777777" w:rsidR="00C0463E" w:rsidRPr="000D7AA7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C0463E" w14:paraId="2AF5D0C9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5ECEF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F7D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39281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82B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EA759F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2BF8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833B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1D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6135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DF67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60291C2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76B6A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84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63A4DE9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BA836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0EE4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6A7282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329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9D4AD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0B0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5E144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B4A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AE2CE3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E9B91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2C63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B2332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1E84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2DF84DE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143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C1D220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4D03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655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F6F3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7AE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892F61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A79C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FC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3D4CBD3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62B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EAC6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6F58751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091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890A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6CE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6BAC2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765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4E52C66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C0463E" w14:paraId="076F93B6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0742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B313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BD456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DBA7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5F981FA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4412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396E9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2F2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C215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94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28E640C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26CBB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23F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99E82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29F6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0E6A9C9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58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901D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6F6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B2F44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23F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C10222B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0F09C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58C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B3E9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ADCA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4ADF681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963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D375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FA8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2040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F49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C0463E" w14:paraId="4CFF1477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BC47C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930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D4B8F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8576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64BF16C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A189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DAD65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EE6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3E938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6D0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C0463E" w14:paraId="75C2B3A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0F983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00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D429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0FC6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582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D14AEA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F24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AC3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0583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251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7AFDCD8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FFC9CD4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2A7AB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7262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C0F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CE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827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D65EB7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034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86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8EE5C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EF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1EAC386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D6A624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3E4E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80AD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4934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61A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1415761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FE3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79D6C4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E1AC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E6E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ECE6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F08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95FF2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C0463E" w14:paraId="6D5367BD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8C882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FC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3E888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C6BA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474A62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D0C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0CBB53F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CCE7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166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98BF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9BC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FEB4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46838A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C0463E" w14:paraId="65D45E7F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FB985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CE0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AA9C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3D7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6A3DBFE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8B56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2953DC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98627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C41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8D3D0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2939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1547E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740A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C0463E" w14:paraId="63BDB81E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08A7" w14:textId="77777777" w:rsidR="00C0463E" w:rsidRDefault="00C0463E" w:rsidP="00C0463E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AB25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1B2D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854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1FD1FA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5499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F95B10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0F38" w14:textId="77777777" w:rsidR="00C0463E" w:rsidRPr="00514DA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2CCD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8DA07" w14:textId="77777777" w:rsidR="00C0463E" w:rsidRPr="00F6236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0FF8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96E43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004D4233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3CD30D90" w14:textId="77777777" w:rsidR="00C0463E" w:rsidRDefault="00C0463E" w:rsidP="00503CFC">
      <w:pPr>
        <w:pStyle w:val="Heading1"/>
        <w:spacing w:line="360" w:lineRule="auto"/>
      </w:pPr>
      <w:r>
        <w:t>LINIA 412</w:t>
      </w:r>
    </w:p>
    <w:p w14:paraId="07BC2D60" w14:textId="77777777" w:rsidR="00C0463E" w:rsidRDefault="00C0463E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C0463E" w14:paraId="3144FD4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6A1B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6A6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7832" w14:textId="77777777" w:rsidR="00C0463E" w:rsidRPr="005C35B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CA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895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1FFFD7F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5D18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37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3662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811B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797C51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C0463E" w14:paraId="23FF4C3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66E15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DF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C13A4" w14:textId="77777777" w:rsidR="00C0463E" w:rsidRPr="005C35B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55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1C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C45EB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31D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2E696B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6462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8B97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3F047C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C0463E" w14:paraId="1FFF466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C3539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919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1FEF" w14:textId="77777777" w:rsidR="00C0463E" w:rsidRPr="005C35B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ADCE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7A98816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901D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8294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629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2E2AB23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8B87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98AD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8423F8F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D768D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C67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02C8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358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61E546B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311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2741E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64B4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C3E2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96C9B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85B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2804741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3BE0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EBB92" w14:textId="77777777" w:rsidR="00C0463E" w:rsidRDefault="00C0463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42AE968C" w14:textId="77777777" w:rsidR="00C0463E" w:rsidRDefault="00C0463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24FC7" w14:textId="77777777" w:rsidR="00C0463E" w:rsidRDefault="00C0463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53BF" w14:textId="77777777" w:rsidR="00C0463E" w:rsidRDefault="00C0463E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55D880AE" w14:textId="77777777" w:rsidR="00C0463E" w:rsidRDefault="00C0463E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7930" w14:textId="77777777" w:rsidR="00C0463E" w:rsidRDefault="00C0463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0871" w14:textId="77777777" w:rsidR="00C0463E" w:rsidRPr="00396332" w:rsidRDefault="00C0463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C75F" w14:textId="77777777" w:rsidR="00C0463E" w:rsidRDefault="00C0463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0C6445C8" w14:textId="77777777" w:rsidR="00C0463E" w:rsidRDefault="00C0463E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5BAF5" w14:textId="77777777" w:rsidR="00C0463E" w:rsidRDefault="00C0463E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36C7" w14:textId="77777777" w:rsidR="00C0463E" w:rsidRDefault="00C0463E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7AC27D1" w14:textId="77777777" w:rsidR="00C0463E" w:rsidRDefault="00C0463E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2EED86AE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69A5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3C16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0F4F33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B9B1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F29B" w14:textId="77777777" w:rsidR="00C0463E" w:rsidRDefault="00C0463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558001E5" w14:textId="77777777" w:rsidR="00C0463E" w:rsidRDefault="00C0463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83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FD53E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48C7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E262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B378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F9D41A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C0463E" w14:paraId="00063655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48C36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ED0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24F7FC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762C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56C1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2191B67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6E2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B0111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4C6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43BE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B79EB" w14:textId="77777777" w:rsidR="00C0463E" w:rsidRDefault="00C0463E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7BE0F439" w14:textId="77777777" w:rsidR="00C0463E" w:rsidRDefault="00C0463E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C0463E" w14:paraId="416636E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05AB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19B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D13A9" w14:textId="77777777" w:rsidR="00C0463E" w:rsidRPr="005C35B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244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075437C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40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CD38C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00A6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6AE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26329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E7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99C892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C3B7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F2C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1EDEB" w14:textId="77777777" w:rsidR="00C0463E" w:rsidRPr="005C35B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12A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9D2EB0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F630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D7DF1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42952D8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700036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534387D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EA7C1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68BD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003E3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1DF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B27B93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6C2E0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EC6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09FED5C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1F0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AEA56" w14:textId="77777777" w:rsidR="00C0463E" w:rsidRPr="007239CA" w:rsidRDefault="00C0463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097CCCF2" w14:textId="77777777" w:rsidR="00C0463E" w:rsidRPr="007239CA" w:rsidRDefault="00C0463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13CF2261" w14:textId="77777777" w:rsidR="00C0463E" w:rsidRDefault="00C0463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9B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5485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65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A12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A9DD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5F74B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02C64068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9DDE1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EB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2B77B4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141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0F22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487509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B52C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40D0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4A3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49D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A8EB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831B9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3F2BCDFF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19360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F893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F9E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E1A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752A798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6DE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8421A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CD8E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7E6A009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67A0D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17A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89D7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7C1D3D0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81C3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CC4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18+600</w:t>
            </w:r>
          </w:p>
          <w:p w14:paraId="1DCAF4E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F64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BA08" w14:textId="77777777" w:rsidR="00C0463E" w:rsidRDefault="00C0463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– Iclod</w:t>
            </w:r>
          </w:p>
          <w:p w14:paraId="36E6BB5E" w14:textId="77777777" w:rsidR="00C0463E" w:rsidRDefault="00C0463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(zona TN Km 18 +791 și  TN Km 19+799)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EE5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015F1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6A4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870D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BD5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3220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C0463E" w14:paraId="0281A9D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C3927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9326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083FA43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883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7E0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1284A0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651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CB03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0E8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45B2169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A1AF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A3E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C0463E" w14:paraId="538C66E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3E58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8F2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1010020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08A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8ED40" w14:textId="77777777" w:rsidR="00C0463E" w:rsidRDefault="00C0463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3AB29B9F" w14:textId="77777777" w:rsidR="00C0463E" w:rsidRDefault="00C0463E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907D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E9E39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9F6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790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AC6C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63893D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C0463E" w14:paraId="4FE156D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3ECC1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E7D3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277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1AA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A8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92A7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6FCC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6A1CAF5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F944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7D1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7E40100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E4C88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AB4A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594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F6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0450EA2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B5A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DCCBF8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D7609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34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C745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73CB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14D6D35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4433E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AC37" w14:textId="77777777" w:rsidR="00C0463E" w:rsidRDefault="00C0463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9C37" w14:textId="77777777" w:rsidR="00C0463E" w:rsidRDefault="00C0463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A28D" w14:textId="77777777" w:rsidR="00C0463E" w:rsidRDefault="00C0463E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6770DA61" w14:textId="77777777" w:rsidR="00C0463E" w:rsidRDefault="00C0463E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AF4D" w14:textId="77777777" w:rsidR="00C0463E" w:rsidRDefault="00C0463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04AD" w14:textId="77777777" w:rsidR="00C0463E" w:rsidRPr="00396332" w:rsidRDefault="00C0463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0234F" w14:textId="77777777" w:rsidR="00C0463E" w:rsidRDefault="00C0463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79C76BF5" w14:textId="77777777" w:rsidR="00C0463E" w:rsidRDefault="00C0463E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5832C" w14:textId="77777777" w:rsidR="00C0463E" w:rsidRPr="00396332" w:rsidRDefault="00C0463E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621DA" w14:textId="77777777" w:rsidR="00C0463E" w:rsidRDefault="00C0463E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RV protecție muncitori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 xml:space="preserve">între orele 7,00 - 18,00 </w:t>
            </w:r>
          </w:p>
        </w:tc>
      </w:tr>
      <w:tr w:rsidR="00C0463E" w14:paraId="55F8C765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348E4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4D5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3B56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3367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</w:t>
            </w:r>
          </w:p>
          <w:p w14:paraId="59AD4B5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60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D686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98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539F1EE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83D3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AEB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5C8784A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C0463E" w14:paraId="53C9C20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64788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2FE1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1EA7" w14:textId="77777777" w:rsidR="00C0463E" w:rsidRPr="005C35B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E14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253C6CB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40DE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436848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7038F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080F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00216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B9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11D63B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497DF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3B5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8B08F" w14:textId="77777777" w:rsidR="00C0463E" w:rsidRPr="005C35B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0EA8" w14:textId="77777777" w:rsidR="00C0463E" w:rsidRDefault="00C0463E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2720F90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6681" w14:textId="77777777" w:rsidR="00C0463E" w:rsidRDefault="00C0463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F0C2339" w14:textId="77777777" w:rsidR="00C0463E" w:rsidRDefault="00C0463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FB04309" w14:textId="77777777" w:rsidR="00C0463E" w:rsidRDefault="00C0463E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7786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45E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1420" w14:textId="77777777" w:rsidR="00C0463E" w:rsidRPr="0039633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DB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56F0FF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9A6E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F1DB1" w14:textId="77777777" w:rsidR="00C0463E" w:rsidRDefault="00C0463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2DDD3" w14:textId="77777777" w:rsidR="00C0463E" w:rsidRPr="005C35B0" w:rsidRDefault="00C0463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4CF48" w14:textId="77777777" w:rsidR="00C0463E" w:rsidRDefault="00C0463E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B8A5" w14:textId="77777777" w:rsidR="00C0463E" w:rsidRDefault="00C0463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9AB0" w14:textId="77777777" w:rsidR="00C0463E" w:rsidRDefault="00C0463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31872" w14:textId="77777777" w:rsidR="00C0463E" w:rsidRDefault="00C0463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32EDA455" w14:textId="77777777" w:rsidR="00C0463E" w:rsidRDefault="00C0463E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61F54" w14:textId="77777777" w:rsidR="00C0463E" w:rsidRPr="00396332" w:rsidRDefault="00C0463E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CBA2D" w14:textId="77777777" w:rsidR="00C0463E" w:rsidRDefault="00C0463E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C0463E" w14:paraId="7A637F7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325F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D56D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2D88E7A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7C9B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3414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C126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BF80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4C2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1F013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FCA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540F7F3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3874F83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C0463E" w14:paraId="107C9D2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F37D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2D49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2B73221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08A46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942A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0F7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F39E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9AE6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312C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20EE" w14:textId="77777777" w:rsidR="00C0463E" w:rsidRDefault="00C0463E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8F09ED" w14:textId="77777777" w:rsidR="00C0463E" w:rsidRDefault="00C0463E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C0463E" w14:paraId="2533AB9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64CD2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D1B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15C3CAA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1D3A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4ED6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25C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A9803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9F0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EC335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739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53534B4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57C825C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9827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8DC2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5853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3CA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  <w:p w14:paraId="77FB682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(Intre semnal intrare</w:t>
            </w:r>
          </w:p>
          <w:p w14:paraId="02D6851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sch. 1)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BB75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4659D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AF1A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45+000</w:t>
            </w:r>
          </w:p>
          <w:p w14:paraId="7BC587A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45+557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218C3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DDD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046D0FF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0980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F54E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92736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24824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5AE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C5B2BBC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60A9ABE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3B5BF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4684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FF89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EC7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28F5BAB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B2690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515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F13E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8D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63CD89BE" w14:textId="77777777" w:rsidR="00C0463E" w:rsidRDefault="00C0463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310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0A81F8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D6DA7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49F1E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410E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1730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CCED41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DD28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C44F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1FAE6DE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B1D46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BE8E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102F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8841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D403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59C9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74D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D5A7F6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23D711B3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C0463E" w14:paraId="252025F7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B9547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A89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2C72CD53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BB787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C8FB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1022E30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8B8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1FA9C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8057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9B6B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5350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7EF5F1A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1D548644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D2D13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228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7314226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7C9D0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6240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6120F6D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395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0CF5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F5FC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69C71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510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5DC3E7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68A1FC42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F9314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A3ED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5E393FA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CC8EE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540AD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134F347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B0B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537FF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1CB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43B53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4A47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F061D6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220BBE57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7101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704F6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2EA623C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7CEBB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A75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6359778F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9E6F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70155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0134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143E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734A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43C22B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08BE330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1C182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7104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89A8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ADEC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7DC05B2A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65E4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CC17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189B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BFE2E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EB0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3F5B2D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72BDE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A536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0A40DFF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9871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E155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B93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800A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E78F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3050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C655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837E915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C0463E" w14:paraId="1CD4F9B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486F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6B21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3A9B58E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D6383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8623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4659B5C5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F243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DA0DC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0DF0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F7D8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ED5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68F0FBB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D1A6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A3E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01346DAE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50A0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EE9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B858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D6D7F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E6D7C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31C6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138FE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C344DBA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D96B02A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153F0AF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BD97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599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6CEAF88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C24D7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DF39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DD7F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C0B5C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8112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4F4F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43E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FDD116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EF1971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661E9B8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81DD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CB9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0334EEB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FAF6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7B5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2776D6D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151D5B04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9588F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730F5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D3A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DE20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F426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BC3158D" w14:textId="77777777" w:rsidR="00C0463E" w:rsidRDefault="00C0463E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2C14595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1C464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80033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967F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442E" w14:textId="77777777" w:rsidR="00C0463E" w:rsidRDefault="00C0463E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0A625B7A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C04B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72E3042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E21FB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510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37840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FFA5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B92252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8CB6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E78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74A2FAF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35516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0807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6094E8F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C95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BC901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0B7F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E2B3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9C585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0BB46A7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6449753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7EA4A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3E2CC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2FB0A05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CF54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27E3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0BFFEBE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D48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F1FCF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401F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62A7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9F87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D819F1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0C0ECCE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2B56B4D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019D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4C6F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0C70DC6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40E84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DD98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7D3E3E3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5DD0F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E65E3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77C5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35BB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C00C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51E44BF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D719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A8C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E9AD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66B77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710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CC63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E56E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8348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1E3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C0463E" w14:paraId="38BC129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4C13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A4CB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09EE043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37B02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BFD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14F652D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48D5546E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4D4A1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E0812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85D6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3069E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8D9A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621B3E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3BAF856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B288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7C64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18EF48F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397F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D8A1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74075CB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83F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C9BAF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533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DC86F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1C4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CD5E83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C0463E" w14:paraId="0B9CCDB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DBB00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BCF22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1AE626E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FB780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F70D4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68F8723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1E42BC44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D421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D277A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032DC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0877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73A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659BC63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13C4EF9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D0F0C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6F4D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69EB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85FF3" w14:textId="77777777" w:rsidR="00C0463E" w:rsidRDefault="00C0463E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6CF59F4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6060" w14:textId="77777777" w:rsidR="00C0463E" w:rsidRDefault="00C0463E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1DCFBBF" w14:textId="77777777" w:rsidR="00C0463E" w:rsidRDefault="00C0463E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2A30F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633A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8E9F5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36BF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68FD7D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4229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CB4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4478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790ED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FFFAC1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C51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1A2DF70C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706B4C3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7D769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B3AE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0090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72C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B0240C2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79B7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546EE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1692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8721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3E59B74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12D92B23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8995C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002860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9CF6D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77FA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41FF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5B80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9A8A09F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2640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71B92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A453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00C2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3EF03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52C71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6C98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E687C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B1D1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C0463E" w14:paraId="13F24C8A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F1B7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3E05B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5F92EBF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2FB3C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EF7C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611C34D9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449A4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9E622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E59C2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0BD1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2E7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02732D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6F1968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2E8B5D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A54DCB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A64AE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00933CF5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9644B8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D705C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05C52D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6A26B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5C0C61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53AD2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A736FD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7BC8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79666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4831B2B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26429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9438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5CD0423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956AE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201B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B646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08F0A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C7D4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72DDB96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654DF370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7A8109BE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435FBA1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C0463E" w14:paraId="610D1A9A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FA6D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0795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0EB9ACC2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48DA" w14:textId="77777777" w:rsidR="00C0463E" w:rsidRPr="005C35B0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736B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33208765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F806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B8D8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13F4A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5DE5D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5F84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8581BD8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26301" w14:textId="77777777" w:rsidR="00C0463E" w:rsidRDefault="00C0463E" w:rsidP="00C0463E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D0E22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16F3EFFE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A9B3F" w14:textId="77777777" w:rsidR="00C0463E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28DA9" w14:textId="77777777" w:rsidR="00C0463E" w:rsidRDefault="00C0463E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52717B10" w14:textId="77777777" w:rsidR="00C0463E" w:rsidRDefault="00C0463E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AF997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5FB74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9D09" w14:textId="77777777" w:rsidR="00C0463E" w:rsidRDefault="00C0463E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1A8A" w14:textId="77777777" w:rsidR="00C0463E" w:rsidRPr="00396332" w:rsidRDefault="00C0463E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09C8" w14:textId="77777777" w:rsidR="00C0463E" w:rsidRDefault="00C0463E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5730ED4E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2CA1BC87" w14:textId="77777777" w:rsidR="00C0463E" w:rsidRDefault="00C0463E" w:rsidP="0002281B">
      <w:pPr>
        <w:pStyle w:val="Heading1"/>
        <w:spacing w:line="360" w:lineRule="auto"/>
      </w:pPr>
      <w:r>
        <w:t>LINIA 416</w:t>
      </w:r>
    </w:p>
    <w:p w14:paraId="53CA53B2" w14:textId="77777777" w:rsidR="00C0463E" w:rsidRDefault="00C0463E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176C61C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A68A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AB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8C54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444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042B9EB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18740322" w14:textId="77777777" w:rsidR="00C0463E" w:rsidRDefault="00C0463E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8FB7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EC466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F3F5B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E5C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D922E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D9F7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D13027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F7080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9F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0+297</w:t>
            </w:r>
          </w:p>
          <w:p w14:paraId="4FD8BE9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4F2CF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D95F" w14:textId="77777777" w:rsidR="00C0463E" w:rsidRPr="00575A50" w:rsidRDefault="00C0463E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575A50">
              <w:rPr>
                <w:b/>
                <w:bCs/>
                <w:sz w:val="20"/>
                <w:lang w:val="ro-RO"/>
              </w:rPr>
              <w:t>Dej Călători</w:t>
            </w:r>
          </w:p>
          <w:p w14:paraId="65A6FA1C" w14:textId="77777777" w:rsidR="00C0463E" w:rsidRDefault="00C0463E" w:rsidP="00575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 xml:space="preserve">(pod metalic </w:t>
            </w:r>
            <w:r>
              <w:rPr>
                <w:b/>
                <w:bCs/>
                <w:sz w:val="20"/>
                <w:lang w:val="ro-RO"/>
              </w:rPr>
              <w:t>peste Someș</w:t>
            </w:r>
            <w:r w:rsidRPr="00575A50"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F3E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4500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DC4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64DD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76BE6" w14:textId="77777777" w:rsidR="00C0463E" w:rsidRDefault="00C0463E" w:rsidP="00575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C7CBAD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253A5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8E4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E926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28D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FBE091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586E8AC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81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6AB0EA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200EFB7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79D2C8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65AD5F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3939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FBC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9B4DF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CC1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E3A0B03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8082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6A9C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B4999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4F6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E7A97B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601BD5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26D861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A16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2FF419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4288F3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1AFA510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10025C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45A6124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0F17DAF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2138709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9E3D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738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F5009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39B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CE542F1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3588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41C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336E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FA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CD882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CC34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1F7BAE1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66D19C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125B172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4B93000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67AD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49F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454B6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284A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4735B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C0463E" w14:paraId="27BE4D5D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5E2A0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147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6C00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63A8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12B6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B1C1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24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1121DF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6213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A5E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2608230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AC193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07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B207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A5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113FCC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7FA8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26795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C797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DEA15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05A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C0463E" w14:paraId="7EFCE60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75F9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E8E4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5E656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213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957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AA8D6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BFE1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3DAEDA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B68D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041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40EAC06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78D9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02F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34F360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B0BFD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7CE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0E5EDDA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7E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F860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44E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E3D71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E4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927489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3963F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A1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E9D87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12A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D0E0C2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5D1B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B629A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271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E36230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9CFEE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AAC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AEB333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9D288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6BE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EFF46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3DF4B" w14:textId="77777777" w:rsidR="00C0463E" w:rsidRDefault="00C0463E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0DDA294D" w14:textId="77777777" w:rsidR="00C0463E" w:rsidRDefault="00C0463E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159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9AFD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35AFA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5DC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B001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070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71BDC4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84B81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3FC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193C535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043A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CF3D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D5295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C7F0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0E037" w14:textId="77777777" w:rsidR="00C0463E" w:rsidRPr="00C4423F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6872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CCA7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F76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AFEB04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15CA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6AE3D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73B6B" w14:textId="77777777" w:rsidR="00C0463E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F4905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0A113CB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11774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DACA2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A77B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F159" w14:textId="77777777" w:rsidR="00C0463E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D11B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C0463E" w14:paraId="130A382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C9757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AF03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C7BA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F08E8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0A57A0E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59C1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825D1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FA18F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5D499" w14:textId="77777777" w:rsidR="00C0463E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9CFEA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C4EBAC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D21D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160DF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5002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4673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125B8EEF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7228A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444FF6C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8C4F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5D68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24D26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69A00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C0463E" w14:paraId="00F45D9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F6643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304C3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793A8062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C1DBF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02D3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01EF3BB6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6DB0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D81A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D1BC9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CCA8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B0C51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42D7C9A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0FE0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5D4EC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65127" w14:textId="77777777" w:rsidR="00C0463E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22D4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098FACD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A77DE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60FB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65526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7615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7F752" w14:textId="77777777" w:rsidR="00C0463E" w:rsidRPr="00620605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0B0BD603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BC5E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64E6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A40C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27B2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78E8825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9BAEC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D482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8B45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09C47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80AD6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9D492AE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C0463E" w14:paraId="113C3AE4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D86D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B54C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C0D6E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C39A9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608CD63E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FE2A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A4B7A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E6655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8AA6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A585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99D2E3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C0463E" w14:paraId="69B70C11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EA02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D3CDF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5114D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58C17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5C5C3561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8C113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B93D2E4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3843" w14:textId="77777777" w:rsidR="00C0463E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14E75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BE2D4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B076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B389B8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C0463E" w14:paraId="1E5DF0B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6D92B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1D2A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A63B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F456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FDC44FB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F44CC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F2A70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ECD8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F25D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8FBB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861C1E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93E0" w14:textId="77777777" w:rsidR="00C0463E" w:rsidRDefault="00C0463E" w:rsidP="00C0463E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AC99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C5A92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8FF2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95E08E4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BB5C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C2E4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07215" w14:textId="77777777" w:rsidR="00C0463E" w:rsidRDefault="00C0463E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4D84" w14:textId="77777777" w:rsidR="00C0463E" w:rsidRPr="00C4423F" w:rsidRDefault="00C0463E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C281" w14:textId="77777777" w:rsidR="00C0463E" w:rsidRDefault="00C0463E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2957A79C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17AE748" w14:textId="77777777" w:rsidR="00C0463E" w:rsidRDefault="00C0463E" w:rsidP="003146F4">
      <w:pPr>
        <w:pStyle w:val="Heading1"/>
        <w:spacing w:line="360" w:lineRule="auto"/>
      </w:pPr>
      <w:r>
        <w:lastRenderedPageBreak/>
        <w:t>LINIA 417</w:t>
      </w:r>
    </w:p>
    <w:p w14:paraId="73079F7A" w14:textId="77777777" w:rsidR="00C0463E" w:rsidRDefault="00C0463E" w:rsidP="006C2EBC">
      <w:pPr>
        <w:pStyle w:val="Heading1"/>
        <w:spacing w:line="360" w:lineRule="auto"/>
        <w:rPr>
          <w:b w:val="0"/>
          <w:bCs w:val="0"/>
          <w:sz w:val="8"/>
        </w:rPr>
      </w:pPr>
      <w:r>
        <w:t>DEJ TRIAJ - CĂŞEI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C0463E" w14:paraId="4283AE78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E01DC" w14:textId="77777777" w:rsidR="00C0463E" w:rsidRDefault="00C0463E" w:rsidP="00C0463E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A1630" w14:textId="77777777" w:rsidR="00C0463E" w:rsidRDefault="00C0463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EAEF" w14:textId="77777777" w:rsidR="00C0463E" w:rsidRPr="002D7BD3" w:rsidRDefault="00C0463E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8ED7" w14:textId="77777777" w:rsidR="00C0463E" w:rsidRDefault="00C0463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72ABAE7" w14:textId="77777777" w:rsidR="00C0463E" w:rsidRDefault="00C0463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liniile </w:t>
            </w:r>
          </w:p>
          <w:p w14:paraId="5D50FFDD" w14:textId="77777777" w:rsidR="00C0463E" w:rsidRDefault="00C0463E">
            <w:pPr>
              <w:spacing w:before="120" w:after="120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 - 26B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4BA39" w14:textId="77777777" w:rsidR="00C0463E" w:rsidRDefault="00C0463E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cabina 3 la ieşirea din </w:t>
            </w:r>
          </w:p>
          <w:p w14:paraId="2418D6A1" w14:textId="77777777" w:rsidR="00C0463E" w:rsidRDefault="00C0463E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EA19F" w14:textId="77777777" w:rsidR="00C0463E" w:rsidRPr="00655FB7" w:rsidRDefault="00C0463E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55FB7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B475F" w14:textId="77777777" w:rsidR="00C0463E" w:rsidRDefault="00C0463E">
            <w:pPr>
              <w:spacing w:before="120" w:after="120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F5F5" w14:textId="77777777" w:rsidR="00C0463E" w:rsidRPr="002D7BD3" w:rsidRDefault="00C0463E">
            <w:pPr>
              <w:spacing w:before="120" w:after="120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87CD" w14:textId="77777777" w:rsidR="00C0463E" w:rsidRDefault="00C0463E">
            <w:pPr>
              <w:spacing w:before="120" w:after="120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 zona aparatelor  de cale.</w:t>
            </w:r>
          </w:p>
        </w:tc>
      </w:tr>
    </w:tbl>
    <w:p w14:paraId="50C91A1E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4FC7F2E6" w14:textId="77777777" w:rsidR="00C0463E" w:rsidRDefault="00C0463E" w:rsidP="00D37279">
      <w:pPr>
        <w:pStyle w:val="Heading1"/>
        <w:spacing w:line="276" w:lineRule="auto"/>
      </w:pPr>
      <w:r>
        <w:t>LINIA 418</w:t>
      </w:r>
    </w:p>
    <w:p w14:paraId="44BE4489" w14:textId="77777777" w:rsidR="00C0463E" w:rsidRDefault="00C0463E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5ED2221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1396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36D7" w14:textId="77777777" w:rsidR="00C0463E" w:rsidRDefault="00C0463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0EE88550" w14:textId="77777777" w:rsidR="00C0463E" w:rsidRDefault="00C0463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F122D" w14:textId="77777777" w:rsidR="00C0463E" w:rsidRPr="00896D96" w:rsidRDefault="00C0463E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90018" w14:textId="77777777" w:rsidR="00C0463E" w:rsidRDefault="00C0463E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720577F3" w14:textId="77777777" w:rsidR="00C0463E" w:rsidRDefault="00C0463E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A04F" w14:textId="77777777" w:rsidR="00C0463E" w:rsidRDefault="00C0463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DDA6E" w14:textId="77777777" w:rsidR="00C0463E" w:rsidRPr="00896D96" w:rsidRDefault="00C0463E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7EBB" w14:textId="77777777" w:rsidR="00C0463E" w:rsidRDefault="00C0463E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C4CC" w14:textId="77777777" w:rsidR="00C0463E" w:rsidRPr="00896D96" w:rsidRDefault="00C0463E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790F" w14:textId="77777777" w:rsidR="00C0463E" w:rsidRDefault="00C0463E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C0463E" w14:paraId="0126F6D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DC7D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79FB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87277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C28BB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18B35E2F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0F928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4354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D884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1021E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AFB4A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6654C2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547D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31D4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15EF8" w14:textId="77777777" w:rsidR="00C0463E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51879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3098C5A1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8C00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C606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6AEEA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45EF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4D67D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9D3E927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67C35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7DE82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63A01896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C19F9" w14:textId="77777777" w:rsidR="00C0463E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D1304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012F44B8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BE62B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9B03F" w14:textId="77777777" w:rsidR="00C0463E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B682C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824D8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4989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1B7C1B7A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7BF3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3D9A5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438B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8FE1A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6D39226E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AC0E2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FF67FBC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4E8F1CC6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34FAAB9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7066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AFD4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2965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B5D8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C0463E" w14:paraId="102BD40E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6E267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3D0B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AAE9B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5888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56864CA5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3DDD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D4504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D7C80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E105D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6C622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476C4FE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DE6C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BBE0F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23C8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A3CD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7E7C9190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933F5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FC6C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7A79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597C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2C89B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7897D28B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00037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523CE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0FFB9046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796A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A2E3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3425ADF7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ABDB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0C335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D8925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0F75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CC20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14B24C60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266A" w14:textId="77777777" w:rsidR="00C0463E" w:rsidRDefault="00C0463E" w:rsidP="00C0463E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9D87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28F9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FA5B4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19C4F503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2911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C34C3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F089" w14:textId="77777777" w:rsidR="00C0463E" w:rsidRDefault="00C0463E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8D7C" w14:textId="77777777" w:rsidR="00C0463E" w:rsidRPr="00896D96" w:rsidRDefault="00C0463E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C675" w14:textId="77777777" w:rsidR="00C0463E" w:rsidRDefault="00C0463E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728B87F" w14:textId="77777777" w:rsidR="00C0463E" w:rsidRDefault="00C0463E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541D1EB9" w14:textId="77777777" w:rsidR="00C0463E" w:rsidRDefault="00C0463E" w:rsidP="00380064">
      <w:pPr>
        <w:pStyle w:val="Heading1"/>
        <w:spacing w:line="360" w:lineRule="auto"/>
      </w:pPr>
      <w:r>
        <w:lastRenderedPageBreak/>
        <w:t>LINIA 500</w:t>
      </w:r>
    </w:p>
    <w:p w14:paraId="7C30949E" w14:textId="77777777" w:rsidR="00C0463E" w:rsidRPr="00071303" w:rsidRDefault="00C0463E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C0463E" w14:paraId="6CB3977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26370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DAB3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E0345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40F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49280CF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2086D23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C04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BEF1DC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98A3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7F4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AD5F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E28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1479CF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7313C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8A5D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D0D2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DC61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2985CE08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0D3DC2A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2426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759A8EA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CA8C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D33B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47E0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31AC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A463AD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551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987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9CFD50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1E5A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393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AAB2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0641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0A95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DD550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1BF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608A23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B307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EF7A" w14:textId="77777777" w:rsidR="00C0463E" w:rsidRDefault="00C0463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316A6" w14:textId="77777777" w:rsidR="00C0463E" w:rsidRPr="00D33E71" w:rsidRDefault="00C0463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DDC2" w14:textId="77777777" w:rsidR="00C0463E" w:rsidRDefault="00C0463E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03430" w14:textId="77777777" w:rsidR="00C0463E" w:rsidRDefault="00C0463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F1809" w14:textId="77777777" w:rsidR="00C0463E" w:rsidRDefault="00C0463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A0230" w14:textId="77777777" w:rsidR="00C0463E" w:rsidRDefault="00C0463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5C02BB03" w14:textId="77777777" w:rsidR="00C0463E" w:rsidRDefault="00C0463E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D382E" w14:textId="77777777" w:rsidR="00C0463E" w:rsidRPr="00D33E71" w:rsidRDefault="00C0463E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319A" w14:textId="77777777" w:rsidR="00C0463E" w:rsidRDefault="00C0463E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9C1C16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3AD1C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EDB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1C2FE6C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8EB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23EC" w14:textId="77777777" w:rsidR="00C0463E" w:rsidRPr="0008670B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3815E5E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3B20DE1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469F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64F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A2E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75F3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6B2A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:rsidRPr="00456545" w14:paraId="5746877C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B653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3734E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596B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2EC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520A022E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26FC8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3A07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E760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E16A2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06A4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0463E" w:rsidRPr="00456545" w14:paraId="3ACDE64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88BF2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8BF7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F86C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760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175AA5B2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5065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FE50B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B33C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CF47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69F66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0463E" w:rsidRPr="00456545" w14:paraId="56219563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7B338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302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200A3217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5680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448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8194C6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14C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F0E6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98BDF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7B1CB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9309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0463E" w:rsidRPr="00456545" w14:paraId="32E8B73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CDDFD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29C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A87615F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634F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1B9D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8C28B3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4E78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C2D8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C24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2F796D3" w14:textId="77777777" w:rsidR="00C0463E" w:rsidRPr="00456545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FA9D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2A54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BDCDBCB" w14:textId="77777777" w:rsidR="00C0463E" w:rsidRPr="00A3090B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:rsidRPr="00456545" w14:paraId="3D72FEDD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982DD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0F8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5C30B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6E8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326478A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53744E3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2FE987B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763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8EEE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2D6D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1B98AD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F461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1F724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:rsidRPr="00456545" w14:paraId="7F35328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83581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9922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962A6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A4AD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51B6712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FA4A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BFBAEE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65EE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D3F4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0EB73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42D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8A2F8F2" w14:textId="77777777" w:rsidR="00C0463E" w:rsidRPr="005F21B7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C0463E" w:rsidRPr="00456545" w14:paraId="66A841C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00856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93F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85CA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75C4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4DDC6EC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B7B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439E9EC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1415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530A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8A4B9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44B8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E2AA3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C0463E" w:rsidRPr="00456545" w14:paraId="676CC4F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0C55D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0589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E149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6A97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73DF8B6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B41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D51209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FDDA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422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ACBB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330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9FD2F5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C0463E" w:rsidRPr="00456545" w14:paraId="1EB8231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D07E7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5106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2C69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A394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1004DE4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0BA3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3858B9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8894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355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8FA3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D3BE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630D98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4B15CF2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C0463E" w:rsidRPr="00456545" w14:paraId="79F4B86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1E19" w14:textId="77777777" w:rsidR="00C0463E" w:rsidRPr="00456545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586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77E1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D45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0DF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675B5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E6F9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521B5DE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385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32A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40A44B9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C0463E" w14:paraId="636ECF4F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D589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BB9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788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EA3A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AC8759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3DF6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07AD1E3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176D3AF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BC96E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678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FE62A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823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5A6C1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BF0FB4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6E53B0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13168EB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C0463E" w14:paraId="0F927A8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040F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7EA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9AC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2755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10D966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CB0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6D073F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55FD6DB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256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C58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2E1A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975B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526826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0166038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41A26F3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C0463E" w14:paraId="1FFAE785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2C27E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C198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418BAA3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D7CA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3AFB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6729D1C8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4A61C3B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D359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D477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FBC7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CDB0C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245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7AF44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C0463E" w14:paraId="77947AA8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9FF9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F85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3723DB6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8737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36A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62DB61B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F8AC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FF6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2AE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AB9F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F7A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6940D76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C0463E" w14:paraId="56E65E20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82FC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AC14" w14:textId="77777777" w:rsidR="00C0463E" w:rsidRDefault="00C0463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4D63" w14:textId="77777777" w:rsidR="00C0463E" w:rsidRDefault="00C0463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2ABCC" w14:textId="77777777" w:rsidR="00C0463E" w:rsidRDefault="00C0463E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4F5B357" w14:textId="77777777" w:rsidR="00C0463E" w:rsidRDefault="00C0463E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B864" w14:textId="77777777" w:rsidR="00C0463E" w:rsidRDefault="00C0463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7BF7A" w14:textId="77777777" w:rsidR="00C0463E" w:rsidRDefault="00C0463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97B6A" w14:textId="77777777" w:rsidR="00C0463E" w:rsidRDefault="00C0463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12D09862" w14:textId="77777777" w:rsidR="00C0463E" w:rsidRDefault="00C0463E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29947" w14:textId="77777777" w:rsidR="00C0463E" w:rsidRPr="00D33E71" w:rsidRDefault="00C0463E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230B" w14:textId="77777777" w:rsidR="00C0463E" w:rsidRDefault="00C0463E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6CA02633" w14:textId="77777777" w:rsidR="00C0463E" w:rsidRDefault="00C0463E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C0463E" w14:paraId="538AD7D9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C52B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F0C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5B76697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9DBF7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880B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3BAF2BE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4DA1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FB0FE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5FE2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3FE0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42C0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4AAE17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7739B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B7A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14138FC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9B89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EB33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1EAEBDD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4DD8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385B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B3F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B2B27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4CE4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8F97283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83E60C5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8257D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2FA0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F0C01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C4905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21AA29A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D71B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74B5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22A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45E8991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21F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09D1A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EE7A8AA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1117EC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2554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F77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12BBA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771C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6575F9F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3B55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1242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576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D3C6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2619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17DF290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8545B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9014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2A89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A20EA" w14:textId="77777777" w:rsidR="00C0463E" w:rsidRDefault="00C0463E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81D8142" w14:textId="77777777" w:rsidR="00C0463E" w:rsidRDefault="00C0463E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890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AD43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5FE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028449A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67E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D3AC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7BBFADD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C112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B83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CE64E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0D6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3B7A5AA5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430F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6BF48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014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5B6FC02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DE65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2C72C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57F226D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CD632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1DB8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0DAE8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EDF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DA7138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5589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9ECC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D61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441D6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8BA7" w14:textId="77777777" w:rsidR="00C0463E" w:rsidRPr="00534A5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33D06880" w14:textId="77777777" w:rsidR="00C0463E" w:rsidRPr="00534A5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D45C061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C0463E" w14:paraId="3EE710A8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84178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8A1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353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EE58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182099B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68D3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B771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142B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85592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90A3" w14:textId="77777777" w:rsidR="00C0463E" w:rsidRPr="00534A5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6BD4ABCF" w14:textId="77777777" w:rsidR="00C0463E" w:rsidRPr="00534A5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8D001EF" w14:textId="77777777" w:rsidR="00C0463E" w:rsidRPr="00534A55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C0463E" w14:paraId="56E0960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C6E9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B63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0CA4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BEAC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125A422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FA6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A5321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3BE1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4E4FDBB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864C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0AFE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75F793A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77524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5923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FAF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5758C" w14:textId="77777777" w:rsidR="00C0463E" w:rsidRPr="000C4604" w:rsidRDefault="00C0463E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43B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F71B03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2782F3C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00DA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E95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95E4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F7E6" w14:textId="77777777" w:rsidR="00C0463E" w:rsidRPr="000C4604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4A9FF7F0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C0463E" w14:paraId="5E76ED43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8ED06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9DA3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646C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A410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2ADE63F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CF4A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B922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4C3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254254A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6B53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759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736CF49C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0C64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D252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2FE643C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3B6A9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4B2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6AA72E9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2AB3811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C5A9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7F9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651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18F32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F76B0" w14:textId="77777777" w:rsidR="00C0463E" w:rsidRPr="00BB30B6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7F90BC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384613A8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C0463E" w14:paraId="76B61959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10A0C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2E1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54B3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2F21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786F35C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ED4B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ED41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DE1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8B50E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A35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36901B2D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7611F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5B5F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4DB9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844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48CA877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C59A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C2C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3FA1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34FF3DD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470DB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5A8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06AD1F2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6C48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E55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3CFF222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D0D5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11F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F821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267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631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833D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A8772" w14:textId="77777777" w:rsidR="00C0463E" w:rsidRPr="000C4604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C0463E" w14:paraId="439A508F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4E6DD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97DB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6548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645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9D1C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257A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562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06D7C28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E7CE7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A64D0" w14:textId="77777777" w:rsidR="00C0463E" w:rsidRPr="000C4604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C0463E" w14:paraId="6699280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1655A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9FAA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3CC17AB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773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866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797BE11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696E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FA36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A39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1AD8882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A4B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8ADD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2B4DE6BA" w14:textId="77777777" w:rsidR="00C0463E" w:rsidRPr="006C1F61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9351546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EF02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D32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63B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25AD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1CB2AB6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D0C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693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6282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19DFDFC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79268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687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122C580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4A3AB4C0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C0463E" w14:paraId="6BC82638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DEB02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D77A1" w14:textId="77777777" w:rsidR="00C0463E" w:rsidRDefault="00C0463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3567" w14:textId="77777777" w:rsidR="00C0463E" w:rsidRDefault="00C0463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4890F" w14:textId="77777777" w:rsidR="00C0463E" w:rsidRDefault="00C0463E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D9B8" w14:textId="77777777" w:rsidR="00C0463E" w:rsidRDefault="00C0463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3672" w14:textId="77777777" w:rsidR="00C0463E" w:rsidRDefault="00C0463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87BA5" w14:textId="77777777" w:rsidR="00C0463E" w:rsidRDefault="00C0463E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C46AE" w14:textId="77777777" w:rsidR="00C0463E" w:rsidRDefault="00C0463E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3D9A" w14:textId="77777777" w:rsidR="00C0463E" w:rsidRPr="004143AF" w:rsidRDefault="00C0463E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4EE8441C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141F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3EB1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8923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CAFC5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0114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9C3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DF35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DB50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F9D6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14026F8E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9B6F2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C346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1DB3797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6B2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7A8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65994C1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965D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1EF6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70C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78E0389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D353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ED66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7431827" w14:textId="77777777" w:rsidR="00C0463E" w:rsidRPr="00D84BD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109B5C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E56D4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5DE5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8C00CA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1E9A3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CE7E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53A8DD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79E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8CB9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C62D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8661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2D1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1886979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FAA58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6F95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94752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C2C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012AD3D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CCC3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4662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ECBB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146B041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834C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CA08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1DB9BC8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033A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B3D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3A8F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D4D6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6F10216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DEE9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516FB0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5C7D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078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43B22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66D0" w14:textId="77777777" w:rsidR="00C0463E" w:rsidRPr="00534C03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3CBDFCEC" w14:textId="77777777" w:rsidR="00C0463E" w:rsidRPr="00534C03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5F9CCEE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C0463E" w14:paraId="71686D9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17C7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4341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2EBF278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4ED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52D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3031E52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00E9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C640A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9B6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E050BC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2663B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8A619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748DD8E" w14:textId="77777777" w:rsidR="00C0463E" w:rsidRPr="00D84BD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A3EBE11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063D6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F4D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7EB8A03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86230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820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D89633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4AB1540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0AEC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471C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AF9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63C9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F02BE" w14:textId="77777777" w:rsidR="00C0463E" w:rsidRPr="001F07B1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258FC0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5AC8890E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C0463E" w14:paraId="1EEEE702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E862A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DD9F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ABDB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DCE7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955B5B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A1B0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25CCA8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303E7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95A6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D348D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5BB9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7DAB97A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3AE5DA2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C0463E" w14:paraId="4AAC33DA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0ED3A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981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C7C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E91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B4CF71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0F29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958847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FC198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CCA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9DE7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8268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87A14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0043F8C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C0463E" w14:paraId="5A82B24D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DFD3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76EF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A5C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EE2A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859551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13C7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418E85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6F06E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29216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45EF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CA0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7221A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C0463E" w14:paraId="0F9A76FB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269C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92B6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DEFF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EB3C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513BCA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900C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E946D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0E8C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B3B9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EA35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0CFFF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4EC5A6B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C0463E" w14:paraId="2CD73577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3840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1CA8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E692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446D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98F14E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B77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FA85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F9E6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9AD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9B20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09059F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C0463E" w14:paraId="61BD54D6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AD19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C8D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3FB82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796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283243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10EB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56F9B2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F812E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B981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707D9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4C09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110E0408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C0463E" w14:paraId="726A4020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C7CD8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E41E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6082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456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B1542A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AF06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DD4D922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DF04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A8B6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8873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671E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8D7C3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15E44CF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C0463E" w14:paraId="642A9430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10FF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7ECC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2E4DC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949A" w14:textId="77777777" w:rsidR="00C0463E" w:rsidRPr="00AD0C48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25BB920" w14:textId="77777777" w:rsidR="00C0463E" w:rsidRPr="00AD0C48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9F10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B0011F9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E706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C51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884AA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617C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F6B9CC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69D2C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5CC7483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C0463E" w14:paraId="1DE825B0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3DB57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73A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4F04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30C9" w14:textId="77777777" w:rsidR="00C0463E" w:rsidRDefault="00C0463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3E34AD0" w14:textId="77777777" w:rsidR="00C0463E" w:rsidRDefault="00C0463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01B9E575" w14:textId="77777777" w:rsidR="00C0463E" w:rsidRDefault="00C0463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53A46F74" w14:textId="77777777" w:rsidR="00C0463E" w:rsidRPr="002532C4" w:rsidRDefault="00C0463E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869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2A58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1437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7043A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9FB9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66880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127C83A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4DD2753B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C0463E" w14:paraId="43761907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A8ED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6363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44FA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0DBA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EFC696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075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74397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8A70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DD4EC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3FD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8420B5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42E76E0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C0463E" w14:paraId="1332C0A6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0ABF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F5C3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C1268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AEE16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71C6E59" w14:textId="77777777" w:rsidR="00C0463E" w:rsidRPr="0037264C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23A8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148D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638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FBA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810E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DE5D9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4FB94FA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C0463E" w14:paraId="645360E5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4C24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BE8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7CC0E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29D3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C5D5D57" w14:textId="77777777" w:rsidR="00C0463E" w:rsidRPr="003A070D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BCB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270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BDEA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9A5D3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B84D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34093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C0463E" w14:paraId="22BBC9B1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91511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323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8B8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AE01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50A238C" w14:textId="77777777" w:rsidR="00C0463E" w:rsidRPr="00F401CD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7AC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472C80E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E82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8004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3F70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1ACD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4179D2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68EB377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C0463E" w14:paraId="192913EA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4FA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CECD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D38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A6B1B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8CBEA2F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21E40530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7BC6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4B86E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201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DAD0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A29D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03F37F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59A1398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C0463E" w14:paraId="2A506FEE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B500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5954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4558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A3EC7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0A70ACC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4355F7EB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5414DAF8" w14:textId="77777777" w:rsidR="00C0463E" w:rsidRPr="002532C4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14BD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63DBB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B209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E7C8C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D077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1321D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3205F9E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C0463E" w14:paraId="249DD667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2B79A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8D5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27FD79A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F234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9C5D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2D239612" w14:textId="77777777" w:rsidR="00C0463E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4940F4CC" w14:textId="77777777" w:rsidR="00C0463E" w:rsidRDefault="00C0463E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222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72F85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FD1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849F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487D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AB8F1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C0463E" w14:paraId="13EFC99A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EDDB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FCC7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4C0C2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BB27" w14:textId="77777777" w:rsidR="00C0463E" w:rsidRPr="002D1130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196F977E" w14:textId="77777777" w:rsidR="00C0463E" w:rsidRPr="002D1130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69138BD2" w14:textId="77777777" w:rsidR="00C0463E" w:rsidRPr="002D1130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E955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F26E4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B77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6A924AB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A0DD4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13755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EB4B65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35C4B24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55F812E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28F9075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749BB15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C0463E" w14:paraId="65F33FD9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CED1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18C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0653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26005" w14:textId="77777777" w:rsidR="00C0463E" w:rsidRPr="002D1130" w:rsidRDefault="00C0463E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465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8EC4A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C2A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563240FC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3F117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4EEA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C0463E" w14:paraId="5311E31D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4BDD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C239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5A0D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7F8A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8DD8A4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F9C8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470D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6820F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8461A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2650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7468C737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72AF886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C0463E" w14:paraId="493338B2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B2D0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2C94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F8779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040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8103691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3117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A2615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CE9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96453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AAC7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B06B1FD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3AE6F43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C0463E" w14:paraId="5E4B165A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2DB48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321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5B3DC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E36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FDDB026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B7174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4C34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4314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F23F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13939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208D0D7C" w14:textId="77777777" w:rsidR="00C0463E" w:rsidRPr="00CB3447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C0463E" w14:paraId="79388CD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5F67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9AAB0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0B96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632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6DC33A43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029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43EFD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56C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744B45FE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0D79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69985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00C76DC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9644221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019C8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9D0B8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8EC21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53D4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7BB71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7D4EB1A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2E23C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EE0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1D217" w14:textId="77777777" w:rsidR="00C0463E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5C21B" w14:textId="77777777" w:rsidR="00C0463E" w:rsidRPr="004143AF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1085F158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A7EF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C3B4A" w14:textId="77777777" w:rsidR="00C0463E" w:rsidRDefault="00C0463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B59F4" w14:textId="77777777" w:rsidR="00C0463E" w:rsidRPr="00D33E71" w:rsidRDefault="00C0463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6B7D6" w14:textId="77777777" w:rsidR="00C0463E" w:rsidRDefault="00C0463E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50F7708C" w14:textId="77777777" w:rsidR="00C0463E" w:rsidRDefault="00C0463E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5829A" w14:textId="77777777" w:rsidR="00C0463E" w:rsidRDefault="00C0463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1C52" w14:textId="77777777" w:rsidR="00C0463E" w:rsidRDefault="00C0463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4F7A" w14:textId="77777777" w:rsidR="00C0463E" w:rsidRDefault="00C0463E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E56B" w14:textId="77777777" w:rsidR="00C0463E" w:rsidRDefault="00C0463E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21B81" w14:textId="77777777" w:rsidR="00C0463E" w:rsidRPr="004143AF" w:rsidRDefault="00C0463E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C0463E" w14:paraId="043A9DF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86966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0633D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C1EA9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10AD8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0A29C4F5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59F3A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6510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ED5B" w14:textId="77777777" w:rsidR="00C0463E" w:rsidRDefault="00C0463E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58E08" w14:textId="77777777" w:rsidR="00C0463E" w:rsidRPr="00D33E71" w:rsidRDefault="00C0463E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697CE" w14:textId="77777777" w:rsidR="00C0463E" w:rsidRDefault="00C0463E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C0463E" w14:paraId="3A40DF93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F3CD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E3B9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461F31C2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4BB90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6637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0ECA4332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8845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86DE5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D831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8142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16FF4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C0463E" w14:paraId="08E2D2F2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DE58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CE00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D8FB3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E7441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7BAEE496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43BCF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77501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6421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E2BBE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0E520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20D776F6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4AFC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5A72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73AAA64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7C7F9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F68DB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8BBF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17B1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5E46C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8FEA3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DB9A2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C0463E" w14:paraId="6FF551CC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7F8E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294D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24A16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10309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284E5054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C7B1C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BBDC8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8EFA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E730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2D22A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600F91C5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F652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98154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4FAD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489B8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0C444B03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E6C89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5969151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D08D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AA24A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CE65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AC68C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29A4646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81326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77D0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4CB0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2EBE1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7ABFFEF6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16AF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2640009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FF2F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8478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1CAA1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76EE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259DA93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6E604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2E13A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72344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E68E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E69C35A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857DE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5CFC960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F6D26AB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097129D8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55EEE07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E62FA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7E1E5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1D633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32B5B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93312D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17D27393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7FA89B46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C0463E" w14:paraId="29A7A0DC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2DC8B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A19A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B9160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4D03E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14458F20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085BB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3F3D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B4A4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DB3C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6D9A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C0463E" w14:paraId="3868CD47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F1C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19784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E55FA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54C69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BB123E7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AFA89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12A144B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2F68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C580F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B28E5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8CF8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1AC99B56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7E5B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D3C1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F50C7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ACEF0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12E1B5B7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EFDD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7072EEF0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04455E8F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744940AE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33DE9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AE04B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967B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8C27B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E15B94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03FD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E145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DE2B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80A1D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928C2FE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568E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2F7E359E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17DBB270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62592377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6F97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FA1CA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E831F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913B4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84A8D0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0DCCA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F39F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E41D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2612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7E254BFD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125BD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B52E" w14:textId="77777777" w:rsidR="00C0463E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06062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4BB2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B911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622F93F1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0324F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DD75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CCC2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E270A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624C6812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178A5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2BE2050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02EA9D1E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7D9A4BB5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2357475C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4E7D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508D9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134D7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E4F0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D520F68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B6CB3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5FB4D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67E81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00A48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375749D1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7B2B7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44FDD83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1CBEB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F4B3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5A4E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5607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2B86D0A1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B97B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A66E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2C8D1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C155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302BB7B1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2C4AA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6EAF6C8C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18F0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A68C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B3042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474A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3EE675C6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E75CB" w14:textId="77777777" w:rsidR="00C0463E" w:rsidRDefault="00C0463E" w:rsidP="00C0463E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9ED9F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DD6C8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B7AF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13248653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7B41D825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F3E9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2FDD9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3D42" w14:textId="77777777" w:rsidR="00C0463E" w:rsidRDefault="00C0463E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7D523" w14:textId="77777777" w:rsidR="00C0463E" w:rsidRPr="00D33E71" w:rsidRDefault="00C0463E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501E" w14:textId="77777777" w:rsidR="00C0463E" w:rsidRDefault="00C0463E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A4115D5" w14:textId="77777777" w:rsidR="00C0463E" w:rsidRPr="00BA7DAE" w:rsidRDefault="00C0463E" w:rsidP="000A5D7E">
      <w:pPr>
        <w:tabs>
          <w:tab w:val="left" w:pos="2748"/>
        </w:tabs>
        <w:rPr>
          <w:sz w:val="20"/>
          <w:lang w:val="ro-RO"/>
        </w:rPr>
      </w:pPr>
    </w:p>
    <w:p w14:paraId="7FC7887E" w14:textId="77777777" w:rsidR="00C0463E" w:rsidRDefault="00C0463E" w:rsidP="00E7698F">
      <w:pPr>
        <w:pStyle w:val="Heading1"/>
        <w:spacing w:line="360" w:lineRule="auto"/>
      </w:pPr>
      <w:r>
        <w:t>LINIA 504</w:t>
      </w:r>
    </w:p>
    <w:p w14:paraId="24CC56F1" w14:textId="77777777" w:rsidR="00C0463E" w:rsidRPr="00A16A49" w:rsidRDefault="00C0463E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3DE7631B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0171E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3C34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0+150</w:t>
            </w:r>
          </w:p>
          <w:p w14:paraId="1396309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1D4A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4044" w14:textId="77777777" w:rsidR="00C0463E" w:rsidRDefault="00C0463E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13C93C62" w14:textId="77777777" w:rsidR="00C0463E" w:rsidRDefault="00C0463E" w:rsidP="001842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GrupaTranzit,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E409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185AC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211F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9166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EA660" w14:textId="77777777" w:rsidR="00C0463E" w:rsidRDefault="00C0463E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 I și II </w:t>
            </w:r>
          </w:p>
          <w:p w14:paraId="46F16E3E" w14:textId="77777777" w:rsidR="00C0463E" w:rsidRDefault="00C0463E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371F114C" w14:textId="77777777" w:rsidR="00C0463E" w:rsidRPr="00356547" w:rsidRDefault="00C0463E" w:rsidP="001842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secțiunea 01 N.</w:t>
            </w:r>
          </w:p>
        </w:tc>
      </w:tr>
      <w:tr w:rsidR="00C0463E" w14:paraId="08C41A8E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DC1F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67EE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346E740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E94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0C28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15039E8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0AB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7097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106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8B75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DEA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7010F4E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558FCD4E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C0463E" w14:paraId="1215AC9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7EAB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7521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639532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87C8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7C7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4D3717F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FD2D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8A06D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F6E6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659A77F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70A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6AC87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28D713B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8FEC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D33D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B8B0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1CBB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7121C19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D877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BB92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939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47D634D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321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28A4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5FE6EA24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274B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F58B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11BB309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49920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53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518E2E1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391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B0B0A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361F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952FB3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BE0FE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347B8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77931058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1211DF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14FC1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6F71" w14:textId="77777777" w:rsidR="00C0463E" w:rsidRDefault="00C0463E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06B8EABE" w14:textId="77777777" w:rsidR="00C0463E" w:rsidRDefault="00C0463E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205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6E9D" w14:textId="77777777" w:rsidR="00C0463E" w:rsidRDefault="00C0463E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4EF3621D" w14:textId="77777777" w:rsidR="00C0463E" w:rsidRDefault="00C0463E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CDB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C0E38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564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DD2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BEDDE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434FA49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542F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5A4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D23E6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705E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719B00A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62740EC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F6E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08FA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469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12504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BE3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84FCA78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0A4D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7220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7D7B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9DF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4DCF51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E79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9E4B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A93C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47F7A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560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C0463E" w14:paraId="3B4E78AF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73078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1B0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88E31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E5E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787FC0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B7C7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2D3B8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28A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1CE1D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CE58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C0463E" w14:paraId="0D9BC15C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A917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B73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F927E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3AE6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095D1C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640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0A0CF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02A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EE1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08A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192DD04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C0463E" w14:paraId="08C1D4CA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5952E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8C66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F215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305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04D7D3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9DFD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CA5F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391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410CF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B80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C0463E" w14:paraId="7B0A0F02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D009C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0F2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3024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5B60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8955E3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C7A3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94AB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84A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0422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588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C0463E" w14:paraId="7EF4806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EAE3F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F94A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6CED7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9F7D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A75653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E493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A82A834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B3B3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9A79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B288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3D61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3E19CD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C0463E" w14:paraId="7DB362AF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FA4E0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4DF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868F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FD02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1DA05A4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5F68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B5FF2EC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70EEA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164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7184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AB8F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40778D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C0463E" w14:paraId="385F9C9B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D593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47F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F8C5E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C53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3163C63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455B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AD4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EC0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763114A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1F60D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9312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18F5B3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AE51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224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68AA06B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1C15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F3DE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41668C7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0733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E6D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087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79E28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B4CD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88B8A95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7D5C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229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CD17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CE7E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6992D5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CFA5C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8CD6527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E58D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226F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8250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1F1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56872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C0463E" w14:paraId="60C71622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3E70" w14:textId="77777777" w:rsidR="00C0463E" w:rsidRDefault="00C0463E" w:rsidP="00C0463E">
            <w:pPr>
              <w:pStyle w:val="Style1"/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0D0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A42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F3C1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2A1063B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6AD8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088CFBD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6556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74A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3123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ACDB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7B3336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C0463E" w14:paraId="0E8D1A17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06E5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A52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3A538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6220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01E3068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D7F0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EBBD5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8C33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58026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21EF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4F9B295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C0463E" w14:paraId="4A7D357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9C07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90C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76D42DF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5261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134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7C2393F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F4B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B30A6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1E0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9F411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4F2A3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77FACE9C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5021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CE6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72129CD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79FE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129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2BFC3B7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233C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04B5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3674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BCC0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C126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5FEC9C2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524AA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C8079" w14:textId="77777777" w:rsidR="00C0463E" w:rsidRDefault="00C0463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0E097F65" w14:textId="77777777" w:rsidR="00C0463E" w:rsidRDefault="00C0463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0CA7" w14:textId="77777777" w:rsidR="00C0463E" w:rsidRDefault="00C0463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716AB" w14:textId="77777777" w:rsidR="00C0463E" w:rsidRDefault="00C0463E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2ACD7A36" w14:textId="77777777" w:rsidR="00C0463E" w:rsidRDefault="00C0463E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62629" w14:textId="77777777" w:rsidR="00C0463E" w:rsidRDefault="00C0463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C3BE" w14:textId="77777777" w:rsidR="00C0463E" w:rsidRPr="00D0473F" w:rsidRDefault="00C0463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297C" w14:textId="77777777" w:rsidR="00C0463E" w:rsidRDefault="00C0463E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0759B" w14:textId="77777777" w:rsidR="00C0463E" w:rsidRPr="00D0473F" w:rsidRDefault="00C0463E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C8303" w14:textId="77777777" w:rsidR="00C0463E" w:rsidRPr="004C4194" w:rsidRDefault="00C0463E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29B03C7" w14:textId="77777777" w:rsidR="00C0463E" w:rsidRDefault="00C0463E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B01CB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00447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C56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6842B1D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D393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DAC2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5F01663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6D2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565EF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751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BCEBC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0007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DE8DE97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94A39D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C530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BB68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6C15344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514D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2B1C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9FB82C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4D17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41BCB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B0D9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3C32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FCD1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0F2AFAC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C9753E1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9DD92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61C8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3D1155D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CBA3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099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1E3832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14C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E346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D65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70C5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11E3E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C7200D9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66DC89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9D0C8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B4DA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F57C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6A7F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747B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6F0CD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C09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2BB5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EAA33" w14:textId="77777777" w:rsidR="00C0463E" w:rsidRPr="00E03C2B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22D4528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C0463E" w14:paraId="02FD8C2D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7616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286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479A950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8AA1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039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6568FED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64EE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E0653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9B8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B9FB7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3959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243ED91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7B5B4D7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4C2D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432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10479F3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4C01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703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7FF01F2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93E3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5A737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C8E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3997C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0EE6" w14:textId="77777777" w:rsidR="00C0463E" w:rsidRPr="00E4349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0C3C7A21" w14:textId="77777777" w:rsidR="00C0463E" w:rsidRPr="00E4349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0725FF09" w14:textId="77777777" w:rsidR="00C0463E" w:rsidRPr="00E4349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C0463E" w14:paraId="765F974E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77B43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AD6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2CB9303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B7AB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4FC3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268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9F6C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2981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EBD5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FAC8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818B188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D5CD6E8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7090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2D7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1F56F576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6630" w14:textId="77777777" w:rsidR="00C0463E" w:rsidRPr="00D0473F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433B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00813CD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6D405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0C991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18788" w14:textId="77777777" w:rsidR="00C0463E" w:rsidRDefault="00C0463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94DA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43C1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AA52A84" w14:textId="77777777" w:rsidR="00C0463E" w:rsidRPr="00D0576C" w:rsidRDefault="00C046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3823DE9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D4AAA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2110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27FF63B1" w14:textId="77777777" w:rsidR="00C0463E" w:rsidRDefault="00C0463E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040F7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F808" w14:textId="77777777" w:rsidR="00C0463E" w:rsidRDefault="00C0463E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0D801C82" w14:textId="77777777" w:rsidR="00C0463E" w:rsidRDefault="00C0463E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534A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1E9DD" w14:textId="77777777" w:rsidR="00C0463E" w:rsidRDefault="00C0463E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B508" w14:textId="77777777" w:rsidR="00C0463E" w:rsidRDefault="00C0463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9D0B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7E1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C0463E" w14:paraId="74D41F50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D489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F4AC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1D84D1A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6B81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EF0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526AD8F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05EB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9FD30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2D4BB" w14:textId="77777777" w:rsidR="00C0463E" w:rsidRDefault="00C0463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EFE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9FA7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7C8939F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ACC8F45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23721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9923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58FB9F7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1CE15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BCF6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188058B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3EF4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C68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B8C8" w14:textId="77777777" w:rsidR="00C0463E" w:rsidRDefault="00C0463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89AD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39475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733017B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D20D045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11DC3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F978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3F661AF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7E8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FFAD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2476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E7D3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53BF" w14:textId="77777777" w:rsidR="00C0463E" w:rsidRDefault="00C0463E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47E0E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4DDB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7FAA8E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C0463E" w14:paraId="1B051E38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D3C9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3B55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60B187A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F2F9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1F8E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2BE5689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B349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56DF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8BB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4E79B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60B23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1A611C9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BB8E188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07C9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881C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6E43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DEBD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67BCA8F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ABEC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4E6B3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53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7E7F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8F9F" w14:textId="77777777" w:rsidR="00C0463E" w:rsidRPr="00423757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75C0BD85" w14:textId="77777777" w:rsidR="00C0463E" w:rsidRPr="00423757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E3393C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C0463E" w14:paraId="5E2225C3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E6B7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FB8D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2EE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EFD6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630B76C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8E33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1D242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EB9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8FF5B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90C31" w14:textId="77777777" w:rsidR="00C0463E" w:rsidRPr="00F94F88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558E3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553E9D3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C0463E" w14:paraId="02941A6E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FA16C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A88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153E9D1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D1EA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D8EF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14D33AB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E1F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85E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2486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89B0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ED87E" w14:textId="77777777" w:rsidR="00C0463E" w:rsidRPr="00F94F88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215A625D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6AF2E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B33A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6D392E8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F248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09F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0C4AA2C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EB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6296E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05FF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E5C12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1A78" w14:textId="77777777" w:rsidR="00C0463E" w:rsidRPr="004C419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5D75811" w14:textId="77777777" w:rsidR="00C0463E" w:rsidRPr="00D0576C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CFEBF1F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49A0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14FA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A5D7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F778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D7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215DEA6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2AF565F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356006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3559A44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F976C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F87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5B67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290D" w14:textId="77777777" w:rsidR="00C0463E" w:rsidRPr="006E4685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68DF532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6FB94" w14:textId="77777777" w:rsidR="00C0463E" w:rsidRDefault="00C0463E" w:rsidP="00C0463E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252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3E81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7B0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6FB9656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33B4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7DB5717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E292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EDF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21D28" w14:textId="77777777" w:rsidR="00C0463E" w:rsidRPr="00D0473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6E1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6F0474E0" w14:textId="77777777" w:rsidR="00C0463E" w:rsidRDefault="00C0463E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1BA6220A" w14:textId="77777777" w:rsidR="00C0463E" w:rsidRDefault="00C0463E" w:rsidP="00EE4C95">
      <w:pPr>
        <w:pStyle w:val="Heading1"/>
        <w:spacing w:line="360" w:lineRule="auto"/>
      </w:pPr>
      <w:r>
        <w:t>LINIA 507</w:t>
      </w:r>
    </w:p>
    <w:p w14:paraId="4F748BC2" w14:textId="77777777" w:rsidR="00C0463E" w:rsidRPr="006A4B24" w:rsidRDefault="00C0463E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5D5BCC9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27F2C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591D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397F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2A1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1BA739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0D3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8F13C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DDA8A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E4A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2CD7D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20BE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11062E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0CB02A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C0463E" w14:paraId="12814120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39C83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0C2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27B5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B280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9DBE6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873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14A1B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E9A2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2E55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3F279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DF9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6F32FF8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C0463E" w14:paraId="4C1F2DD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17E9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EA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A56A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8CD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C3979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73E8D8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B2E6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0652A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5A8C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83CFF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8DBA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AF676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C0463E" w14:paraId="070633BA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67C0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23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0C9F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16E7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29577B4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07D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82E4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1D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330B3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000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CAABCC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B1AF3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8E7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E77D2F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5E5E0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2ED97EE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04F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7554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F1F7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70B8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2D93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50221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F87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D37651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12E6A2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6D1B321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B029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C46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C865D0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9AC16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39DEC2B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86B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C5EE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01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A2146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B5C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3DDE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D397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1DA2D0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A1C9D7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7B2F89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A4BF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A103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53D369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8634D0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348F55D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D17C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73FF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D793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0EDD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0C19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FCD6B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85C9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15F5A5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BD0E37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74D4AF9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80B6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A76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DEE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8F86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35EEC7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6C24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D69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067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C6E4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F39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FCDA3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C0463E" w14:paraId="6A55D9D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2131E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258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FF49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75B8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1EDF7B5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AEFD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49B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1BA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64FD2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1253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4CCCDD6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C0463E" w14:paraId="62CCDF3B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39DEB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27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8A3E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DD7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0EB4A38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1745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802D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F3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5EFA9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CF9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C45A6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C0463E" w14:paraId="4BA411D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CD504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DA9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880E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599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211B4A1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77E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38694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C0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D7A1A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F6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3E9D3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3722C31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C0463E" w14:paraId="1A9669EB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61EF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FF3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4F4CD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E8BB4E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70A75B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508D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2D8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57B77A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6524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FCFED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98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CC2F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129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86A443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FC884A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4054D8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0F07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2AE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8AEA6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F34A09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61024CC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1CEE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A2B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45B03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0F43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0059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B3C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E2452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1B7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FCE1DC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159906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79ADD07A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B2D66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6C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7D0A0CE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D718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914B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513BC38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934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25154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6D54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4BB3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DC2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502BC2F9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C724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B7C6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F01655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398E11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6AFF20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0622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2C7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6695344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D6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885CF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46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C9B06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4168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52077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99765D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7B31E04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B5AE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AB4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A609F2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7C7803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4B8E123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EB8D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47B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3825A92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BC3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CBC3C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E285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0DBD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ED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28C028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04AFC0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D626454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33CF7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6D4C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796EAD1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5F3256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7BEF609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9A88C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3CA1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798DB0C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367A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D70A1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691F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AF438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DE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83A5D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21BBE5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A4397DC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B811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53DF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79611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320C82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3BAA41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B499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30B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6A68967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1D2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13F24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030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2D79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44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14203B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C9564A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282D8EA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5C569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3BF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03F16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0E5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6A74012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E65F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2179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3051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6E692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8571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FDFCD18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859A2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3606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15367DB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68128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040AD6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2AE69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9AC7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4DD92AA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69DC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3228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0D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D5D6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729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EA6206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635252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77668466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BEFD5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774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A37A6E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40B68F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44C61B7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8F20E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B02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705921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67BA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7C54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861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4FF0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653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001675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0E7604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CB2DBBD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224D5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C8E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DD6673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54245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3A77ED7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C6FA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434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60D51D0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05D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4D097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2EF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7CF68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CCC6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D1B77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1BE4D9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79BBCFD6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4CB9D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F35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32DE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40B1" w14:textId="77777777" w:rsidR="00C0463E" w:rsidRDefault="00C0463E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7356C28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1BB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478C5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FD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CB8C0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89B5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01FF848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3B48" w14:textId="77777777" w:rsidR="00C0463E" w:rsidRDefault="00C0463E" w:rsidP="00C0463E">
            <w:pPr>
              <w:numPr>
                <w:ilvl w:val="0"/>
                <w:numId w:val="3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BFA6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BCBA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F0DF4" w14:textId="77777777" w:rsidR="00C0463E" w:rsidRDefault="00C0463E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5A07101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78D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92915C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4E07C" w14:textId="77777777" w:rsidR="00C0463E" w:rsidRPr="00E1695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DE8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711C" w14:textId="77777777" w:rsidR="00C0463E" w:rsidRPr="002761C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075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584C909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3BAAFE7" w14:textId="77777777" w:rsidR="00C0463E" w:rsidRDefault="00C0463E" w:rsidP="007E1810">
      <w:pPr>
        <w:pStyle w:val="Heading1"/>
        <w:spacing w:line="360" w:lineRule="auto"/>
      </w:pPr>
      <w:r>
        <w:t>LINIA 511</w:t>
      </w:r>
    </w:p>
    <w:p w14:paraId="0BFB0A89" w14:textId="77777777" w:rsidR="00C0463E" w:rsidRPr="009B4FEF" w:rsidRDefault="00C0463E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384026A3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FE68A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BFB8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D10C9" w14:textId="77777777" w:rsidR="00C0463E" w:rsidRPr="00D33E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99EF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95499E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74B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5FAAE68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3A5B870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64585FF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6CF64" w14:textId="77777777" w:rsidR="00C0463E" w:rsidRPr="00D33E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EF37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EDCD" w14:textId="77777777" w:rsidR="00C0463E" w:rsidRPr="00D33E71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8A58" w14:textId="77777777" w:rsidR="00C0463E" w:rsidRPr="009E7CE7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C0463E" w14:paraId="36BCDF73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1ECC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53AF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30A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4F3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63127F3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8748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748BDE7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4E2A9F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32AF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8482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EAD6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4ED3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39FEDAA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066A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3B67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4D5D037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C056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8B0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4F0A450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66A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D00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6EE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0124D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AE126" w14:textId="77777777" w:rsidR="00C0463E" w:rsidRPr="00193954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671C4C17" w14:textId="77777777" w:rsidR="00C0463E" w:rsidRPr="00176852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DD49DD2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D6E65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0F82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CB361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677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100FB77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45FE206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F6E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1B65831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2063B3C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55ECB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68B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8F014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0BC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34420106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78624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1C88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5C3E5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9098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783F31A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06A39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2CD7DA1C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6FD72FFF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2D5942F2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A1AC0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1139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3C0A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027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4E468ED2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22F0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474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E2C76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C713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41F0870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9D46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3D6C66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BD87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1C8E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E5C3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F4B4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64BB65B4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ED74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397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D0252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C71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27E8021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EC4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EA94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C35F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F047E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45B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0FB49BE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99DA2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1114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272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A1D7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2B5A320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3E3E2CD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A02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5A4AF24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2AA5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ACC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D211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CCB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5BD589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DFF4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7D1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BE89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03A9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6D340B1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97A1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CD7C9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F0C4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6928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05C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E673EC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B83A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4705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DF2B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453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0467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64FA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D6AF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D5CA6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1AC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08A3795A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FF18C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2438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475D0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B77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3833BA8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3387CCD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5C3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39D24E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E9CE4D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640303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62A1EDF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2425D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8E7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F2489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84A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49CA4186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33463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D606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8303A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F05A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4C79BD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1B92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F725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B33B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BA56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B2F1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4D531B8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860C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3686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175C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DE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21B1B93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C072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C453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9DD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F3FC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2CAD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3C47B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E98F74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C0463E" w14:paraId="327DA13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522C8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4005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EC1FC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49DF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7CBDCAA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4370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A907AD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356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EFCE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8D1DB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7915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101EE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C0463E" w14:paraId="11A51C9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7289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9AF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623C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3BB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5805A90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1570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BE5060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397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C7F2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7434C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C11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36047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5568E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C0463E" w14:paraId="74D1718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67DB6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731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89671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02E2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2A7D52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A09F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5B24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4B1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C6F4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818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A2E4C96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E6068" w14:textId="77777777" w:rsidR="00C0463E" w:rsidRDefault="00C0463E" w:rsidP="00C0463E">
            <w:pPr>
              <w:numPr>
                <w:ilvl w:val="0"/>
                <w:numId w:val="6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272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1E45" w14:textId="77777777" w:rsidR="00C0463E" w:rsidRPr="002108A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16C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2D4FD43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FD3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4DBA" w14:textId="77777777" w:rsidR="00C0463E" w:rsidRPr="00F02EF7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EAB5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103F9" w14:textId="77777777" w:rsidR="00C0463E" w:rsidRPr="00BE2D7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2449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D3D20BC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9503D88" w14:textId="77777777" w:rsidR="00C0463E" w:rsidRDefault="00C0463E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765568AA" w14:textId="77777777" w:rsidR="00C0463E" w:rsidRDefault="00C0463E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C0463E" w14:paraId="795D0EE3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2EEE" w14:textId="77777777" w:rsidR="00C0463E" w:rsidRDefault="00C0463E" w:rsidP="00C0463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2CF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FC4A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88BC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74B7C30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122E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F50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B8E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E64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EF1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3C299D1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11520" w14:textId="77777777" w:rsidR="00C0463E" w:rsidRDefault="00C0463E" w:rsidP="00C0463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42D7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001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0AAD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12668A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75C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9784C7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719D86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4590C91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E7EEB4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56CB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8ABD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4CDD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890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1B93678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00F7C41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C0463E" w14:paraId="410CF69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37D3" w14:textId="77777777" w:rsidR="00C0463E" w:rsidRDefault="00C0463E" w:rsidP="00C0463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6E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D023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6F8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0B4E0A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AA43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A5AA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550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B872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5B1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C0463E" w14:paraId="4C5BDD7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129E" w14:textId="77777777" w:rsidR="00C0463E" w:rsidRDefault="00C0463E" w:rsidP="00C0463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FF25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1D81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B3F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340E61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042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6135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0068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67B4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025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4A822B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E7E2" w14:textId="77777777" w:rsidR="00C0463E" w:rsidRDefault="00C0463E" w:rsidP="00C0463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BB82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444C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37E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5A402F7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024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66F6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B36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739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628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7BC090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7B7BE" w14:textId="77777777" w:rsidR="00C0463E" w:rsidRDefault="00C0463E" w:rsidP="00C0463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0CCE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0AA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1F7D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D64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55B5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70D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F0D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C7B8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065BF9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3AF68" w14:textId="77777777" w:rsidR="00C0463E" w:rsidRDefault="00C0463E" w:rsidP="00C0463E">
            <w:pPr>
              <w:numPr>
                <w:ilvl w:val="0"/>
                <w:numId w:val="6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CFC6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CA2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7A9C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4859800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1579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5EDB48C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1D82CD5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D139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970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392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7C96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A7401E2" w14:textId="77777777" w:rsidR="00C0463E" w:rsidRDefault="00C0463E" w:rsidP="00F232A2">
      <w:pPr>
        <w:spacing w:before="40" w:after="40" w:line="192" w:lineRule="auto"/>
        <w:ind w:right="57"/>
        <w:rPr>
          <w:sz w:val="20"/>
          <w:lang w:val="ro-RO"/>
        </w:rPr>
      </w:pPr>
    </w:p>
    <w:p w14:paraId="11B48491" w14:textId="77777777" w:rsidR="00C0463E" w:rsidRDefault="00C0463E" w:rsidP="00F04622">
      <w:pPr>
        <w:pStyle w:val="Heading1"/>
        <w:spacing w:line="360" w:lineRule="auto"/>
      </w:pPr>
      <w:r>
        <w:t>LINIA 600</w:t>
      </w:r>
    </w:p>
    <w:p w14:paraId="554E5A0F" w14:textId="77777777" w:rsidR="00C0463E" w:rsidRDefault="00C0463E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39E1BD64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D1CF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BC4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1356C87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545B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F3D36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55BC3D60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66E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ED15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22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336B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C7001" w14:textId="77777777" w:rsidR="00C0463E" w:rsidRPr="009E2C9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43C52565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75CE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3167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3891704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E2618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44AD" w14:textId="77777777" w:rsidR="00C0463E" w:rsidRDefault="00C0463E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4B4F9882" w14:textId="77777777" w:rsidR="00C0463E" w:rsidRDefault="00C0463E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903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B516B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F3B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6D74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A614" w14:textId="77777777" w:rsidR="00C0463E" w:rsidRPr="005D499E" w:rsidRDefault="00C0463E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3A5E03D0" w14:textId="77777777" w:rsidR="00C0463E" w:rsidRPr="009E2C90" w:rsidRDefault="00C0463E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BB02084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85D91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879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6FE1DA0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C40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8AF8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69F92ACD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EB1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AB6B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B0E7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61EE1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740E" w14:textId="77777777" w:rsidR="00C0463E" w:rsidRPr="00DD03D3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C0463E" w14:paraId="2F0429FB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C4337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B77F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F03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106B" w14:textId="77777777" w:rsidR="00C0463E" w:rsidRDefault="00C0463E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AE7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6E928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A80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90D98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7B41" w14:textId="77777777" w:rsidR="00C0463E" w:rsidRPr="00DD03D3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C0463E" w14:paraId="26F17BE2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52F5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A538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34A22ED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CF2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B0DF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13F2EEE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3122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BD833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16A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C2E3B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6694C" w14:textId="77777777" w:rsidR="00C0463E" w:rsidRPr="005D499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7F2569B" w14:textId="77777777" w:rsidR="00C0463E" w:rsidRPr="009E2C9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7A132CD6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A6572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7F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4B6E07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A4240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C7D13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4E0703FD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E2B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57BB7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E6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0B6D8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5290" w14:textId="77777777" w:rsidR="00C0463E" w:rsidRPr="005D20EA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C0463E" w14:paraId="0F3B8623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F55E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F91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66905D9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38D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62E2E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3F8687E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B58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BE05F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7EA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73E03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2D566" w14:textId="77777777" w:rsidR="00C0463E" w:rsidRPr="005D499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12D1A1DE" w14:textId="77777777" w:rsidR="00C0463E" w:rsidRPr="009E2C9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7899D90A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A0F0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082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0BE2A34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DC6A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B1744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63184552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4EC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30906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E182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06183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9A8EC" w14:textId="77777777" w:rsidR="00C0463E" w:rsidRPr="005D499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4122EC9" w14:textId="77777777" w:rsidR="00C0463E" w:rsidRPr="009E2C9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38D1D9D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56EF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E3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4E819BB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F4359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789F1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3F43CFDF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A786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D6F7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B7E4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81447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C142" w14:textId="77777777" w:rsidR="00C0463E" w:rsidRPr="005D499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7388D62B" w14:textId="77777777" w:rsidR="00C0463E" w:rsidRPr="009E2C90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36D745E7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02C0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5D1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42C4E1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9D04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8AD15" w14:textId="77777777" w:rsidR="00C0463E" w:rsidRDefault="00C0463E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4BE5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1267" w14:textId="77777777" w:rsidR="00C0463E" w:rsidRPr="002F6CED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BF4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1DF2D" w14:textId="77777777" w:rsidR="00C0463E" w:rsidRPr="00C14131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BB4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C0463E" w14:paraId="14E0EDF1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175CC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0CDD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00C780EF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A140A" w14:textId="77777777" w:rsidR="00C0463E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747D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AEDF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68D6" w14:textId="77777777" w:rsidR="00C0463E" w:rsidRPr="002F6CED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37DF9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47956" w14:textId="77777777" w:rsidR="00C0463E" w:rsidRPr="00C14131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F9917" w14:textId="77777777" w:rsidR="00C0463E" w:rsidRDefault="00C0463E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6400FC6E" w14:textId="77777777" w:rsidR="00C0463E" w:rsidRDefault="00C0463E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C0463E" w14:paraId="5D784412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F232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C321F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B8D74" w14:textId="77777777" w:rsidR="00C0463E" w:rsidRPr="00C14131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6BD8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E6BF9A3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B695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6FED6032" w14:textId="77777777" w:rsidR="00C0463E" w:rsidRDefault="00C0463E" w:rsidP="00C0463E">
            <w:pPr>
              <w:numPr>
                <w:ilvl w:val="0"/>
                <w:numId w:val="3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009057ED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3C89D905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757F5" w14:textId="77777777" w:rsidR="00C0463E" w:rsidRPr="002F6CED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6075B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4EE1F" w14:textId="77777777" w:rsidR="00C0463E" w:rsidRPr="00C14131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00B8" w14:textId="77777777" w:rsidR="00C0463E" w:rsidRDefault="00C0463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9DA8F95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84D57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E48A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451F" w14:textId="77777777" w:rsidR="00C0463E" w:rsidRPr="00C14131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7893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5B196FB9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79E0019E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AFC71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7A34036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0CE32433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05E12" w14:textId="77777777" w:rsidR="00C0463E" w:rsidRPr="002F6CED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58C18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C2700" w14:textId="77777777" w:rsidR="00C0463E" w:rsidRPr="00C14131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E568" w14:textId="77777777" w:rsidR="00C0463E" w:rsidRDefault="00C0463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698DA407" w14:textId="77777777" w:rsidR="00C0463E" w:rsidRDefault="00C0463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C0463E" w14:paraId="38EC9B83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34EAC" w14:textId="77777777" w:rsidR="00C0463E" w:rsidRDefault="00C0463E" w:rsidP="00C0463E">
            <w:pPr>
              <w:numPr>
                <w:ilvl w:val="0"/>
                <w:numId w:val="6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E0CF3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3B8C6" w14:textId="77777777" w:rsidR="00C0463E" w:rsidRPr="00C14131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2605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3B738076" w14:textId="77777777" w:rsidR="00C0463E" w:rsidRDefault="00C0463E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F5F9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DD039C1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49B52" w14:textId="77777777" w:rsidR="00C0463E" w:rsidRPr="002F6CED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77C85" w14:textId="77777777" w:rsidR="00C0463E" w:rsidRDefault="00C0463E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0CB16" w14:textId="77777777" w:rsidR="00C0463E" w:rsidRPr="00C14131" w:rsidRDefault="00C0463E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03DA" w14:textId="77777777" w:rsidR="00C0463E" w:rsidRDefault="00C0463E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6816B7D8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7D2F184F" w14:textId="77777777" w:rsidR="00C0463E" w:rsidRDefault="00C0463E" w:rsidP="003C645F">
      <w:pPr>
        <w:pStyle w:val="Heading1"/>
        <w:spacing w:line="360" w:lineRule="auto"/>
      </w:pPr>
      <w:r>
        <w:t>LINIA 602</w:t>
      </w:r>
    </w:p>
    <w:p w14:paraId="12C4980C" w14:textId="77777777" w:rsidR="00C0463E" w:rsidRDefault="00C0463E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C0463E" w14:paraId="12CBA817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9B5E4" w14:textId="77777777" w:rsidR="00C0463E" w:rsidRDefault="00C0463E" w:rsidP="00C0463E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3A1C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60B220B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DD82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49ED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776D828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65821" w14:textId="77777777" w:rsidR="00C0463E" w:rsidRPr="00406474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FBC09" w14:textId="77777777" w:rsidR="00C0463E" w:rsidRPr="00DA41E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7B2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5DA9CDB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19BA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DC4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6D272BE3" w14:textId="77777777" w:rsidR="00C0463E" w:rsidRPr="0007619C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DF53A0F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C4150" w14:textId="77777777" w:rsidR="00C0463E" w:rsidRDefault="00C0463E" w:rsidP="00C0463E">
            <w:pPr>
              <w:numPr>
                <w:ilvl w:val="0"/>
                <w:numId w:val="3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746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551955A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8FD7B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288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311CC2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CBA35" w14:textId="77777777" w:rsidR="00C0463E" w:rsidRPr="00406474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4AE2" w14:textId="77777777" w:rsidR="00C0463E" w:rsidRPr="00DA41E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5B2D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1999D94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1ABCC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888A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00BE41F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3C1140F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752DEE51" w14:textId="77777777" w:rsidR="00C0463E" w:rsidRDefault="00C0463E" w:rsidP="00DE3370">
      <w:pPr>
        <w:pStyle w:val="Heading1"/>
        <w:spacing w:line="360" w:lineRule="auto"/>
      </w:pPr>
      <w:r>
        <w:t>LINIA 610</w:t>
      </w:r>
    </w:p>
    <w:p w14:paraId="7E1C9F52" w14:textId="77777777" w:rsidR="00C0463E" w:rsidRDefault="00C0463E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70911F8D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FD68" w14:textId="77777777" w:rsidR="00C0463E" w:rsidRDefault="00C0463E" w:rsidP="00C0463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58EB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61CEB" w14:textId="77777777" w:rsidR="00C0463E" w:rsidRPr="00F81D6F" w:rsidRDefault="00C0463E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2C6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73652F4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D2C4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1EC7050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569D6F00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70B826D8" w14:textId="77777777" w:rsidR="00C0463E" w:rsidRDefault="00C046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7101F" w14:textId="77777777" w:rsidR="00C0463E" w:rsidRPr="00F81D6F" w:rsidRDefault="00C0463E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2659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FC351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4F17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6D190C73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4795" w14:textId="77777777" w:rsidR="00C0463E" w:rsidRDefault="00C0463E" w:rsidP="00C0463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ACD3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F5F4B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78F7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896E20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09A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201F13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5F907E4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4548A6A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E5E77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AB02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C4F8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835E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C0463E" w14:paraId="0B49D890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F8BB0" w14:textId="77777777" w:rsidR="00C0463E" w:rsidRDefault="00C0463E" w:rsidP="00C0463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DF2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339D4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E340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328E213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119C474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7D0B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E55AB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9578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26FC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8F0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62D7C91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C0463E" w14:paraId="73D30708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CD0D" w14:textId="77777777" w:rsidR="00C0463E" w:rsidRDefault="00C0463E" w:rsidP="00C0463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8432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7B20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13E6E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73A510E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1D7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4081BE6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4C71AE3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1E9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9AA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1425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AA5B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DD768DD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C3A8" w14:textId="77777777" w:rsidR="00C0463E" w:rsidRDefault="00C0463E" w:rsidP="00C0463E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C05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F8A5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5820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F54A4F">
              <w:rPr>
                <w:b/>
                <w:bCs/>
                <w:sz w:val="20"/>
                <w:lang w:val="en-US"/>
              </w:rPr>
              <w:t>Pa</w:t>
            </w:r>
            <w:r>
              <w:rPr>
                <w:b/>
                <w:bCs/>
                <w:sz w:val="20"/>
                <w:lang w:val="en-US"/>
              </w:rPr>
              <w:t>ș</w:t>
            </w:r>
            <w:r w:rsidRPr="00F54A4F">
              <w:rPr>
                <w:b/>
                <w:bCs/>
                <w:sz w:val="20"/>
                <w:lang w:val="en-US"/>
              </w:rPr>
              <w:t>cani - Ruginoasa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A97D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13B0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30EC" w14:textId="77777777" w:rsidR="00C0463E" w:rsidRDefault="00C0463E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10+000</w:t>
            </w:r>
          </w:p>
          <w:p w14:paraId="0C18A75A" w14:textId="77777777" w:rsidR="00C0463E" w:rsidRDefault="00C0463E" w:rsidP="00F54A4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E477" w14:textId="77777777" w:rsidR="00C0463E" w:rsidRPr="00F81D6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1689F" w14:textId="77777777" w:rsidR="00C0463E" w:rsidRPr="00F54A4F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4A4F">
              <w:rPr>
                <w:sz w:val="20"/>
                <w:szCs w:val="20"/>
                <w:lang w:val="en-US"/>
              </w:rPr>
              <w:t xml:space="preserve"> </w:t>
            </w:r>
            <w:r w:rsidRPr="00F54A4F">
              <w:rPr>
                <w:b/>
                <w:bCs/>
                <w:i/>
                <w:iCs/>
                <w:sz w:val="20"/>
                <w:szCs w:val="20"/>
                <w:lang w:val="en-US"/>
              </w:rPr>
              <w:t>semnalizata pe teren cu inductori la paletele galbene</w:t>
            </w:r>
          </w:p>
        </w:tc>
      </w:tr>
    </w:tbl>
    <w:p w14:paraId="5BDEBC9A" w14:textId="77777777" w:rsidR="00C0463E" w:rsidRPr="00F54A4F" w:rsidRDefault="00C0463E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0AF64361" w14:textId="77777777" w:rsidR="00C0463E" w:rsidRPr="00C60E02" w:rsidRDefault="00C0463E">
      <w:pPr>
        <w:tabs>
          <w:tab w:val="left" w:pos="3768"/>
        </w:tabs>
        <w:rPr>
          <w:sz w:val="20"/>
          <w:szCs w:val="20"/>
          <w:lang w:val="ro-RO"/>
        </w:rPr>
      </w:pPr>
    </w:p>
    <w:p w14:paraId="7720E7B7" w14:textId="77777777" w:rsidR="00C0463E" w:rsidRDefault="00C0463E" w:rsidP="004F6534">
      <w:pPr>
        <w:pStyle w:val="Heading1"/>
        <w:spacing w:line="360" w:lineRule="auto"/>
      </w:pPr>
      <w:r>
        <w:t>LINIA 700</w:t>
      </w:r>
    </w:p>
    <w:p w14:paraId="4466439A" w14:textId="77777777" w:rsidR="00C0463E" w:rsidRDefault="00C0463E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C0463E" w14:paraId="0149718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C48FC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89D7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D1D9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26F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C07525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E4BB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C68B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A83F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266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FBD9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423CD48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CEF7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1C20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D8C4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D57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6AA0EC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BCA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57E6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F57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2F0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F92E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200E32B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3ECA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99F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20C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6500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C08FF4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6EFE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D92D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5E3A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AFF9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D1F9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720A4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C0463E" w14:paraId="56C7E09B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7A3E3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2F4E" w14:textId="77777777" w:rsidR="00C0463E" w:rsidRDefault="00C0463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EAD37" w14:textId="77777777" w:rsidR="00C0463E" w:rsidRDefault="00C0463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7BD58" w14:textId="77777777" w:rsidR="00C0463E" w:rsidRDefault="00C0463E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B2CF" w14:textId="77777777" w:rsidR="00C0463E" w:rsidRPr="00E4222D" w:rsidRDefault="00C0463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483380DF" w14:textId="77777777" w:rsidR="00C0463E" w:rsidRPr="00E4222D" w:rsidRDefault="00C0463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AE3C466" w14:textId="77777777" w:rsidR="00C0463E" w:rsidRPr="00E4222D" w:rsidRDefault="00C0463E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EF271A5" w14:textId="77777777" w:rsidR="00C0463E" w:rsidRDefault="00C0463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E92B3" w14:textId="77777777" w:rsidR="00C0463E" w:rsidRDefault="00C0463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82A5" w14:textId="77777777" w:rsidR="00C0463E" w:rsidRDefault="00C0463E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6AE75" w14:textId="77777777" w:rsidR="00C0463E" w:rsidRDefault="00C0463E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B963" w14:textId="77777777" w:rsidR="00C0463E" w:rsidRDefault="00C0463E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55C20B1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8BC0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1E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184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E03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C176CF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BB7B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83B0B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152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F0C8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853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25CB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2CC6FC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E6F8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623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741E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7184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45A1BF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01FA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9FB681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2D9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4E1E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26A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607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C8755D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7ED58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259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8C1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025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DB1392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235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4B5ADE2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642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1E78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C873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BA93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5685A8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9935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3809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D24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43C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F78D41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886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3BAF89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16E0ADA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1A00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407C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B26B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9615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E6C3B0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542DD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C1A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BBAF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A8B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3A6430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8B2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24F5640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750B735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30F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1AD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C95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9AE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4F631E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17FF2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18E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C29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6D39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34F9B9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022D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5035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292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C88A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CC0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53DCF2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630E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09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3437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1A0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36075E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065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313744BE" w14:textId="77777777" w:rsidR="00C0463E" w:rsidRPr="00B401EA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4F56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5C1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B8D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06A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9DE493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B666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25FD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38D7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6668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6E7CBD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2E00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48DA255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6E6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246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870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BCB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EE75B9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A3AF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643F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A614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A98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3BA8E3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F5B8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1796373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FDF5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E6B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CEA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A94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C0463E" w14:paraId="329B75A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0A1CB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BB39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5E00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0588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8608FF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0435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32A4FC9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CA2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14D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012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08F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C0463E" w14:paraId="02280F3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53CC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819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63F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5E0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5B2434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CDE7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787FD1A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5A9BAE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824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5D60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078E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E04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2F9624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D4BE9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FEB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9CF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BD48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60051C7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619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CB1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C51B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0CE8EEE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81B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81DB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71EF008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B30DB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01D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CCD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3C98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67779BE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4046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619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2DCD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4D4DFF6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55E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87B4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42D86F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426C9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F50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680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6C82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764864D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1778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485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835E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4B79BCC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B3B6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27C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18BEE51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0757F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85DF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4B2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1E7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357F7CE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551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7ABB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3886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40FF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391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909C0A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7BD55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4A2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0A43D5B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9AAE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9A29" w14:textId="77777777" w:rsidR="00C0463E" w:rsidRDefault="00C0463E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799FEC9C" w14:textId="77777777" w:rsidR="00C0463E" w:rsidRDefault="00C0463E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5151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9C9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173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A0C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3E1C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7836B41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077FA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7530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60+700</w:t>
            </w:r>
          </w:p>
          <w:p w14:paraId="58B885D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443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249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75C24FB5" w14:textId="77777777" w:rsidR="00C0463E" w:rsidRPr="008A1A04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C73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872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DF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7665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DA7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08F4D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C9A0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BDA2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53FD4B5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FE00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373A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55F9474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F642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2EAD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016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FC8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3B4E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C0463E" w14:paraId="0768415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8E8DE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69F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3B2ED52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354F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4D5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2234F8B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6A86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218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3B1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FBE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1565" w14:textId="77777777" w:rsidR="00C0463E" w:rsidRPr="00C20CA5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7B51AD0A" w14:textId="77777777" w:rsidR="00C0463E" w:rsidRPr="00EB107D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9C10B7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E4419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491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320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715C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4ADA21D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278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C4274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036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DDA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7D2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47A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B2B205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83C24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C0463E" w14:paraId="7733328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9141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B321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54EDA77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F98B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3702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4083BFF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19697C7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8D17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8EC8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656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97F7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3B9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405AD1E6" w14:textId="77777777" w:rsidR="00C0463E" w:rsidRPr="00C401D9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C0463E" w14:paraId="449DFB2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4ECD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C07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1DB8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00CD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3B9A119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20A1943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71BFCAF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160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A8D1D6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F8F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630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030A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8145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3E224AD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C0463E" w14:paraId="3D2E9FC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8502B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756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22D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789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04F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D9E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E8E3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6393CF3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6F8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2868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155605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B4C034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711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764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6F2B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356ADC9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D02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567F9E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A7F5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DCF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DC2D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8035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B81DE6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5E0948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6C58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5825AD7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D19C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3D0AC" w14:textId="77777777" w:rsidR="00C0463E" w:rsidRDefault="00C0463E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54793258" w14:textId="77777777" w:rsidR="00C0463E" w:rsidRDefault="00C0463E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4E5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F01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7AB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DE8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0943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E1B79C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3E4E58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448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208F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E093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62B3C8D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956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B89B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5B3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574F0A6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DEF3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E47B3" w14:textId="77777777" w:rsidR="00C0463E" w:rsidRPr="00C20CA5" w:rsidRDefault="00C046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10718582" w14:textId="77777777" w:rsidR="00C0463E" w:rsidRPr="00EB107D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68A9F2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BD848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507E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D79F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F06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AAF093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4B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B2A192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CAC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22E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F5F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58C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35A5C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25BB2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C0463E" w14:paraId="36C9ADC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E4BA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7E9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A06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32F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5956158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3E5A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D0E382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DB72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8B58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CBC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E023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6EB87E1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C0463E" w14:paraId="3BAE46A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0734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A5A8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F40E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A050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7AEF9C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837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716A637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5BF8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1004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392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5DD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D9F1F6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C846B4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5F14CAA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C0463E" w14:paraId="0E50B12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A1990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846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C1EA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59B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33E76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C9B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7255C5B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380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62FA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EE6D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AC9C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38AD06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6A9AE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07C43C7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C0463E" w14:paraId="645B73E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995D6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61D1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E55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C6EC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0E3CF1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D9C8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A865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174C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CBC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BC18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83C13E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D4B08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21841D0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C0463E" w14:paraId="050E5E0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A729C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90A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9498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6D1B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1A67C46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61D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341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4A01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188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E26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B55C6A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4B2FB0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6154961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C0463E" w14:paraId="4120EB8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8EC96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EE0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D9C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AEB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27B4786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881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0B20CC8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3E9C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D609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FA27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F47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C66FE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BBF335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C0463E" w14:paraId="691FCA6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042A" w14:textId="77777777" w:rsidR="00C0463E" w:rsidRDefault="00C0463E" w:rsidP="00C0463E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4979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A85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EF0B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6A447D1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0679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33CE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498C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C85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1741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5BFB48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167D89E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03A53581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269C57D9" w14:textId="77777777" w:rsidR="00882906" w:rsidRDefault="00882906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5C9C8CA3" w14:textId="77777777" w:rsidR="00882906" w:rsidRDefault="00882906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358D84B1" w14:textId="56E2F9F8" w:rsidR="00C0463E" w:rsidRDefault="00C0463E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701</w:t>
      </w:r>
    </w:p>
    <w:p w14:paraId="11283B1E" w14:textId="77777777" w:rsidR="00C0463E" w:rsidRDefault="00C0463E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C0463E" w14:paraId="72154432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A5F2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09A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5C94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27ED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C88FF9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CC2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BC2940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12B63E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1C33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AAD5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87111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6752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E7A8E6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B4CDE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694C906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394DA08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C0463E" w14:paraId="30B4ECC5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1F7C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2B27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221A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71E6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6454E6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D6CC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8A20FD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1C45876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BF3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DAE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B62A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4D9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FE55A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2A28993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7289EF7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C0463E" w14:paraId="51EBA11E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0621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DB2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22EC609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0B0B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E99CF" w14:textId="77777777" w:rsidR="00C0463E" w:rsidRDefault="00C0463E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E4F7ADB" w14:textId="77777777" w:rsidR="00C0463E" w:rsidRDefault="00C0463E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9098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AED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3B23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7E933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A3CD7" w14:textId="77777777" w:rsidR="00C0463E" w:rsidRPr="006A2576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0B5CF2DA" w14:textId="77777777" w:rsidR="00C0463E" w:rsidRPr="006A2576" w:rsidRDefault="00C0463E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07DD5AA8" w14:textId="77777777" w:rsidR="00C0463E" w:rsidRDefault="00C0463E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55650B8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DDAE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5379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5683BFA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D45D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E5FB" w14:textId="77777777" w:rsidR="00C0463E" w:rsidRDefault="00C0463E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BEF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585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85A1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45B87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80E9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1B07321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1A60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B856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4A7A9B6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EBC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AFD73" w14:textId="77777777" w:rsidR="00C0463E" w:rsidRDefault="00C0463E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A06C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316F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5330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CACB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72E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6A531D3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91695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52D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266B77CC" w14:textId="77777777" w:rsidR="00C0463E" w:rsidRDefault="00C0463E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979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447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A3D1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61CC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E98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D441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A301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21B1B45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3EE45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952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76EEA29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0D90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25E06" w14:textId="77777777" w:rsidR="00C0463E" w:rsidRPr="001904F7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D16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A30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717D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B79F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C14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C0463E" w14:paraId="213B14F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12455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B4D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6215350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469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9C9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C49B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69B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892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B06F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FAB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1E7F061A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09F5F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F69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3416310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2D7C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C6354" w14:textId="77777777" w:rsidR="00C0463E" w:rsidRPr="00DA3842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61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0A3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612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0F7F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5281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F004CD4" w14:textId="77777777" w:rsidR="00C0463E" w:rsidRDefault="00C0463E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2990439F" w14:textId="77777777" w:rsidR="00C0463E" w:rsidRDefault="00C0463E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78C2A90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D709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B219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6F24E6A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D9C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D89C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B7E5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E04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D475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624F3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6A67" w14:textId="77777777" w:rsidR="00C0463E" w:rsidRPr="00175A24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383B5C73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ACFC0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D5B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1CF4771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BFD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791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527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C8D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CF7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6B8F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B50E6" w14:textId="77777777" w:rsidR="00C0463E" w:rsidRPr="00175A24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4CDB0B7F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79E6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4965" w14:textId="77777777" w:rsidR="00C0463E" w:rsidRDefault="00C0463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5D30" w14:textId="77777777" w:rsidR="00C0463E" w:rsidRDefault="00C0463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EECE" w14:textId="77777777" w:rsidR="00C0463E" w:rsidRDefault="00C0463E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5240BC2" w14:textId="77777777" w:rsidR="00C0463E" w:rsidRDefault="00C0463E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3F0C9" w14:textId="77777777" w:rsidR="00C0463E" w:rsidRDefault="00C0463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D992AA8" w14:textId="77777777" w:rsidR="00C0463E" w:rsidRDefault="00C0463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4E7E" w14:textId="77777777" w:rsidR="00C0463E" w:rsidRDefault="00C0463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FAFB" w14:textId="77777777" w:rsidR="00C0463E" w:rsidRDefault="00C0463E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26CC3" w14:textId="77777777" w:rsidR="00C0463E" w:rsidRPr="001304AF" w:rsidRDefault="00C0463E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35F2A" w14:textId="77777777" w:rsidR="00C0463E" w:rsidRDefault="00C0463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9469E81" w14:textId="77777777" w:rsidR="00C0463E" w:rsidRDefault="00C0463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3BA94F" w14:textId="77777777" w:rsidR="00C0463E" w:rsidRPr="00175A24" w:rsidRDefault="00C0463E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C0463E" w14:paraId="0E1BEBEE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4F223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9EAE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7C1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AF1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04AF81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61C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D3BEE3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E02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6EB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223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DAC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4A5B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2AC112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C0463E" w14:paraId="04AF80F0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6B13F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A90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38E5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98CA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F05E11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859D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2BC437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4C6F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25F2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A32F1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091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D774E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AC93D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C0463E" w14:paraId="64396B3D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19BA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EAA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131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C132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47F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A56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002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1C2521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7966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222A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6C203BFB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F0EF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EB84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F8018C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3E28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6840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2D2D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1A1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69C6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164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A3D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75AB36F4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F3F6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0EDD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25+700</w:t>
            </w:r>
          </w:p>
          <w:p w14:paraId="68B2651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E195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4E6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Cireșu -Dudești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C48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3E7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449C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219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B8BB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5A14608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8222E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1C2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A4B0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C75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1A5E81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768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4660C70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1056F" w14:textId="77777777" w:rsidR="00C0463E" w:rsidRPr="00CA307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A204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4366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7605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D67E3F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C0463E" w14:paraId="596D8B65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8FCD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7EB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18E72B1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DE24E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C45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F6B4C8A" w14:textId="77777777" w:rsidR="00C0463E" w:rsidRPr="00180EA2" w:rsidRDefault="00C0463E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4204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FF78" w14:textId="77777777" w:rsidR="00C0463E" w:rsidRPr="00CA307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05BD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EFD65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0CC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273A06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48DCCB3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C0463E" w14:paraId="39B4465B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9049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1E4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865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AD6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7C4EE9F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96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8362" w14:textId="77777777" w:rsidR="00C0463E" w:rsidRPr="00CA307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F433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13D224C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3FCE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ECDA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B4576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B8A259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D118E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C0463E" w14:paraId="066B7147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E9FF" w14:textId="77777777" w:rsidR="00C0463E" w:rsidRDefault="00C0463E" w:rsidP="00C0463E">
            <w:pPr>
              <w:numPr>
                <w:ilvl w:val="0"/>
                <w:numId w:val="6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CCCC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D2C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BFA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CB79D0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A95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593DD3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33DF7F7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0FC8" w14:textId="77777777" w:rsidR="00C0463E" w:rsidRPr="00CA3079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3D8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93885" w14:textId="77777777" w:rsidR="00C0463E" w:rsidRPr="001304AF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082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E18999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60C8F7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18C2DB80" w14:textId="77777777" w:rsidR="00C0463E" w:rsidRPr="00B71446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62E577F9" w14:textId="77777777" w:rsidR="00C0463E" w:rsidRDefault="00C0463E">
      <w:pPr>
        <w:tabs>
          <w:tab w:val="left" w:pos="6382"/>
        </w:tabs>
        <w:rPr>
          <w:sz w:val="20"/>
        </w:rPr>
      </w:pPr>
    </w:p>
    <w:p w14:paraId="2A604F09" w14:textId="77777777" w:rsidR="00C0463E" w:rsidRDefault="00C0463E" w:rsidP="00B52218">
      <w:pPr>
        <w:pStyle w:val="Heading1"/>
        <w:spacing w:line="360" w:lineRule="auto"/>
      </w:pPr>
      <w:r>
        <w:t>LINIA 704</w:t>
      </w:r>
    </w:p>
    <w:p w14:paraId="4BC4DF5D" w14:textId="77777777" w:rsidR="00C0463E" w:rsidRDefault="00C0463E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C0463E" w14:paraId="6C6EDF4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9DD7B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2AA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750B67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DB859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6076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Tecuci -</w:t>
            </w:r>
          </w:p>
          <w:p w14:paraId="244792F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D508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6A26F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44E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242+800</w:t>
            </w:r>
          </w:p>
          <w:p w14:paraId="7BCB38A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1300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ABDC" w14:textId="77777777" w:rsidR="00C0463E" w:rsidRPr="001467E0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918EDFE" w14:textId="77777777" w:rsidR="00C0463E" w:rsidRPr="00C00026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00026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31AEE1ED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3F06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3AFE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03251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41D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Barcea </w:t>
            </w:r>
          </w:p>
          <w:p w14:paraId="00769F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61D62C3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A2B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B0D14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81C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43AC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06E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480384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E0D4D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126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B9B36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3D6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2265BF7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346F94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0D9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3831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8D62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C9D57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CE02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67DE1BE2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C8651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988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3D40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FB5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Iveşti </w:t>
            </w:r>
          </w:p>
          <w:p w14:paraId="38A1A6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C6BF95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A714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87A5F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76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13DCD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C84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DE6C84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E08E48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508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1F662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5DA2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Hanu Conachi</w:t>
            </w:r>
          </w:p>
          <w:p w14:paraId="541FE29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66457A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A94E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FD0A3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F22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E96F1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794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86ED81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9E0EB4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6F1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527F006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F139B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0173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5AE8A2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0A8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B232A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BE8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271+040</w:t>
            </w:r>
          </w:p>
          <w:p w14:paraId="39090FD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16EB1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4FFF" w14:textId="77777777" w:rsidR="00C0463E" w:rsidRPr="001467E0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467E0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E39BF5B" w14:textId="77777777" w:rsidR="00C0463E" w:rsidRPr="008D7F2C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D7F2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84DF90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6559AD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E21F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278+900</w:t>
            </w:r>
          </w:p>
          <w:p w14:paraId="4ADA75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F90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56C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Hanu Conachi -</w:t>
            </w:r>
          </w:p>
          <w:p w14:paraId="0870382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6B9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65805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701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E5A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1A2C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C0463E" w14:paraId="2B3F487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57EB8B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178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75C53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DC48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30C949E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615F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56ACB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9AD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78460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E0EE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6659201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5ADF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DBB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49B0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93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35AEF47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5011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367F8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8B9F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2D2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100B6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529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6639C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4. </w:t>
            </w:r>
          </w:p>
        </w:tc>
      </w:tr>
      <w:tr w:rsidR="00C0463E" w14:paraId="3BDABB8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F2C11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A841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AEA48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AAA4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Independenţa</w:t>
            </w:r>
          </w:p>
          <w:p w14:paraId="44C2D1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B8D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8D23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F60E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D749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E30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572B01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4 - 6.</w:t>
            </w:r>
          </w:p>
        </w:tc>
      </w:tr>
      <w:tr w:rsidR="00C0463E" w14:paraId="4BC18B8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E01C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D7E5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C113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E97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54471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CF8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F732FD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EA61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F74D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126C8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98A9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9479F9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– 8.</w:t>
            </w:r>
          </w:p>
        </w:tc>
      </w:tr>
      <w:tr w:rsidR="00C0463E" w14:paraId="343A1F0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1AF2" w14:textId="77777777" w:rsidR="00C0463E" w:rsidRDefault="00C0463E" w:rsidP="00C0463E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0A78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E7CB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707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73122A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B023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861A0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4D30E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4080B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1A7D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92CB" w14:textId="77777777" w:rsidR="00C0463E" w:rsidRPr="00E4080B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9307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6614D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7 şi 8. </w:t>
            </w:r>
          </w:p>
        </w:tc>
      </w:tr>
    </w:tbl>
    <w:p w14:paraId="34C4F562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E23E963" w14:textId="77777777" w:rsidR="00C0463E" w:rsidRDefault="00C0463E" w:rsidP="00F0370D">
      <w:pPr>
        <w:pStyle w:val="Heading1"/>
        <w:spacing w:line="360" w:lineRule="auto"/>
      </w:pPr>
      <w:r>
        <w:t>LINIA 800</w:t>
      </w:r>
    </w:p>
    <w:p w14:paraId="72BD7D56" w14:textId="77777777" w:rsidR="00C0463E" w:rsidRDefault="00C0463E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C0463E" w14:paraId="2A70CE22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E4E8A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7FF8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333132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2F965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656744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89B4C" w14:textId="77777777" w:rsidR="00C0463E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A669B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AF4AC2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3D775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FD7B52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A45189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A0C3E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8F8D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F549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1C9100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4F381AC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C260B3" w14:textId="77777777" w:rsidR="00C0463E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49C3A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EA37CF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BD8C3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7A581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101444B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CFA59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D099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55B6DB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54B0AC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50A8A67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C7C0B" w14:textId="77777777" w:rsidR="00C0463E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DF77AF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F253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3114F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BE03C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D64427" w14:textId="77777777" w:rsidR="00C0463E" w:rsidRDefault="00C0463E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C0463E" w:rsidRPr="00A8307A" w14:paraId="6952B71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5A698" w14:textId="77777777" w:rsidR="00C0463E" w:rsidRPr="00A75A00" w:rsidRDefault="00C0463E" w:rsidP="00C0463E">
            <w:pPr>
              <w:numPr>
                <w:ilvl w:val="0"/>
                <w:numId w:val="42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4FBA6" w14:textId="77777777" w:rsidR="00C0463E" w:rsidRPr="00A8307A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66CE79" w14:textId="77777777" w:rsidR="00C0463E" w:rsidRPr="00A8307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BB027" w14:textId="77777777" w:rsidR="00C0463E" w:rsidRPr="00A8307A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71AADA" w14:textId="77777777" w:rsidR="00C0463E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7B42924" w14:textId="77777777" w:rsidR="00C0463E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159B098C" w14:textId="77777777" w:rsidR="00C0463E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7C9ED90" w14:textId="77777777" w:rsidR="00C0463E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BA5E0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73FE5" w14:textId="77777777" w:rsidR="00C0463E" w:rsidRPr="00A8307A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AEC8A" w14:textId="77777777" w:rsidR="00C0463E" w:rsidRPr="00A8307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13463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039408" w14:textId="77777777" w:rsidR="00C0463E" w:rsidRPr="00A8307A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C0463E" w14:paraId="0228C4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ED4A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6FF3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61FC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DB6F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588817D3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6E612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3BB53A6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35D7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3F1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C21DC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BB9EE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BCD90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DD5F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A850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EC76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443B6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664AD" w14:textId="77777777" w:rsidR="00C0463E" w:rsidRDefault="00C0463E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441063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8E6EA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84E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AB9AE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3CA7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939BB2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27903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199F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9EB5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7D91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6E82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5477C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441A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84FC1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88B04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FD5EFA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581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B93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F9D5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1B59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9FD4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2FE4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0B27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35E9C26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4D65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CF814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E85844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8CCEF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EE3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F538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9507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C1DF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6886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8E5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234E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A56E8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E4C784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C6E67F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C0463E" w14:paraId="6DC8301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9872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228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AA26E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64CCD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0B1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8185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911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263DD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DE694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73BF0B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74C576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C0463E" w14:paraId="263E5DB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7FE9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CA1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B846A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3B417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0D18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6649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7DF7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3246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70F0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BB761EF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34D0E3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C0463E" w14:paraId="7729842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3497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1544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B1651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3D1D3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98E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4BCD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E3A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1FC0C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F4BE6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8F93D7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277E6B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C0463E" w14:paraId="1C0609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F5EE7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8747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93F3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8CF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E39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439DC6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89F8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DE4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985A4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A670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0484E7B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B106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0A8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54146EC1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D069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0E01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F2F9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0EB9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B98A3" w14:textId="77777777" w:rsidR="00C0463E" w:rsidRDefault="00C0463E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5AAB7F5A" w14:textId="77777777" w:rsidR="00C0463E" w:rsidRDefault="00C0463E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8D3F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4C6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27809FB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16FD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CFC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3C64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85EC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3B996E0D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AED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3E1FF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1D6B1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08162317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D437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17E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15CF6F3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AEC72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D8C2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C3F6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8574A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4BD957B9" w14:textId="77777777" w:rsidR="00C0463E" w:rsidRPr="008B2519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3A9F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C60E24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62CE3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4F1F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0B25" w14:textId="77777777" w:rsidR="00C0463E" w:rsidRPr="008D08D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C3F91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C0463E" w14:paraId="1F1A7D9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9CE7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329CD" w14:textId="77777777" w:rsidR="00C0463E" w:rsidRDefault="00C0463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68DA" w14:textId="77777777" w:rsidR="00C0463E" w:rsidRPr="001161EA" w:rsidRDefault="00C0463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E42B1" w14:textId="77777777" w:rsidR="00C0463E" w:rsidRDefault="00C0463E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07E175CB" w14:textId="77777777" w:rsidR="00C0463E" w:rsidRDefault="00C0463E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9907" w14:textId="77777777" w:rsidR="00C0463E" w:rsidRDefault="00C0463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4DAB88CB" w14:textId="77777777" w:rsidR="00C0463E" w:rsidRDefault="00C0463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B946" w14:textId="77777777" w:rsidR="00C0463E" w:rsidRPr="001161EA" w:rsidRDefault="00C0463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F90FC" w14:textId="77777777" w:rsidR="00C0463E" w:rsidRDefault="00C0463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1C97" w14:textId="77777777" w:rsidR="00C0463E" w:rsidRPr="008D08DE" w:rsidRDefault="00C0463E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AF3C" w14:textId="77777777" w:rsidR="00C0463E" w:rsidRDefault="00C0463E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C0463E" w14:paraId="7D8B47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41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002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0443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4EC15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1CB35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Feteşti</w:t>
            </w:r>
          </w:p>
          <w:p w14:paraId="79FD611B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3332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6F9A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F2F07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EF58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C79A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E73125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1AF57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9A68" w14:textId="77777777" w:rsidR="00C0463E" w:rsidRDefault="00C0463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08702" w14:textId="77777777" w:rsidR="00C0463E" w:rsidRPr="001161EA" w:rsidRDefault="00C0463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841E6" w14:textId="77777777" w:rsidR="00C0463E" w:rsidRDefault="00C0463E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FD27" w14:textId="77777777" w:rsidR="00C0463E" w:rsidRDefault="00C0463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0B0E4" w14:textId="77777777" w:rsidR="00C0463E" w:rsidRPr="001161EA" w:rsidRDefault="00C0463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C7B6" w14:textId="77777777" w:rsidR="00C0463E" w:rsidRDefault="00C0463E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06365" w14:textId="77777777" w:rsidR="00C0463E" w:rsidRDefault="00C0463E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1CEBD" w14:textId="77777777" w:rsidR="00C0463E" w:rsidRDefault="00C0463E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22C51994" w14:textId="77777777" w:rsidR="00C0463E" w:rsidRDefault="00C0463E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C0463E" w14:paraId="670CAD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369B3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AC6A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2D6B8" w14:textId="77777777" w:rsidR="00C0463E" w:rsidRPr="001161EA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2E93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07DBC686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C5BE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CBDD34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1960238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034A2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F9F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BE78" w14:textId="77777777" w:rsidR="00C0463E" w:rsidRPr="001161EA" w:rsidRDefault="00C0463E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C28E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4C8ED7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7653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397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1CED1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D9D5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31EC72CF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D2C0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498F685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1DA3340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3A5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A621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C679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ACE72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D15095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0BFF5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D292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B3090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D229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D756488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962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A9AA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966E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ED23A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D3D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7838221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23F258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C0463E" w14:paraId="3A59C81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18E8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43C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7749E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1B701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7A666086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1F99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16BC7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7B2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22492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C9DC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9A7208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61DD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0106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5DAB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3493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97DC1D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5305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4937A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A6CB1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6CB6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601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61666B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061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F079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2CDCD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DEFCF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F45DD33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3BC6E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85B5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617A5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D2D5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1091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4812ACD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49E0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4EB5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680E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5E02A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B35877F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BDD9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BF01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963A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0D2CA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500C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9A2BFC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445E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48D95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87940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06A35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4376AEA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1D0D6FEC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6D3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2DC6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BC27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7F8FD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7CD10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D86386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3C40F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1E9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41220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2C19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F105FB8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0F3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07CD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143F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8762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93EA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08065A2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58C7A15C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C0463E" w14:paraId="007BF3A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1DD6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B5591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3F57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0D821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0420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2C81F0C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F64F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A9E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1C9ED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2A84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677E43E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C0463E" w14:paraId="23DB9D8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EC19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27C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0C2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BB990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14CAA627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DBA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BFD1E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A6B7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4AE9D94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2185F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DAD3B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C0463E" w14:paraId="46C948E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72FDE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419B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2315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91AD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9638AC4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50C7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E5AB86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9607C7E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AF09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CE1F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8403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8073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72A5FB7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FA6BDEE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7AD1341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C0463E" w14:paraId="677ADB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9B75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1A86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3E07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389FB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B112A30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C62A1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0B0A99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8788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75FA5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24DD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3005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AEE58F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3935E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95D2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6AF0D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66D6C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5C0B10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6AC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73EE6EDE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0305D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C210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AB37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13F82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F0EC1F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9D3A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750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1D899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4903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190D35A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06A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3151F2A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FD7391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EB6700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67F40D9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92B80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68D5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91327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0A31F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20487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00B0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E1403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9A25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05C3B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A7EEE4C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8893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0B03DD6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0ED6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E27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79879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2351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7338B75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D41A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9B20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76F0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FA357" w14:textId="77777777" w:rsidR="00C0463E" w:rsidRDefault="00C0463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58A0564" w14:textId="77777777" w:rsidR="00C0463E" w:rsidRDefault="00C0463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D9D6E" w14:textId="77777777" w:rsidR="00C0463E" w:rsidRPr="00F565BC" w:rsidRDefault="00C0463E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3E8D3F1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C6D9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B5D1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EB7D5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F51FB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C0463E" w14:paraId="56C4055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F58EE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7CE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669D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4D75" w14:textId="77777777" w:rsidR="00C0463E" w:rsidRDefault="00C0463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B1452BA" w14:textId="77777777" w:rsidR="00C0463E" w:rsidRDefault="00C0463E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67F83" w14:textId="77777777" w:rsidR="00C0463E" w:rsidRDefault="00C0463E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2546AB8B" w14:textId="77777777" w:rsidR="00C0463E" w:rsidRDefault="00C0463E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BD01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8A1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173C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D2227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C0463E" w14:paraId="25136BE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A5E9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A42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2599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C0A7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97B482F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06B1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246A96A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1DC0" w14:textId="77777777" w:rsidR="00C0463E" w:rsidRPr="001161EA" w:rsidRDefault="00C0463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82B35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E9600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60AE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192D584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29160EC8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4E41E2C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50A6ABA3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C0463E" w14:paraId="6F93F4C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2EA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E475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399C3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EC0C7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83684B5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DFB9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7FA39B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584AAC7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8357C" w14:textId="77777777" w:rsidR="00C0463E" w:rsidRPr="001161EA" w:rsidRDefault="00C0463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8C1C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F6A3A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18FA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59E37F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3794D36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C0463E" w14:paraId="1A3E512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30A55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018A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E73DF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FE423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1200068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92F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FBB65" w14:textId="77777777" w:rsidR="00C0463E" w:rsidRDefault="00C0463E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4D01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08169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17EA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0E656B0C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63C867A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C0463E" w14:paraId="747FC5D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484A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3A2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493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065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2D2F9A6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234E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017500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6C34F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F9D9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A4DB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5607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2E9A16AC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648CF0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C0463E" w14:paraId="420345D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52C68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57C41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CA7BA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4370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BE71AB7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8E86C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46F96082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3D02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9512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A9CA2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C26D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608AA5B0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C0463E" w14:paraId="7DE791F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A9748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A60A6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A2AF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0060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02B0C77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0E89DD71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F1F8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714FAEF5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E6B1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C72D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F001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60425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A9D89B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C0463E" w14:paraId="45998DB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89564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7E82F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1828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2A281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EA0FEF6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203E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B806B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A4CC2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77AF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F39CE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544D5F6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FA02B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6BE9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89EC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F85DF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7C7F661E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904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3AAC2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C790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DF84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9CB3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3FAB76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12312" w14:textId="77777777" w:rsidR="00C0463E" w:rsidRDefault="00C0463E" w:rsidP="00C0463E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35AB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6A994" w14:textId="77777777" w:rsidR="00C0463E" w:rsidRPr="001161EA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5F0B" w14:textId="77777777" w:rsidR="00C0463E" w:rsidRDefault="00C0463E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EFF64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8635D" w14:textId="77777777" w:rsidR="00C0463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8BDEE" w14:textId="77777777" w:rsidR="00C0463E" w:rsidRDefault="00C0463E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B1074" w14:textId="77777777" w:rsidR="00C0463E" w:rsidRPr="008D08DE" w:rsidRDefault="00C0463E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066F" w14:textId="77777777" w:rsidR="00C0463E" w:rsidRDefault="00C0463E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645BA809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E468251" w14:textId="77777777" w:rsidR="00C0463E" w:rsidRDefault="00C0463E" w:rsidP="00C261F4">
      <w:pPr>
        <w:pStyle w:val="Heading1"/>
        <w:spacing w:line="360" w:lineRule="auto"/>
      </w:pPr>
      <w:r>
        <w:lastRenderedPageBreak/>
        <w:t>LINIA 801 B</w:t>
      </w:r>
    </w:p>
    <w:p w14:paraId="22025C6E" w14:textId="77777777" w:rsidR="00C0463E" w:rsidRDefault="00C0463E" w:rsidP="00B10E9F">
      <w:pPr>
        <w:pStyle w:val="Heading1"/>
        <w:spacing w:line="360" w:lineRule="auto"/>
        <w:rPr>
          <w:b w:val="0"/>
          <w:bCs w:val="0"/>
          <w:sz w:val="8"/>
        </w:rPr>
      </w:pPr>
      <w:r>
        <w:t>BUCUREŞTI OBOR - PANTELIMON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0D83D2C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BD4E" w14:textId="77777777" w:rsidR="00C0463E" w:rsidRDefault="00C0463E" w:rsidP="00C0463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B2EE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33E64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D607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87E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71E03D6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07BF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1CEE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BA25A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2B2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0304935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90551" w14:textId="77777777" w:rsidR="00C0463E" w:rsidRDefault="00C0463E" w:rsidP="00C0463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DA7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7AFB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8AE9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0A8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CD2F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412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DD58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359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11E86B94" w14:textId="77777777">
        <w:trPr>
          <w:cantSplit/>
          <w:trHeight w:val="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4130B" w14:textId="77777777" w:rsidR="00C0463E" w:rsidRDefault="00C0463E" w:rsidP="00C0463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6E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A3DF8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82AF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  <w:p w14:paraId="2B35E1D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6865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9FDAEF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8 - 12 </w:t>
            </w:r>
          </w:p>
          <w:p w14:paraId="742F473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54CC46B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1792" w14:textId="77777777" w:rsidR="00C0463E" w:rsidRPr="003E0E1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E0E1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0E0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57FD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C69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C0463E" w14:paraId="3B4132C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3C68A" w14:textId="77777777" w:rsidR="00C0463E" w:rsidRDefault="00C0463E" w:rsidP="00C0463E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515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025E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BDD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Obor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DE50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6A8B" w14:textId="77777777" w:rsidR="00C0463E" w:rsidRPr="003E0E1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3B4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6D209" w14:textId="77777777" w:rsidR="00C0463E" w:rsidRPr="00556109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4626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0111A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1A, 2A, 2B şi 3B.</w:t>
            </w:r>
          </w:p>
        </w:tc>
      </w:tr>
    </w:tbl>
    <w:p w14:paraId="4F4604F6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2F48F34A" w14:textId="77777777" w:rsidR="00C0463E" w:rsidRDefault="00C0463E" w:rsidP="005011D2">
      <w:pPr>
        <w:pStyle w:val="Heading1"/>
        <w:spacing w:line="360" w:lineRule="auto"/>
      </w:pPr>
      <w:r>
        <w:t>LINIA 802</w:t>
      </w:r>
    </w:p>
    <w:p w14:paraId="1CAA3CBF" w14:textId="77777777" w:rsidR="00C0463E" w:rsidRDefault="00C0463E" w:rsidP="009A7564">
      <w:pPr>
        <w:pStyle w:val="Heading1"/>
        <w:spacing w:line="360" w:lineRule="auto"/>
        <w:rPr>
          <w:b w:val="0"/>
          <w:bCs w:val="0"/>
          <w:sz w:val="8"/>
        </w:rPr>
      </w:pPr>
      <w:r>
        <w:t>TITAN SUD - OLTENIŢA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6D3D2377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1D37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298C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18+100</w:t>
            </w:r>
          </w:p>
          <w:p w14:paraId="577CD7C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997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EA0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5B4413B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5F84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761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7361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E37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574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4CB531BA" w14:textId="77777777">
        <w:trPr>
          <w:cantSplit/>
          <w:trHeight w:val="56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677AD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A13F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CEF0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BD6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Titan Sud</w:t>
            </w:r>
          </w:p>
          <w:p w14:paraId="259D358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C56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148A1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3581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8722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3AA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6F58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B4F8FEF" w14:textId="77777777">
        <w:trPr>
          <w:cantSplit/>
          <w:trHeight w:val="3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7AB8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CFF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18+800</w:t>
            </w:r>
          </w:p>
          <w:p w14:paraId="59F1135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040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40BD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</w:t>
            </w:r>
          </w:p>
          <w:p w14:paraId="24C7BAC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1D56606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3B0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DDC0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B3C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D9F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3EE0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72DE29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1944B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3049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251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FD67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3B62AD4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539D684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691E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F0865D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E7C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0164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2A37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DCA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3904BD5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A3CA8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BA4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8B11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14F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15248F3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3696128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D88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56904C1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441B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A9D4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1118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B16C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2DB50DC1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144B2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251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C1D8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56C6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675D8E3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0B253D5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851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E9132E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705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7F04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9CDD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F9E9" w14:textId="77777777" w:rsidR="00C0463E" w:rsidRPr="00FC0DDB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C2580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B8E6F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la liniile 3 şi 4 </w:t>
            </w:r>
          </w:p>
          <w:p w14:paraId="5680FE9F" w14:textId="77777777" w:rsidR="00C0463E" w:rsidRPr="00FC0DDB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C0DDB">
              <w:rPr>
                <w:b/>
                <w:bCs/>
                <w:i/>
                <w:iCs/>
                <w:sz w:val="20"/>
                <w:lang w:val="ro-RO"/>
              </w:rPr>
              <w:t xml:space="preserve">st. </w:t>
            </w:r>
            <w:r w:rsidRPr="00FC0DDB">
              <w:rPr>
                <w:b/>
                <w:bCs/>
                <w:i/>
                <w:sz w:val="20"/>
                <w:lang w:val="ro-RO"/>
              </w:rPr>
              <w:t>Bucureşti Sud.</w:t>
            </w:r>
          </w:p>
        </w:tc>
      </w:tr>
      <w:tr w:rsidR="00C0463E" w14:paraId="269BA26D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D5F7C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DEA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A46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C13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Sud</w:t>
            </w:r>
          </w:p>
          <w:p w14:paraId="70DBC8E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</w:t>
            </w:r>
          </w:p>
          <w:p w14:paraId="3AB7E8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4D2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797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32E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3E1B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70C9C" w14:textId="77777777" w:rsidR="00C0463E" w:rsidRPr="00FC0DDB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C0463E" w14:paraId="6D6E5EBA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FCB3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5355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22+600</w:t>
            </w:r>
          </w:p>
          <w:p w14:paraId="632C546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A85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C0E6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Titan Sud - Oltenița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1839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259E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0AEA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99A3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EA78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5B55354E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5009A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F7A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23+400</w:t>
            </w:r>
          </w:p>
          <w:p w14:paraId="467E789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63E4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434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0F55B8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7FC433B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1A54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DDFD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0450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A07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CD24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B7C51A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provizorie.</w:t>
            </w:r>
          </w:p>
        </w:tc>
      </w:tr>
      <w:tr w:rsidR="00C0463E" w14:paraId="27E11D6B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CFAB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C74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26+650</w:t>
            </w:r>
          </w:p>
          <w:p w14:paraId="14421DC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DE76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2975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7E15687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165527A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C85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9BFC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EF1E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4F7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C373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25BEE843" w14:textId="77777777" w:rsidR="00C0463E" w:rsidRPr="00FC0DDB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C0463E" w14:paraId="07579F8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26BDD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0B68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1047508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A3D9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9F52" w14:textId="77777777" w:rsidR="00C0463E" w:rsidRDefault="00C0463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814D6BF" w14:textId="77777777" w:rsidR="00C0463E" w:rsidRDefault="00C0463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427F1B94" w14:textId="77777777" w:rsidR="00C0463E" w:rsidRDefault="00C0463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1CD7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419C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04E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24BE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3D3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1A751D98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E67E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A518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30+490</w:t>
            </w:r>
          </w:p>
          <w:p w14:paraId="3367900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30+540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C1A8E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3892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0391BFF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097F1B7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C58F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442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AEE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0E87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31A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7D51A1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de 2000 Hz.</w:t>
            </w:r>
          </w:p>
          <w:p w14:paraId="45564A8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primul vehicul din compunerea trenului.</w:t>
            </w:r>
          </w:p>
        </w:tc>
      </w:tr>
      <w:tr w:rsidR="00C0463E" w14:paraId="1FA1EFE1" w14:textId="77777777">
        <w:trPr>
          <w:cantSplit/>
          <w:trHeight w:val="3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D04D2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EB366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34+000</w:t>
            </w:r>
          </w:p>
          <w:p w14:paraId="3B2511FE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111F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D8F8F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Sud</w:t>
            </w:r>
          </w:p>
          <w:p w14:paraId="2E490464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Călători - </w:t>
            </w:r>
          </w:p>
          <w:p w14:paraId="423A46F2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8ADA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BBE57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1CDB9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FBEF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F5D7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034F2A9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C5C1D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6820E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36+500</w:t>
            </w:r>
          </w:p>
          <w:p w14:paraId="01180B70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6B95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E6D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1FD64519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7A258564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B4375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8D95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F822B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7AF8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763A4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FA68BD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C0463E" w14:paraId="4311CB9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1D640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FE3E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37+430</w:t>
            </w:r>
          </w:p>
          <w:p w14:paraId="463A425A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4884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D748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Bucureşti Sud </w:t>
            </w:r>
          </w:p>
          <w:p w14:paraId="7DE1AB23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5094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2924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E08B8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14EFE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01913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TN semnalizată ca limitare de viteză.</w:t>
            </w:r>
          </w:p>
          <w:p w14:paraId="6EAECD9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 şi pentru ambele direcţii.</w:t>
            </w:r>
          </w:p>
        </w:tc>
      </w:tr>
      <w:tr w:rsidR="00C0463E" w14:paraId="33616B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CEA87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E0221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43+900</w:t>
            </w:r>
          </w:p>
          <w:p w14:paraId="7B247198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CA9B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775D9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09B0E1FF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61DAB72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0F989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B040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3328E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7157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3E4E7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6B0D42E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CD38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BE99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44+900</w:t>
            </w:r>
          </w:p>
          <w:p w14:paraId="4277EAF1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0708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36B77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1CBE787E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52213F7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C427E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FD78D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D3F1F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B6EB1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23B63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2D4B888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183F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11DD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47+250</w:t>
            </w:r>
          </w:p>
          <w:p w14:paraId="5D421131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A70B2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60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24C16" w14:textId="77777777" w:rsidR="00C0463E" w:rsidRDefault="00C0463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Bucureşti Sud </w:t>
            </w:r>
          </w:p>
          <w:p w14:paraId="018D9F4B" w14:textId="77777777" w:rsidR="00C0463E" w:rsidRDefault="00C0463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Călători -</w:t>
            </w:r>
          </w:p>
          <w:p w14:paraId="3124B5AC" w14:textId="77777777" w:rsidR="00C0463E" w:rsidRDefault="00C0463E" w:rsidP="0068243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Budeşti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A4E84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30AC9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1A7AC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A45A0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E0AA7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3D2D9BA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07C8D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1633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53+100</w:t>
            </w:r>
          </w:p>
          <w:p w14:paraId="679B685C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F765A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27E0" w14:textId="77777777" w:rsidR="00C0463E" w:rsidRDefault="00C0463E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4E42734C" w14:textId="77777777" w:rsidR="00C0463E" w:rsidRDefault="00C0463E" w:rsidP="006E3B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E09EB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F5802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242F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908A6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9F8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0544E420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8B2D4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13718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68+350</w:t>
            </w:r>
          </w:p>
          <w:p w14:paraId="729B89E1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67BC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97FD2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Budeşti - </w:t>
            </w:r>
          </w:p>
          <w:p w14:paraId="6059840A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Olteniţa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4B12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F0C4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07961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407A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F51AE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7CD2D0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numai pentru primul vehicul din compunerea trenului.</w:t>
            </w:r>
          </w:p>
        </w:tc>
      </w:tr>
      <w:tr w:rsidR="00C0463E" w14:paraId="415603F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041CB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8DBFE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77+100</w:t>
            </w:r>
          </w:p>
          <w:p w14:paraId="2EBC718C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77+740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CCC46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546B0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Olteniţa </w:t>
            </w:r>
          </w:p>
          <w:p w14:paraId="60459CAF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8E21A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6FB4E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9C7A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6D68C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1BE15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C0463E" w14:paraId="4D2C5CF5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20DB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02A47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2D2E4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3A4A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0D95EAF9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0DE0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87525C9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780F0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A46C2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97CEF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AAB59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C0463E" w14:paraId="773BF3B8" w14:textId="77777777">
        <w:trPr>
          <w:cantSplit/>
          <w:trHeight w:val="1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704DC" w14:textId="77777777" w:rsidR="00C0463E" w:rsidRDefault="00C0463E" w:rsidP="00C0463E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4E4D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CCC5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67184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Olteniţa</w:t>
            </w:r>
          </w:p>
          <w:p w14:paraId="5EEDA786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09FF6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04589DD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D9E6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214B7" w14:textId="77777777" w:rsidR="00C0463E" w:rsidRDefault="00C0463E" w:rsidP="00B67B8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160E3" w14:textId="77777777" w:rsidR="00C0463E" w:rsidRDefault="00C0463E" w:rsidP="00B67B8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A4FA" w14:textId="77777777" w:rsidR="00C0463E" w:rsidRDefault="00C0463E" w:rsidP="00B67B8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201BF12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4EFD8B35" w14:textId="77777777" w:rsidR="00C0463E" w:rsidRDefault="00C0463E" w:rsidP="00FF5C69">
      <w:pPr>
        <w:pStyle w:val="Heading1"/>
        <w:spacing w:line="276" w:lineRule="auto"/>
      </w:pPr>
      <w:r>
        <w:t>LINIA 804</w:t>
      </w:r>
    </w:p>
    <w:p w14:paraId="6FD24CB6" w14:textId="77777777" w:rsidR="00C0463E" w:rsidRDefault="00C0463E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C0463E" w14:paraId="2983F4ED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E7DD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EBF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7465451C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92FF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20D0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6FCB31A4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47D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758B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6340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7DFC5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4495" w14:textId="77777777" w:rsidR="00C0463E" w:rsidRPr="00436B1D" w:rsidRDefault="00C0463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C0463E" w14:paraId="3720670D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7F80C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3B6E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501DA8B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6A8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666EE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0AA7808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244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3C3E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FF0D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582F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BE156" w14:textId="77777777" w:rsidR="00C0463E" w:rsidRPr="00436B1D" w:rsidRDefault="00C0463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C0463E" w14:paraId="712F933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E2A26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D82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1EC7729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39CFC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A6E1A" w14:textId="77777777" w:rsidR="00C0463E" w:rsidRDefault="00C0463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ECEAD43" w14:textId="77777777" w:rsidR="00C0463E" w:rsidRDefault="00C0463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F10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85F8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0283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13B5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BECE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C0463E" w14:paraId="6E50BC9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F8F87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21345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24CA271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B76B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591D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2888C4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AF30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984CB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83D55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5BAB2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8302E" w14:textId="77777777" w:rsidR="00C0463E" w:rsidRPr="00E25A4B" w:rsidRDefault="00C0463E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328D35A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011577F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7E32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60F9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7921F6DD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6DA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72C4" w14:textId="77777777" w:rsidR="00C0463E" w:rsidRDefault="00C0463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47368D8A" w14:textId="77777777" w:rsidR="00C0463E" w:rsidRDefault="00C0463E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0B3C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F8E4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18A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64C7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1F80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C0463E" w14:paraId="16831687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91561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5F65F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9481A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0EB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30C21924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214B4190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EFB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F982C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DB58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4089412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5317C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8445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3D1C8D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3E6C0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25F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519498B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A296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22DF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953785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423C6557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22089C3D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3F5E9DA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2490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C6EA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DC2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848D0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E3770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73048CB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28B0A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DB8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4653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9CE7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C62B63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21F5807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624D8A3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B3B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7CC8D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F8D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7C1E2699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C680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AED59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1FF081C3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58F4E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6AF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F7872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C8AC7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58B4B435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27722CC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C616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BA16C1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D30C8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554D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51420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1DCC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C18B7E7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CEDC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2B08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3A7B066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A130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822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76A12811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0C9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EAC7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054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93E4D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7CAB7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C0463E" w14:paraId="4505A413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08A2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C286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4606296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C456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C089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3D731BC5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18E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12292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0DE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A7971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196B5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4DF492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0463E" w14:paraId="383A4BB9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3703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13D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3559810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742CE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AB63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3E7C8271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0091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39A82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B534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B3C4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B5267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FD4F7F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0463E" w14:paraId="5E3215FE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D57E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6221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54965B4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1F2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517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20123FD0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726D285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27672ED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3C7D48D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2D5F822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A7D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31016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EBF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44F1F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388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387E3F60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2A7E3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778C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05A9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E90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0E439A1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66ED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CCB696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6EC41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6C0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73065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6317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79528D6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20D6E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A20B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5A13D" w14:textId="77777777" w:rsidR="00C0463E" w:rsidRPr="00A152FB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760B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55358E10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F041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AB6F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6F3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72EDA" w14:textId="77777777" w:rsidR="00C0463E" w:rsidRPr="00F9444C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D0D54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EC6D6F5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C461B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1B4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2F663A3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4C8CE" w14:textId="77777777" w:rsidR="00C0463E" w:rsidRPr="00A152FB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8808F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9D8B79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87DFC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63418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46D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D8C8" w14:textId="77777777" w:rsidR="00C0463E" w:rsidRPr="00F9444C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391D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20ED9D0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0463E" w14:paraId="5ABBF32C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390A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60BC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09DE8E4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5AF7" w14:textId="77777777" w:rsidR="00C0463E" w:rsidRPr="00A152FB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8467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90758F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D6EDF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34B1D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552CD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764F" w14:textId="77777777" w:rsidR="00C0463E" w:rsidRPr="00F9444C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AE0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7015F91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0463E" w14:paraId="40E8E76F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CD358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4DA8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DED6" w14:textId="77777777" w:rsidR="00C0463E" w:rsidRPr="00A152FB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9780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4BDE895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0893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7ED3B8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1927E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DCD8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9C00" w14:textId="77777777" w:rsidR="00C0463E" w:rsidRPr="00F9444C" w:rsidRDefault="00C0463E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768E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774F52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EDFBFD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C0463E" w14:paraId="4062243D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374F3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A702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AABC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B4B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17839E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165AC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657C4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E3B5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479940A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19BA8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D723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A2ACC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DCBF6A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C18D99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C0463E" w14:paraId="74E068FF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032B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7354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3C886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08D7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B5F6DA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DF8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4752BA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8E8B5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3A5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E6270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25D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8FEDFE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C0463E" w14:paraId="38AE3003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8F4CC" w14:textId="77777777" w:rsidR="00C0463E" w:rsidRDefault="00C0463E" w:rsidP="00C0463E">
            <w:pPr>
              <w:numPr>
                <w:ilvl w:val="0"/>
                <w:numId w:val="6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212F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9D135" w14:textId="77777777" w:rsidR="00C0463E" w:rsidRPr="00A152F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9C8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19D071F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197F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4973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AA8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2B06D5B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229B2" w14:textId="77777777" w:rsidR="00C0463E" w:rsidRPr="00F9444C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6656F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0D74B105" w14:textId="77777777" w:rsidR="00C0463E" w:rsidRDefault="00C0463E" w:rsidP="00802827">
      <w:pPr>
        <w:spacing w:line="276" w:lineRule="auto"/>
        <w:ind w:right="57"/>
        <w:rPr>
          <w:sz w:val="20"/>
          <w:lang w:val="ro-RO"/>
        </w:rPr>
      </w:pPr>
    </w:p>
    <w:p w14:paraId="110502F5" w14:textId="77777777" w:rsidR="00C0463E" w:rsidRDefault="00C0463E" w:rsidP="00DE7850">
      <w:pPr>
        <w:pStyle w:val="Heading1"/>
        <w:spacing w:line="360" w:lineRule="auto"/>
      </w:pPr>
      <w:r>
        <w:lastRenderedPageBreak/>
        <w:t>LINIA 806</w:t>
      </w:r>
    </w:p>
    <w:p w14:paraId="084F186B" w14:textId="77777777" w:rsidR="00C0463E" w:rsidRDefault="00C0463E" w:rsidP="006103AD">
      <w:pPr>
        <w:pStyle w:val="Heading1"/>
        <w:spacing w:line="360" w:lineRule="auto"/>
        <w:rPr>
          <w:b w:val="0"/>
          <w:bCs w:val="0"/>
          <w:sz w:val="8"/>
        </w:rPr>
      </w:pPr>
      <w:r>
        <w:t>RAMIFICAŢIE AMARA - SLOBOZIA VECHE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C0463E" w14:paraId="6D6E7D6A" w14:textId="77777777">
        <w:trPr>
          <w:cantSplit/>
          <w:trHeight w:val="96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8892D" w14:textId="77777777" w:rsidR="00C0463E" w:rsidRDefault="00C0463E" w:rsidP="00C0463E">
            <w:pPr>
              <w:numPr>
                <w:ilvl w:val="0"/>
                <w:numId w:val="74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3680E" w14:textId="77777777" w:rsidR="00C0463E" w:rsidRDefault="00C0463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69B995C" w14:textId="77777777" w:rsidR="00C0463E" w:rsidRDefault="00C0463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21B5" w14:textId="77777777" w:rsidR="00C0463E" w:rsidRPr="000A2807" w:rsidRDefault="00C0463E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4FAF1" w14:textId="77777777" w:rsidR="00C0463E" w:rsidRDefault="00C0463E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Pos Amara – </w:t>
            </w:r>
          </w:p>
          <w:p w14:paraId="590BAF63" w14:textId="77777777" w:rsidR="00C0463E" w:rsidRDefault="00C0463E" w:rsidP="00C16C0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Slobozia Veche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45FE1" w14:textId="77777777" w:rsidR="00C0463E" w:rsidRDefault="00C0463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F855" w14:textId="77777777" w:rsidR="00C0463E" w:rsidRPr="000A2807" w:rsidRDefault="00C0463E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9431" w14:textId="77777777" w:rsidR="00C0463E" w:rsidRDefault="00C0463E" w:rsidP="00C16C0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7084C" w14:textId="77777777" w:rsidR="00C0463E" w:rsidRPr="000A2807" w:rsidRDefault="00C0463E" w:rsidP="00C16C0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260D" w14:textId="77777777" w:rsidR="00C0463E" w:rsidRDefault="00C0463E" w:rsidP="00C16C0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pe teren</w:t>
            </w:r>
          </w:p>
        </w:tc>
      </w:tr>
    </w:tbl>
    <w:p w14:paraId="42CE2A4B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DACC22D" w14:textId="77777777" w:rsidR="00C0463E" w:rsidRDefault="00C0463E" w:rsidP="00535684">
      <w:pPr>
        <w:pStyle w:val="Heading1"/>
        <w:spacing w:line="360" w:lineRule="auto"/>
      </w:pPr>
      <w:r>
        <w:t>LINIA 807</w:t>
      </w:r>
    </w:p>
    <w:p w14:paraId="17A230AF" w14:textId="77777777" w:rsidR="00C0463E" w:rsidRDefault="00C0463E" w:rsidP="00FC1359">
      <w:pPr>
        <w:pStyle w:val="Heading1"/>
        <w:spacing w:line="360" w:lineRule="auto"/>
        <w:rPr>
          <w:b w:val="0"/>
          <w:bCs w:val="0"/>
          <w:sz w:val="8"/>
        </w:rPr>
      </w:pPr>
      <w:r>
        <w:t>SLOBOZIA NOUĂ - SLOBOZIA VECHE - CIULNIŢA - CĂLĂRAŞI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63E5328B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78A0" w14:textId="77777777" w:rsidR="00C0463E" w:rsidRDefault="00C0463E" w:rsidP="00C0463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A5DC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15+320</w:t>
            </w:r>
          </w:p>
          <w:p w14:paraId="42FD6CD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15+180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7F7A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8191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Veche -</w:t>
            </w:r>
          </w:p>
          <w:p w14:paraId="1B27D39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E78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25E9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6AF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30B75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4D0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07741B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*Valabil pentru trenurile care au în compunere două și trei locomotive cuplate.</w:t>
            </w:r>
          </w:p>
          <w:p w14:paraId="0A1FDA9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circulația trenurilor care au în compunere 4 sau mai multe locomotive cuplate.</w:t>
            </w:r>
          </w:p>
          <w:p w14:paraId="0311FB6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Este interzisă frânarea și staționarea pe pod km 15+250.</w:t>
            </w:r>
          </w:p>
        </w:tc>
      </w:tr>
      <w:tr w:rsidR="00C0463E" w14:paraId="7A1306E4" w14:textId="77777777">
        <w:trPr>
          <w:cantSplit/>
          <w:trHeight w:val="84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0DFD4" w14:textId="77777777" w:rsidR="00C0463E" w:rsidRDefault="00C0463E" w:rsidP="00C0463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7B6F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  <w:p w14:paraId="10A3BBD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D5D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E3FF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Slobozia Sud -</w:t>
            </w:r>
          </w:p>
          <w:p w14:paraId="3E281DD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0B9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31EFD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960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0FE70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DCB7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332ED84B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4C4B" w14:textId="77777777" w:rsidR="00C0463E" w:rsidRDefault="00C0463E" w:rsidP="00C0463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7AFA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9EA9D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602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1DA881B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 7, 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4AAA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E2AD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DE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495C0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AAB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B0A998A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765C" w14:textId="77777777" w:rsidR="00C0463E" w:rsidRDefault="00C0463E" w:rsidP="00C0463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57B57" w14:textId="77777777" w:rsidR="00C0463E" w:rsidRDefault="00C0463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9A33B" w14:textId="77777777" w:rsidR="00C0463E" w:rsidRPr="007345A6" w:rsidRDefault="00C0463E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7D432" w14:textId="77777777" w:rsidR="00C0463E" w:rsidRDefault="00C0463E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7BB439C2" w14:textId="77777777" w:rsidR="00C0463E" w:rsidRDefault="00C0463E" w:rsidP="002E4A5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BF23" w14:textId="77777777" w:rsidR="00C0463E" w:rsidRDefault="00C0463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97EB3" w14:textId="77777777" w:rsidR="00C0463E" w:rsidRPr="007345A6" w:rsidRDefault="00C0463E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E82D4" w14:textId="77777777" w:rsidR="00C0463E" w:rsidRDefault="00C0463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0+800</w:t>
            </w:r>
          </w:p>
          <w:p w14:paraId="615DC4C6" w14:textId="77777777" w:rsidR="00C0463E" w:rsidRDefault="00C0463E" w:rsidP="002E4A5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BDE3" w14:textId="77777777" w:rsidR="00C0463E" w:rsidRPr="007345A6" w:rsidRDefault="00C0463E" w:rsidP="002E4A5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A520" w14:textId="77777777" w:rsidR="00C0463E" w:rsidRDefault="00C0463E" w:rsidP="002E4A5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0A725D7B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0FF9B" w14:textId="77777777" w:rsidR="00C0463E" w:rsidRDefault="00C0463E" w:rsidP="00C0463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A80D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CFC3D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907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Nord –</w:t>
            </w:r>
          </w:p>
          <w:p w14:paraId="42A4987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Călăraşi Sud, linia 2 directă St. Călăraşi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3E7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D232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960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18+500</w:t>
            </w:r>
          </w:p>
          <w:p w14:paraId="1F31E6B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4E2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C0D2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5945AED2" w14:textId="77777777">
        <w:trPr>
          <w:cantSplit/>
          <w:trHeight w:val="4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8DAF9" w14:textId="77777777" w:rsidR="00C0463E" w:rsidRDefault="00C0463E" w:rsidP="00C0463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5718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1CAF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92F9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Nord</w:t>
            </w:r>
          </w:p>
          <w:p w14:paraId="4394127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4, 5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522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57E2DE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33760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05CE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7F90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8905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8E1FDB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92FE" w14:textId="77777777" w:rsidR="00C0463E" w:rsidRDefault="00C0463E" w:rsidP="00C0463E">
            <w:pPr>
              <w:numPr>
                <w:ilvl w:val="0"/>
                <w:numId w:val="6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3F8E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C5EE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619C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Sud</w:t>
            </w:r>
          </w:p>
          <w:p w14:paraId="679874E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3, 4, 5 și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8F0C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DC99A4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27B4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345A6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E7A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7B609" w14:textId="77777777" w:rsidR="00C0463E" w:rsidRPr="007345A6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F371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0CF5FE0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68A2E5DA" w14:textId="77777777" w:rsidR="00C0463E" w:rsidRDefault="00C0463E" w:rsidP="00D509E3">
      <w:pPr>
        <w:pStyle w:val="Heading1"/>
        <w:spacing w:line="360" w:lineRule="auto"/>
      </w:pPr>
      <w:r>
        <w:lastRenderedPageBreak/>
        <w:t>LINIA 812</w:t>
      </w:r>
    </w:p>
    <w:p w14:paraId="4C58B92E" w14:textId="77777777" w:rsidR="00C0463E" w:rsidRDefault="00C0463E" w:rsidP="00AC38B3">
      <w:pPr>
        <w:pStyle w:val="Heading1"/>
        <w:spacing w:line="360" w:lineRule="auto"/>
        <w:rPr>
          <w:b w:val="0"/>
          <w:bCs w:val="0"/>
          <w:sz w:val="8"/>
        </w:rPr>
      </w:pPr>
      <w:r>
        <w:t>MEDGIDIA - TULCEA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069C3C1F" w14:textId="77777777">
        <w:trPr>
          <w:cantSplit/>
          <w:trHeight w:val="11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50384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47E59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FA4C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1F78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88289B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liniile 10, </w:t>
            </w:r>
          </w:p>
          <w:p w14:paraId="62E9A20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şi 14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702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 ieşiri</w:t>
            </w:r>
          </w:p>
          <w:p w14:paraId="1DADD1E1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95751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8934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745E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2A5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1BBECDB" w14:textId="77777777">
        <w:trPr>
          <w:cantSplit/>
          <w:trHeight w:val="7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B2ACF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0DD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6F69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FBB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DE97CE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8EF6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FB36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63AA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60CEA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2F7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80DF92B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A545E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669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4+450</w:t>
            </w:r>
          </w:p>
          <w:p w14:paraId="5682F9B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5D16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713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377A344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439E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DA10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09504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1A85F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5305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C3C156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C0463E" w14:paraId="35F789B7" w14:textId="77777777">
        <w:trPr>
          <w:cantSplit/>
          <w:trHeight w:val="6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CBE10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444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13+700</w:t>
            </w:r>
          </w:p>
          <w:p w14:paraId="16BB8B0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1276B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1FD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Medgidia –</w:t>
            </w:r>
          </w:p>
          <w:p w14:paraId="6DBC6D3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AEF9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835D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C58D4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8B93E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785D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0BDD1BAB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F2D1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224C0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8B815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F1C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759DB0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4417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diag.</w:t>
            </w:r>
          </w:p>
          <w:p w14:paraId="68BFFC0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5 - 11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2A55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5CDC8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42F65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B294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ADC799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3171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11 – 13 </w:t>
            </w:r>
          </w:p>
          <w:p w14:paraId="0ECA8F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3 – 5. </w:t>
            </w:r>
          </w:p>
        </w:tc>
      </w:tr>
      <w:tr w:rsidR="00C0463E" w14:paraId="43B25544" w14:textId="77777777">
        <w:trPr>
          <w:cantSplit/>
          <w:trHeight w:val="15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1DBA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41A9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C91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7136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54906D9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A5B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Cap X și </w:t>
            </w:r>
          </w:p>
          <w:p w14:paraId="452DEF2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52F5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745CA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267B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1D3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1ECEB8D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ax stație și Cap Y </w:t>
            </w:r>
          </w:p>
          <w:p w14:paraId="7B95FA5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este închisă.</w:t>
            </w:r>
          </w:p>
        </w:tc>
      </w:tr>
      <w:tr w:rsidR="00C0463E" w14:paraId="34AA2C90" w14:textId="77777777">
        <w:trPr>
          <w:cantSplit/>
          <w:trHeight w:val="7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DF43C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762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5175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CC4D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BA81EF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69D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0ABD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EBFE3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4F64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86B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9855039" w14:textId="77777777">
        <w:trPr>
          <w:cantSplit/>
          <w:trHeight w:val="1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C583D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2AB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D4B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2C5C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021A023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B8A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0DBD888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  <w:p w14:paraId="3B2AD4E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</w:t>
            </w:r>
          </w:p>
          <w:p w14:paraId="75361DB8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1574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6D57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E7CA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FFE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664D933" w14:textId="77777777">
        <w:trPr>
          <w:cantSplit/>
          <w:trHeight w:val="18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93B7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BAB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67D50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236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3C48C2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A63B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CAF6A2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şi </w:t>
            </w:r>
          </w:p>
          <w:p w14:paraId="7088F0E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axa staţiei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9C5E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1A2E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27EAF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DD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56C23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axa staţiei la Cap Y linia este închisă.</w:t>
            </w:r>
          </w:p>
        </w:tc>
      </w:tr>
      <w:tr w:rsidR="00C0463E" w14:paraId="1FE717BF" w14:textId="77777777">
        <w:trPr>
          <w:cantSplit/>
          <w:trHeight w:val="18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D359E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EE229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73117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EB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76F232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9692C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 </w:t>
            </w:r>
          </w:p>
          <w:p w14:paraId="4C648F2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120 m </w:t>
            </w:r>
          </w:p>
          <w:p w14:paraId="48D5BB8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sch. 17 </w:t>
            </w:r>
          </w:p>
          <w:p w14:paraId="4A878EB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Cântar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A110A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865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9E1E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BA31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FCC38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Restul liniei este închisă.</w:t>
            </w:r>
          </w:p>
        </w:tc>
      </w:tr>
      <w:tr w:rsidR="00C0463E" w14:paraId="4D492E42" w14:textId="77777777">
        <w:trPr>
          <w:cantSplit/>
          <w:trHeight w:val="1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6C948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D99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D9C6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F3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Nicolae Bălcescu</w:t>
            </w:r>
          </w:p>
          <w:p w14:paraId="4952F4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4867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B5B4D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A888A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01CF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3165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AD3E5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3E03B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diagonalele 14 – 16 </w:t>
            </w:r>
          </w:p>
          <w:p w14:paraId="4821A1C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liniile 5 şi 6. </w:t>
            </w:r>
          </w:p>
        </w:tc>
      </w:tr>
      <w:tr w:rsidR="00C0463E" w14:paraId="1F72A9E0" w14:textId="77777777">
        <w:trPr>
          <w:cantSplit/>
          <w:trHeight w:val="80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06C54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87787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6BE8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726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RMK  </w:t>
            </w:r>
          </w:p>
          <w:p w14:paraId="1697D26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086D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4CF2183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6+675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A03D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2F1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1A42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49D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1494F84E" w14:textId="77777777">
        <w:trPr>
          <w:cantSplit/>
          <w:trHeight w:val="9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ACC7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FFCD3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2FCC6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14C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Linia RMK  Nicolae Bălcescu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17F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8047D54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şi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8C44D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F8E1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A290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896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8F55CD3" w14:textId="77777777">
        <w:trPr>
          <w:cantSplit/>
          <w:trHeight w:val="22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6918B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46B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30+300</w:t>
            </w:r>
          </w:p>
          <w:p w14:paraId="4248477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0176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772C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0C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Nicolae Bălcescu –</w:t>
            </w:r>
          </w:p>
          <w:p w14:paraId="6B811F6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CC5A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F693F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5537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550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A72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E1D9DC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 respectă numai </w:t>
            </w:r>
          </w:p>
          <w:p w14:paraId="513B3F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primul vehicul din compunerea trenului (locomotivă sau vagon).</w:t>
            </w:r>
          </w:p>
        </w:tc>
      </w:tr>
      <w:tr w:rsidR="00C0463E" w14:paraId="07C2BF2A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6F2CE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D8EB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FAEC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F8C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Târguşor Dobrogea</w:t>
            </w:r>
          </w:p>
          <w:p w14:paraId="27943B0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9F0C8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160E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D20E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3B0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450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7EA04B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prin Cap Y.</w:t>
            </w:r>
          </w:p>
        </w:tc>
      </w:tr>
      <w:tr w:rsidR="00C0463E" w14:paraId="64C7ED9B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C5EF6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3DFC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39+470</w:t>
            </w:r>
          </w:p>
          <w:p w14:paraId="20EBC788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39+775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6CC6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9C8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0238D48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8DE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37A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BC2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3982E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F426" w14:textId="77777777" w:rsidR="00C0463E" w:rsidRPr="00562792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*Valabil pentru trenurile remorcate cu două și trei locomotive cuplate.</w:t>
            </w:r>
          </w:p>
          <w:p w14:paraId="39405509" w14:textId="77777777" w:rsidR="00C0463E" w:rsidRPr="00562792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562792">
              <w:rPr>
                <w:b/>
                <w:bCs/>
                <w:iCs/>
                <w:sz w:val="20"/>
              </w:rPr>
              <w:t>Este interzisă circulația trenurilor care au  în compunere patru sau mai multe locomotive cuplate.</w:t>
            </w:r>
          </w:p>
          <w:p w14:paraId="740AFE3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8A0C41C" w14:textId="77777777">
        <w:trPr>
          <w:cantSplit/>
          <w:trHeight w:val="4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33AEF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C4A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48+700</w:t>
            </w:r>
          </w:p>
          <w:p w14:paraId="510E299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E72A7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409D" w14:textId="77777777" w:rsidR="00C0463E" w:rsidRDefault="00C0463E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Târguşor Dobrogea -</w:t>
            </w:r>
          </w:p>
          <w:p w14:paraId="46F8BFF8" w14:textId="77777777" w:rsidR="00C0463E" w:rsidRDefault="00C0463E" w:rsidP="00B9348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Cogealac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96D8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BA51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37E8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F881C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894A" w14:textId="77777777" w:rsidR="00C0463E" w:rsidRPr="00562792" w:rsidRDefault="00C0463E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</w:t>
            </w:r>
            <w:r w:rsidRPr="00B93482">
              <w:rPr>
                <w:b/>
                <w:bCs/>
                <w:iCs/>
                <w:sz w:val="20"/>
              </w:rPr>
              <w:t>emnalizată pe teren zi/noapte cu tot trenul fără inductori la paleta galbenă.</w:t>
            </w:r>
          </w:p>
        </w:tc>
      </w:tr>
      <w:tr w:rsidR="00C0463E" w14:paraId="1966EBBA" w14:textId="77777777">
        <w:trPr>
          <w:cantSplit/>
          <w:trHeight w:val="92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0330C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33B2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07725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7A09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Cogealac</w:t>
            </w:r>
          </w:p>
          <w:p w14:paraId="69083B4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351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07A9D8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B52E2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A36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5B29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24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30AD10EB" w14:textId="77777777">
        <w:trPr>
          <w:cantSplit/>
          <w:trHeight w:val="14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E09CD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ABF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F93A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FA61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Mihai Viteazu</w:t>
            </w:r>
          </w:p>
          <w:p w14:paraId="2F246E7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B37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5</w:t>
            </w:r>
          </w:p>
          <w:p w14:paraId="00275C6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şi </w:t>
            </w:r>
          </w:p>
          <w:p w14:paraId="010FDD0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EABE2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E59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9565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529F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BE7E69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Între schimbătorul</w:t>
            </w:r>
          </w:p>
          <w:p w14:paraId="4A86CE8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numărul 6 şi schimbătorul numărul 2, linia este închisă.</w:t>
            </w:r>
          </w:p>
        </w:tc>
      </w:tr>
      <w:tr w:rsidR="00C0463E" w14:paraId="13A973B2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EC9FB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78E6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E042A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B2C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7C72196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1700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59036A3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EAAC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B20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C0B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03F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78472AB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83526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E991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C35B2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B53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Baia Dobrogei</w:t>
            </w:r>
          </w:p>
          <w:p w14:paraId="3F79111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rampă</w:t>
            </w:r>
          </w:p>
          <w:p w14:paraId="229180D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7 şi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77A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36E2CFF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9E43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12E27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88C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0D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E90748F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BC3F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5AA94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ECF8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8D4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Babadag</w:t>
            </w:r>
          </w:p>
          <w:p w14:paraId="5BEA62E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8 şi 9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16D18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137F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FF0EA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A0B9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62E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C44BB91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4607A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E99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107+325</w:t>
            </w:r>
          </w:p>
          <w:p w14:paraId="785EDAF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3D7E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F8BF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2829800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C18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ABCB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4A5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58D6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F7EE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4C57D108" w14:textId="77777777">
        <w:trPr>
          <w:cantSplit/>
          <w:trHeight w:val="7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C5403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C29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110+540</w:t>
            </w:r>
          </w:p>
          <w:p w14:paraId="042A04D7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110+640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4CB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496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29D35D6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38E6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B495A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018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94707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686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5DC37D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doar cu primul vehicul din compunerea trenului (locomotivă sau vagon).</w:t>
            </w:r>
          </w:p>
        </w:tc>
      </w:tr>
      <w:tr w:rsidR="00C0463E" w14:paraId="499C4D5F" w14:textId="77777777">
        <w:trPr>
          <w:cantSplit/>
          <w:trHeight w:val="22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FF23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ADCB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122+275</w:t>
            </w:r>
          </w:p>
          <w:p w14:paraId="10936E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E2EF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29F3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23B2401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1BE0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B5D6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9B6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5F6B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F55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16F441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</w:t>
            </w:r>
          </w:p>
          <w:p w14:paraId="24937FD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(locomotivă  sau vagon).</w:t>
            </w:r>
          </w:p>
        </w:tc>
      </w:tr>
      <w:tr w:rsidR="00C0463E" w14:paraId="7B12A05F" w14:textId="77777777">
        <w:trPr>
          <w:cantSplit/>
          <w:trHeight w:val="5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11AEE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DD5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126+750</w:t>
            </w:r>
          </w:p>
          <w:p w14:paraId="1D7284B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A0ABD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ADF9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Babadag -</w:t>
            </w:r>
          </w:p>
          <w:p w14:paraId="434038B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B7E7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B255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C355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6B82C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455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798E608B" w14:textId="77777777">
        <w:trPr>
          <w:cantSplit/>
          <w:trHeight w:val="8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4CD5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345A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A29C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021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3536971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E9DA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0501E848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8CDE0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EDB4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D30C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1E1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C434834" w14:textId="77777777">
        <w:trPr>
          <w:cantSplit/>
          <w:trHeight w:val="19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A3B0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860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1AF3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C7D1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1216E11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5EF6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axa staţiei </w:t>
            </w:r>
          </w:p>
          <w:p w14:paraId="38D8BAAA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şi </w:t>
            </w:r>
          </w:p>
          <w:p w14:paraId="6D7DE78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</w:t>
            </w:r>
            <w:r w:rsidRPr="001A61C3">
              <w:rPr>
                <w:b/>
                <w:bCs/>
                <w:sz w:val="20"/>
              </w:rPr>
              <w:t>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ACE5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D8829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D64D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2F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70E6AB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Cap X la axa staţiei linia este închisă.</w:t>
            </w:r>
          </w:p>
        </w:tc>
      </w:tr>
      <w:tr w:rsidR="00C0463E" w14:paraId="07DDE372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5CA09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47843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676A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0BF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Cataloi</w:t>
            </w:r>
          </w:p>
          <w:p w14:paraId="5BE1671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6991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D0D2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9C68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0D40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03E2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C0463E" w14:paraId="097E3CB0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4E80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F664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130+800</w:t>
            </w:r>
          </w:p>
          <w:p w14:paraId="0CF3B39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CB297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40C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686E81F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DA35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152E5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FDD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93652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A74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61329804" w14:textId="77777777">
        <w:trPr>
          <w:cantSplit/>
          <w:trHeight w:val="6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AD7EC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A441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133+000</w:t>
            </w:r>
          </w:p>
          <w:p w14:paraId="3DC3DC0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D1465" w14:textId="77777777" w:rsidR="00C0463E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4395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Cataloi -</w:t>
            </w:r>
          </w:p>
          <w:p w14:paraId="30F87F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FEA2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6AACA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2F24E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7BE4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C6B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2B74278B" w14:textId="77777777">
        <w:trPr>
          <w:cantSplit/>
          <w:trHeight w:val="1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ECD3B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535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DCA4E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6F7C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2ECD7F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6525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peste T.D.J. </w:t>
            </w:r>
          </w:p>
          <w:p w14:paraId="50316FC7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 </w:t>
            </w:r>
            <w:r w:rsidRPr="001A61C3">
              <w:rPr>
                <w:b/>
                <w:bCs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A0A86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2795E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6D7F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6615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C851A85" w14:textId="77777777">
        <w:trPr>
          <w:cantSplit/>
          <w:trHeight w:val="12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D943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4AA0A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C458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35A1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C43808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70EDE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7F2213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1B251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2BE1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65E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73DF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720DB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 şi 18.</w:t>
            </w:r>
          </w:p>
        </w:tc>
      </w:tr>
      <w:tr w:rsidR="00C0463E" w14:paraId="3F2306C7" w14:textId="77777777">
        <w:trPr>
          <w:cantSplit/>
          <w:trHeight w:val="11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2F85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6B491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01CF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421A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44BC4AD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793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929F06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1A61C3">
              <w:rPr>
                <w:b/>
                <w:bCs/>
                <w:spacing w:val="-10"/>
                <w:sz w:val="20"/>
              </w:rPr>
              <w:t xml:space="preserve">sch. 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1A61C3">
              <w:rPr>
                <w:b/>
                <w:bCs/>
                <w:spacing w:val="-10"/>
                <w:sz w:val="20"/>
              </w:rPr>
              <w:t>3</w:t>
            </w:r>
            <w:r>
              <w:rPr>
                <w:b/>
                <w:bCs/>
                <w:spacing w:val="-1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36F9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EE33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CEDB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6B4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0AFDE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4BA6E3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14 şi 18.</w:t>
            </w:r>
          </w:p>
        </w:tc>
      </w:tr>
      <w:tr w:rsidR="00C0463E" w14:paraId="3272AD09" w14:textId="77777777">
        <w:trPr>
          <w:cantSplit/>
          <w:trHeight w:val="59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7CF1E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8F09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1DA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3007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025674A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531B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908C0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194B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86E5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E04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2A328BE" w14:textId="77777777">
        <w:trPr>
          <w:cantSplit/>
          <w:trHeight w:val="61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FB8C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31C6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5119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FB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359EF2E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948E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DCC17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B347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B11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ADD9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3A758EA" w14:textId="77777777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E0C9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37BE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13AC2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E9E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D965E4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B853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axul stației în </w:t>
            </w:r>
          </w:p>
          <w:p w14:paraId="5B224407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8B176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CB7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58424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B4DF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CAE45B" w14:textId="77777777" w:rsidR="00C0463E" w:rsidRPr="00F662B5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662B5">
              <w:rPr>
                <w:b/>
                <w:bCs/>
                <w:i/>
                <w:sz w:val="20"/>
              </w:rPr>
              <w:t>Din axul stației în Cap Y linia este închisă.</w:t>
            </w:r>
          </w:p>
        </w:tc>
      </w:tr>
      <w:tr w:rsidR="00C0463E" w14:paraId="3C33A077" w14:textId="77777777">
        <w:trPr>
          <w:cantSplit/>
          <w:trHeight w:val="5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EB64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521C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D05CA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3E90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03BF98C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5891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A6140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98C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01EC2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BEFC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30B6EE3" w14:textId="77777777">
        <w:trPr>
          <w:cantSplit/>
          <w:trHeight w:val="83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FC3AF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2CADE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D8CA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B82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2DDCBA4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18 A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426F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 xml:space="preserve">între sch. </w:t>
            </w:r>
          </w:p>
          <w:p w14:paraId="56B7A96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9 şi 33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7576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90DAD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E8F92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6B93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31A7E792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9A519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F977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35400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69A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Mărfuri</w:t>
            </w:r>
          </w:p>
          <w:p w14:paraId="56C4FE6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13047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5185F2BA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33</w:t>
            </w:r>
            <w:r>
              <w:rPr>
                <w:b/>
                <w:bCs/>
                <w:sz w:val="20"/>
              </w:rPr>
              <w:t xml:space="preserve"> şi 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A8BB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EDBA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CBD8D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B3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21B19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C0463E" w14:paraId="5480D414" w14:textId="77777777">
        <w:trPr>
          <w:cantSplit/>
          <w:trHeight w:val="9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9878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4F18F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141+350</w:t>
            </w:r>
          </w:p>
          <w:p w14:paraId="0973DD1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2CB3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DAB5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Mărfuri -</w:t>
            </w:r>
          </w:p>
          <w:p w14:paraId="4C42FA0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Tulcea Oraş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FAF92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4EA0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411F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6F271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FAB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38E78FFE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E75E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CF4C3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C12B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70DB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3ACF3A0E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0347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17D18C9E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C4A5C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D97C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42D12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1D07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6928415" w14:textId="77777777">
        <w:trPr>
          <w:cantSplit/>
          <w:trHeight w:val="9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BDB8A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215E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E1F0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BA0E9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Tulcea Oraş</w:t>
            </w:r>
          </w:p>
          <w:p w14:paraId="3D68D3A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B77D0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76806CD5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C1467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71FC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9DB9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B9F7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23D385F" w14:textId="77777777">
        <w:trPr>
          <w:cantSplit/>
          <w:trHeight w:val="9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1F545" w14:textId="77777777" w:rsidR="00C0463E" w:rsidRPr="001A61C3" w:rsidRDefault="00C0463E" w:rsidP="00C0463E">
            <w:pPr>
              <w:numPr>
                <w:ilvl w:val="0"/>
                <w:numId w:val="6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B112A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3B77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C41D1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Tulcea Oraş </w:t>
            </w:r>
          </w:p>
          <w:p w14:paraId="78D5980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35376CF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și 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05D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toată</w:t>
            </w:r>
          </w:p>
          <w:p w14:paraId="00FBA3A2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A61C3"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13CDE" w14:textId="77777777" w:rsidR="00C0463E" w:rsidRPr="006A7C82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7C8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8E146" w14:textId="77777777" w:rsidR="00C0463E" w:rsidRPr="001A61C3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70A74" w14:textId="77777777" w:rsidR="00C0463E" w:rsidRPr="00772CB4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8DDAD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61A87E89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0486500D" w14:textId="77777777" w:rsidR="00C0463E" w:rsidRDefault="00C0463E" w:rsidP="00672C80">
      <w:pPr>
        <w:pStyle w:val="Heading1"/>
        <w:spacing w:line="360" w:lineRule="auto"/>
      </w:pPr>
      <w:r>
        <w:t>LINIA 813</w:t>
      </w:r>
    </w:p>
    <w:p w14:paraId="2FB9BEBE" w14:textId="77777777" w:rsidR="00C0463E" w:rsidRDefault="00C0463E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C0463E" w14:paraId="3816855F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750F5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9779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E755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99B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5B5183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E7B3B" w14:textId="77777777" w:rsidR="00C0463E" w:rsidRDefault="00C0463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1C7A2EF9" w14:textId="77777777" w:rsidR="00C0463E" w:rsidRDefault="00C0463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C43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BA5C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A78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F810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77018AD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76973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35B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BB97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560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25CC738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0CB5" w14:textId="77777777" w:rsidR="00C0463E" w:rsidRDefault="00C0463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2B8C4FDD" w14:textId="77777777" w:rsidR="00C0463E" w:rsidRDefault="00C0463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40E093C9" w14:textId="77777777" w:rsidR="00C0463E" w:rsidRDefault="00C0463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5496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3B01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6C0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7205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B6BF8EC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565F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17D3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C6BE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3A7F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EEFDE" w14:textId="77777777" w:rsidR="00C0463E" w:rsidRDefault="00C0463E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4E24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9945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793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301E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C0463E" w14:paraId="5A421A44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2397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37F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C079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6FA3BA7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7734951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92A04" w14:textId="77777777" w:rsidR="00C0463E" w:rsidRPr="001A0BE2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CDDA303" w14:textId="77777777" w:rsidR="00C0463E" w:rsidRPr="001A0BE2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2DC36F7A" w14:textId="77777777" w:rsidR="00C0463E" w:rsidRPr="001A0BE2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3D985670" w14:textId="77777777" w:rsidR="00C0463E" w:rsidRPr="00564F54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8EC98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937E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8DFE2C3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686E2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16051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909E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61FE7E5F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7B42E20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B08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600F716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4B7D6882" w14:textId="77777777" w:rsidR="00C0463E" w:rsidRPr="00DD369C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F2E0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899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290678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C0463E" w14:paraId="2D9D9AB4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B01F9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76A9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61A151D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776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E426D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7216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ED3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D838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0517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F2EA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C0463E" w14:paraId="23BEF4AA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C3BC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5BCB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B163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E9C5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7E261D5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1106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61E883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C50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24F5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C15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C13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634D43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C0463E" w14:paraId="6975D46B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CE2B0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7E5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819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10E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2DD4B38D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8EEF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F27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9815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2DD2E23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E6AB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F8A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C0463E" w14:paraId="358F8A9A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0953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AA0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02AD294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4AAD5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A8FC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A094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2AFAD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533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51BC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557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C0463E" w14:paraId="379DA09B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FDA7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3CE7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095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0AB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0688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6A630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3A2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200EE02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967FE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76DD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C0463E" w14:paraId="377216AF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7296F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D59F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16659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0235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F38DDF5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7C491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62CA9D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A7D968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4433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233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088C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A27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18ADDF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C0463E" w14:paraId="5BEEC4F1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1C21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CEEA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A178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82FAB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AE97A01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A574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3F26DDF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66DD74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7D13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348A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74F03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1B3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103700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C0463E" w14:paraId="4594E105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350E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E3C5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CCE5C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57EA7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6A8C7B2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01C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C0A405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899E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479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59DA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4CC8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6D7F43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C0EEC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C0463E" w14:paraId="5A04C724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5467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8009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361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5C6C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F7868C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B76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4B8159E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476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665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845C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227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0460A4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C0463E" w14:paraId="40BAD919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89443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C7C3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56A4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BC12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9AE8D7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648A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4CCE058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3A13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A95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6E07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E81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C0463E" w14:paraId="4B6196F2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76C3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F92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9E644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3B92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A62461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69F3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EA4C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5B1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A0BB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3E6D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D1AEBA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CFCFB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C0463E" w14:paraId="25EF2F2C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8A38B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6FF5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5931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634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C6D504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48AE1B3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1D1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206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5AEF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7255B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0CA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D47F7FA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16FEB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7F6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7AE58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3F9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C0C1A4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27583BC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B21F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735A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FD2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1A5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48A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45EC635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1792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22F8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3E2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4E2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965965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6A9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D44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BB00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D6B9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5DC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D59B233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69F19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22C4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10A9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0E2B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5626264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63FB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F1625F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C600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F0B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AC4C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3C27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4A732E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C0463E" w14:paraId="0A0C5A0D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0AEB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C2A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15A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55C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6F7E756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BA5C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45CCC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E83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1AE3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4405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5DAB273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C0463E" w14:paraId="0AFB115A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5BDF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C47D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B89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E268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14590E6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DEA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58BDCC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1A23FD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74099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5D0D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AEA0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FC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C7AD1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485D3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502DE019" w14:textId="77777777" w:rsidR="00C0463E" w:rsidRPr="00CB3CD0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C0463E" w14:paraId="4253E078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68B5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DEB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3E394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ACB0" w14:textId="77777777" w:rsidR="00C0463E" w:rsidRDefault="00C0463E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1B43B987" w14:textId="77777777" w:rsidR="00C0463E" w:rsidRDefault="00C0463E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1E80" w14:textId="77777777" w:rsidR="00C0463E" w:rsidRDefault="00C0463E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76BDFA7" w14:textId="77777777" w:rsidR="00C0463E" w:rsidRDefault="00C0463E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EAA1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D79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739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0066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2645E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C0463E" w14:paraId="665EA38D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2E9E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420C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D09CFF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C7C51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A08B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21EE284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488C220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2588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57A1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0A49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647EEC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3187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AF9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7AF608E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4026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AC92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46EE2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E9C0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4A84C722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303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F08D9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364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5827B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6FD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3E9AD6C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F750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775B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C4D3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B1F5C" w14:textId="77777777" w:rsidR="00C0463E" w:rsidRDefault="00C0463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7CEC0E0" w14:textId="77777777" w:rsidR="00C0463E" w:rsidRDefault="00C0463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A0A8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670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4BDB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053F734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EAB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67B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12140F9F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EEF30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ACDF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2F5B77A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517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3BEC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451AF13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4E72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CB83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310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FC72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E5B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7DCCF09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80973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4D9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0794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F5FF5" w14:textId="77777777" w:rsidR="00C0463E" w:rsidRDefault="00C0463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4D0ED68" w14:textId="77777777" w:rsidR="00C0463E" w:rsidRDefault="00C0463E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797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678F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A6C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2CB1D5C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E0F8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691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2B8FE885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6010F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653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7CDE640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0BFE7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EECE3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5C92B6E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0829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F4C59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DC9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B097C" w14:textId="77777777" w:rsidR="00C0463E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AD4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3561A8DA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FAE0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044E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14B5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3D2C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27CAAA9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109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1CFF0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6142028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7BEF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7213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257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6B1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C0463E" w14:paraId="569EC7AB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75F4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0BC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187C4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461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5476C82D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A438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52E9D4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FFB8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F58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24B62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2B46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C10EB4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401DE9C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C0463E" w14:paraId="535F77B5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CA6F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B99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0F45020B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C2334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F7F7A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C1A08E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4EF8C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69A79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F68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E5DAE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9E5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2048B4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C0463E" w14:paraId="2D1F69D2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49F3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B80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6B1DF30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24C5B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82B0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3BD7A201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E0D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5A30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D13F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00AA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3EF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C0463E" w14:paraId="52563FE2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B6512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13DD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763DC32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D661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4235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18FC0A0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AB24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6E713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B991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D1BB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D07D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60253D0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C0463E" w14:paraId="4A4D62BC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9B8A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E030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7038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30BE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433D7F6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D795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5FB05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A98F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BC60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782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C0463E" w14:paraId="06F1290D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195B9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9A25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0386A08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2819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12FFC" w14:textId="77777777" w:rsidR="00C0463E" w:rsidRDefault="00C0463E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6D4A956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2C631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A391E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FC48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1B76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E7EB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2209FCEB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08C05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93C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76DA0BC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1DB3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234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7765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E294C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306A6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2F76E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21BC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76CC1DFE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8921E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856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A29A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DF6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231DB31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CD9F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BF3AE2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DEA6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7885A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6D158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9DEFB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C0463E" w14:paraId="14091E86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9F2C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2253D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B6F38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6C449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2E34F19F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6371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151BDDB3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4D0ED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FF714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9215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F04F8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105E9A07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47C2C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C0463E" w14:paraId="283AC576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AB4F" w14:textId="77777777" w:rsidR="00C0463E" w:rsidRDefault="00C0463E" w:rsidP="00C0463E">
            <w:pPr>
              <w:numPr>
                <w:ilvl w:val="0"/>
                <w:numId w:val="7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CCB1E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91A6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7FAAE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76389D5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A197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15C0449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23A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ECF22" w14:textId="77777777" w:rsidR="00C0463E" w:rsidRDefault="00C046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D397F" w14:textId="77777777" w:rsidR="00C0463E" w:rsidRPr="00564F54" w:rsidRDefault="00C046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9794" w14:textId="77777777" w:rsidR="00C0463E" w:rsidRDefault="00C046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1B5F849" w14:textId="77777777" w:rsidR="00C0463E" w:rsidRPr="00237377" w:rsidRDefault="00C0463E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5318F232" w14:textId="77777777" w:rsidR="00C0463E" w:rsidRDefault="00C0463E" w:rsidP="00D96D74">
      <w:pPr>
        <w:pStyle w:val="Heading1"/>
        <w:spacing w:line="360" w:lineRule="auto"/>
      </w:pPr>
      <w:r>
        <w:t>LINIA 813 A</w:t>
      </w:r>
    </w:p>
    <w:p w14:paraId="7F103CF1" w14:textId="77777777" w:rsidR="00C0463E" w:rsidRDefault="00C0463E" w:rsidP="00E13613">
      <w:pPr>
        <w:pStyle w:val="Heading1"/>
        <w:spacing w:line="360" w:lineRule="auto"/>
        <w:rPr>
          <w:b w:val="0"/>
          <w:bCs w:val="0"/>
          <w:sz w:val="8"/>
        </w:rPr>
      </w:pPr>
      <w:r>
        <w:t>AGIGEA ECLUZĂ - AGIGEA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6AE88346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EEABB" w14:textId="77777777" w:rsidR="00C0463E" w:rsidRDefault="00C0463E" w:rsidP="00C0463E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FC11B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221FF2F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A702" w14:textId="77777777" w:rsidR="00C0463E" w:rsidRPr="00E230A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BC0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 -</w:t>
            </w:r>
          </w:p>
          <w:p w14:paraId="48637E77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Sud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76E2D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A911C" w14:textId="77777777" w:rsidR="00C0463E" w:rsidRPr="009033A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DB41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C24C" w14:textId="77777777" w:rsidR="00C0463E" w:rsidRPr="009033A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BA7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FF840BE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08CA" w14:textId="77777777" w:rsidR="00C0463E" w:rsidRDefault="00C0463E" w:rsidP="00C0463E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3108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1+000</w:t>
            </w:r>
          </w:p>
          <w:p w14:paraId="7F54DF4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6FC7C" w14:textId="77777777" w:rsidR="00C0463E" w:rsidRPr="00E230A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230A0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22C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7D6EE368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directă, </w:t>
            </w:r>
          </w:p>
          <w:p w14:paraId="22170DCF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schimbătorul numărul 1 </w:t>
            </w:r>
          </w:p>
          <w:p w14:paraId="69798FF2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schimbătorul numărul FN 15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41745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A28A" w14:textId="77777777" w:rsidR="00C0463E" w:rsidRPr="009033A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12DF9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D78E1" w14:textId="77777777" w:rsidR="00C0463E" w:rsidRPr="009033A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3E43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73B2960" w14:textId="77777777">
        <w:trPr>
          <w:cantSplit/>
          <w:jc w:val="center"/>
        </w:trPr>
        <w:tc>
          <w:tcPr>
            <w:tcW w:w="62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9FE7" w14:textId="77777777" w:rsidR="00C0463E" w:rsidRDefault="00C0463E" w:rsidP="00C0463E">
            <w:pPr>
              <w:numPr>
                <w:ilvl w:val="0"/>
                <w:numId w:val="7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B2374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BFE60" w14:textId="77777777" w:rsidR="00C0463E" w:rsidRPr="00E230A0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A5C34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Sud</w:t>
            </w:r>
          </w:p>
          <w:p w14:paraId="4C1FFAA0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EADC3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CB8F4" w14:textId="77777777" w:rsidR="00C0463E" w:rsidRPr="009033A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9033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03B71" w14:textId="77777777" w:rsidR="00C0463E" w:rsidRDefault="00C046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1D85" w14:textId="77777777" w:rsidR="00C0463E" w:rsidRPr="009033AC" w:rsidRDefault="00C046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2506" w14:textId="77777777" w:rsidR="00C0463E" w:rsidRDefault="00C046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3AF2BAE" w14:textId="77777777" w:rsidR="00C0463E" w:rsidRDefault="00C0463E">
      <w:pPr>
        <w:spacing w:before="40" w:after="40" w:line="192" w:lineRule="auto"/>
        <w:ind w:right="57"/>
        <w:rPr>
          <w:sz w:val="20"/>
          <w:lang w:val="ro-RO"/>
        </w:rPr>
      </w:pPr>
    </w:p>
    <w:p w14:paraId="55A7920F" w14:textId="77777777" w:rsidR="00C0463E" w:rsidRDefault="00C0463E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189B3F50" w14:textId="77777777" w:rsidR="00C0463E" w:rsidRDefault="00C0463E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C0463E" w14:paraId="107717B5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AF31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971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E7E1" w14:textId="77777777" w:rsidR="00C0463E" w:rsidRPr="002B6917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9881E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E97B786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8543D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489B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41E5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D399D" w14:textId="77777777" w:rsidR="00C0463E" w:rsidRPr="002A6824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80A7C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1FE4FD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3A5E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0A2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B6A7C" w14:textId="77777777" w:rsidR="00C0463E" w:rsidRPr="002B6917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0FB9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5A113A4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6C7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6CFD150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C9ADD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DEAB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9E43" w14:textId="77777777" w:rsidR="00C0463E" w:rsidRPr="002A6824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E4F1F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206386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0DC6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F4BE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E69B" w14:textId="77777777" w:rsidR="00C0463E" w:rsidRPr="002B6917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A96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0BD30EF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B0A1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538F7A03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4248948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7576541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58CF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CBA37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0A075" w14:textId="77777777" w:rsidR="00C0463E" w:rsidRPr="002A6824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5F21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A680CC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F7EDC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842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3754" w14:textId="77777777" w:rsidR="00C0463E" w:rsidRPr="002B6917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8819D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1310D5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DFD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08108F9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1AC6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0B18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4E31" w14:textId="77777777" w:rsidR="00C0463E" w:rsidRPr="002A6824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89A9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67F9CA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E4BC3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D5725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2871" w14:textId="77777777" w:rsidR="00C0463E" w:rsidRPr="002B6917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5695" w14:textId="77777777" w:rsidR="00C0463E" w:rsidRDefault="00C0463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A4F82AB" w14:textId="77777777" w:rsidR="00C0463E" w:rsidRDefault="00C0463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4D3BC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5C4B7F34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D8AA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3C56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7E8FD" w14:textId="77777777" w:rsidR="00C0463E" w:rsidRPr="002A6824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20828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C0463E" w14:paraId="4DCE91F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ABDF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66C9E" w14:textId="77777777" w:rsidR="00C0463E" w:rsidRDefault="00C0463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C4BC" w14:textId="77777777" w:rsidR="00C0463E" w:rsidRPr="002B6917" w:rsidRDefault="00C0463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4A3F" w14:textId="77777777" w:rsidR="00C0463E" w:rsidRDefault="00C0463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BEE26BA" w14:textId="77777777" w:rsidR="00C0463E" w:rsidRDefault="00C0463E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B796" w14:textId="77777777" w:rsidR="00C0463E" w:rsidRDefault="00C0463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059FE5D0" w14:textId="77777777" w:rsidR="00C0463E" w:rsidRDefault="00C0463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1AD3" w14:textId="77777777" w:rsidR="00C0463E" w:rsidRDefault="00C0463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0EAE" w14:textId="77777777" w:rsidR="00C0463E" w:rsidRDefault="00C0463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A16FA" w14:textId="77777777" w:rsidR="00C0463E" w:rsidRPr="002A6824" w:rsidRDefault="00C0463E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078FE" w14:textId="77777777" w:rsidR="00C0463E" w:rsidRDefault="00C0463E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C0463E" w14:paraId="13E5BA7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3C8CB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ACF76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5D928" w14:textId="77777777" w:rsidR="00C0463E" w:rsidRPr="002B6917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8D9A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E7D1E04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30F56DD3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007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6B65DCE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969A0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E509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4FCE" w14:textId="77777777" w:rsidR="00C0463E" w:rsidRPr="002A6824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25AE4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A885E1D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2932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95090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5F47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8251F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AC4F9B0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BD690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8533571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15E1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2CCF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D366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AD7F" w14:textId="77777777" w:rsidR="00C0463E" w:rsidRDefault="00C0463E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873B8E2" w14:textId="77777777" w:rsidR="00C0463E" w:rsidRDefault="00C0463E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C0463E" w14:paraId="10A4345A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F583A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6CCE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FC78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5512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CA86655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AC012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72951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8B370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88D35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DEE1B" w14:textId="77777777" w:rsidR="00C0463E" w:rsidRDefault="00C0463E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C0463E" w14:paraId="4F45F3BF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14D0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01C8E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60F4637D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9AA39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1132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46B45F64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10BC49F6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E128C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A56D4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F848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134E9FFA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BE7AD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3B7FB" w14:textId="77777777" w:rsidR="00C0463E" w:rsidRDefault="00C0463E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C0463E" w14:paraId="0DFF4261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4BEE0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B8512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DA62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2A915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261D6F69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7CE62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27C56B22" w14:textId="77777777" w:rsidR="00C0463E" w:rsidRPr="00810F5B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BAF8C" w14:textId="77777777" w:rsidR="00C0463E" w:rsidRPr="00557C88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708A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4070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EE84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4B1206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C0463E" w14:paraId="60FB0CEB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240AF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2AF4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4A103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F024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67F41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5C3CA2D9" w14:textId="77777777" w:rsidR="00C0463E" w:rsidRDefault="00C0463E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04E8D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4A65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CFFF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4322B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73856EDD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C0463E" w14:paraId="2CE8A8DA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7E4C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E4CE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7958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1FBE3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901EB" w14:textId="77777777" w:rsidR="00C0463E" w:rsidRDefault="00C0463E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B4EAA" w14:textId="77777777" w:rsidR="00C0463E" w:rsidRPr="00557C88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5B5BC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CF4F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2AD4A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BED470" w14:textId="77777777" w:rsidR="00C0463E" w:rsidRPr="00D83307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C0463E" w14:paraId="4850D5EA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76B4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0CA7C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4AA85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EA859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062D5E3D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50009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23C0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455C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8E46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EE194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374AAFD8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B421B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E650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78978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1848F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71270BC2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F8F5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D7CA3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4472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A1FA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3E87C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3619279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C04B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5DA62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B2F9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DE55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47936807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AA5D6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0605" w14:textId="77777777" w:rsidR="00C0463E" w:rsidRPr="00557C88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AA48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7C65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632A4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52FF65AC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FE13" w14:textId="77777777" w:rsidR="00C0463E" w:rsidRDefault="00C0463E" w:rsidP="00C0463E">
            <w:pPr>
              <w:numPr>
                <w:ilvl w:val="0"/>
                <w:numId w:val="7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C221A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51B62" w14:textId="77777777" w:rsidR="00C0463E" w:rsidRPr="002B6917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5392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238AE122" w14:textId="77777777" w:rsidR="00C0463E" w:rsidRPr="006315B8" w:rsidRDefault="00C0463E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B87B5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1E0A0" w14:textId="77777777" w:rsidR="00C0463E" w:rsidRPr="00557C88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4AF8" w14:textId="77777777" w:rsidR="00C0463E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FD4B4" w14:textId="77777777" w:rsidR="00C0463E" w:rsidRPr="002A6824" w:rsidRDefault="00C0463E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B13E" w14:textId="77777777" w:rsidR="00C0463E" w:rsidRDefault="00C046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AEC62A2" w14:textId="77777777" w:rsidR="00C0463E" w:rsidRPr="00930181" w:rsidRDefault="00C0463E">
      <w:pPr>
        <w:tabs>
          <w:tab w:val="left" w:pos="3183"/>
        </w:tabs>
      </w:pPr>
    </w:p>
    <w:p w14:paraId="7496AA92" w14:textId="77777777" w:rsidR="00C0463E" w:rsidRDefault="00C0463E" w:rsidP="00445244">
      <w:pPr>
        <w:pStyle w:val="Heading1"/>
        <w:spacing w:line="24" w:lineRule="atLeast"/>
      </w:pPr>
      <w:r>
        <w:t>LINIA 818</w:t>
      </w:r>
    </w:p>
    <w:p w14:paraId="531A8CE9" w14:textId="77777777" w:rsidR="00C0463E" w:rsidRDefault="00C0463E" w:rsidP="00445244">
      <w:pPr>
        <w:pStyle w:val="Heading1"/>
        <w:spacing w:line="24" w:lineRule="atLeast"/>
        <w:rPr>
          <w:b w:val="0"/>
          <w:bCs w:val="0"/>
          <w:sz w:val="8"/>
        </w:rPr>
      </w:pPr>
      <w:r>
        <w:t>PALAS - CONSTANŢA MĂRFURI - NĂVODARI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C0463E" w14:paraId="143979A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CB9CF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1B01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5E947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3228E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Oraș</w:t>
            </w:r>
          </w:p>
          <w:p w14:paraId="4EA192A7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2783EE2E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52891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5D01EB96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7BA14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A49E8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255C6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5696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23812C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31F562A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 firul III în direcția Palas sau Constanța Mărfuri.</w:t>
            </w:r>
          </w:p>
        </w:tc>
      </w:tr>
      <w:tr w:rsidR="00C0463E" w14:paraId="59DB6942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C0D3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5198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0045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3EEB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C0A8DC4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D9495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A060D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6E62E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95B29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15AC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A01966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F9E5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95C4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A564B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D7023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7A3AFFA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2EBAD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700 m</w:t>
            </w:r>
          </w:p>
          <w:p w14:paraId="1E382E3B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6C5253F0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B1B78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990C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11BA7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BBA6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ADF60B9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2273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4342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31EA1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F6A8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16561A7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FF63F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35B</w:t>
            </w:r>
          </w:p>
          <w:p w14:paraId="017699AB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3DF1F33D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060D34E5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43B2E9F1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59798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824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B262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5C94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A03CCAC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E7391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8420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DA29B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3EC1F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F165CF7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96BBC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36A6FCBD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B8CD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057A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90F0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16EA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26D45C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FCF22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0D5D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F839A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641E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8459D14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31A7DB5D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7431F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C8EA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8BE0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0C88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A967F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AC5EDB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26BFAD6F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A, 2 A.</w:t>
            </w:r>
          </w:p>
        </w:tc>
      </w:tr>
      <w:tr w:rsidR="00C0463E" w14:paraId="6F34CB3A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B871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FA144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7BDA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E4559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9C71138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04EC596E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7A65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5FB1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ECB7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0569F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C2B0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9549CE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5627C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16F8" w14:textId="77777777" w:rsidR="00C0463E" w:rsidRDefault="00C0463E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E25D3" w14:textId="77777777" w:rsidR="00C0463E" w:rsidRPr="00E54142" w:rsidRDefault="00C0463E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DE18D" w14:textId="77777777" w:rsidR="00C0463E" w:rsidRDefault="00C0463E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5C2A627" w14:textId="77777777" w:rsidR="00C0463E" w:rsidRDefault="00C0463E" w:rsidP="004B4AC4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D0E64" w14:textId="77777777" w:rsidR="00C0463E" w:rsidRPr="004B4AC4" w:rsidRDefault="00C0463E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4B4AC4">
              <w:rPr>
                <w:b/>
                <w:bCs/>
                <w:sz w:val="20"/>
                <w:szCs w:val="20"/>
              </w:rPr>
              <w:t>peste sch 56 pe ambele poziții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E0592" w14:textId="77777777" w:rsidR="00C0463E" w:rsidRPr="004B4AC4" w:rsidRDefault="00C0463E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B4AC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87374" w14:textId="77777777" w:rsidR="00C0463E" w:rsidRDefault="00C0463E" w:rsidP="004B4AC4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t> 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F292" w14:textId="77777777" w:rsidR="00C0463E" w:rsidRPr="00E54142" w:rsidRDefault="00C0463E" w:rsidP="004B4AC4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t> 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3A52F" w14:textId="77777777" w:rsidR="00C0463E" w:rsidRPr="004B4AC4" w:rsidRDefault="00C0463E" w:rsidP="004B4AC4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B4AC4">
              <w:rPr>
                <w:b/>
                <w:bCs/>
                <w:i/>
                <w:iCs/>
                <w:sz w:val="20"/>
                <w:szCs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4B4AC4">
              <w:rPr>
                <w:b/>
                <w:bCs/>
                <w:i/>
                <w:iCs/>
                <w:sz w:val="20"/>
                <w:szCs w:val="20"/>
              </w:rPr>
              <w:t>L8 Grupa A și Linia Colectoare</w:t>
            </w:r>
          </w:p>
        </w:tc>
      </w:tr>
      <w:tr w:rsidR="00C0463E" w14:paraId="16E875F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C619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7CCE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7CEDD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7E0EE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050CF2D7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D6A1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2C4FE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0A55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0+600</w:t>
            </w:r>
          </w:p>
          <w:p w14:paraId="61053259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96783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C4A3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C0463E" w14:paraId="19C4129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2228D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4604D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452A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D11E8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  <w:r>
              <w:rPr>
                <w:b/>
                <w:bCs/>
                <w:sz w:val="20"/>
              </w:rPr>
              <w:t>, linia 1 directă și sch. 2A, 28, 8 și 6 pe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4CD38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1B250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802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1+700</w:t>
            </w:r>
          </w:p>
          <w:p w14:paraId="47AB30E2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F2A57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81615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6D6F34C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A51CC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CD43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F4820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C3B8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St. Constanța Mărfuri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770B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9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BF485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07C91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8FE1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9656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081C0F2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8F12A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8B2B3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39B7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26A1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9BFCA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 11/13 în abatere 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5EEE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9B34A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00E21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ABF5D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1FBF94C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F1A9F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2778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FFB0A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E7D4F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0EE6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legătură dintre sch. 13 și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A672C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4BFC0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D0E81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2381D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2E033A8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BE493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C910D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57BA8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5D75D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3E40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 xml:space="preserve">peste sch.8 </w:t>
            </w:r>
          </w:p>
          <w:p w14:paraId="1E1FA0D5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9DF60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3119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79A60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05F4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și  L3  Constanța. Mărfuri Cap Y.</w:t>
            </w:r>
          </w:p>
        </w:tc>
      </w:tr>
      <w:tr w:rsidR="00C0463E" w14:paraId="41ECC1F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85109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AEE0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66A5D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B6B51" w14:textId="77777777" w:rsidR="00C0463E" w:rsidRPr="00277DE8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0F41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551053F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0433B7F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8 - TDJ</w:t>
            </w:r>
          </w:p>
          <w:p w14:paraId="6E4E497B" w14:textId="77777777" w:rsidR="00C0463E" w:rsidRPr="00277DE8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5E56D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F563E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C8BF2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1B3D6" w14:textId="77777777" w:rsidR="00C0463E" w:rsidRPr="00277DE8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C0463E" w14:paraId="31BE7FE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983BD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A8D3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8536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F4B4C" w14:textId="77777777" w:rsidR="00C0463E" w:rsidRPr="00277DE8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 w:rsidRPr="00277DE8">
              <w:rPr>
                <w:b/>
                <w:bCs/>
                <w:sz w:val="20"/>
              </w:rPr>
              <w:t>St. Constanța Mărfuri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884EB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FBFEAD6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0A0E7D1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7E9E8C3" w14:textId="77777777" w:rsidR="00C0463E" w:rsidRPr="00277DE8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/ 14 - 18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33E48" w14:textId="77777777" w:rsidR="00C0463E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927E6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70ED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53426" w14:textId="77777777" w:rsidR="00C0463E" w:rsidRPr="00277DE8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 w:rsidRPr="00277DE8">
              <w:rPr>
                <w:b/>
                <w:bCs/>
                <w:i/>
                <w:iCs/>
                <w:sz w:val="20"/>
              </w:rPr>
              <w:t xml:space="preserve">Nesemnalizată pe teren . Afectează intrări/ieșiri L </w:t>
            </w:r>
            <w:r>
              <w:rPr>
                <w:b/>
                <w:bCs/>
                <w:i/>
                <w:iCs/>
                <w:sz w:val="20"/>
              </w:rPr>
              <w:t>3</w:t>
            </w:r>
            <w:r w:rsidRPr="00277DE8">
              <w:rPr>
                <w:b/>
                <w:bCs/>
                <w:i/>
                <w:iCs/>
                <w:sz w:val="20"/>
              </w:rPr>
              <w:t xml:space="preserve">    Constanța. Mărfuri Cap Y.</w:t>
            </w:r>
          </w:p>
        </w:tc>
      </w:tr>
      <w:tr w:rsidR="00C0463E" w14:paraId="7DA94B6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A28C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C8B2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D4DFA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264B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Mărfuri</w:t>
            </w:r>
          </w:p>
          <w:p w14:paraId="470AE71C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EB2D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D432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5414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B5A81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E69E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4100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C0463E" w14:paraId="4DFC0A4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B2C9" w14:textId="77777777" w:rsidR="00C0463E" w:rsidRDefault="00C0463E" w:rsidP="00C0463E">
            <w:pPr>
              <w:numPr>
                <w:ilvl w:val="0"/>
                <w:numId w:val="7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0AE40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8FF0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B6FE" w14:textId="77777777" w:rsidR="00C0463E" w:rsidRDefault="00C0463E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Mărfuri –</w:t>
            </w:r>
          </w:p>
          <w:p w14:paraId="028FE8B9" w14:textId="77777777" w:rsidR="00C0463E" w:rsidRDefault="00C0463E" w:rsidP="00E74AB8">
            <w:pPr>
              <w:spacing w:before="40" w:after="40" w:line="24" w:lineRule="atLeast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Năvodari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A864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C0475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DE37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3+058</w:t>
            </w:r>
          </w:p>
          <w:p w14:paraId="1F809210" w14:textId="77777777" w:rsidR="00C0463E" w:rsidRDefault="00C0463E">
            <w:pPr>
              <w:spacing w:before="40" w:after="40" w:line="24" w:lineRule="atLeast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3E7D" w14:textId="77777777" w:rsidR="00C0463E" w:rsidRPr="00E54142" w:rsidRDefault="00C0463E">
            <w:pPr>
              <w:spacing w:before="120" w:after="40" w:line="24" w:lineRule="atLeast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A109C" w14:textId="77777777" w:rsidR="00C0463E" w:rsidRDefault="00C0463E">
            <w:pPr>
              <w:spacing w:before="40" w:after="40" w:line="24" w:lineRule="atLeast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592375A6" w14:textId="77777777" w:rsidR="00C0463E" w:rsidRPr="00C21997" w:rsidRDefault="00C0463E" w:rsidP="00445244">
      <w:pPr>
        <w:spacing w:before="40" w:after="40" w:line="24" w:lineRule="atLeast"/>
        <w:ind w:right="57"/>
        <w:rPr>
          <w:b/>
          <w:bCs/>
          <w:sz w:val="20"/>
          <w:lang w:val="ro-RO"/>
        </w:rPr>
      </w:pPr>
    </w:p>
    <w:p w14:paraId="5DEAD117" w14:textId="77777777" w:rsidR="00C0463E" w:rsidRDefault="00C0463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19FBCC5" w14:textId="77777777" w:rsidR="00882906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D5874DD" w14:textId="77777777" w:rsidR="00882906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3D97049" w14:textId="77777777" w:rsidR="00882906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449F974" w14:textId="77777777" w:rsidR="00882906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2E509D9" w14:textId="77777777" w:rsidR="00882906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BBE2745" w14:textId="77777777" w:rsidR="00882906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494EA55" w14:textId="77777777" w:rsidR="00882906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9D6BC87" w14:textId="77777777" w:rsidR="00882906" w:rsidRPr="00C21F42" w:rsidRDefault="0088290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4644E54" w14:textId="77777777" w:rsidR="00C0463E" w:rsidRPr="00C21F42" w:rsidRDefault="00C0463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671DA05D" w14:textId="77777777" w:rsidR="00C0463E" w:rsidRPr="00C21F42" w:rsidRDefault="00C0463E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769E044C" w14:textId="77777777" w:rsidR="00C0463E" w:rsidRPr="00C21F42" w:rsidRDefault="00C0463E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2717C2C2" w14:textId="77777777" w:rsidR="00C0463E" w:rsidRDefault="00C0463E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55975CB9" w14:textId="77777777" w:rsidR="00C0463E" w:rsidRPr="00C21F42" w:rsidRDefault="00C0463E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2ACD13A7" w14:textId="77777777" w:rsidR="00C0463E" w:rsidRPr="00C21F42" w:rsidRDefault="00C0463E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1877BD78" w14:textId="77777777" w:rsidR="00C0463E" w:rsidRPr="00C21F42" w:rsidRDefault="00C0463E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44AC693A" w14:textId="77777777" w:rsidR="00C0463E" w:rsidRPr="00C21F42" w:rsidRDefault="00C0463E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2B4AB4F4" w14:textId="77777777" w:rsidR="00FB37F1" w:rsidRPr="008A3F7F" w:rsidRDefault="00FB37F1" w:rsidP="008A3F7F"/>
    <w:sectPr w:rsidR="00FB37F1" w:rsidRPr="008A3F7F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00563" w14:textId="77777777" w:rsidR="00F019BA" w:rsidRDefault="00F019BA">
      <w:r>
        <w:separator/>
      </w:r>
    </w:p>
  </w:endnote>
  <w:endnote w:type="continuationSeparator" w:id="0">
    <w:p w14:paraId="0BF72871" w14:textId="77777777" w:rsidR="00F019BA" w:rsidRDefault="00F0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6B0B0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82D0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DFA3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6DE58" w14:textId="77777777" w:rsidR="00F019BA" w:rsidRDefault="00F019BA">
      <w:r>
        <w:separator/>
      </w:r>
    </w:p>
  </w:footnote>
  <w:footnote w:type="continuationSeparator" w:id="0">
    <w:p w14:paraId="0DBA3B26" w14:textId="77777777" w:rsidR="00F019BA" w:rsidRDefault="00F0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C558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7B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6DB089" w14:textId="5B366B70" w:rsidR="006F5073" w:rsidRDefault="00D22484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145B7C">
      <w:rPr>
        <w:b/>
        <w:bCs/>
        <w:i/>
        <w:iCs/>
        <w:sz w:val="22"/>
      </w:rPr>
      <w:t>decada 11-20 iulie 2026</w:t>
    </w:r>
  </w:p>
  <w:p w14:paraId="321A6371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096D342D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965C09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0F993E57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04F943E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69AEECE0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6C2462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60A653E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7DAC6FA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F103B4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7CBF50E2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28EE77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5363C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4D279A11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034E50AD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E79AFC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5A12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38D76D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3513CC1A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5389C04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66A37FBF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968B58E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3109C30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E8BD77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35D57D45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5A338AC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065F851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19811E1E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30EF677E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D775C91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272705B0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F11F0B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0E4BF2F9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12B4FC2C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443AE2E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222067C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0391FC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3A858FE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6B6211EE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9D79" w14:textId="77777777" w:rsidR="006F5073" w:rsidRDefault="00A12BFE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E3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68EC72" w14:textId="7B22A448" w:rsidR="00004110" w:rsidRPr="00A048AC" w:rsidRDefault="00D22484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145B7C">
      <w:rPr>
        <w:b/>
        <w:bCs/>
        <w:i/>
        <w:iCs/>
        <w:sz w:val="22"/>
      </w:rPr>
      <w:t>decada 11-20 iulie 2026</w:t>
    </w:r>
  </w:p>
  <w:p w14:paraId="5A43A1D0" w14:textId="77777777" w:rsidR="0098517A" w:rsidRPr="0098517A" w:rsidRDefault="0098517A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6FA37E94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E3BE1AF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0A4DE266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68F32537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52E797BB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19B4B83A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450C5400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3E6C71">
      <w:rPr>
        <w:rStyle w:val="PageNumber"/>
        <w:b/>
        <w:bCs/>
      </w:rPr>
      <w:t>BUCURESTI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482E29A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04FF500E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1AEEA93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E69D9CD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DD5637D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7E56A054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5C51A256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42CDA5C4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665D38F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215EBFEF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4AF5FEC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5A3AFE2A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43579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3273F79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25ED720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13D7102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D251F1C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242756A8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4342A93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051FE14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548D135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32BD4C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038EF73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1EAFBF4C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574A7BC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5F7C8CB0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67CE8AD8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2E0002B2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1742E2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11B2638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399617F2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4E218471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6E2C1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742A6059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BF3F14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BE3A8C5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79B17547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F04E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02ED5"/>
    <w:multiLevelType w:val="hybridMultilevel"/>
    <w:tmpl w:val="2C40158A"/>
    <w:lvl w:ilvl="0" w:tplc="2086F8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CD734E"/>
    <w:multiLevelType w:val="hybridMultilevel"/>
    <w:tmpl w:val="AFA0278E"/>
    <w:lvl w:ilvl="0" w:tplc="7640DB0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11E034A"/>
    <w:multiLevelType w:val="hybridMultilevel"/>
    <w:tmpl w:val="914EEC8C"/>
    <w:lvl w:ilvl="0" w:tplc="A8A2DA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43759"/>
    <w:multiLevelType w:val="hybridMultilevel"/>
    <w:tmpl w:val="17940E56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6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2B4DD0"/>
    <w:multiLevelType w:val="hybridMultilevel"/>
    <w:tmpl w:val="F1E0D21E"/>
    <w:lvl w:ilvl="0" w:tplc="145AFE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8F58FA"/>
    <w:multiLevelType w:val="hybridMultilevel"/>
    <w:tmpl w:val="901E408A"/>
    <w:lvl w:ilvl="0" w:tplc="36BE852A">
      <w:start w:val="1"/>
      <w:numFmt w:val="decimal"/>
      <w:lvlRestart w:val="0"/>
      <w:suff w:val="nothing"/>
      <w:lvlText w:val="%1"/>
      <w:lvlJc w:val="right"/>
      <w:pPr>
        <w:ind w:left="57" w:firstLine="227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B878BE"/>
    <w:multiLevelType w:val="hybridMultilevel"/>
    <w:tmpl w:val="6ED455AE"/>
    <w:lvl w:ilvl="0" w:tplc="B48A86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0D5535E7"/>
    <w:multiLevelType w:val="hybridMultilevel"/>
    <w:tmpl w:val="43080FA2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4" w15:restartNumberingAfterBreak="0">
    <w:nsid w:val="0DDA17EB"/>
    <w:multiLevelType w:val="hybridMultilevel"/>
    <w:tmpl w:val="FF14430C"/>
    <w:lvl w:ilvl="0" w:tplc="7DFCBB9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5" w15:restartNumberingAfterBreak="0">
    <w:nsid w:val="0E4A595E"/>
    <w:multiLevelType w:val="hybridMultilevel"/>
    <w:tmpl w:val="44061C92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109F5E99"/>
    <w:multiLevelType w:val="hybridMultilevel"/>
    <w:tmpl w:val="96907A4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116B670D"/>
    <w:multiLevelType w:val="hybridMultilevel"/>
    <w:tmpl w:val="51E068D4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2" w15:restartNumberingAfterBreak="0">
    <w:nsid w:val="1201663D"/>
    <w:multiLevelType w:val="hybridMultilevel"/>
    <w:tmpl w:val="0B32F98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3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5690872"/>
    <w:multiLevelType w:val="hybridMultilevel"/>
    <w:tmpl w:val="56BE4CC4"/>
    <w:lvl w:ilvl="0" w:tplc="88300CB4">
      <w:start w:val="1"/>
      <w:numFmt w:val="decimal"/>
      <w:lvlRestart w:val="0"/>
      <w:suff w:val="nothing"/>
      <w:lvlText w:val="%1"/>
      <w:lvlJc w:val="right"/>
      <w:pPr>
        <w:ind w:left="398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38" w:hanging="360"/>
      </w:pPr>
    </w:lvl>
    <w:lvl w:ilvl="2" w:tplc="0409001B" w:tentative="1">
      <w:start w:val="1"/>
      <w:numFmt w:val="lowerRoman"/>
      <w:lvlText w:val="%3."/>
      <w:lvlJc w:val="right"/>
      <w:pPr>
        <w:ind w:left="2558" w:hanging="180"/>
      </w:pPr>
    </w:lvl>
    <w:lvl w:ilvl="3" w:tplc="0409000F" w:tentative="1">
      <w:start w:val="1"/>
      <w:numFmt w:val="decimal"/>
      <w:lvlText w:val="%4."/>
      <w:lvlJc w:val="left"/>
      <w:pPr>
        <w:ind w:left="3278" w:hanging="360"/>
      </w:pPr>
    </w:lvl>
    <w:lvl w:ilvl="4" w:tplc="04090019" w:tentative="1">
      <w:start w:val="1"/>
      <w:numFmt w:val="lowerLetter"/>
      <w:lvlText w:val="%5."/>
      <w:lvlJc w:val="left"/>
      <w:pPr>
        <w:ind w:left="3998" w:hanging="360"/>
      </w:pPr>
    </w:lvl>
    <w:lvl w:ilvl="5" w:tplc="0409001B" w:tentative="1">
      <w:start w:val="1"/>
      <w:numFmt w:val="lowerRoman"/>
      <w:lvlText w:val="%6."/>
      <w:lvlJc w:val="right"/>
      <w:pPr>
        <w:ind w:left="4718" w:hanging="180"/>
      </w:pPr>
    </w:lvl>
    <w:lvl w:ilvl="6" w:tplc="0409000F" w:tentative="1">
      <w:start w:val="1"/>
      <w:numFmt w:val="decimal"/>
      <w:lvlText w:val="%7."/>
      <w:lvlJc w:val="left"/>
      <w:pPr>
        <w:ind w:left="5438" w:hanging="360"/>
      </w:pPr>
    </w:lvl>
    <w:lvl w:ilvl="7" w:tplc="04090019" w:tentative="1">
      <w:start w:val="1"/>
      <w:numFmt w:val="lowerLetter"/>
      <w:lvlText w:val="%8."/>
      <w:lvlJc w:val="left"/>
      <w:pPr>
        <w:ind w:left="6158" w:hanging="360"/>
      </w:pPr>
    </w:lvl>
    <w:lvl w:ilvl="8" w:tplc="0409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5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AA514C"/>
    <w:multiLevelType w:val="hybridMultilevel"/>
    <w:tmpl w:val="86644EDE"/>
    <w:lvl w:ilvl="0" w:tplc="FCC2364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D51D96"/>
    <w:multiLevelType w:val="hybridMultilevel"/>
    <w:tmpl w:val="150A7C58"/>
    <w:lvl w:ilvl="0" w:tplc="2B3C13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1" w15:restartNumberingAfterBreak="0">
    <w:nsid w:val="1AEB60B2"/>
    <w:multiLevelType w:val="hybridMultilevel"/>
    <w:tmpl w:val="611E2A20"/>
    <w:lvl w:ilvl="0" w:tplc="8B60664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2" w15:restartNumberingAfterBreak="0">
    <w:nsid w:val="1BE42B8E"/>
    <w:multiLevelType w:val="hybridMultilevel"/>
    <w:tmpl w:val="56DEFF80"/>
    <w:lvl w:ilvl="0" w:tplc="E10666C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DA9101D"/>
    <w:multiLevelType w:val="hybridMultilevel"/>
    <w:tmpl w:val="5BD67C22"/>
    <w:lvl w:ilvl="0" w:tplc="C63A53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4" w15:restartNumberingAfterBreak="0">
    <w:nsid w:val="1EDF090F"/>
    <w:multiLevelType w:val="hybridMultilevel"/>
    <w:tmpl w:val="8C24AC0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5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6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7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8" w15:restartNumberingAfterBreak="0">
    <w:nsid w:val="2C0730EC"/>
    <w:multiLevelType w:val="hybridMultilevel"/>
    <w:tmpl w:val="F2449FE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9" w15:restartNumberingAfterBreak="0">
    <w:nsid w:val="2F12086A"/>
    <w:multiLevelType w:val="hybridMultilevel"/>
    <w:tmpl w:val="7B587CCC"/>
    <w:lvl w:ilvl="0" w:tplc="C372945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0" w15:restartNumberingAfterBreak="0">
    <w:nsid w:val="30433702"/>
    <w:multiLevelType w:val="hybridMultilevel"/>
    <w:tmpl w:val="8B70E5F8"/>
    <w:lvl w:ilvl="0" w:tplc="3A8A501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8F10CA"/>
    <w:multiLevelType w:val="hybridMultilevel"/>
    <w:tmpl w:val="9EB874C0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2" w15:restartNumberingAfterBreak="0">
    <w:nsid w:val="326169CA"/>
    <w:multiLevelType w:val="hybridMultilevel"/>
    <w:tmpl w:val="556A1F4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3" w15:restartNumberingAfterBreak="0">
    <w:nsid w:val="36976E9A"/>
    <w:multiLevelType w:val="hybridMultilevel"/>
    <w:tmpl w:val="9064AEFE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4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B5F6E85"/>
    <w:multiLevelType w:val="hybridMultilevel"/>
    <w:tmpl w:val="E1A4FE52"/>
    <w:lvl w:ilvl="0" w:tplc="6AA0054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6" w15:restartNumberingAfterBreak="0">
    <w:nsid w:val="3EF02C7E"/>
    <w:multiLevelType w:val="hybridMultilevel"/>
    <w:tmpl w:val="0D98D040"/>
    <w:lvl w:ilvl="0" w:tplc="EA4ABFFC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7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8" w15:restartNumberingAfterBreak="0">
    <w:nsid w:val="43234AD8"/>
    <w:multiLevelType w:val="multilevel"/>
    <w:tmpl w:val="26B41A02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2" w15:restartNumberingAfterBreak="0">
    <w:nsid w:val="499354ED"/>
    <w:multiLevelType w:val="hybridMultilevel"/>
    <w:tmpl w:val="33DA79E4"/>
    <w:lvl w:ilvl="0" w:tplc="18D02684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4" w15:restartNumberingAfterBreak="0">
    <w:nsid w:val="4FA12286"/>
    <w:multiLevelType w:val="hybridMultilevel"/>
    <w:tmpl w:val="39049B90"/>
    <w:lvl w:ilvl="0" w:tplc="FF620DF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5" w15:restartNumberingAfterBreak="0">
    <w:nsid w:val="507852B9"/>
    <w:multiLevelType w:val="hybridMultilevel"/>
    <w:tmpl w:val="758887FA"/>
    <w:lvl w:ilvl="0" w:tplc="C78837B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6" w15:restartNumberingAfterBreak="0">
    <w:nsid w:val="514B6B47"/>
    <w:multiLevelType w:val="hybridMultilevel"/>
    <w:tmpl w:val="266C6CBE"/>
    <w:lvl w:ilvl="0" w:tplc="8CDA312E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7" w15:restartNumberingAfterBreak="0">
    <w:nsid w:val="56135E7B"/>
    <w:multiLevelType w:val="hybridMultilevel"/>
    <w:tmpl w:val="B37AF17A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8" w15:restartNumberingAfterBreak="0">
    <w:nsid w:val="57C16284"/>
    <w:multiLevelType w:val="hybridMultilevel"/>
    <w:tmpl w:val="6344C1F4"/>
    <w:lvl w:ilvl="0" w:tplc="9DC898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0" w15:restartNumberingAfterBreak="0">
    <w:nsid w:val="5D2C203F"/>
    <w:multiLevelType w:val="hybridMultilevel"/>
    <w:tmpl w:val="E1C01856"/>
    <w:lvl w:ilvl="0" w:tplc="0FF0AF0A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4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81951B5"/>
    <w:multiLevelType w:val="hybridMultilevel"/>
    <w:tmpl w:val="55DC2D90"/>
    <w:lvl w:ilvl="0" w:tplc="0DD62B0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3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64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5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7" w15:restartNumberingAfterBreak="0">
    <w:nsid w:val="6DDD77BC"/>
    <w:multiLevelType w:val="hybridMultilevel"/>
    <w:tmpl w:val="39D404BA"/>
    <w:lvl w:ilvl="0" w:tplc="8BAE189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8" w15:restartNumberingAfterBreak="0">
    <w:nsid w:val="6E7713B3"/>
    <w:multiLevelType w:val="hybridMultilevel"/>
    <w:tmpl w:val="382A1CDE"/>
    <w:lvl w:ilvl="0" w:tplc="9CECA88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9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0" w15:restartNumberingAfterBreak="0">
    <w:nsid w:val="6F7A6AF9"/>
    <w:multiLevelType w:val="hybridMultilevel"/>
    <w:tmpl w:val="11BA48B6"/>
    <w:lvl w:ilvl="0" w:tplc="3B58F2C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71" w15:restartNumberingAfterBreak="0">
    <w:nsid w:val="6FDF145D"/>
    <w:multiLevelType w:val="hybridMultilevel"/>
    <w:tmpl w:val="D95EA288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2" w15:restartNumberingAfterBreak="0">
    <w:nsid w:val="75D81FA5"/>
    <w:multiLevelType w:val="hybridMultilevel"/>
    <w:tmpl w:val="7D5219EE"/>
    <w:lvl w:ilvl="0" w:tplc="88300CB4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3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1185288910">
    <w:abstractNumId w:val="49"/>
  </w:num>
  <w:num w:numId="2" w16cid:durableId="446778134">
    <w:abstractNumId w:val="52"/>
  </w:num>
  <w:num w:numId="3" w16cid:durableId="416630842">
    <w:abstractNumId w:val="6"/>
  </w:num>
  <w:num w:numId="4" w16cid:durableId="1001280233">
    <w:abstractNumId w:val="60"/>
  </w:num>
  <w:num w:numId="5" w16cid:durableId="1646426366">
    <w:abstractNumId w:val="48"/>
  </w:num>
  <w:num w:numId="6" w16cid:durableId="219556498">
    <w:abstractNumId w:val="12"/>
  </w:num>
  <w:num w:numId="7" w16cid:durableId="1205824033">
    <w:abstractNumId w:val="27"/>
  </w:num>
  <w:num w:numId="8" w16cid:durableId="733817592">
    <w:abstractNumId w:val="55"/>
  </w:num>
  <w:num w:numId="9" w16cid:durableId="8605037">
    <w:abstractNumId w:val="30"/>
  </w:num>
  <w:num w:numId="10" w16cid:durableId="758911022">
    <w:abstractNumId w:val="46"/>
  </w:num>
  <w:num w:numId="11" w16cid:durableId="612709197">
    <w:abstractNumId w:val="67"/>
  </w:num>
  <w:num w:numId="12" w16cid:durableId="2005742871">
    <w:abstractNumId w:val="32"/>
  </w:num>
  <w:num w:numId="13" w16cid:durableId="717434687">
    <w:abstractNumId w:val="3"/>
  </w:num>
  <w:num w:numId="14" w16cid:durableId="1419444519">
    <w:abstractNumId w:val="66"/>
  </w:num>
  <w:num w:numId="15" w16cid:durableId="1159885220">
    <w:abstractNumId w:val="23"/>
  </w:num>
  <w:num w:numId="16" w16cid:durableId="757795720">
    <w:abstractNumId w:val="7"/>
  </w:num>
  <w:num w:numId="17" w16cid:durableId="894320408">
    <w:abstractNumId w:val="2"/>
  </w:num>
  <w:num w:numId="18" w16cid:durableId="146173004">
    <w:abstractNumId w:val="62"/>
  </w:num>
  <w:num w:numId="19" w16cid:durableId="1426071485">
    <w:abstractNumId w:val="8"/>
  </w:num>
  <w:num w:numId="20" w16cid:durableId="263805713">
    <w:abstractNumId w:val="56"/>
  </w:num>
  <w:num w:numId="21" w16cid:durableId="1957827431">
    <w:abstractNumId w:val="40"/>
  </w:num>
  <w:num w:numId="22" w16cid:durableId="779224245">
    <w:abstractNumId w:val="65"/>
  </w:num>
  <w:num w:numId="23" w16cid:durableId="1306203890">
    <w:abstractNumId w:val="74"/>
  </w:num>
  <w:num w:numId="24" w16cid:durableId="1444154727">
    <w:abstractNumId w:val="37"/>
  </w:num>
  <w:num w:numId="25" w16cid:durableId="1767338941">
    <w:abstractNumId w:val="39"/>
  </w:num>
  <w:num w:numId="26" w16cid:durableId="307561399">
    <w:abstractNumId w:val="45"/>
  </w:num>
  <w:num w:numId="27" w16cid:durableId="23556309">
    <w:abstractNumId w:val="64"/>
  </w:num>
  <w:num w:numId="28" w16cid:durableId="10882362">
    <w:abstractNumId w:val="70"/>
  </w:num>
  <w:num w:numId="29" w16cid:durableId="2105151904">
    <w:abstractNumId w:val="17"/>
  </w:num>
  <w:num w:numId="30" w16cid:durableId="1616717587">
    <w:abstractNumId w:val="73"/>
  </w:num>
  <w:num w:numId="31" w16cid:durableId="2067291654">
    <w:abstractNumId w:val="44"/>
  </w:num>
  <w:num w:numId="32" w16cid:durableId="2004091095">
    <w:abstractNumId w:val="69"/>
  </w:num>
  <w:num w:numId="33" w16cid:durableId="2074115326">
    <w:abstractNumId w:val="68"/>
  </w:num>
  <w:num w:numId="34" w16cid:durableId="2120827936">
    <w:abstractNumId w:val="36"/>
  </w:num>
  <w:num w:numId="35" w16cid:durableId="242495204">
    <w:abstractNumId w:val="26"/>
  </w:num>
  <w:num w:numId="36" w16cid:durableId="149490138">
    <w:abstractNumId w:val="29"/>
  </w:num>
  <w:num w:numId="37" w16cid:durableId="1730886646">
    <w:abstractNumId w:val="59"/>
  </w:num>
  <w:num w:numId="38" w16cid:durableId="925304876">
    <w:abstractNumId w:val="18"/>
  </w:num>
  <w:num w:numId="39" w16cid:durableId="957179693">
    <w:abstractNumId w:val="28"/>
  </w:num>
  <w:num w:numId="40" w16cid:durableId="1799686414">
    <w:abstractNumId w:val="61"/>
  </w:num>
  <w:num w:numId="41" w16cid:durableId="1376587192">
    <w:abstractNumId w:val="50"/>
  </w:num>
  <w:num w:numId="42" w16cid:durableId="418715502">
    <w:abstractNumId w:val="11"/>
  </w:num>
  <w:num w:numId="43" w16cid:durableId="87776783">
    <w:abstractNumId w:val="9"/>
  </w:num>
  <w:num w:numId="44" w16cid:durableId="1813520787">
    <w:abstractNumId w:val="33"/>
  </w:num>
  <w:num w:numId="45" w16cid:durableId="84959321">
    <w:abstractNumId w:val="54"/>
  </w:num>
  <w:num w:numId="46" w16cid:durableId="1530414019">
    <w:abstractNumId w:val="1"/>
  </w:num>
  <w:num w:numId="47" w16cid:durableId="205945749">
    <w:abstractNumId w:val="58"/>
  </w:num>
  <w:num w:numId="48" w16cid:durableId="956106441">
    <w:abstractNumId w:val="14"/>
  </w:num>
  <w:num w:numId="49" w16cid:durableId="1215580229">
    <w:abstractNumId w:val="41"/>
  </w:num>
  <w:num w:numId="50" w16cid:durableId="1106391299">
    <w:abstractNumId w:val="20"/>
  </w:num>
  <w:num w:numId="51" w16cid:durableId="1917085657">
    <w:abstractNumId w:val="38"/>
  </w:num>
  <w:num w:numId="52" w16cid:durableId="1645046553">
    <w:abstractNumId w:val="71"/>
  </w:num>
  <w:num w:numId="53" w16cid:durableId="1873762235">
    <w:abstractNumId w:val="34"/>
  </w:num>
  <w:num w:numId="54" w16cid:durableId="2083749642">
    <w:abstractNumId w:val="13"/>
  </w:num>
  <w:num w:numId="55" w16cid:durableId="1942565531">
    <w:abstractNumId w:val="22"/>
  </w:num>
  <w:num w:numId="56" w16cid:durableId="535852020">
    <w:abstractNumId w:val="24"/>
  </w:num>
  <w:num w:numId="57" w16cid:durableId="375202065">
    <w:abstractNumId w:val="4"/>
  </w:num>
  <w:num w:numId="58" w16cid:durableId="1240795532">
    <w:abstractNumId w:val="72"/>
  </w:num>
  <w:num w:numId="59" w16cid:durableId="1735855716">
    <w:abstractNumId w:val="57"/>
  </w:num>
  <w:num w:numId="60" w16cid:durableId="120075393">
    <w:abstractNumId w:val="10"/>
  </w:num>
  <w:num w:numId="61" w16cid:durableId="1018383978">
    <w:abstractNumId w:val="35"/>
  </w:num>
  <w:num w:numId="62" w16cid:durableId="1042172781">
    <w:abstractNumId w:val="5"/>
  </w:num>
  <w:num w:numId="63" w16cid:durableId="1204177074">
    <w:abstractNumId w:val="16"/>
  </w:num>
  <w:num w:numId="64" w16cid:durableId="1360594096">
    <w:abstractNumId w:val="51"/>
  </w:num>
  <w:num w:numId="65" w16cid:durableId="833298511">
    <w:abstractNumId w:val="21"/>
  </w:num>
  <w:num w:numId="66" w16cid:durableId="530805130">
    <w:abstractNumId w:val="63"/>
  </w:num>
  <w:num w:numId="67" w16cid:durableId="1043485100">
    <w:abstractNumId w:val="47"/>
  </w:num>
  <w:num w:numId="68" w16cid:durableId="1136295315">
    <w:abstractNumId w:val="15"/>
  </w:num>
  <w:num w:numId="69" w16cid:durableId="1509248008">
    <w:abstractNumId w:val="43"/>
  </w:num>
  <w:num w:numId="70" w16cid:durableId="291176450">
    <w:abstractNumId w:val="53"/>
  </w:num>
  <w:num w:numId="71" w16cid:durableId="1610894802">
    <w:abstractNumId w:val="19"/>
  </w:num>
  <w:num w:numId="72" w16cid:durableId="1686976194">
    <w:abstractNumId w:val="25"/>
  </w:num>
  <w:num w:numId="73" w16cid:durableId="606695261">
    <w:abstractNumId w:val="42"/>
  </w:num>
  <w:num w:numId="74" w16cid:durableId="583808673">
    <w:abstractNumId w:val="31"/>
  </w:num>
  <w:num w:numId="75" w16cid:durableId="790393908">
    <w:abstractNumId w:val="0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Qkl7SP1Ygvo0JsoOyk1UkrjHzwpC1oZ0aXKX7DtHVX0rf0si4b3FuYLvyshtmXcJ9cpWJLnZOz+MXYEdE6cILQ==" w:salt="TFW3HXUZUsKbDFbwg2o/aA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6EB"/>
    <w:rsid w:val="00002B50"/>
    <w:rsid w:val="000034F1"/>
    <w:rsid w:val="00003549"/>
    <w:rsid w:val="00003587"/>
    <w:rsid w:val="00004110"/>
    <w:rsid w:val="00004597"/>
    <w:rsid w:val="00004F70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300"/>
    <w:rsid w:val="00016423"/>
    <w:rsid w:val="00016B5B"/>
    <w:rsid w:val="00016FED"/>
    <w:rsid w:val="000175FD"/>
    <w:rsid w:val="00017C4F"/>
    <w:rsid w:val="00017E26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8FA"/>
    <w:rsid w:val="00024A9E"/>
    <w:rsid w:val="00024E3A"/>
    <w:rsid w:val="0002516D"/>
    <w:rsid w:val="00025379"/>
    <w:rsid w:val="00025CC3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10C"/>
    <w:rsid w:val="0002736F"/>
    <w:rsid w:val="00027DDB"/>
    <w:rsid w:val="000307C8"/>
    <w:rsid w:val="00030977"/>
    <w:rsid w:val="00031192"/>
    <w:rsid w:val="00031499"/>
    <w:rsid w:val="000319AE"/>
    <w:rsid w:val="000319D3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3394"/>
    <w:rsid w:val="000438BC"/>
    <w:rsid w:val="000445D6"/>
    <w:rsid w:val="0004485A"/>
    <w:rsid w:val="00044F5F"/>
    <w:rsid w:val="00045324"/>
    <w:rsid w:val="00045C27"/>
    <w:rsid w:val="00046178"/>
    <w:rsid w:val="000466CA"/>
    <w:rsid w:val="000469F4"/>
    <w:rsid w:val="0004724D"/>
    <w:rsid w:val="000473DB"/>
    <w:rsid w:val="000506A8"/>
    <w:rsid w:val="00050E1D"/>
    <w:rsid w:val="00050FE4"/>
    <w:rsid w:val="000512DA"/>
    <w:rsid w:val="00051625"/>
    <w:rsid w:val="0005167E"/>
    <w:rsid w:val="00051E88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4"/>
    <w:rsid w:val="00055937"/>
    <w:rsid w:val="00055C1D"/>
    <w:rsid w:val="00055F71"/>
    <w:rsid w:val="000562E1"/>
    <w:rsid w:val="00056A39"/>
    <w:rsid w:val="000573E2"/>
    <w:rsid w:val="0005748A"/>
    <w:rsid w:val="000600F3"/>
    <w:rsid w:val="00060563"/>
    <w:rsid w:val="00060BDB"/>
    <w:rsid w:val="00060C7F"/>
    <w:rsid w:val="0006120A"/>
    <w:rsid w:val="00061437"/>
    <w:rsid w:val="000616CA"/>
    <w:rsid w:val="00061834"/>
    <w:rsid w:val="00061949"/>
    <w:rsid w:val="000621E3"/>
    <w:rsid w:val="000626F4"/>
    <w:rsid w:val="0006346B"/>
    <w:rsid w:val="000634FE"/>
    <w:rsid w:val="00063510"/>
    <w:rsid w:val="00063C2C"/>
    <w:rsid w:val="00063DD4"/>
    <w:rsid w:val="000643C5"/>
    <w:rsid w:val="00064423"/>
    <w:rsid w:val="000648D5"/>
    <w:rsid w:val="00064A0E"/>
    <w:rsid w:val="0006580C"/>
    <w:rsid w:val="00065EB3"/>
    <w:rsid w:val="00065EFB"/>
    <w:rsid w:val="000670AB"/>
    <w:rsid w:val="00067227"/>
    <w:rsid w:val="00070740"/>
    <w:rsid w:val="000708A8"/>
    <w:rsid w:val="00070A10"/>
    <w:rsid w:val="00070B88"/>
    <w:rsid w:val="00070E56"/>
    <w:rsid w:val="00071171"/>
    <w:rsid w:val="000713FD"/>
    <w:rsid w:val="0007159D"/>
    <w:rsid w:val="00071958"/>
    <w:rsid w:val="000719B9"/>
    <w:rsid w:val="00071B55"/>
    <w:rsid w:val="0007228D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38E"/>
    <w:rsid w:val="00076427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2E4"/>
    <w:rsid w:val="00085588"/>
    <w:rsid w:val="00086325"/>
    <w:rsid w:val="00086881"/>
    <w:rsid w:val="00087050"/>
    <w:rsid w:val="000874F0"/>
    <w:rsid w:val="00087C80"/>
    <w:rsid w:val="000902A4"/>
    <w:rsid w:val="000907E7"/>
    <w:rsid w:val="00091853"/>
    <w:rsid w:val="000918B6"/>
    <w:rsid w:val="00092696"/>
    <w:rsid w:val="00092E9C"/>
    <w:rsid w:val="00093021"/>
    <w:rsid w:val="0009306A"/>
    <w:rsid w:val="0009306D"/>
    <w:rsid w:val="000932DD"/>
    <w:rsid w:val="0009332F"/>
    <w:rsid w:val="00093344"/>
    <w:rsid w:val="000934ED"/>
    <w:rsid w:val="000948BC"/>
    <w:rsid w:val="00094947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0C38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6BC"/>
    <w:rsid w:val="000B69C5"/>
    <w:rsid w:val="000B787E"/>
    <w:rsid w:val="000B7B54"/>
    <w:rsid w:val="000C03A6"/>
    <w:rsid w:val="000C0C5A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E27"/>
    <w:rsid w:val="000C5185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666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507"/>
    <w:rsid w:val="000D567E"/>
    <w:rsid w:val="000D5CB8"/>
    <w:rsid w:val="000D5E36"/>
    <w:rsid w:val="000D5EDB"/>
    <w:rsid w:val="000D6084"/>
    <w:rsid w:val="000D6208"/>
    <w:rsid w:val="000D6601"/>
    <w:rsid w:val="000D7203"/>
    <w:rsid w:val="000D7D26"/>
    <w:rsid w:val="000E0117"/>
    <w:rsid w:val="000E0541"/>
    <w:rsid w:val="000E08DC"/>
    <w:rsid w:val="000E09C7"/>
    <w:rsid w:val="000E0CB8"/>
    <w:rsid w:val="000E1408"/>
    <w:rsid w:val="000E1564"/>
    <w:rsid w:val="000E208D"/>
    <w:rsid w:val="000E23D6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DA"/>
    <w:rsid w:val="000E6526"/>
    <w:rsid w:val="000E6AB2"/>
    <w:rsid w:val="000E7644"/>
    <w:rsid w:val="000E78D2"/>
    <w:rsid w:val="000F0193"/>
    <w:rsid w:val="000F0498"/>
    <w:rsid w:val="000F06BC"/>
    <w:rsid w:val="000F0820"/>
    <w:rsid w:val="000F0868"/>
    <w:rsid w:val="000F0C3B"/>
    <w:rsid w:val="000F0DBD"/>
    <w:rsid w:val="000F0E0A"/>
    <w:rsid w:val="000F0E0F"/>
    <w:rsid w:val="000F168E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88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DC3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3FD3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16C"/>
    <w:rsid w:val="001304E1"/>
    <w:rsid w:val="001305AB"/>
    <w:rsid w:val="00130B03"/>
    <w:rsid w:val="001319AF"/>
    <w:rsid w:val="00131C45"/>
    <w:rsid w:val="001322D8"/>
    <w:rsid w:val="00132A52"/>
    <w:rsid w:val="00132DF9"/>
    <w:rsid w:val="001333B4"/>
    <w:rsid w:val="0013397E"/>
    <w:rsid w:val="00133B74"/>
    <w:rsid w:val="00133D4D"/>
    <w:rsid w:val="00133E0E"/>
    <w:rsid w:val="001342FE"/>
    <w:rsid w:val="00134BFC"/>
    <w:rsid w:val="00135AFB"/>
    <w:rsid w:val="00135B27"/>
    <w:rsid w:val="001360D6"/>
    <w:rsid w:val="001366B7"/>
    <w:rsid w:val="001370FC"/>
    <w:rsid w:val="00137B02"/>
    <w:rsid w:val="00137C8C"/>
    <w:rsid w:val="00137D90"/>
    <w:rsid w:val="001408C3"/>
    <w:rsid w:val="00140CBB"/>
    <w:rsid w:val="00141BC2"/>
    <w:rsid w:val="00141F1A"/>
    <w:rsid w:val="00142D8C"/>
    <w:rsid w:val="00142EB5"/>
    <w:rsid w:val="00145027"/>
    <w:rsid w:val="001454E4"/>
    <w:rsid w:val="001456BA"/>
    <w:rsid w:val="0014594B"/>
    <w:rsid w:val="00145B7C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BD1"/>
    <w:rsid w:val="00151DB4"/>
    <w:rsid w:val="00152500"/>
    <w:rsid w:val="00152B66"/>
    <w:rsid w:val="00152F6B"/>
    <w:rsid w:val="0015316E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616EC"/>
    <w:rsid w:val="00161B3A"/>
    <w:rsid w:val="00161B89"/>
    <w:rsid w:val="00161EA6"/>
    <w:rsid w:val="00162E5A"/>
    <w:rsid w:val="0016339C"/>
    <w:rsid w:val="001635FE"/>
    <w:rsid w:val="001636ED"/>
    <w:rsid w:val="00164296"/>
    <w:rsid w:val="00164398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209C"/>
    <w:rsid w:val="001720D0"/>
    <w:rsid w:val="001720E1"/>
    <w:rsid w:val="001723FD"/>
    <w:rsid w:val="001724D6"/>
    <w:rsid w:val="001725CC"/>
    <w:rsid w:val="00172B2E"/>
    <w:rsid w:val="00172DC7"/>
    <w:rsid w:val="001733C6"/>
    <w:rsid w:val="00173DCC"/>
    <w:rsid w:val="0017418B"/>
    <w:rsid w:val="0017431A"/>
    <w:rsid w:val="001744EC"/>
    <w:rsid w:val="001747BC"/>
    <w:rsid w:val="0017502F"/>
    <w:rsid w:val="0017514C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592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B8"/>
    <w:rsid w:val="00185DDB"/>
    <w:rsid w:val="0018640D"/>
    <w:rsid w:val="001866F7"/>
    <w:rsid w:val="00186784"/>
    <w:rsid w:val="0018689D"/>
    <w:rsid w:val="001869CD"/>
    <w:rsid w:val="00186ADB"/>
    <w:rsid w:val="00186AF8"/>
    <w:rsid w:val="00187A32"/>
    <w:rsid w:val="00187BB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6C2"/>
    <w:rsid w:val="001A5B7E"/>
    <w:rsid w:val="001A5D7B"/>
    <w:rsid w:val="001A6196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28E"/>
    <w:rsid w:val="001B1664"/>
    <w:rsid w:val="001B19CE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470"/>
    <w:rsid w:val="001B6530"/>
    <w:rsid w:val="001B6E6D"/>
    <w:rsid w:val="001B73F1"/>
    <w:rsid w:val="001B7CC8"/>
    <w:rsid w:val="001C0087"/>
    <w:rsid w:val="001C020A"/>
    <w:rsid w:val="001C081B"/>
    <w:rsid w:val="001C155F"/>
    <w:rsid w:val="001C16C5"/>
    <w:rsid w:val="001C2039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3B0"/>
    <w:rsid w:val="001D2B7D"/>
    <w:rsid w:val="001D3274"/>
    <w:rsid w:val="001D381E"/>
    <w:rsid w:val="001D3AF6"/>
    <w:rsid w:val="001D3E4D"/>
    <w:rsid w:val="001D3F22"/>
    <w:rsid w:val="001D4803"/>
    <w:rsid w:val="001D498D"/>
    <w:rsid w:val="001D5714"/>
    <w:rsid w:val="001D5AD2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C85"/>
    <w:rsid w:val="001E482D"/>
    <w:rsid w:val="001E4BCB"/>
    <w:rsid w:val="001E518C"/>
    <w:rsid w:val="001E5587"/>
    <w:rsid w:val="001E5AB2"/>
    <w:rsid w:val="001E5C07"/>
    <w:rsid w:val="001E6C67"/>
    <w:rsid w:val="001E6E20"/>
    <w:rsid w:val="001F06B1"/>
    <w:rsid w:val="001F0720"/>
    <w:rsid w:val="001F093E"/>
    <w:rsid w:val="001F1205"/>
    <w:rsid w:val="001F13BA"/>
    <w:rsid w:val="001F1451"/>
    <w:rsid w:val="001F1AC5"/>
    <w:rsid w:val="001F1BA6"/>
    <w:rsid w:val="001F20DF"/>
    <w:rsid w:val="001F2BF5"/>
    <w:rsid w:val="001F2DCF"/>
    <w:rsid w:val="001F3544"/>
    <w:rsid w:val="001F35F1"/>
    <w:rsid w:val="001F394C"/>
    <w:rsid w:val="001F3A9E"/>
    <w:rsid w:val="001F407C"/>
    <w:rsid w:val="001F44A3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276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CC8"/>
    <w:rsid w:val="0021058E"/>
    <w:rsid w:val="002110E3"/>
    <w:rsid w:val="00212265"/>
    <w:rsid w:val="0021247E"/>
    <w:rsid w:val="002131B5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2D9"/>
    <w:rsid w:val="0022368A"/>
    <w:rsid w:val="00223B6D"/>
    <w:rsid w:val="00223DDD"/>
    <w:rsid w:val="00224539"/>
    <w:rsid w:val="00224E01"/>
    <w:rsid w:val="00224ED1"/>
    <w:rsid w:val="002255F0"/>
    <w:rsid w:val="002259D9"/>
    <w:rsid w:val="00225A74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1070"/>
    <w:rsid w:val="002322A3"/>
    <w:rsid w:val="00232586"/>
    <w:rsid w:val="0023324E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6800"/>
    <w:rsid w:val="00236882"/>
    <w:rsid w:val="00236906"/>
    <w:rsid w:val="00236BF4"/>
    <w:rsid w:val="00236D79"/>
    <w:rsid w:val="00236D8A"/>
    <w:rsid w:val="00237063"/>
    <w:rsid w:val="0023712C"/>
    <w:rsid w:val="002379E2"/>
    <w:rsid w:val="00240324"/>
    <w:rsid w:val="00240A8B"/>
    <w:rsid w:val="00240F2C"/>
    <w:rsid w:val="0024117A"/>
    <w:rsid w:val="002413C1"/>
    <w:rsid w:val="00241CEA"/>
    <w:rsid w:val="00241EEA"/>
    <w:rsid w:val="002420DA"/>
    <w:rsid w:val="00243052"/>
    <w:rsid w:val="00243294"/>
    <w:rsid w:val="00243CBE"/>
    <w:rsid w:val="00243FD2"/>
    <w:rsid w:val="00244823"/>
    <w:rsid w:val="0024524F"/>
    <w:rsid w:val="002453B7"/>
    <w:rsid w:val="002455DA"/>
    <w:rsid w:val="00245744"/>
    <w:rsid w:val="00246578"/>
    <w:rsid w:val="00247CC3"/>
    <w:rsid w:val="002500D5"/>
    <w:rsid w:val="002503BC"/>
    <w:rsid w:val="0025041E"/>
    <w:rsid w:val="00250492"/>
    <w:rsid w:val="002506F7"/>
    <w:rsid w:val="00250ACB"/>
    <w:rsid w:val="00251436"/>
    <w:rsid w:val="002515F4"/>
    <w:rsid w:val="00251F24"/>
    <w:rsid w:val="00253203"/>
    <w:rsid w:val="002538BA"/>
    <w:rsid w:val="0025394B"/>
    <w:rsid w:val="00253C10"/>
    <w:rsid w:val="0025405E"/>
    <w:rsid w:val="00254696"/>
    <w:rsid w:val="00254781"/>
    <w:rsid w:val="002547FB"/>
    <w:rsid w:val="002549F0"/>
    <w:rsid w:val="00254E49"/>
    <w:rsid w:val="00255052"/>
    <w:rsid w:val="002552D8"/>
    <w:rsid w:val="002553C8"/>
    <w:rsid w:val="00255CD6"/>
    <w:rsid w:val="00255D51"/>
    <w:rsid w:val="002563D7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6C"/>
    <w:rsid w:val="00261AAE"/>
    <w:rsid w:val="00262163"/>
    <w:rsid w:val="002623CE"/>
    <w:rsid w:val="002624FB"/>
    <w:rsid w:val="0026274A"/>
    <w:rsid w:val="00262A16"/>
    <w:rsid w:val="002631C7"/>
    <w:rsid w:val="002635E4"/>
    <w:rsid w:val="00263E03"/>
    <w:rsid w:val="00264BEC"/>
    <w:rsid w:val="00265641"/>
    <w:rsid w:val="00265692"/>
    <w:rsid w:val="0026592F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802B7"/>
    <w:rsid w:val="00281D88"/>
    <w:rsid w:val="0028267F"/>
    <w:rsid w:val="002827CE"/>
    <w:rsid w:val="002828C2"/>
    <w:rsid w:val="00282E6F"/>
    <w:rsid w:val="0028430B"/>
    <w:rsid w:val="0028453F"/>
    <w:rsid w:val="00284ADC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343"/>
    <w:rsid w:val="00293C56"/>
    <w:rsid w:val="0029455D"/>
    <w:rsid w:val="00294C1D"/>
    <w:rsid w:val="00294F7F"/>
    <w:rsid w:val="00295974"/>
    <w:rsid w:val="00295DFB"/>
    <w:rsid w:val="0029611A"/>
    <w:rsid w:val="00296A3A"/>
    <w:rsid w:val="00296A7E"/>
    <w:rsid w:val="00296F2D"/>
    <w:rsid w:val="0029722D"/>
    <w:rsid w:val="002A0317"/>
    <w:rsid w:val="002A05F8"/>
    <w:rsid w:val="002A0A9F"/>
    <w:rsid w:val="002A0D3C"/>
    <w:rsid w:val="002A0DA0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3C6"/>
    <w:rsid w:val="002A569F"/>
    <w:rsid w:val="002A639C"/>
    <w:rsid w:val="002A650E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1A"/>
    <w:rsid w:val="002B39DC"/>
    <w:rsid w:val="002B3FAD"/>
    <w:rsid w:val="002B3FF1"/>
    <w:rsid w:val="002B40A2"/>
    <w:rsid w:val="002B423C"/>
    <w:rsid w:val="002B5417"/>
    <w:rsid w:val="002B577E"/>
    <w:rsid w:val="002B6380"/>
    <w:rsid w:val="002B670F"/>
    <w:rsid w:val="002B6744"/>
    <w:rsid w:val="002B695A"/>
    <w:rsid w:val="002B767F"/>
    <w:rsid w:val="002B7AEB"/>
    <w:rsid w:val="002B7C2C"/>
    <w:rsid w:val="002B7E16"/>
    <w:rsid w:val="002C0160"/>
    <w:rsid w:val="002C0860"/>
    <w:rsid w:val="002C08C3"/>
    <w:rsid w:val="002C12B6"/>
    <w:rsid w:val="002C12E5"/>
    <w:rsid w:val="002C1375"/>
    <w:rsid w:val="002C24E7"/>
    <w:rsid w:val="002C2585"/>
    <w:rsid w:val="002C2A4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1EBF"/>
    <w:rsid w:val="002D202E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CC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136"/>
    <w:rsid w:val="002E771E"/>
    <w:rsid w:val="002E7847"/>
    <w:rsid w:val="002E7A34"/>
    <w:rsid w:val="002E7F6B"/>
    <w:rsid w:val="002F0460"/>
    <w:rsid w:val="002F0654"/>
    <w:rsid w:val="002F0703"/>
    <w:rsid w:val="002F0993"/>
    <w:rsid w:val="002F0A27"/>
    <w:rsid w:val="002F0CAA"/>
    <w:rsid w:val="002F1BE0"/>
    <w:rsid w:val="002F1E27"/>
    <w:rsid w:val="002F228A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6206"/>
    <w:rsid w:val="002F6316"/>
    <w:rsid w:val="002F6485"/>
    <w:rsid w:val="002F6E7B"/>
    <w:rsid w:val="002F7325"/>
    <w:rsid w:val="002F7912"/>
    <w:rsid w:val="003003CD"/>
    <w:rsid w:val="00300AD4"/>
    <w:rsid w:val="0030105C"/>
    <w:rsid w:val="00301156"/>
    <w:rsid w:val="0030139A"/>
    <w:rsid w:val="003021C0"/>
    <w:rsid w:val="003029E3"/>
    <w:rsid w:val="0030320F"/>
    <w:rsid w:val="0030390E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3091"/>
    <w:rsid w:val="0031396A"/>
    <w:rsid w:val="00313C20"/>
    <w:rsid w:val="00313DEA"/>
    <w:rsid w:val="0031423D"/>
    <w:rsid w:val="003147DC"/>
    <w:rsid w:val="00314C5F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9F8"/>
    <w:rsid w:val="00322F81"/>
    <w:rsid w:val="003230D7"/>
    <w:rsid w:val="003236CD"/>
    <w:rsid w:val="0032375D"/>
    <w:rsid w:val="0032380E"/>
    <w:rsid w:val="00323D7D"/>
    <w:rsid w:val="00324B46"/>
    <w:rsid w:val="003256AC"/>
    <w:rsid w:val="00325F7C"/>
    <w:rsid w:val="003272BF"/>
    <w:rsid w:val="003276FA"/>
    <w:rsid w:val="00327766"/>
    <w:rsid w:val="00327A59"/>
    <w:rsid w:val="00327D0B"/>
    <w:rsid w:val="003302D4"/>
    <w:rsid w:val="003305EB"/>
    <w:rsid w:val="00330D6C"/>
    <w:rsid w:val="00331713"/>
    <w:rsid w:val="00331F67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49C"/>
    <w:rsid w:val="00351622"/>
    <w:rsid w:val="003516A8"/>
    <w:rsid w:val="003530EB"/>
    <w:rsid w:val="0035362E"/>
    <w:rsid w:val="00353AFB"/>
    <w:rsid w:val="00353B88"/>
    <w:rsid w:val="00353CF5"/>
    <w:rsid w:val="00353DCD"/>
    <w:rsid w:val="0035427C"/>
    <w:rsid w:val="0035432E"/>
    <w:rsid w:val="0035439A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63C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77B"/>
    <w:rsid w:val="00382A4B"/>
    <w:rsid w:val="00382ED5"/>
    <w:rsid w:val="00383B81"/>
    <w:rsid w:val="00384FD6"/>
    <w:rsid w:val="00386BA4"/>
    <w:rsid w:val="00386BC6"/>
    <w:rsid w:val="00387650"/>
    <w:rsid w:val="00387DAE"/>
    <w:rsid w:val="00387E80"/>
    <w:rsid w:val="00387F24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406F"/>
    <w:rsid w:val="003959CE"/>
    <w:rsid w:val="00395A19"/>
    <w:rsid w:val="00395E6F"/>
    <w:rsid w:val="00396602"/>
    <w:rsid w:val="00396A8B"/>
    <w:rsid w:val="00396DE6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E90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98A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510A"/>
    <w:rsid w:val="003C53F8"/>
    <w:rsid w:val="003C5CF3"/>
    <w:rsid w:val="003C64AC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0E0"/>
    <w:rsid w:val="003D122B"/>
    <w:rsid w:val="003D12D7"/>
    <w:rsid w:val="003D1613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20B6"/>
    <w:rsid w:val="003E20E5"/>
    <w:rsid w:val="003E2458"/>
    <w:rsid w:val="003E298C"/>
    <w:rsid w:val="003E2E63"/>
    <w:rsid w:val="003E32D6"/>
    <w:rsid w:val="003E3AEA"/>
    <w:rsid w:val="003E3EF1"/>
    <w:rsid w:val="003E4219"/>
    <w:rsid w:val="003E4A40"/>
    <w:rsid w:val="003E4CB2"/>
    <w:rsid w:val="003E51BD"/>
    <w:rsid w:val="003E5456"/>
    <w:rsid w:val="003E5509"/>
    <w:rsid w:val="003E5729"/>
    <w:rsid w:val="003E5BD1"/>
    <w:rsid w:val="003E5C92"/>
    <w:rsid w:val="003E6C71"/>
    <w:rsid w:val="003E6F0B"/>
    <w:rsid w:val="003E7497"/>
    <w:rsid w:val="003E78F8"/>
    <w:rsid w:val="003F070A"/>
    <w:rsid w:val="003F0998"/>
    <w:rsid w:val="003F1001"/>
    <w:rsid w:val="003F1033"/>
    <w:rsid w:val="003F116A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637C"/>
    <w:rsid w:val="004069B8"/>
    <w:rsid w:val="00406CCB"/>
    <w:rsid w:val="004074D5"/>
    <w:rsid w:val="0041002B"/>
    <w:rsid w:val="0041060F"/>
    <w:rsid w:val="00410820"/>
    <w:rsid w:val="00410893"/>
    <w:rsid w:val="00410C82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6994"/>
    <w:rsid w:val="00417137"/>
    <w:rsid w:val="0041747A"/>
    <w:rsid w:val="004176AF"/>
    <w:rsid w:val="00420A5C"/>
    <w:rsid w:val="00420DA8"/>
    <w:rsid w:val="00421352"/>
    <w:rsid w:val="0042146D"/>
    <w:rsid w:val="00421E44"/>
    <w:rsid w:val="0042291B"/>
    <w:rsid w:val="00422F0C"/>
    <w:rsid w:val="004234F4"/>
    <w:rsid w:val="00423B29"/>
    <w:rsid w:val="00423E3E"/>
    <w:rsid w:val="0042411D"/>
    <w:rsid w:val="0042412C"/>
    <w:rsid w:val="0042419B"/>
    <w:rsid w:val="004241A2"/>
    <w:rsid w:val="004244F7"/>
    <w:rsid w:val="00424A20"/>
    <w:rsid w:val="00424EE8"/>
    <w:rsid w:val="004274D0"/>
    <w:rsid w:val="004277B8"/>
    <w:rsid w:val="00427E63"/>
    <w:rsid w:val="004303E0"/>
    <w:rsid w:val="00430832"/>
    <w:rsid w:val="00430E61"/>
    <w:rsid w:val="0043105A"/>
    <w:rsid w:val="00431BC7"/>
    <w:rsid w:val="00431E78"/>
    <w:rsid w:val="004321F1"/>
    <w:rsid w:val="004327E6"/>
    <w:rsid w:val="00432B6C"/>
    <w:rsid w:val="00433462"/>
    <w:rsid w:val="00433C9B"/>
    <w:rsid w:val="00433F2A"/>
    <w:rsid w:val="0043442D"/>
    <w:rsid w:val="0043486C"/>
    <w:rsid w:val="00434B96"/>
    <w:rsid w:val="004350B8"/>
    <w:rsid w:val="0043512C"/>
    <w:rsid w:val="00435265"/>
    <w:rsid w:val="004352E2"/>
    <w:rsid w:val="0043563D"/>
    <w:rsid w:val="00435F86"/>
    <w:rsid w:val="00436073"/>
    <w:rsid w:val="0043633C"/>
    <w:rsid w:val="00436B07"/>
    <w:rsid w:val="00437339"/>
    <w:rsid w:val="00437A65"/>
    <w:rsid w:val="004409F9"/>
    <w:rsid w:val="00440CA9"/>
    <w:rsid w:val="00441516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6D0"/>
    <w:rsid w:val="00445771"/>
    <w:rsid w:val="00445F3C"/>
    <w:rsid w:val="004467B1"/>
    <w:rsid w:val="00447696"/>
    <w:rsid w:val="00450F7C"/>
    <w:rsid w:val="00451492"/>
    <w:rsid w:val="00452302"/>
    <w:rsid w:val="00452B7D"/>
    <w:rsid w:val="00452D89"/>
    <w:rsid w:val="00452FFA"/>
    <w:rsid w:val="0045358A"/>
    <w:rsid w:val="0045361A"/>
    <w:rsid w:val="0045417A"/>
    <w:rsid w:val="004544CA"/>
    <w:rsid w:val="00454A32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080"/>
    <w:rsid w:val="004617D9"/>
    <w:rsid w:val="004621F4"/>
    <w:rsid w:val="004626EA"/>
    <w:rsid w:val="00462CE0"/>
    <w:rsid w:val="00464034"/>
    <w:rsid w:val="004642B6"/>
    <w:rsid w:val="00464558"/>
    <w:rsid w:val="00464849"/>
    <w:rsid w:val="00464D1F"/>
    <w:rsid w:val="004653B2"/>
    <w:rsid w:val="0046562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356"/>
    <w:rsid w:val="0048241E"/>
    <w:rsid w:val="0048263B"/>
    <w:rsid w:val="004829E9"/>
    <w:rsid w:val="00483A45"/>
    <w:rsid w:val="00483C80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CD7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97AD9"/>
    <w:rsid w:val="004A036B"/>
    <w:rsid w:val="004A0565"/>
    <w:rsid w:val="004A0912"/>
    <w:rsid w:val="004A10BF"/>
    <w:rsid w:val="004A16B2"/>
    <w:rsid w:val="004A19F3"/>
    <w:rsid w:val="004A1B81"/>
    <w:rsid w:val="004A2AB5"/>
    <w:rsid w:val="004A3195"/>
    <w:rsid w:val="004A3813"/>
    <w:rsid w:val="004A3AC0"/>
    <w:rsid w:val="004A444B"/>
    <w:rsid w:val="004A4813"/>
    <w:rsid w:val="004A493E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75B"/>
    <w:rsid w:val="004C0C7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13E"/>
    <w:rsid w:val="004C614B"/>
    <w:rsid w:val="004C646B"/>
    <w:rsid w:val="004C7124"/>
    <w:rsid w:val="004C7371"/>
    <w:rsid w:val="004D04F1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268"/>
    <w:rsid w:val="004D5393"/>
    <w:rsid w:val="004D5A1B"/>
    <w:rsid w:val="004D5BCC"/>
    <w:rsid w:val="004D6266"/>
    <w:rsid w:val="004D63C8"/>
    <w:rsid w:val="004D6787"/>
    <w:rsid w:val="004D69CE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81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FE1"/>
    <w:rsid w:val="004E607C"/>
    <w:rsid w:val="004E648C"/>
    <w:rsid w:val="004E668C"/>
    <w:rsid w:val="004E67AE"/>
    <w:rsid w:val="004E67FB"/>
    <w:rsid w:val="004E6A1F"/>
    <w:rsid w:val="004E71DC"/>
    <w:rsid w:val="004E753F"/>
    <w:rsid w:val="004F0055"/>
    <w:rsid w:val="004F010C"/>
    <w:rsid w:val="004F055E"/>
    <w:rsid w:val="004F0FE9"/>
    <w:rsid w:val="004F1225"/>
    <w:rsid w:val="004F17B4"/>
    <w:rsid w:val="004F1C90"/>
    <w:rsid w:val="004F2A0A"/>
    <w:rsid w:val="004F3A1C"/>
    <w:rsid w:val="004F4193"/>
    <w:rsid w:val="004F422F"/>
    <w:rsid w:val="004F4405"/>
    <w:rsid w:val="004F4492"/>
    <w:rsid w:val="004F5072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D91"/>
    <w:rsid w:val="00502E3B"/>
    <w:rsid w:val="005032E0"/>
    <w:rsid w:val="00503381"/>
    <w:rsid w:val="00503438"/>
    <w:rsid w:val="005036E7"/>
    <w:rsid w:val="00503E38"/>
    <w:rsid w:val="0050439E"/>
    <w:rsid w:val="00504483"/>
    <w:rsid w:val="00504818"/>
    <w:rsid w:val="00504AC8"/>
    <w:rsid w:val="00504C8D"/>
    <w:rsid w:val="00504E77"/>
    <w:rsid w:val="005051E9"/>
    <w:rsid w:val="00505754"/>
    <w:rsid w:val="00505988"/>
    <w:rsid w:val="00505A6D"/>
    <w:rsid w:val="00505CD8"/>
    <w:rsid w:val="00506EF7"/>
    <w:rsid w:val="00507AD7"/>
    <w:rsid w:val="0051032A"/>
    <w:rsid w:val="00510486"/>
    <w:rsid w:val="00510A65"/>
    <w:rsid w:val="00510D1B"/>
    <w:rsid w:val="00510ED3"/>
    <w:rsid w:val="005110EC"/>
    <w:rsid w:val="00511499"/>
    <w:rsid w:val="00511B06"/>
    <w:rsid w:val="00511D51"/>
    <w:rsid w:val="005120B2"/>
    <w:rsid w:val="00512DA9"/>
    <w:rsid w:val="00513317"/>
    <w:rsid w:val="00513684"/>
    <w:rsid w:val="0051416E"/>
    <w:rsid w:val="00514BC5"/>
    <w:rsid w:val="00514D52"/>
    <w:rsid w:val="00514E66"/>
    <w:rsid w:val="00514EAA"/>
    <w:rsid w:val="00514FE2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2D9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2713"/>
    <w:rsid w:val="00532963"/>
    <w:rsid w:val="00532D66"/>
    <w:rsid w:val="00533615"/>
    <w:rsid w:val="00534866"/>
    <w:rsid w:val="00534CD2"/>
    <w:rsid w:val="00534F3A"/>
    <w:rsid w:val="00535011"/>
    <w:rsid w:val="005359E6"/>
    <w:rsid w:val="00535C17"/>
    <w:rsid w:val="00536920"/>
    <w:rsid w:val="00536AB3"/>
    <w:rsid w:val="005379C4"/>
    <w:rsid w:val="00537ABD"/>
    <w:rsid w:val="0054001D"/>
    <w:rsid w:val="00540051"/>
    <w:rsid w:val="00540F73"/>
    <w:rsid w:val="00541168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5AF"/>
    <w:rsid w:val="005525CC"/>
    <w:rsid w:val="005529FD"/>
    <w:rsid w:val="00552D66"/>
    <w:rsid w:val="00552EDB"/>
    <w:rsid w:val="00552FA6"/>
    <w:rsid w:val="005533B2"/>
    <w:rsid w:val="005536B8"/>
    <w:rsid w:val="00554594"/>
    <w:rsid w:val="00554696"/>
    <w:rsid w:val="0055480E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016"/>
    <w:rsid w:val="005642BE"/>
    <w:rsid w:val="0056434A"/>
    <w:rsid w:val="005647B4"/>
    <w:rsid w:val="00564D8A"/>
    <w:rsid w:val="00565312"/>
    <w:rsid w:val="00565AA6"/>
    <w:rsid w:val="00565CC0"/>
    <w:rsid w:val="005664ED"/>
    <w:rsid w:val="00566652"/>
    <w:rsid w:val="00566D95"/>
    <w:rsid w:val="00566E6C"/>
    <w:rsid w:val="00567271"/>
    <w:rsid w:val="0056765D"/>
    <w:rsid w:val="00567920"/>
    <w:rsid w:val="0057008B"/>
    <w:rsid w:val="00570F1A"/>
    <w:rsid w:val="00571827"/>
    <w:rsid w:val="00571A73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8A0"/>
    <w:rsid w:val="00585143"/>
    <w:rsid w:val="00585250"/>
    <w:rsid w:val="00585631"/>
    <w:rsid w:val="0058594D"/>
    <w:rsid w:val="00586322"/>
    <w:rsid w:val="0058650D"/>
    <w:rsid w:val="005866C8"/>
    <w:rsid w:val="00586737"/>
    <w:rsid w:val="00586915"/>
    <w:rsid w:val="00586F0C"/>
    <w:rsid w:val="0058725B"/>
    <w:rsid w:val="00587CE1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08A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20C"/>
    <w:rsid w:val="005A1A75"/>
    <w:rsid w:val="005A1E01"/>
    <w:rsid w:val="005A1E7D"/>
    <w:rsid w:val="005A1F12"/>
    <w:rsid w:val="005A2112"/>
    <w:rsid w:val="005A2569"/>
    <w:rsid w:val="005A2801"/>
    <w:rsid w:val="005A2901"/>
    <w:rsid w:val="005A29CD"/>
    <w:rsid w:val="005A2C3F"/>
    <w:rsid w:val="005A3BA6"/>
    <w:rsid w:val="005A3C79"/>
    <w:rsid w:val="005A3F11"/>
    <w:rsid w:val="005A440C"/>
    <w:rsid w:val="005A46BC"/>
    <w:rsid w:val="005A4791"/>
    <w:rsid w:val="005A4EE2"/>
    <w:rsid w:val="005A4FB8"/>
    <w:rsid w:val="005A56CB"/>
    <w:rsid w:val="005A56DC"/>
    <w:rsid w:val="005A57BF"/>
    <w:rsid w:val="005A5B4E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FCC"/>
    <w:rsid w:val="005C1939"/>
    <w:rsid w:val="005C1B54"/>
    <w:rsid w:val="005C201A"/>
    <w:rsid w:val="005C2A5C"/>
    <w:rsid w:val="005C3A1C"/>
    <w:rsid w:val="005C3D71"/>
    <w:rsid w:val="005C3DBE"/>
    <w:rsid w:val="005C3EA9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7D8"/>
    <w:rsid w:val="005D1F9D"/>
    <w:rsid w:val="005D246C"/>
    <w:rsid w:val="005D2778"/>
    <w:rsid w:val="005D27A8"/>
    <w:rsid w:val="005D28F6"/>
    <w:rsid w:val="005D3035"/>
    <w:rsid w:val="005D352E"/>
    <w:rsid w:val="005D3892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BAA"/>
    <w:rsid w:val="005D5CFE"/>
    <w:rsid w:val="005D5F87"/>
    <w:rsid w:val="005D60C8"/>
    <w:rsid w:val="005D6278"/>
    <w:rsid w:val="005D714E"/>
    <w:rsid w:val="005D7386"/>
    <w:rsid w:val="005D73C6"/>
    <w:rsid w:val="005D7D58"/>
    <w:rsid w:val="005E0B9C"/>
    <w:rsid w:val="005E17B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3ED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64E4"/>
    <w:rsid w:val="005F7375"/>
    <w:rsid w:val="005F7919"/>
    <w:rsid w:val="005F7AED"/>
    <w:rsid w:val="005F7BB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0FC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F82"/>
    <w:rsid w:val="00614F8C"/>
    <w:rsid w:val="006164FF"/>
    <w:rsid w:val="00617F8D"/>
    <w:rsid w:val="00620933"/>
    <w:rsid w:val="00620989"/>
    <w:rsid w:val="006209C1"/>
    <w:rsid w:val="00620D52"/>
    <w:rsid w:val="00620ECF"/>
    <w:rsid w:val="00621769"/>
    <w:rsid w:val="00622DAF"/>
    <w:rsid w:val="00623351"/>
    <w:rsid w:val="00623505"/>
    <w:rsid w:val="006238E7"/>
    <w:rsid w:val="00624152"/>
    <w:rsid w:val="0062524C"/>
    <w:rsid w:val="00625CBC"/>
    <w:rsid w:val="0062765E"/>
    <w:rsid w:val="00627B0E"/>
    <w:rsid w:val="00630430"/>
    <w:rsid w:val="00630674"/>
    <w:rsid w:val="00631146"/>
    <w:rsid w:val="00631692"/>
    <w:rsid w:val="0063175C"/>
    <w:rsid w:val="00631FF1"/>
    <w:rsid w:val="00632C3B"/>
    <w:rsid w:val="00633A46"/>
    <w:rsid w:val="0063506B"/>
    <w:rsid w:val="006357C3"/>
    <w:rsid w:val="006359DB"/>
    <w:rsid w:val="00635CB8"/>
    <w:rsid w:val="00636467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0EC7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5C4"/>
    <w:rsid w:val="00660E35"/>
    <w:rsid w:val="0066176B"/>
    <w:rsid w:val="00661D27"/>
    <w:rsid w:val="0066294E"/>
    <w:rsid w:val="0066309E"/>
    <w:rsid w:val="0066359B"/>
    <w:rsid w:val="006637C0"/>
    <w:rsid w:val="00663882"/>
    <w:rsid w:val="0066510C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56B"/>
    <w:rsid w:val="006740D3"/>
    <w:rsid w:val="00674BC5"/>
    <w:rsid w:val="00674FAF"/>
    <w:rsid w:val="0067501D"/>
    <w:rsid w:val="006756FE"/>
    <w:rsid w:val="00675C55"/>
    <w:rsid w:val="00675C56"/>
    <w:rsid w:val="00676983"/>
    <w:rsid w:val="00676F93"/>
    <w:rsid w:val="00677279"/>
    <w:rsid w:val="00677D70"/>
    <w:rsid w:val="00680488"/>
    <w:rsid w:val="00680787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0AC"/>
    <w:rsid w:val="0068537C"/>
    <w:rsid w:val="0068645D"/>
    <w:rsid w:val="00686603"/>
    <w:rsid w:val="006867B1"/>
    <w:rsid w:val="006869A0"/>
    <w:rsid w:val="0068726C"/>
    <w:rsid w:val="006873BC"/>
    <w:rsid w:val="006874F3"/>
    <w:rsid w:val="00687975"/>
    <w:rsid w:val="006902E9"/>
    <w:rsid w:val="006904D2"/>
    <w:rsid w:val="006906AA"/>
    <w:rsid w:val="006907AF"/>
    <w:rsid w:val="00690AB2"/>
    <w:rsid w:val="00690BAD"/>
    <w:rsid w:val="00690BB3"/>
    <w:rsid w:val="00690EC3"/>
    <w:rsid w:val="0069167F"/>
    <w:rsid w:val="0069182F"/>
    <w:rsid w:val="00691B2A"/>
    <w:rsid w:val="00692B14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B9"/>
    <w:rsid w:val="006A4187"/>
    <w:rsid w:val="006A431C"/>
    <w:rsid w:val="006A43C7"/>
    <w:rsid w:val="006A4681"/>
    <w:rsid w:val="006A470A"/>
    <w:rsid w:val="006A471A"/>
    <w:rsid w:val="006A4C53"/>
    <w:rsid w:val="006A562B"/>
    <w:rsid w:val="006A6AD7"/>
    <w:rsid w:val="006B0113"/>
    <w:rsid w:val="006B0200"/>
    <w:rsid w:val="006B0426"/>
    <w:rsid w:val="006B12A8"/>
    <w:rsid w:val="006B1583"/>
    <w:rsid w:val="006B1E38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4D3"/>
    <w:rsid w:val="006D281C"/>
    <w:rsid w:val="006D2900"/>
    <w:rsid w:val="006D3185"/>
    <w:rsid w:val="006D3539"/>
    <w:rsid w:val="006D50D5"/>
    <w:rsid w:val="006D51B9"/>
    <w:rsid w:val="006D5D92"/>
    <w:rsid w:val="006D6C3C"/>
    <w:rsid w:val="006D6DE0"/>
    <w:rsid w:val="006D6F9B"/>
    <w:rsid w:val="006D78C4"/>
    <w:rsid w:val="006D7944"/>
    <w:rsid w:val="006D7BC5"/>
    <w:rsid w:val="006E003A"/>
    <w:rsid w:val="006E09C5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5B8C"/>
    <w:rsid w:val="006E7F6A"/>
    <w:rsid w:val="006F0596"/>
    <w:rsid w:val="006F0894"/>
    <w:rsid w:val="006F0FA4"/>
    <w:rsid w:val="006F13AB"/>
    <w:rsid w:val="006F2001"/>
    <w:rsid w:val="006F2328"/>
    <w:rsid w:val="006F2A97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5FD9"/>
    <w:rsid w:val="006F68D7"/>
    <w:rsid w:val="006F68FE"/>
    <w:rsid w:val="006F6965"/>
    <w:rsid w:val="006F6CA7"/>
    <w:rsid w:val="006F73B3"/>
    <w:rsid w:val="006F74CD"/>
    <w:rsid w:val="006F74FC"/>
    <w:rsid w:val="006F790C"/>
    <w:rsid w:val="006F7D7C"/>
    <w:rsid w:val="00700354"/>
    <w:rsid w:val="0070062B"/>
    <w:rsid w:val="00700A39"/>
    <w:rsid w:val="00701051"/>
    <w:rsid w:val="007014F9"/>
    <w:rsid w:val="00701989"/>
    <w:rsid w:val="00701E64"/>
    <w:rsid w:val="00701F64"/>
    <w:rsid w:val="00701FEA"/>
    <w:rsid w:val="0070210A"/>
    <w:rsid w:val="00702458"/>
    <w:rsid w:val="007026E9"/>
    <w:rsid w:val="00702A26"/>
    <w:rsid w:val="00702F3A"/>
    <w:rsid w:val="00703082"/>
    <w:rsid w:val="00703B99"/>
    <w:rsid w:val="0070439E"/>
    <w:rsid w:val="007052DC"/>
    <w:rsid w:val="0070534B"/>
    <w:rsid w:val="00705CDB"/>
    <w:rsid w:val="00705E09"/>
    <w:rsid w:val="007061FC"/>
    <w:rsid w:val="00706BE9"/>
    <w:rsid w:val="00706F6C"/>
    <w:rsid w:val="00707647"/>
    <w:rsid w:val="00710034"/>
    <w:rsid w:val="007109C7"/>
    <w:rsid w:val="00710A81"/>
    <w:rsid w:val="00710CE2"/>
    <w:rsid w:val="00711D9D"/>
    <w:rsid w:val="00711EA0"/>
    <w:rsid w:val="00713189"/>
    <w:rsid w:val="00713243"/>
    <w:rsid w:val="007132B0"/>
    <w:rsid w:val="007132F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A05"/>
    <w:rsid w:val="00722B35"/>
    <w:rsid w:val="00723AA9"/>
    <w:rsid w:val="00723EEF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611"/>
    <w:rsid w:val="0073689F"/>
    <w:rsid w:val="007368DE"/>
    <w:rsid w:val="0073694C"/>
    <w:rsid w:val="00736FB7"/>
    <w:rsid w:val="00737135"/>
    <w:rsid w:val="007375FF"/>
    <w:rsid w:val="007377FC"/>
    <w:rsid w:val="00740278"/>
    <w:rsid w:val="00740757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D1C"/>
    <w:rsid w:val="00747D71"/>
    <w:rsid w:val="00751224"/>
    <w:rsid w:val="00751BF8"/>
    <w:rsid w:val="00751D6E"/>
    <w:rsid w:val="00751EF2"/>
    <w:rsid w:val="0075230E"/>
    <w:rsid w:val="00753004"/>
    <w:rsid w:val="00753028"/>
    <w:rsid w:val="007534C6"/>
    <w:rsid w:val="0075372D"/>
    <w:rsid w:val="00753AA0"/>
    <w:rsid w:val="00753C70"/>
    <w:rsid w:val="00753EC3"/>
    <w:rsid w:val="0075408A"/>
    <w:rsid w:val="00754403"/>
    <w:rsid w:val="00754566"/>
    <w:rsid w:val="007545C4"/>
    <w:rsid w:val="0075468B"/>
    <w:rsid w:val="0075491A"/>
    <w:rsid w:val="0075526B"/>
    <w:rsid w:val="007555CE"/>
    <w:rsid w:val="00755756"/>
    <w:rsid w:val="00755796"/>
    <w:rsid w:val="007564CA"/>
    <w:rsid w:val="00756A23"/>
    <w:rsid w:val="007578BC"/>
    <w:rsid w:val="00757B41"/>
    <w:rsid w:val="00757E40"/>
    <w:rsid w:val="0076008E"/>
    <w:rsid w:val="0076025D"/>
    <w:rsid w:val="007603CD"/>
    <w:rsid w:val="00760EDA"/>
    <w:rsid w:val="007610AB"/>
    <w:rsid w:val="00761FBA"/>
    <w:rsid w:val="00762631"/>
    <w:rsid w:val="007626A7"/>
    <w:rsid w:val="00762810"/>
    <w:rsid w:val="00762AAF"/>
    <w:rsid w:val="00762F8E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67A3E"/>
    <w:rsid w:val="00770813"/>
    <w:rsid w:val="007709D9"/>
    <w:rsid w:val="00770B9C"/>
    <w:rsid w:val="00770C75"/>
    <w:rsid w:val="00771145"/>
    <w:rsid w:val="007718E1"/>
    <w:rsid w:val="00771C28"/>
    <w:rsid w:val="00771DE3"/>
    <w:rsid w:val="00771EC2"/>
    <w:rsid w:val="00771FD8"/>
    <w:rsid w:val="00772235"/>
    <w:rsid w:val="00772780"/>
    <w:rsid w:val="00772CB5"/>
    <w:rsid w:val="00772F13"/>
    <w:rsid w:val="00772F37"/>
    <w:rsid w:val="00772FCE"/>
    <w:rsid w:val="00773128"/>
    <w:rsid w:val="007732B5"/>
    <w:rsid w:val="007737CC"/>
    <w:rsid w:val="007739E7"/>
    <w:rsid w:val="0077415D"/>
    <w:rsid w:val="007741F4"/>
    <w:rsid w:val="0077487B"/>
    <w:rsid w:val="00774C4E"/>
    <w:rsid w:val="0077508A"/>
    <w:rsid w:val="007752C7"/>
    <w:rsid w:val="00775994"/>
    <w:rsid w:val="00775E23"/>
    <w:rsid w:val="00775EF8"/>
    <w:rsid w:val="00776A95"/>
    <w:rsid w:val="0077739A"/>
    <w:rsid w:val="00777492"/>
    <w:rsid w:val="00777724"/>
    <w:rsid w:val="0077780D"/>
    <w:rsid w:val="007801D1"/>
    <w:rsid w:val="00780616"/>
    <w:rsid w:val="00780641"/>
    <w:rsid w:val="00780820"/>
    <w:rsid w:val="0078121B"/>
    <w:rsid w:val="00781B60"/>
    <w:rsid w:val="00782B4F"/>
    <w:rsid w:val="00782F35"/>
    <w:rsid w:val="0078411E"/>
    <w:rsid w:val="007854AE"/>
    <w:rsid w:val="00785F86"/>
    <w:rsid w:val="007862BA"/>
    <w:rsid w:val="007864F9"/>
    <w:rsid w:val="00786E6F"/>
    <w:rsid w:val="00786F8B"/>
    <w:rsid w:val="0078764A"/>
    <w:rsid w:val="007900BF"/>
    <w:rsid w:val="007905D2"/>
    <w:rsid w:val="00790C11"/>
    <w:rsid w:val="00790D61"/>
    <w:rsid w:val="00791302"/>
    <w:rsid w:val="0079148B"/>
    <w:rsid w:val="00791CED"/>
    <w:rsid w:val="007920E5"/>
    <w:rsid w:val="00792196"/>
    <w:rsid w:val="00792505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269"/>
    <w:rsid w:val="007972AD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22B6"/>
    <w:rsid w:val="007A22DF"/>
    <w:rsid w:val="007A2626"/>
    <w:rsid w:val="007A29C8"/>
    <w:rsid w:val="007A3428"/>
    <w:rsid w:val="007A3B6A"/>
    <w:rsid w:val="007A3E41"/>
    <w:rsid w:val="007A4BAC"/>
    <w:rsid w:val="007A5603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67F3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06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77F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F89"/>
    <w:rsid w:val="007F115B"/>
    <w:rsid w:val="007F11BB"/>
    <w:rsid w:val="007F13EC"/>
    <w:rsid w:val="007F1415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6039"/>
    <w:rsid w:val="007F6616"/>
    <w:rsid w:val="007F687A"/>
    <w:rsid w:val="007F6FFB"/>
    <w:rsid w:val="007F73C9"/>
    <w:rsid w:val="007F7903"/>
    <w:rsid w:val="007F7C9C"/>
    <w:rsid w:val="007F7FCF"/>
    <w:rsid w:val="00800952"/>
    <w:rsid w:val="00800E89"/>
    <w:rsid w:val="008012EF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4848"/>
    <w:rsid w:val="00804A35"/>
    <w:rsid w:val="00806484"/>
    <w:rsid w:val="00806A4D"/>
    <w:rsid w:val="00806B0F"/>
    <w:rsid w:val="00806F53"/>
    <w:rsid w:val="0080770C"/>
    <w:rsid w:val="00807998"/>
    <w:rsid w:val="00807B1F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5BE"/>
    <w:rsid w:val="00812884"/>
    <w:rsid w:val="00812C71"/>
    <w:rsid w:val="00813307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3D7"/>
    <w:rsid w:val="0082541C"/>
    <w:rsid w:val="0082580F"/>
    <w:rsid w:val="00825979"/>
    <w:rsid w:val="008268C8"/>
    <w:rsid w:val="008269C8"/>
    <w:rsid w:val="00827349"/>
    <w:rsid w:val="008277D5"/>
    <w:rsid w:val="008279D4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18"/>
    <w:rsid w:val="008337F9"/>
    <w:rsid w:val="00833848"/>
    <w:rsid w:val="00833C6E"/>
    <w:rsid w:val="00834382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453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0D2"/>
    <w:rsid w:val="0084419E"/>
    <w:rsid w:val="00844329"/>
    <w:rsid w:val="00844C31"/>
    <w:rsid w:val="00845062"/>
    <w:rsid w:val="0084545B"/>
    <w:rsid w:val="008454CE"/>
    <w:rsid w:val="00846289"/>
    <w:rsid w:val="00846421"/>
    <w:rsid w:val="0084652F"/>
    <w:rsid w:val="00846E75"/>
    <w:rsid w:val="00847816"/>
    <w:rsid w:val="008478D7"/>
    <w:rsid w:val="00847E2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545B"/>
    <w:rsid w:val="00855CEA"/>
    <w:rsid w:val="00855D96"/>
    <w:rsid w:val="00855E41"/>
    <w:rsid w:val="0085688F"/>
    <w:rsid w:val="00856A3A"/>
    <w:rsid w:val="00856F88"/>
    <w:rsid w:val="00857420"/>
    <w:rsid w:val="00857A4D"/>
    <w:rsid w:val="00857FD1"/>
    <w:rsid w:val="008603DF"/>
    <w:rsid w:val="008606D0"/>
    <w:rsid w:val="008606F0"/>
    <w:rsid w:val="008608A3"/>
    <w:rsid w:val="00861269"/>
    <w:rsid w:val="008618A8"/>
    <w:rsid w:val="00861DD7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127"/>
    <w:rsid w:val="0087013C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5"/>
    <w:rsid w:val="00877B8D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906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868E1"/>
    <w:rsid w:val="00887255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CC8"/>
    <w:rsid w:val="00894D27"/>
    <w:rsid w:val="00895135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43"/>
    <w:rsid w:val="008A1BF2"/>
    <w:rsid w:val="008A1F0F"/>
    <w:rsid w:val="008A2210"/>
    <w:rsid w:val="008A230F"/>
    <w:rsid w:val="008A2466"/>
    <w:rsid w:val="008A2E80"/>
    <w:rsid w:val="008A2EC9"/>
    <w:rsid w:val="008A3F7A"/>
    <w:rsid w:val="008A3F7F"/>
    <w:rsid w:val="008A4360"/>
    <w:rsid w:val="008A47A5"/>
    <w:rsid w:val="008A54BC"/>
    <w:rsid w:val="008A5D5C"/>
    <w:rsid w:val="008A5F29"/>
    <w:rsid w:val="008A62EF"/>
    <w:rsid w:val="008A62F1"/>
    <w:rsid w:val="008A6449"/>
    <w:rsid w:val="008A65A6"/>
    <w:rsid w:val="008A6925"/>
    <w:rsid w:val="008A69DD"/>
    <w:rsid w:val="008B04E1"/>
    <w:rsid w:val="008B09D0"/>
    <w:rsid w:val="008B1488"/>
    <w:rsid w:val="008B15D1"/>
    <w:rsid w:val="008B1FDE"/>
    <w:rsid w:val="008B24E0"/>
    <w:rsid w:val="008B2CC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732"/>
    <w:rsid w:val="008C2C04"/>
    <w:rsid w:val="008C3552"/>
    <w:rsid w:val="008C3C9D"/>
    <w:rsid w:val="008C415F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C7ECF"/>
    <w:rsid w:val="008D0418"/>
    <w:rsid w:val="008D054E"/>
    <w:rsid w:val="008D09DB"/>
    <w:rsid w:val="008D0EA4"/>
    <w:rsid w:val="008D1592"/>
    <w:rsid w:val="008D199F"/>
    <w:rsid w:val="008D1C01"/>
    <w:rsid w:val="008D2387"/>
    <w:rsid w:val="008D263F"/>
    <w:rsid w:val="008D27C5"/>
    <w:rsid w:val="008D2A16"/>
    <w:rsid w:val="008D2F58"/>
    <w:rsid w:val="008D3053"/>
    <w:rsid w:val="008D3415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0F59"/>
    <w:rsid w:val="008E13ED"/>
    <w:rsid w:val="008E1AAC"/>
    <w:rsid w:val="008E1F1C"/>
    <w:rsid w:val="008E235C"/>
    <w:rsid w:val="008E2FF5"/>
    <w:rsid w:val="008E31B5"/>
    <w:rsid w:val="008E32AC"/>
    <w:rsid w:val="008E347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EB0"/>
    <w:rsid w:val="00902216"/>
    <w:rsid w:val="00902429"/>
    <w:rsid w:val="009025A5"/>
    <w:rsid w:val="009025B4"/>
    <w:rsid w:val="00902C33"/>
    <w:rsid w:val="00903A3B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8C"/>
    <w:rsid w:val="009166BF"/>
    <w:rsid w:val="009168EE"/>
    <w:rsid w:val="00917C44"/>
    <w:rsid w:val="009202D2"/>
    <w:rsid w:val="00920C08"/>
    <w:rsid w:val="009210E6"/>
    <w:rsid w:val="00921119"/>
    <w:rsid w:val="009214A4"/>
    <w:rsid w:val="00921597"/>
    <w:rsid w:val="009221F0"/>
    <w:rsid w:val="009222C2"/>
    <w:rsid w:val="0092265D"/>
    <w:rsid w:val="009235A9"/>
    <w:rsid w:val="009239FE"/>
    <w:rsid w:val="00923E27"/>
    <w:rsid w:val="0092474A"/>
    <w:rsid w:val="0092476D"/>
    <w:rsid w:val="00925ABB"/>
    <w:rsid w:val="00925B39"/>
    <w:rsid w:val="00926533"/>
    <w:rsid w:val="00926D5F"/>
    <w:rsid w:val="00926DCE"/>
    <w:rsid w:val="00926E3B"/>
    <w:rsid w:val="00926F21"/>
    <w:rsid w:val="00926F9C"/>
    <w:rsid w:val="00926FCA"/>
    <w:rsid w:val="00926FFD"/>
    <w:rsid w:val="0092771A"/>
    <w:rsid w:val="0093006B"/>
    <w:rsid w:val="00931A0E"/>
    <w:rsid w:val="00931C8F"/>
    <w:rsid w:val="00931EAB"/>
    <w:rsid w:val="00931ECA"/>
    <w:rsid w:val="00931F82"/>
    <w:rsid w:val="009331EE"/>
    <w:rsid w:val="00933625"/>
    <w:rsid w:val="009336B6"/>
    <w:rsid w:val="00933DC8"/>
    <w:rsid w:val="00934B89"/>
    <w:rsid w:val="00934C51"/>
    <w:rsid w:val="00935142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E8"/>
    <w:rsid w:val="00944897"/>
    <w:rsid w:val="00944C29"/>
    <w:rsid w:val="00944FA3"/>
    <w:rsid w:val="00945262"/>
    <w:rsid w:val="0094571D"/>
    <w:rsid w:val="00945D6D"/>
    <w:rsid w:val="00945DEB"/>
    <w:rsid w:val="009475B9"/>
    <w:rsid w:val="00947790"/>
    <w:rsid w:val="00947A5C"/>
    <w:rsid w:val="009506C8"/>
    <w:rsid w:val="0095074A"/>
    <w:rsid w:val="00950768"/>
    <w:rsid w:val="009508F7"/>
    <w:rsid w:val="0095098A"/>
    <w:rsid w:val="0095168C"/>
    <w:rsid w:val="009517BC"/>
    <w:rsid w:val="0095183F"/>
    <w:rsid w:val="00951C6A"/>
    <w:rsid w:val="00951C77"/>
    <w:rsid w:val="0095294C"/>
    <w:rsid w:val="0095338F"/>
    <w:rsid w:val="0095395D"/>
    <w:rsid w:val="00953B8C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62"/>
    <w:rsid w:val="009619B1"/>
    <w:rsid w:val="00961A62"/>
    <w:rsid w:val="00961AFD"/>
    <w:rsid w:val="0096231E"/>
    <w:rsid w:val="00962A81"/>
    <w:rsid w:val="00962BED"/>
    <w:rsid w:val="009634D7"/>
    <w:rsid w:val="0096388A"/>
    <w:rsid w:val="009647AF"/>
    <w:rsid w:val="00964A0E"/>
    <w:rsid w:val="00964BFA"/>
    <w:rsid w:val="0096521B"/>
    <w:rsid w:val="00965B91"/>
    <w:rsid w:val="009667DB"/>
    <w:rsid w:val="00966D26"/>
    <w:rsid w:val="0096768B"/>
    <w:rsid w:val="00967AAC"/>
    <w:rsid w:val="00967B7C"/>
    <w:rsid w:val="00970154"/>
    <w:rsid w:val="009703B5"/>
    <w:rsid w:val="0097096A"/>
    <w:rsid w:val="00970EE8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412"/>
    <w:rsid w:val="00976665"/>
    <w:rsid w:val="009774AA"/>
    <w:rsid w:val="00977787"/>
    <w:rsid w:val="00977BF3"/>
    <w:rsid w:val="00977ED0"/>
    <w:rsid w:val="00980121"/>
    <w:rsid w:val="0098015F"/>
    <w:rsid w:val="00980733"/>
    <w:rsid w:val="00980994"/>
    <w:rsid w:val="0098213D"/>
    <w:rsid w:val="0098233A"/>
    <w:rsid w:val="00982883"/>
    <w:rsid w:val="009828B4"/>
    <w:rsid w:val="0098373B"/>
    <w:rsid w:val="009837B7"/>
    <w:rsid w:val="00983B30"/>
    <w:rsid w:val="00983BC1"/>
    <w:rsid w:val="00983BDC"/>
    <w:rsid w:val="00983F9B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599"/>
    <w:rsid w:val="00991885"/>
    <w:rsid w:val="00991C33"/>
    <w:rsid w:val="009921A3"/>
    <w:rsid w:val="00992720"/>
    <w:rsid w:val="0099292C"/>
    <w:rsid w:val="00992A95"/>
    <w:rsid w:val="00992C38"/>
    <w:rsid w:val="00992ECC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7E4"/>
    <w:rsid w:val="009A4E7D"/>
    <w:rsid w:val="009A5001"/>
    <w:rsid w:val="009A5157"/>
    <w:rsid w:val="009A52AB"/>
    <w:rsid w:val="009A624F"/>
    <w:rsid w:val="009A6502"/>
    <w:rsid w:val="009A677E"/>
    <w:rsid w:val="009A6922"/>
    <w:rsid w:val="009A69DE"/>
    <w:rsid w:val="009A708E"/>
    <w:rsid w:val="009A7508"/>
    <w:rsid w:val="009A7916"/>
    <w:rsid w:val="009A79B2"/>
    <w:rsid w:val="009A7AE7"/>
    <w:rsid w:val="009B001F"/>
    <w:rsid w:val="009B0263"/>
    <w:rsid w:val="009B055D"/>
    <w:rsid w:val="009B069D"/>
    <w:rsid w:val="009B07C7"/>
    <w:rsid w:val="009B0823"/>
    <w:rsid w:val="009B08F8"/>
    <w:rsid w:val="009B0C96"/>
    <w:rsid w:val="009B0D02"/>
    <w:rsid w:val="009B0D60"/>
    <w:rsid w:val="009B1AAB"/>
    <w:rsid w:val="009B1B45"/>
    <w:rsid w:val="009B37AA"/>
    <w:rsid w:val="009B3929"/>
    <w:rsid w:val="009B3977"/>
    <w:rsid w:val="009B443E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623E"/>
    <w:rsid w:val="009C6470"/>
    <w:rsid w:val="009C6A3D"/>
    <w:rsid w:val="009C6D05"/>
    <w:rsid w:val="009C7868"/>
    <w:rsid w:val="009C7924"/>
    <w:rsid w:val="009C7C4B"/>
    <w:rsid w:val="009C7C61"/>
    <w:rsid w:val="009C7ECA"/>
    <w:rsid w:val="009D03CE"/>
    <w:rsid w:val="009D0515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7260"/>
    <w:rsid w:val="009D7A1C"/>
    <w:rsid w:val="009D7FE0"/>
    <w:rsid w:val="009E0224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4A7A"/>
    <w:rsid w:val="009E57A1"/>
    <w:rsid w:val="009E5ABD"/>
    <w:rsid w:val="009E63B9"/>
    <w:rsid w:val="009E6703"/>
    <w:rsid w:val="009E6EBC"/>
    <w:rsid w:val="009E78E2"/>
    <w:rsid w:val="009E7A62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4A6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BFE"/>
    <w:rsid w:val="00A12E25"/>
    <w:rsid w:val="00A12ED5"/>
    <w:rsid w:val="00A13B55"/>
    <w:rsid w:val="00A13D53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26D0"/>
    <w:rsid w:val="00A22E43"/>
    <w:rsid w:val="00A22F44"/>
    <w:rsid w:val="00A23936"/>
    <w:rsid w:val="00A24446"/>
    <w:rsid w:val="00A24B62"/>
    <w:rsid w:val="00A250DE"/>
    <w:rsid w:val="00A257C8"/>
    <w:rsid w:val="00A25ACC"/>
    <w:rsid w:val="00A25AFA"/>
    <w:rsid w:val="00A2692F"/>
    <w:rsid w:val="00A269E5"/>
    <w:rsid w:val="00A27436"/>
    <w:rsid w:val="00A2765E"/>
    <w:rsid w:val="00A278E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5718"/>
    <w:rsid w:val="00A35B5F"/>
    <w:rsid w:val="00A36E23"/>
    <w:rsid w:val="00A36E5F"/>
    <w:rsid w:val="00A37095"/>
    <w:rsid w:val="00A37239"/>
    <w:rsid w:val="00A40014"/>
    <w:rsid w:val="00A40A4E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2D4D"/>
    <w:rsid w:val="00A5379F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57E46"/>
    <w:rsid w:val="00A6125A"/>
    <w:rsid w:val="00A61A90"/>
    <w:rsid w:val="00A61C5C"/>
    <w:rsid w:val="00A61D27"/>
    <w:rsid w:val="00A62320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6E3B"/>
    <w:rsid w:val="00A673EE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AB7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F1"/>
    <w:rsid w:val="00A86A6A"/>
    <w:rsid w:val="00A86AFF"/>
    <w:rsid w:val="00A87B36"/>
    <w:rsid w:val="00A9068F"/>
    <w:rsid w:val="00A90882"/>
    <w:rsid w:val="00A90C20"/>
    <w:rsid w:val="00A914AA"/>
    <w:rsid w:val="00A915E2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3D5A"/>
    <w:rsid w:val="00A94CE5"/>
    <w:rsid w:val="00A94E61"/>
    <w:rsid w:val="00A96222"/>
    <w:rsid w:val="00AA0316"/>
    <w:rsid w:val="00AA058B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606"/>
    <w:rsid w:val="00AA59B6"/>
    <w:rsid w:val="00AA64FF"/>
    <w:rsid w:val="00AA651A"/>
    <w:rsid w:val="00AA6A94"/>
    <w:rsid w:val="00AA6EBE"/>
    <w:rsid w:val="00AA7039"/>
    <w:rsid w:val="00AA79BF"/>
    <w:rsid w:val="00AA7B8E"/>
    <w:rsid w:val="00AB044E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3A8"/>
    <w:rsid w:val="00AB35A0"/>
    <w:rsid w:val="00AB3AA9"/>
    <w:rsid w:val="00AB47BA"/>
    <w:rsid w:val="00AB4EE4"/>
    <w:rsid w:val="00AB577A"/>
    <w:rsid w:val="00AB57F8"/>
    <w:rsid w:val="00AB5C06"/>
    <w:rsid w:val="00AB5C3B"/>
    <w:rsid w:val="00AB5E2C"/>
    <w:rsid w:val="00AB62D9"/>
    <w:rsid w:val="00AB646A"/>
    <w:rsid w:val="00AB6699"/>
    <w:rsid w:val="00AB6B5D"/>
    <w:rsid w:val="00AB6C0E"/>
    <w:rsid w:val="00AB6FD2"/>
    <w:rsid w:val="00AB74CE"/>
    <w:rsid w:val="00AB7769"/>
    <w:rsid w:val="00AB7CAC"/>
    <w:rsid w:val="00AC0383"/>
    <w:rsid w:val="00AC06A1"/>
    <w:rsid w:val="00AC1E51"/>
    <w:rsid w:val="00AC1F49"/>
    <w:rsid w:val="00AC2007"/>
    <w:rsid w:val="00AC211D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743"/>
    <w:rsid w:val="00AC5AC8"/>
    <w:rsid w:val="00AC5FDB"/>
    <w:rsid w:val="00AC655B"/>
    <w:rsid w:val="00AC6807"/>
    <w:rsid w:val="00AC6966"/>
    <w:rsid w:val="00AC69AF"/>
    <w:rsid w:val="00AC6E13"/>
    <w:rsid w:val="00AC6E6E"/>
    <w:rsid w:val="00AC7002"/>
    <w:rsid w:val="00AC7278"/>
    <w:rsid w:val="00AC79D2"/>
    <w:rsid w:val="00AD03D1"/>
    <w:rsid w:val="00AD082B"/>
    <w:rsid w:val="00AD0B01"/>
    <w:rsid w:val="00AD12DE"/>
    <w:rsid w:val="00AD1721"/>
    <w:rsid w:val="00AD2136"/>
    <w:rsid w:val="00AD27BB"/>
    <w:rsid w:val="00AD38FA"/>
    <w:rsid w:val="00AD3AB9"/>
    <w:rsid w:val="00AD3E19"/>
    <w:rsid w:val="00AD421F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694"/>
    <w:rsid w:val="00AE07BC"/>
    <w:rsid w:val="00AE0A85"/>
    <w:rsid w:val="00AE1181"/>
    <w:rsid w:val="00AE1A53"/>
    <w:rsid w:val="00AE1D32"/>
    <w:rsid w:val="00AE2332"/>
    <w:rsid w:val="00AE2E3B"/>
    <w:rsid w:val="00AE3CA3"/>
    <w:rsid w:val="00AE4F69"/>
    <w:rsid w:val="00AE5223"/>
    <w:rsid w:val="00AE5395"/>
    <w:rsid w:val="00AE56F4"/>
    <w:rsid w:val="00AE58F6"/>
    <w:rsid w:val="00AE6151"/>
    <w:rsid w:val="00AE79D4"/>
    <w:rsid w:val="00AF0388"/>
    <w:rsid w:val="00AF0D80"/>
    <w:rsid w:val="00AF14D1"/>
    <w:rsid w:val="00AF1A16"/>
    <w:rsid w:val="00AF20E3"/>
    <w:rsid w:val="00AF245C"/>
    <w:rsid w:val="00AF2A60"/>
    <w:rsid w:val="00AF327F"/>
    <w:rsid w:val="00AF3CAA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003"/>
    <w:rsid w:val="00B044F8"/>
    <w:rsid w:val="00B04A9C"/>
    <w:rsid w:val="00B04B41"/>
    <w:rsid w:val="00B04C53"/>
    <w:rsid w:val="00B04C8E"/>
    <w:rsid w:val="00B06006"/>
    <w:rsid w:val="00B06E04"/>
    <w:rsid w:val="00B07358"/>
    <w:rsid w:val="00B073D2"/>
    <w:rsid w:val="00B077FE"/>
    <w:rsid w:val="00B10579"/>
    <w:rsid w:val="00B1109C"/>
    <w:rsid w:val="00B1130A"/>
    <w:rsid w:val="00B11619"/>
    <w:rsid w:val="00B117D3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B7A"/>
    <w:rsid w:val="00B15E7C"/>
    <w:rsid w:val="00B164E1"/>
    <w:rsid w:val="00B16AC0"/>
    <w:rsid w:val="00B16C1E"/>
    <w:rsid w:val="00B17139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6E9"/>
    <w:rsid w:val="00B21D8C"/>
    <w:rsid w:val="00B2289C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994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2DD6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B53"/>
    <w:rsid w:val="00B50D05"/>
    <w:rsid w:val="00B51D0F"/>
    <w:rsid w:val="00B53AE1"/>
    <w:rsid w:val="00B53CFF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638"/>
    <w:rsid w:val="00B73B7D"/>
    <w:rsid w:val="00B740DE"/>
    <w:rsid w:val="00B743F1"/>
    <w:rsid w:val="00B74473"/>
    <w:rsid w:val="00B74A7D"/>
    <w:rsid w:val="00B74EC6"/>
    <w:rsid w:val="00B755BB"/>
    <w:rsid w:val="00B764B3"/>
    <w:rsid w:val="00B77376"/>
    <w:rsid w:val="00B7759A"/>
    <w:rsid w:val="00B77FEB"/>
    <w:rsid w:val="00B80FE2"/>
    <w:rsid w:val="00B81130"/>
    <w:rsid w:val="00B81182"/>
    <w:rsid w:val="00B81B47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3EC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9E"/>
    <w:rsid w:val="00B90CEA"/>
    <w:rsid w:val="00B90DA6"/>
    <w:rsid w:val="00B912AD"/>
    <w:rsid w:val="00B918FE"/>
    <w:rsid w:val="00B91FDC"/>
    <w:rsid w:val="00B92584"/>
    <w:rsid w:val="00B92B01"/>
    <w:rsid w:val="00B9499C"/>
    <w:rsid w:val="00B94FBE"/>
    <w:rsid w:val="00B9500B"/>
    <w:rsid w:val="00B95AB6"/>
    <w:rsid w:val="00B95C43"/>
    <w:rsid w:val="00B967C2"/>
    <w:rsid w:val="00B96EC2"/>
    <w:rsid w:val="00B96EE4"/>
    <w:rsid w:val="00B97064"/>
    <w:rsid w:val="00B974ED"/>
    <w:rsid w:val="00B97571"/>
    <w:rsid w:val="00B975FE"/>
    <w:rsid w:val="00B97851"/>
    <w:rsid w:val="00B979A5"/>
    <w:rsid w:val="00B97AAE"/>
    <w:rsid w:val="00B97CE4"/>
    <w:rsid w:val="00BA0624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EBB"/>
    <w:rsid w:val="00BA3F04"/>
    <w:rsid w:val="00BA4DEE"/>
    <w:rsid w:val="00BA4F50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BCD"/>
    <w:rsid w:val="00BA7E79"/>
    <w:rsid w:val="00BB03DA"/>
    <w:rsid w:val="00BB06C9"/>
    <w:rsid w:val="00BB0B25"/>
    <w:rsid w:val="00BB0C0C"/>
    <w:rsid w:val="00BB0ED3"/>
    <w:rsid w:val="00BB10D2"/>
    <w:rsid w:val="00BB1457"/>
    <w:rsid w:val="00BB14C0"/>
    <w:rsid w:val="00BB1D61"/>
    <w:rsid w:val="00BB27FB"/>
    <w:rsid w:val="00BB2DA3"/>
    <w:rsid w:val="00BB3BB8"/>
    <w:rsid w:val="00BB426F"/>
    <w:rsid w:val="00BB436E"/>
    <w:rsid w:val="00BB441A"/>
    <w:rsid w:val="00BB4C82"/>
    <w:rsid w:val="00BB53AE"/>
    <w:rsid w:val="00BB548B"/>
    <w:rsid w:val="00BB5E72"/>
    <w:rsid w:val="00BB669C"/>
    <w:rsid w:val="00BB6AAE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216A"/>
    <w:rsid w:val="00BC343C"/>
    <w:rsid w:val="00BC3652"/>
    <w:rsid w:val="00BC37D9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2E"/>
    <w:rsid w:val="00BD4BD4"/>
    <w:rsid w:val="00BD544E"/>
    <w:rsid w:val="00BD625D"/>
    <w:rsid w:val="00BD6264"/>
    <w:rsid w:val="00BD633C"/>
    <w:rsid w:val="00BD69FD"/>
    <w:rsid w:val="00BD75AB"/>
    <w:rsid w:val="00BD75E2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E05"/>
    <w:rsid w:val="00BF23EC"/>
    <w:rsid w:val="00BF2410"/>
    <w:rsid w:val="00BF318F"/>
    <w:rsid w:val="00BF3548"/>
    <w:rsid w:val="00BF37F3"/>
    <w:rsid w:val="00BF3A03"/>
    <w:rsid w:val="00BF3DC8"/>
    <w:rsid w:val="00BF403E"/>
    <w:rsid w:val="00BF40E2"/>
    <w:rsid w:val="00BF44E8"/>
    <w:rsid w:val="00BF4A5F"/>
    <w:rsid w:val="00BF5544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042"/>
    <w:rsid w:val="00C037AA"/>
    <w:rsid w:val="00C03AFB"/>
    <w:rsid w:val="00C0463E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1BA1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27D3F"/>
    <w:rsid w:val="00C300F2"/>
    <w:rsid w:val="00C3037B"/>
    <w:rsid w:val="00C30D2A"/>
    <w:rsid w:val="00C30D6B"/>
    <w:rsid w:val="00C30F81"/>
    <w:rsid w:val="00C310FB"/>
    <w:rsid w:val="00C313BB"/>
    <w:rsid w:val="00C31CA0"/>
    <w:rsid w:val="00C33058"/>
    <w:rsid w:val="00C3320D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6E3B"/>
    <w:rsid w:val="00C37188"/>
    <w:rsid w:val="00C377FD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4C25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29F"/>
    <w:rsid w:val="00C51B4E"/>
    <w:rsid w:val="00C51B6B"/>
    <w:rsid w:val="00C51BA8"/>
    <w:rsid w:val="00C522F0"/>
    <w:rsid w:val="00C52427"/>
    <w:rsid w:val="00C52DD4"/>
    <w:rsid w:val="00C52E86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655"/>
    <w:rsid w:val="00C55E15"/>
    <w:rsid w:val="00C57047"/>
    <w:rsid w:val="00C576B9"/>
    <w:rsid w:val="00C578E4"/>
    <w:rsid w:val="00C579C2"/>
    <w:rsid w:val="00C57CA2"/>
    <w:rsid w:val="00C60353"/>
    <w:rsid w:val="00C603A7"/>
    <w:rsid w:val="00C6049E"/>
    <w:rsid w:val="00C604D0"/>
    <w:rsid w:val="00C6077A"/>
    <w:rsid w:val="00C609CB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1BC"/>
    <w:rsid w:val="00C7625C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0BC"/>
    <w:rsid w:val="00C827DD"/>
    <w:rsid w:val="00C82E9B"/>
    <w:rsid w:val="00C83173"/>
    <w:rsid w:val="00C8336A"/>
    <w:rsid w:val="00C83537"/>
    <w:rsid w:val="00C83684"/>
    <w:rsid w:val="00C83CB6"/>
    <w:rsid w:val="00C83EBB"/>
    <w:rsid w:val="00C8511D"/>
    <w:rsid w:val="00C85210"/>
    <w:rsid w:val="00C85906"/>
    <w:rsid w:val="00C86651"/>
    <w:rsid w:val="00C86FF4"/>
    <w:rsid w:val="00C8726D"/>
    <w:rsid w:val="00C872FB"/>
    <w:rsid w:val="00C90BA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DFE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9CE"/>
    <w:rsid w:val="00CA7B99"/>
    <w:rsid w:val="00CA7CF3"/>
    <w:rsid w:val="00CB0024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5015"/>
    <w:rsid w:val="00CB53F6"/>
    <w:rsid w:val="00CB55C9"/>
    <w:rsid w:val="00CB5AE8"/>
    <w:rsid w:val="00CB5B1A"/>
    <w:rsid w:val="00CB61A9"/>
    <w:rsid w:val="00CB68CA"/>
    <w:rsid w:val="00CB6F0B"/>
    <w:rsid w:val="00CB7429"/>
    <w:rsid w:val="00CB7AEF"/>
    <w:rsid w:val="00CB7EC5"/>
    <w:rsid w:val="00CB7F98"/>
    <w:rsid w:val="00CC0023"/>
    <w:rsid w:val="00CC018D"/>
    <w:rsid w:val="00CC04D4"/>
    <w:rsid w:val="00CC0AE4"/>
    <w:rsid w:val="00CC0C5D"/>
    <w:rsid w:val="00CC2531"/>
    <w:rsid w:val="00CC2568"/>
    <w:rsid w:val="00CC276D"/>
    <w:rsid w:val="00CC2EEE"/>
    <w:rsid w:val="00CC3350"/>
    <w:rsid w:val="00CC457A"/>
    <w:rsid w:val="00CC5019"/>
    <w:rsid w:val="00CC51E1"/>
    <w:rsid w:val="00CC52A6"/>
    <w:rsid w:val="00CC5A3D"/>
    <w:rsid w:val="00CC5BD8"/>
    <w:rsid w:val="00CC5D0F"/>
    <w:rsid w:val="00CC5E2A"/>
    <w:rsid w:val="00CC5F40"/>
    <w:rsid w:val="00CC64A1"/>
    <w:rsid w:val="00CC6595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B55"/>
    <w:rsid w:val="00CE248A"/>
    <w:rsid w:val="00CE2CAB"/>
    <w:rsid w:val="00CE3A23"/>
    <w:rsid w:val="00CE3BD9"/>
    <w:rsid w:val="00CE404C"/>
    <w:rsid w:val="00CE4482"/>
    <w:rsid w:val="00CE459C"/>
    <w:rsid w:val="00CE4C22"/>
    <w:rsid w:val="00CE4D1D"/>
    <w:rsid w:val="00CE4F40"/>
    <w:rsid w:val="00CE5473"/>
    <w:rsid w:val="00CE597F"/>
    <w:rsid w:val="00CE5EAD"/>
    <w:rsid w:val="00CE60ED"/>
    <w:rsid w:val="00CE6427"/>
    <w:rsid w:val="00CE6552"/>
    <w:rsid w:val="00CE65F6"/>
    <w:rsid w:val="00CE6CDC"/>
    <w:rsid w:val="00CE74A1"/>
    <w:rsid w:val="00CE76C9"/>
    <w:rsid w:val="00CF038A"/>
    <w:rsid w:val="00CF1261"/>
    <w:rsid w:val="00CF1484"/>
    <w:rsid w:val="00CF229A"/>
    <w:rsid w:val="00CF24BD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484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B43"/>
    <w:rsid w:val="00D33CA4"/>
    <w:rsid w:val="00D345FE"/>
    <w:rsid w:val="00D348BB"/>
    <w:rsid w:val="00D354B3"/>
    <w:rsid w:val="00D3575E"/>
    <w:rsid w:val="00D35F5F"/>
    <w:rsid w:val="00D35FB6"/>
    <w:rsid w:val="00D36FD7"/>
    <w:rsid w:val="00D37152"/>
    <w:rsid w:val="00D37D86"/>
    <w:rsid w:val="00D405C2"/>
    <w:rsid w:val="00D408D4"/>
    <w:rsid w:val="00D410AE"/>
    <w:rsid w:val="00D41396"/>
    <w:rsid w:val="00D4163B"/>
    <w:rsid w:val="00D41BF1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5BC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C05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81F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B28"/>
    <w:rsid w:val="00D66C3E"/>
    <w:rsid w:val="00D671B2"/>
    <w:rsid w:val="00D6754D"/>
    <w:rsid w:val="00D67ADB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228"/>
    <w:rsid w:val="00D80488"/>
    <w:rsid w:val="00D804F3"/>
    <w:rsid w:val="00D805E7"/>
    <w:rsid w:val="00D80CB4"/>
    <w:rsid w:val="00D80DA8"/>
    <w:rsid w:val="00D8154D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398"/>
    <w:rsid w:val="00D903D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64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543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4E1"/>
    <w:rsid w:val="00DA3665"/>
    <w:rsid w:val="00DA3944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654"/>
    <w:rsid w:val="00DC182D"/>
    <w:rsid w:val="00DC1B82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546"/>
    <w:rsid w:val="00DD0DDA"/>
    <w:rsid w:val="00DD0EEB"/>
    <w:rsid w:val="00DD158C"/>
    <w:rsid w:val="00DD1ABA"/>
    <w:rsid w:val="00DD2B27"/>
    <w:rsid w:val="00DD2CA2"/>
    <w:rsid w:val="00DD3327"/>
    <w:rsid w:val="00DD4288"/>
    <w:rsid w:val="00DD454A"/>
    <w:rsid w:val="00DD48E9"/>
    <w:rsid w:val="00DD4B3F"/>
    <w:rsid w:val="00DD5870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B4D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5807"/>
    <w:rsid w:val="00DE6513"/>
    <w:rsid w:val="00DE6673"/>
    <w:rsid w:val="00DE69A4"/>
    <w:rsid w:val="00DE776F"/>
    <w:rsid w:val="00DE7B82"/>
    <w:rsid w:val="00DE7BEE"/>
    <w:rsid w:val="00DE7C3B"/>
    <w:rsid w:val="00DF0F24"/>
    <w:rsid w:val="00DF17B8"/>
    <w:rsid w:val="00DF1B5C"/>
    <w:rsid w:val="00DF1C9D"/>
    <w:rsid w:val="00DF210D"/>
    <w:rsid w:val="00DF30E5"/>
    <w:rsid w:val="00DF3D32"/>
    <w:rsid w:val="00DF3E32"/>
    <w:rsid w:val="00DF3F7C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5F3"/>
    <w:rsid w:val="00DF78FA"/>
    <w:rsid w:val="00DF7F90"/>
    <w:rsid w:val="00E00039"/>
    <w:rsid w:val="00E00075"/>
    <w:rsid w:val="00E0026F"/>
    <w:rsid w:val="00E00941"/>
    <w:rsid w:val="00E00BE0"/>
    <w:rsid w:val="00E00E7F"/>
    <w:rsid w:val="00E01643"/>
    <w:rsid w:val="00E016FC"/>
    <w:rsid w:val="00E01772"/>
    <w:rsid w:val="00E01F99"/>
    <w:rsid w:val="00E02873"/>
    <w:rsid w:val="00E02AA3"/>
    <w:rsid w:val="00E02CAB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2060D"/>
    <w:rsid w:val="00E2060E"/>
    <w:rsid w:val="00E208CE"/>
    <w:rsid w:val="00E20B84"/>
    <w:rsid w:val="00E20DC5"/>
    <w:rsid w:val="00E21DC2"/>
    <w:rsid w:val="00E223E0"/>
    <w:rsid w:val="00E22BE4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3FD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7F5"/>
    <w:rsid w:val="00E349CD"/>
    <w:rsid w:val="00E34DFF"/>
    <w:rsid w:val="00E34EB2"/>
    <w:rsid w:val="00E3500C"/>
    <w:rsid w:val="00E3537E"/>
    <w:rsid w:val="00E358CE"/>
    <w:rsid w:val="00E36AB7"/>
    <w:rsid w:val="00E3708A"/>
    <w:rsid w:val="00E370E1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4BD"/>
    <w:rsid w:val="00E4319F"/>
    <w:rsid w:val="00E438A8"/>
    <w:rsid w:val="00E43A74"/>
    <w:rsid w:val="00E43E0E"/>
    <w:rsid w:val="00E44077"/>
    <w:rsid w:val="00E44F09"/>
    <w:rsid w:val="00E4511D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47E5D"/>
    <w:rsid w:val="00E5030D"/>
    <w:rsid w:val="00E50511"/>
    <w:rsid w:val="00E5053A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F8E"/>
    <w:rsid w:val="00E5506D"/>
    <w:rsid w:val="00E55170"/>
    <w:rsid w:val="00E55778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483"/>
    <w:rsid w:val="00E70A7D"/>
    <w:rsid w:val="00E71249"/>
    <w:rsid w:val="00E713D3"/>
    <w:rsid w:val="00E71982"/>
    <w:rsid w:val="00E72453"/>
    <w:rsid w:val="00E724EE"/>
    <w:rsid w:val="00E7270A"/>
    <w:rsid w:val="00E73198"/>
    <w:rsid w:val="00E7331B"/>
    <w:rsid w:val="00E733A1"/>
    <w:rsid w:val="00E73565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7608"/>
    <w:rsid w:val="00E978FB"/>
    <w:rsid w:val="00E979CB"/>
    <w:rsid w:val="00EA0264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425C"/>
    <w:rsid w:val="00EB43CB"/>
    <w:rsid w:val="00EB4BAD"/>
    <w:rsid w:val="00EB4E78"/>
    <w:rsid w:val="00EB5BB0"/>
    <w:rsid w:val="00EB615A"/>
    <w:rsid w:val="00EB6D9A"/>
    <w:rsid w:val="00EB728B"/>
    <w:rsid w:val="00EB77CC"/>
    <w:rsid w:val="00EB7AAF"/>
    <w:rsid w:val="00EB7E88"/>
    <w:rsid w:val="00EC0749"/>
    <w:rsid w:val="00EC0C23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60A"/>
    <w:rsid w:val="00EC4B47"/>
    <w:rsid w:val="00EC4DD4"/>
    <w:rsid w:val="00EC5313"/>
    <w:rsid w:val="00EC5AA1"/>
    <w:rsid w:val="00EC5EE7"/>
    <w:rsid w:val="00EC6258"/>
    <w:rsid w:val="00EC6881"/>
    <w:rsid w:val="00EC6A83"/>
    <w:rsid w:val="00EC70F3"/>
    <w:rsid w:val="00EC73DB"/>
    <w:rsid w:val="00EC759E"/>
    <w:rsid w:val="00EC7B18"/>
    <w:rsid w:val="00ED0481"/>
    <w:rsid w:val="00ED0AD9"/>
    <w:rsid w:val="00ED16AA"/>
    <w:rsid w:val="00ED1D02"/>
    <w:rsid w:val="00ED1F85"/>
    <w:rsid w:val="00ED2788"/>
    <w:rsid w:val="00ED2B6E"/>
    <w:rsid w:val="00ED2C12"/>
    <w:rsid w:val="00ED2FC4"/>
    <w:rsid w:val="00ED3100"/>
    <w:rsid w:val="00ED36E3"/>
    <w:rsid w:val="00ED37CA"/>
    <w:rsid w:val="00ED491C"/>
    <w:rsid w:val="00ED532E"/>
    <w:rsid w:val="00ED59E4"/>
    <w:rsid w:val="00ED5B64"/>
    <w:rsid w:val="00ED68D8"/>
    <w:rsid w:val="00ED7342"/>
    <w:rsid w:val="00ED74A4"/>
    <w:rsid w:val="00ED7904"/>
    <w:rsid w:val="00EE04B5"/>
    <w:rsid w:val="00EE07AD"/>
    <w:rsid w:val="00EE1455"/>
    <w:rsid w:val="00EE14D8"/>
    <w:rsid w:val="00EE1AEE"/>
    <w:rsid w:val="00EE1DEC"/>
    <w:rsid w:val="00EE20F0"/>
    <w:rsid w:val="00EE23B1"/>
    <w:rsid w:val="00EE28B4"/>
    <w:rsid w:val="00EE2C28"/>
    <w:rsid w:val="00EE3017"/>
    <w:rsid w:val="00EE3814"/>
    <w:rsid w:val="00EE3BF2"/>
    <w:rsid w:val="00EE4190"/>
    <w:rsid w:val="00EE4DA0"/>
    <w:rsid w:val="00EE51BA"/>
    <w:rsid w:val="00EE542C"/>
    <w:rsid w:val="00EE56B1"/>
    <w:rsid w:val="00EE58F5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861"/>
    <w:rsid w:val="00EF493E"/>
    <w:rsid w:val="00EF4DA5"/>
    <w:rsid w:val="00EF50A9"/>
    <w:rsid w:val="00EF5BA7"/>
    <w:rsid w:val="00EF6BE1"/>
    <w:rsid w:val="00EF6E00"/>
    <w:rsid w:val="00EF7234"/>
    <w:rsid w:val="00EF752F"/>
    <w:rsid w:val="00EF7948"/>
    <w:rsid w:val="00EF7BF5"/>
    <w:rsid w:val="00EF7D83"/>
    <w:rsid w:val="00F00786"/>
    <w:rsid w:val="00F009D9"/>
    <w:rsid w:val="00F00DD7"/>
    <w:rsid w:val="00F00F72"/>
    <w:rsid w:val="00F0134E"/>
    <w:rsid w:val="00F019BA"/>
    <w:rsid w:val="00F01E16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1F3A"/>
    <w:rsid w:val="00F1243D"/>
    <w:rsid w:val="00F125BF"/>
    <w:rsid w:val="00F12BD4"/>
    <w:rsid w:val="00F12FB5"/>
    <w:rsid w:val="00F13066"/>
    <w:rsid w:val="00F13190"/>
    <w:rsid w:val="00F134A7"/>
    <w:rsid w:val="00F134CA"/>
    <w:rsid w:val="00F13CFD"/>
    <w:rsid w:val="00F13F73"/>
    <w:rsid w:val="00F1506E"/>
    <w:rsid w:val="00F1508D"/>
    <w:rsid w:val="00F1560E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6B3"/>
    <w:rsid w:val="00F36FF3"/>
    <w:rsid w:val="00F371A6"/>
    <w:rsid w:val="00F37721"/>
    <w:rsid w:val="00F37D6D"/>
    <w:rsid w:val="00F37F3D"/>
    <w:rsid w:val="00F40A47"/>
    <w:rsid w:val="00F40A98"/>
    <w:rsid w:val="00F40C11"/>
    <w:rsid w:val="00F413CA"/>
    <w:rsid w:val="00F41888"/>
    <w:rsid w:val="00F41A54"/>
    <w:rsid w:val="00F42292"/>
    <w:rsid w:val="00F4360E"/>
    <w:rsid w:val="00F45387"/>
    <w:rsid w:val="00F4568C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500AA"/>
    <w:rsid w:val="00F5012F"/>
    <w:rsid w:val="00F505C7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3CB"/>
    <w:rsid w:val="00F536FA"/>
    <w:rsid w:val="00F53CC8"/>
    <w:rsid w:val="00F544F6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170"/>
    <w:rsid w:val="00F6045D"/>
    <w:rsid w:val="00F60B51"/>
    <w:rsid w:val="00F60DA9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74A"/>
    <w:rsid w:val="00F637F1"/>
    <w:rsid w:val="00F63CA4"/>
    <w:rsid w:val="00F63DC9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CB7"/>
    <w:rsid w:val="00F73DD3"/>
    <w:rsid w:val="00F73E66"/>
    <w:rsid w:val="00F73F22"/>
    <w:rsid w:val="00F74A18"/>
    <w:rsid w:val="00F74B5C"/>
    <w:rsid w:val="00F74D3A"/>
    <w:rsid w:val="00F74E1D"/>
    <w:rsid w:val="00F74F48"/>
    <w:rsid w:val="00F751C2"/>
    <w:rsid w:val="00F75464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425C"/>
    <w:rsid w:val="00F8434E"/>
    <w:rsid w:val="00F84607"/>
    <w:rsid w:val="00F84635"/>
    <w:rsid w:val="00F84819"/>
    <w:rsid w:val="00F85098"/>
    <w:rsid w:val="00F85DE3"/>
    <w:rsid w:val="00F85E21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2C1"/>
    <w:rsid w:val="00F93677"/>
    <w:rsid w:val="00F9481D"/>
    <w:rsid w:val="00F95EB8"/>
    <w:rsid w:val="00F9608A"/>
    <w:rsid w:val="00F9642F"/>
    <w:rsid w:val="00F9657A"/>
    <w:rsid w:val="00F96DC4"/>
    <w:rsid w:val="00F97446"/>
    <w:rsid w:val="00F9772A"/>
    <w:rsid w:val="00F97CBD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6A63"/>
    <w:rsid w:val="00FA7087"/>
    <w:rsid w:val="00FA7464"/>
    <w:rsid w:val="00FA7905"/>
    <w:rsid w:val="00FA7BB1"/>
    <w:rsid w:val="00FA7C2F"/>
    <w:rsid w:val="00FB0D6C"/>
    <w:rsid w:val="00FB1026"/>
    <w:rsid w:val="00FB15BD"/>
    <w:rsid w:val="00FB1838"/>
    <w:rsid w:val="00FB1A38"/>
    <w:rsid w:val="00FB2040"/>
    <w:rsid w:val="00FB26E2"/>
    <w:rsid w:val="00FB35C6"/>
    <w:rsid w:val="00FB3678"/>
    <w:rsid w:val="00FB37F1"/>
    <w:rsid w:val="00FB3BA2"/>
    <w:rsid w:val="00FB4418"/>
    <w:rsid w:val="00FB4621"/>
    <w:rsid w:val="00FB4AB5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0C69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8E9"/>
    <w:rsid w:val="00FC5AE5"/>
    <w:rsid w:val="00FC5C6A"/>
    <w:rsid w:val="00FC6BF4"/>
    <w:rsid w:val="00FC7030"/>
    <w:rsid w:val="00FC7D57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3F3D34B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E70483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E70483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BD75E2"/>
    <w:pPr>
      <w:numPr>
        <w:numId w:val="75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7</TotalTime>
  <Pages>1</Pages>
  <Words>26623</Words>
  <Characters>151756</Characters>
  <Application>Microsoft Office Word</Application>
  <DocSecurity>0</DocSecurity>
  <Lines>1264</Lines>
  <Paragraphs>356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178023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2026-07-03T07:21:00Z</dcterms:created>
  <dcterms:modified xsi:type="dcterms:W3CDTF">2026-07-03T08:29:00Z</dcterms:modified>
</cp:coreProperties>
</file>