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F7093" w14:textId="77777777" w:rsidR="00BE64D2" w:rsidRPr="00B26C8D" w:rsidRDefault="00BE64D2" w:rsidP="007D1695">
      <w:pPr>
        <w:framePr w:w="3969" w:h="567" w:hRule="exact" w:hSpace="181" w:wrap="around" w:vAnchor="page" w:hAnchor="text" w:xAlign="right" w:y="852"/>
        <w:shd w:val="solid" w:color="FFFFFF" w:fill="FFFFFF"/>
        <w:spacing w:line="192" w:lineRule="auto"/>
        <w:jc w:val="center"/>
        <w:rPr>
          <w:b/>
          <w:spacing w:val="-8"/>
          <w:sz w:val="16"/>
          <w:szCs w:val="16"/>
          <w:lang w:val="ro-RO"/>
        </w:rPr>
      </w:pPr>
      <w:r w:rsidRPr="00B26C8D">
        <w:rPr>
          <w:b/>
          <w:spacing w:val="-8"/>
          <w:sz w:val="16"/>
          <w:szCs w:val="16"/>
          <w:lang w:val="ro-RO"/>
        </w:rPr>
        <w:t>C.N.C.F. "C.F.R." S.A. -  D I R E C Ţ I A  L I N I I</w:t>
      </w:r>
    </w:p>
    <w:p w14:paraId="77553D5A" w14:textId="7C2A840E" w:rsidR="00BE64D2" w:rsidRPr="00B26C8D" w:rsidRDefault="00BE64D2" w:rsidP="007D1695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b/>
          <w:sz w:val="16"/>
          <w:szCs w:val="16"/>
          <w:lang w:val="ro-RO"/>
        </w:rPr>
      </w:pPr>
      <w:r w:rsidRPr="00B26C8D">
        <w:rPr>
          <w:b/>
          <w:sz w:val="16"/>
          <w:szCs w:val="16"/>
          <w:lang w:val="ro-RO"/>
        </w:rPr>
        <w:t xml:space="preserve"> (de la pagina 1 la pagina )</w:t>
      </w:r>
    </w:p>
    <w:p w14:paraId="1C1F9591" w14:textId="77777777" w:rsidR="00BE64D2" w:rsidRDefault="00BE64D2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  <w:lang w:val="ro-RO"/>
        </w:rPr>
      </w:pPr>
    </w:p>
    <w:p w14:paraId="02B99680" w14:textId="77777777" w:rsidR="00BE64D2" w:rsidRDefault="00BE64D2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spacing w:val="-8"/>
          <w:sz w:val="18"/>
          <w:lang w:val="ro-RO"/>
        </w:rPr>
      </w:pPr>
    </w:p>
    <w:p w14:paraId="24CF502B" w14:textId="77777777" w:rsidR="00BE64D2" w:rsidRDefault="00BE64D2">
      <w:pPr>
        <w:jc w:val="center"/>
        <w:rPr>
          <w:sz w:val="28"/>
        </w:rPr>
      </w:pPr>
    </w:p>
    <w:p w14:paraId="404346C8" w14:textId="77777777" w:rsidR="00BE64D2" w:rsidRDefault="00BE64D2">
      <w:pPr>
        <w:jc w:val="center"/>
        <w:rPr>
          <w:sz w:val="28"/>
        </w:rPr>
      </w:pPr>
    </w:p>
    <w:p w14:paraId="2FCFC8FF" w14:textId="77777777" w:rsidR="00BE64D2" w:rsidRDefault="00BE64D2">
      <w:pPr>
        <w:jc w:val="center"/>
        <w:rPr>
          <w:sz w:val="28"/>
        </w:rPr>
      </w:pPr>
    </w:p>
    <w:p w14:paraId="515EB960" w14:textId="77777777" w:rsidR="00BE64D2" w:rsidRDefault="00BE64D2">
      <w:pPr>
        <w:jc w:val="center"/>
        <w:rPr>
          <w:sz w:val="28"/>
        </w:rPr>
      </w:pPr>
    </w:p>
    <w:p w14:paraId="39FA7071" w14:textId="77777777" w:rsidR="00BE64D2" w:rsidRDefault="00BE64D2">
      <w:pPr>
        <w:jc w:val="center"/>
        <w:rPr>
          <w:b/>
          <w:bCs/>
          <w:noProof/>
          <w:spacing w:val="80"/>
          <w:sz w:val="32"/>
          <w:lang w:val="en-US"/>
        </w:rPr>
      </w:pPr>
      <w:r>
        <w:rPr>
          <w:b/>
          <w:bCs/>
          <w:noProof/>
          <w:spacing w:val="80"/>
          <w:sz w:val="32"/>
          <w:lang w:val="en-US"/>
        </w:rPr>
        <w:t>B.A.R.</w:t>
      </w:r>
      <w:r>
        <w:rPr>
          <w:b/>
          <w:bCs/>
          <w:spacing w:val="80"/>
          <w:sz w:val="32"/>
        </w:rPr>
        <w:t>CLUJ</w:t>
      </w:r>
    </w:p>
    <w:p w14:paraId="57B86D5A" w14:textId="77777777" w:rsidR="00BE64D2" w:rsidRDefault="00000000">
      <w:pPr>
        <w:rPr>
          <w:b/>
          <w:bCs/>
          <w:spacing w:val="40"/>
        </w:rPr>
      </w:pPr>
      <w:r>
        <w:rPr>
          <w:b/>
          <w:bCs/>
          <w:noProof/>
          <w:spacing w:val="80"/>
          <w:sz w:val="32"/>
          <w:lang w:val="en-US"/>
        </w:rPr>
        <w:pict w14:anchorId="3C8C3023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style="position:absolute;margin-left:.5pt;margin-top:2.2pt;width:511.65pt;height:28.65pt;z-index:1" fillcolor="black">
            <v:shadow color="#868686"/>
            <v:textpath style="font-family:&quot;Times New Roman&quot;;font-size:16pt;font-weight:bold;v-text-kern:t" trim="t" fitpath="t" string="B U L E T I N  D E  A V I Z A R E  A  R E S T R I C Ţ I I L O R   D E  V I T E Z Ă"/>
          </v:shape>
        </w:pict>
      </w:r>
    </w:p>
    <w:p w14:paraId="5947E86A" w14:textId="77777777" w:rsidR="00BE64D2" w:rsidRDefault="00BE64D2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10"/>
        </w:rPr>
      </w:pPr>
    </w:p>
    <w:p w14:paraId="36AC18BA" w14:textId="77777777" w:rsidR="00BE64D2" w:rsidRDefault="00BE64D2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decada 21-31 iulie 2026</w:t>
      </w:r>
    </w:p>
    <w:p w14:paraId="033D78D5" w14:textId="77777777" w:rsidR="00BE64D2" w:rsidRDefault="00BE64D2">
      <w:pPr>
        <w:rPr>
          <w:b/>
          <w:bCs/>
          <w:spacing w:val="40"/>
        </w:rPr>
      </w:pPr>
    </w:p>
    <w:tbl>
      <w:tblPr>
        <w:tblW w:w="10206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47"/>
        <w:gridCol w:w="714"/>
        <w:gridCol w:w="2267"/>
        <w:gridCol w:w="804"/>
        <w:gridCol w:w="736"/>
        <w:gridCol w:w="959"/>
        <w:gridCol w:w="736"/>
        <w:gridCol w:w="2434"/>
      </w:tblGrid>
      <w:tr w:rsidR="00BE64D2" w14:paraId="7364FD6F" w14:textId="77777777">
        <w:trPr>
          <w:cantSplit/>
          <w:jc w:val="center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textDirection w:val="btLr"/>
            <w:vAlign w:val="center"/>
          </w:tcPr>
          <w:p w14:paraId="68512E03" w14:textId="77777777" w:rsidR="00BE64D2" w:rsidRDefault="00BE64D2" w:rsidP="00FC1F7F">
            <w:pPr>
              <w:spacing w:line="192" w:lineRule="auto"/>
              <w:ind w:left="113" w:right="113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Numărul curent</w:t>
            </w:r>
          </w:p>
        </w:tc>
        <w:tc>
          <w:tcPr>
            <w:tcW w:w="1561" w:type="dxa"/>
            <w:gridSpan w:val="2"/>
            <w:tcMar>
              <w:left w:w="0" w:type="dxa"/>
              <w:right w:w="0" w:type="dxa"/>
            </w:tcMar>
          </w:tcPr>
          <w:p w14:paraId="0D5F107F" w14:textId="77777777" w:rsidR="00BE64D2" w:rsidRDefault="00BE64D2" w:rsidP="00FC1F7F">
            <w:pPr>
              <w:spacing w:before="120" w:after="4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</w:t>
            </w:r>
          </w:p>
          <w:p w14:paraId="130895BB" w14:textId="77777777" w:rsidR="00BE64D2" w:rsidRDefault="00BE64D2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4B64E63F" w14:textId="77777777" w:rsidR="00BE64D2" w:rsidRDefault="00BE64D2" w:rsidP="00FC1F7F">
            <w:pPr>
              <w:spacing w:after="4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LINIA SIMPLĂ</w:t>
            </w:r>
          </w:p>
          <w:p w14:paraId="78E1EB61" w14:textId="77777777" w:rsidR="00BE64D2" w:rsidRDefault="00BE64D2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0E0FE90B" w14:textId="77777777" w:rsidR="00BE64D2" w:rsidRDefault="00BE64D2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staţii, aferente firului I, respectiv liniei simple</w:t>
            </w:r>
          </w:p>
        </w:tc>
        <w:tc>
          <w:tcPr>
            <w:tcW w:w="2267" w:type="dxa"/>
            <w:vMerge w:val="restart"/>
            <w:tcMar>
              <w:left w:w="0" w:type="dxa"/>
              <w:right w:w="0" w:type="dxa"/>
            </w:tcMar>
            <w:vAlign w:val="center"/>
          </w:tcPr>
          <w:p w14:paraId="136C07C4" w14:textId="77777777" w:rsidR="00BE64D2" w:rsidRDefault="00BE64D2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STAŢIA</w:t>
            </w:r>
          </w:p>
          <w:p w14:paraId="3272A998" w14:textId="77777777" w:rsidR="00BE64D2" w:rsidRDefault="00BE64D2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73E0F951" w14:textId="77777777" w:rsidR="00BE64D2" w:rsidRDefault="00BE64D2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DISTANŢA</w:t>
            </w:r>
          </w:p>
        </w:tc>
        <w:tc>
          <w:tcPr>
            <w:tcW w:w="1540" w:type="dxa"/>
            <w:gridSpan w:val="2"/>
            <w:tcMar>
              <w:left w:w="0" w:type="dxa"/>
              <w:right w:w="0" w:type="dxa"/>
            </w:tcMar>
            <w:vAlign w:val="center"/>
          </w:tcPr>
          <w:p w14:paraId="18C9951C" w14:textId="77777777" w:rsidR="00BE64D2" w:rsidRDefault="00BE64D2" w:rsidP="00E046C7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APARATE DE CALE ÎN ABATERE</w:t>
            </w:r>
          </w:p>
          <w:p w14:paraId="086A103E" w14:textId="77777777" w:rsidR="00BE64D2" w:rsidRDefault="00BE64D2" w:rsidP="00E046C7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şi</w:t>
            </w:r>
          </w:p>
          <w:p w14:paraId="67FDCF6C" w14:textId="77777777" w:rsidR="00BE64D2" w:rsidRDefault="00BE64D2" w:rsidP="00E046C7">
            <w:pPr>
              <w:spacing w:before="8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LINII </w:t>
            </w:r>
          </w:p>
          <w:p w14:paraId="0F0B4538" w14:textId="77777777" w:rsidR="00BE64D2" w:rsidRDefault="00BE64D2" w:rsidP="00E046C7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ABĂTUTE</w:t>
            </w:r>
          </w:p>
          <w:p w14:paraId="3E6B26CC" w14:textId="77777777" w:rsidR="00BE64D2" w:rsidRDefault="00BE64D2" w:rsidP="00E046C7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DIN </w:t>
            </w:r>
          </w:p>
          <w:p w14:paraId="2FBC3574" w14:textId="77777777" w:rsidR="00BE64D2" w:rsidRDefault="00BE64D2" w:rsidP="00E046C7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STAŢII</w:t>
            </w:r>
          </w:p>
        </w:tc>
        <w:tc>
          <w:tcPr>
            <w:tcW w:w="1695" w:type="dxa"/>
            <w:gridSpan w:val="2"/>
            <w:tcMar>
              <w:left w:w="0" w:type="dxa"/>
              <w:right w:w="0" w:type="dxa"/>
            </w:tcMar>
          </w:tcPr>
          <w:p w14:paraId="625B78B5" w14:textId="77777777" w:rsidR="00BE64D2" w:rsidRDefault="00BE64D2" w:rsidP="00FC1F7F">
            <w:pPr>
              <w:spacing w:before="12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II</w:t>
            </w:r>
          </w:p>
          <w:p w14:paraId="6A32A23A" w14:textId="77777777" w:rsidR="00BE64D2" w:rsidRDefault="00BE64D2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3386692E" w14:textId="77777777" w:rsidR="00BE64D2" w:rsidRDefault="00BE64D2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467DE8F2" w14:textId="77777777" w:rsidR="00BE64D2" w:rsidRDefault="00BE64D2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</w:p>
          <w:p w14:paraId="675E6095" w14:textId="77777777" w:rsidR="00BE64D2" w:rsidRDefault="00BE64D2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</w:p>
          <w:p w14:paraId="2AAC17B6" w14:textId="77777777" w:rsidR="00BE64D2" w:rsidRDefault="00BE64D2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271663F4" w14:textId="77777777" w:rsidR="00BE64D2" w:rsidRDefault="00BE64D2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</w:t>
            </w:r>
          </w:p>
          <w:p w14:paraId="21056262" w14:textId="77777777" w:rsidR="00BE64D2" w:rsidRDefault="00BE64D2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staţii aferente </w:t>
            </w:r>
          </w:p>
          <w:p w14:paraId="669BFBCD" w14:textId="77777777" w:rsidR="00BE64D2" w:rsidRDefault="00BE64D2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firului II</w:t>
            </w:r>
          </w:p>
        </w:tc>
        <w:tc>
          <w:tcPr>
            <w:tcW w:w="2434" w:type="dxa"/>
            <w:vMerge w:val="restart"/>
            <w:tcMar>
              <w:left w:w="0" w:type="dxa"/>
              <w:right w:w="0" w:type="dxa"/>
            </w:tcMar>
            <w:vAlign w:val="center"/>
          </w:tcPr>
          <w:p w14:paraId="0917DC24" w14:textId="77777777" w:rsidR="00BE64D2" w:rsidRDefault="00BE64D2" w:rsidP="00FC1F7F">
            <w:pPr>
              <w:spacing w:line="192" w:lineRule="auto"/>
              <w:jc w:val="center"/>
              <w:rPr>
                <w:b/>
                <w:bCs/>
                <w:i/>
                <w:iCs/>
                <w:spacing w:val="40"/>
                <w:lang w:val="ro-RO"/>
              </w:rPr>
            </w:pPr>
            <w:r>
              <w:rPr>
                <w:b/>
                <w:bCs/>
                <w:i/>
                <w:iCs/>
                <w:spacing w:val="40"/>
                <w:lang w:val="ro-RO"/>
              </w:rPr>
              <w:t>OBSERVAŢII</w:t>
            </w:r>
          </w:p>
        </w:tc>
      </w:tr>
      <w:tr w:rsidR="00BE64D2" w14:paraId="0A4469D2" w14:textId="77777777">
        <w:trPr>
          <w:cantSplit/>
          <w:trHeight w:val="509"/>
          <w:jc w:val="center"/>
        </w:trPr>
        <w:tc>
          <w:tcPr>
            <w:tcW w:w="709" w:type="dxa"/>
            <w:vMerge/>
            <w:tcMar>
              <w:left w:w="0" w:type="dxa"/>
              <w:right w:w="0" w:type="dxa"/>
            </w:tcMar>
          </w:tcPr>
          <w:p w14:paraId="045B798C" w14:textId="77777777" w:rsidR="00BE64D2" w:rsidRDefault="00BE64D2" w:rsidP="00FC1F7F">
            <w:pPr>
              <w:spacing w:line="192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7" w:type="dxa"/>
            <w:tcMar>
              <w:left w:w="0" w:type="dxa"/>
              <w:right w:w="0" w:type="dxa"/>
            </w:tcMar>
          </w:tcPr>
          <w:p w14:paraId="4452AAD4" w14:textId="77777777" w:rsidR="00BE64D2" w:rsidRDefault="00BE64D2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14" w:type="dxa"/>
            <w:tcMar>
              <w:left w:w="0" w:type="dxa"/>
              <w:right w:w="0" w:type="dxa"/>
            </w:tcMar>
          </w:tcPr>
          <w:p w14:paraId="32705EFC" w14:textId="77777777" w:rsidR="00BE64D2" w:rsidRDefault="00BE64D2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267" w:type="dxa"/>
            <w:vMerge/>
            <w:tcMar>
              <w:left w:w="0" w:type="dxa"/>
              <w:right w:w="0" w:type="dxa"/>
            </w:tcMar>
          </w:tcPr>
          <w:p w14:paraId="1BF8A677" w14:textId="77777777" w:rsidR="00BE64D2" w:rsidRDefault="00BE64D2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804" w:type="dxa"/>
            <w:tcMar>
              <w:left w:w="0" w:type="dxa"/>
              <w:right w:w="0" w:type="dxa"/>
            </w:tcMar>
          </w:tcPr>
          <w:p w14:paraId="2D16F08F" w14:textId="77777777" w:rsidR="00BE64D2" w:rsidRDefault="00BE64D2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641762CE" w14:textId="77777777" w:rsidR="00BE64D2" w:rsidRDefault="00BE64D2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959" w:type="dxa"/>
            <w:tcMar>
              <w:left w:w="0" w:type="dxa"/>
              <w:right w:w="0" w:type="dxa"/>
            </w:tcMar>
          </w:tcPr>
          <w:p w14:paraId="70367643" w14:textId="77777777" w:rsidR="00BE64D2" w:rsidRDefault="00BE64D2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7463EB16" w14:textId="77777777" w:rsidR="00BE64D2" w:rsidRDefault="00BE64D2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km. la </w:t>
            </w:r>
          </w:p>
          <w:p w14:paraId="383EA9D9" w14:textId="77777777" w:rsidR="00BE64D2" w:rsidRDefault="00BE64D2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5706B13D" w14:textId="77777777" w:rsidR="00BE64D2" w:rsidRDefault="00BE64D2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434" w:type="dxa"/>
            <w:vMerge/>
            <w:tcMar>
              <w:left w:w="0" w:type="dxa"/>
              <w:right w:w="0" w:type="dxa"/>
            </w:tcMar>
          </w:tcPr>
          <w:p w14:paraId="36CA4EF9" w14:textId="77777777" w:rsidR="00BE64D2" w:rsidRDefault="00BE64D2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</w:tr>
    </w:tbl>
    <w:p w14:paraId="7D9C5C13" w14:textId="77777777" w:rsidR="00BE64D2" w:rsidRDefault="00BE64D2">
      <w:pPr>
        <w:spacing w:line="192" w:lineRule="auto"/>
        <w:jc w:val="center"/>
      </w:pPr>
    </w:p>
    <w:p w14:paraId="72854D58" w14:textId="77777777" w:rsidR="00BE64D2" w:rsidRDefault="00BE64D2">
      <w:pPr>
        <w:spacing w:line="192" w:lineRule="auto"/>
        <w:ind w:left="-57" w:right="-57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>TOATE RESTRICŢIILE ŞI LIMITĂRILE DE VITEZĂ SE VOR RESPECTA CU TOT TRENUL !</w:t>
      </w:r>
    </w:p>
    <w:p w14:paraId="7EF52053" w14:textId="77777777" w:rsidR="00BE64D2" w:rsidRPr="006310EB" w:rsidRDefault="00BE64D2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1CE61DFE" w14:textId="77777777" w:rsidR="00BE64D2" w:rsidRPr="006310EB" w:rsidRDefault="00BE64D2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43196D45" w14:textId="77777777" w:rsidR="00BE64D2" w:rsidRPr="006310EB" w:rsidRDefault="00BE64D2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0B07A9EA" w14:textId="77777777" w:rsidR="00BE64D2" w:rsidRPr="00A8307A" w:rsidRDefault="00BE64D2" w:rsidP="00516DD3">
      <w:pPr>
        <w:pStyle w:val="Heading1"/>
        <w:spacing w:line="360" w:lineRule="auto"/>
      </w:pPr>
      <w:r w:rsidRPr="00A8307A">
        <w:t>LINIA 100</w:t>
      </w:r>
    </w:p>
    <w:p w14:paraId="400E3ADE" w14:textId="77777777" w:rsidR="00BE64D2" w:rsidRPr="00A8307A" w:rsidRDefault="00BE64D2" w:rsidP="00E207A1">
      <w:pPr>
        <w:pStyle w:val="Heading1"/>
        <w:spacing w:line="360" w:lineRule="auto"/>
        <w:rPr>
          <w:sz w:val="8"/>
        </w:rPr>
      </w:pPr>
      <w:r w:rsidRPr="00A8307A">
        <w:t>BUCUREŞTI NORD - CRAIOVA - STREHAIA - ORŞOVA - TIMIŞOARA NORD – JIMBOLIA</w: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923"/>
        <w:gridCol w:w="701"/>
        <w:gridCol w:w="2194"/>
        <w:gridCol w:w="870"/>
        <w:gridCol w:w="765"/>
        <w:gridCol w:w="867"/>
        <w:gridCol w:w="744"/>
        <w:gridCol w:w="2464"/>
      </w:tblGrid>
      <w:tr w:rsidR="00BE64D2" w:rsidRPr="00AB76B4" w14:paraId="1982820C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52DB6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E7A1DD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399A24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DB1E69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4A2A78FC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704964" w14:textId="77777777" w:rsidR="00BE64D2" w:rsidRPr="00AB76B4" w:rsidRDefault="00BE64D2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20BC661C" w14:textId="77777777" w:rsidR="00BE64D2" w:rsidRPr="00AB76B4" w:rsidRDefault="00BE64D2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A5FF69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4444AC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0B591F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66BD8B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:rsidRPr="00AB76B4" w14:paraId="72D6FEAA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3C646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9A42F1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071DBF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00D0E83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1FF2A79C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14D45A" w14:textId="77777777" w:rsidR="00BE64D2" w:rsidRPr="00AB76B4" w:rsidRDefault="00BE64D2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292361E1" w14:textId="77777777" w:rsidR="00BE64D2" w:rsidRPr="00AB76B4" w:rsidRDefault="00BE64D2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6EBEC4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9950BA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BABC26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D0C9B4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:rsidRPr="00AB76B4" w14:paraId="48CB8D80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4BEC3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471430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DE24A5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30920D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005FDAD6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Grupa 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5AFC9C" w14:textId="77777777" w:rsidR="00BE64D2" w:rsidRPr="00AB76B4" w:rsidRDefault="00BE64D2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</w:t>
            </w:r>
          </w:p>
          <w:p w14:paraId="5599E7B4" w14:textId="77777777" w:rsidR="00BE64D2" w:rsidRPr="00AB76B4" w:rsidRDefault="00BE64D2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5AD65C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DE4577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1BA8FE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2EEC0B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C223EAE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Acces la liniile 11 şi 12.</w:t>
            </w:r>
          </w:p>
        </w:tc>
      </w:tr>
      <w:tr w:rsidR="00BE64D2" w:rsidRPr="00AB76B4" w14:paraId="3258FB3E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03DBE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4D7E7C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FA3A6F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A07091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7F0B4603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5,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89CB09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3F127A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B4B60E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B8E17E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AF97A1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:rsidRPr="00AB76B4" w14:paraId="21EF979C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B47D3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EF3C60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EBF6BB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654531" w14:textId="77777777" w:rsidR="00BE64D2" w:rsidRPr="00AB76B4" w:rsidRDefault="00BE64D2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2A1C39F3" w14:textId="77777777" w:rsidR="00BE64D2" w:rsidRPr="00AB76B4" w:rsidRDefault="00BE64D2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E7EE41" w14:textId="77777777" w:rsidR="00BE64D2" w:rsidRPr="00AB76B4" w:rsidRDefault="00BE64D2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37ABF853" w14:textId="77777777" w:rsidR="00BE64D2" w:rsidRPr="00AB76B4" w:rsidRDefault="00BE64D2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6 / </w:t>
            </w:r>
            <w:r>
              <w:rPr>
                <w:b/>
                <w:bCs/>
                <w:sz w:val="20"/>
                <w:lang w:val="ro-RO"/>
              </w:rPr>
              <w:t>38</w:t>
            </w:r>
            <w:r w:rsidRPr="00AB76B4">
              <w:rPr>
                <w:b/>
                <w:bCs/>
                <w:sz w:val="20"/>
                <w:lang w:val="ro-RO"/>
              </w:rPr>
              <w:t xml:space="preserve"> și </w:t>
            </w:r>
          </w:p>
          <w:p w14:paraId="5B625148" w14:textId="77777777" w:rsidR="00BE64D2" w:rsidRPr="00AB76B4" w:rsidRDefault="00BE64D2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65D51BC8" w14:textId="77777777" w:rsidR="00BE64D2" w:rsidRPr="00AB76B4" w:rsidRDefault="00BE64D2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</w:t>
            </w:r>
            <w:r w:rsidRPr="00AB76B4">
              <w:rPr>
                <w:b/>
                <w:bCs/>
                <w:sz w:val="20"/>
                <w:lang w:val="ro-RO"/>
              </w:rPr>
              <w:t xml:space="preserve">6 / </w:t>
            </w:r>
            <w:r>
              <w:rPr>
                <w:b/>
                <w:bCs/>
                <w:sz w:val="20"/>
                <w:lang w:val="ro-RO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97C5B0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87B858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B7E5C8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F6ED04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:rsidRPr="00AB76B4" w14:paraId="768E718C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7F763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FA8841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49DFAF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170DA5" w14:textId="77777777" w:rsidR="00BE64D2" w:rsidRPr="00AB76B4" w:rsidRDefault="00BE64D2" w:rsidP="0040129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4D73614F" w14:textId="77777777" w:rsidR="00BE64D2" w:rsidRPr="00AB76B4" w:rsidRDefault="00BE64D2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6902E4" w14:textId="77777777" w:rsidR="00BE64D2" w:rsidRPr="00AB76B4" w:rsidRDefault="00BE64D2" w:rsidP="0040129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</w:t>
            </w:r>
            <w:r w:rsidRPr="00AB76B4">
              <w:rPr>
                <w:b/>
                <w:bCs/>
                <w:sz w:val="20"/>
                <w:lang w:val="ro-RO"/>
              </w:rPr>
              <w:t xml:space="preserve">ntre </w:t>
            </w:r>
            <w:r>
              <w:rPr>
                <w:b/>
                <w:bCs/>
                <w:sz w:val="20"/>
                <w:lang w:val="ro-RO"/>
              </w:rPr>
              <w:t>sch</w:t>
            </w: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7DA0D3F1" w14:textId="77777777" w:rsidR="00BE64D2" w:rsidRPr="00AB76B4" w:rsidRDefault="00BE64D2" w:rsidP="0040129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</w:t>
            </w:r>
            <w:r>
              <w:rPr>
                <w:b/>
                <w:bCs/>
                <w:sz w:val="20"/>
                <w:lang w:val="ro-RO"/>
              </w:rPr>
              <w:t xml:space="preserve">A </w:t>
            </w:r>
            <w:r w:rsidRPr="00AB76B4">
              <w:rPr>
                <w:b/>
                <w:bCs/>
                <w:sz w:val="20"/>
                <w:lang w:val="ro-RO"/>
              </w:rPr>
              <w:t>și</w:t>
            </w:r>
            <w:r>
              <w:rPr>
                <w:b/>
                <w:bCs/>
                <w:sz w:val="20"/>
                <w:lang w:val="ro-RO"/>
              </w:rPr>
              <w:t xml:space="preserve"> 6B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EFD311" w14:textId="77777777" w:rsidR="00BE64D2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80F93D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E64645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2285E1" w14:textId="77777777" w:rsidR="00BE64D2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276E727" w14:textId="77777777" w:rsidR="00BE64D2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pe fir I și II 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București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40129F">
              <w:rPr>
                <w:b/>
                <w:bCs/>
                <w:i/>
                <w:iCs/>
                <w:sz w:val="20"/>
                <w:lang w:val="ro-RO"/>
              </w:rPr>
              <w:t>- Bucureştii Noi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</w:p>
        </w:tc>
      </w:tr>
      <w:tr w:rsidR="00BE64D2" w:rsidRPr="00AB76B4" w14:paraId="3EA3725F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6F268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AE6503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65E6C7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532D17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Bucureşti Nord -</w:t>
            </w:r>
          </w:p>
          <w:p w14:paraId="12F5D287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Post 5 - </w:t>
            </w:r>
          </w:p>
          <w:p w14:paraId="7B9A5297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Bucureştii Noi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5F6AFB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981066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BA0481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1+650</w:t>
            </w:r>
          </w:p>
          <w:p w14:paraId="404B8E79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2+900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A587FB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5E81B9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Cap București Nord semnalizată numai cu paleta cu diagonală.</w:t>
            </w:r>
          </w:p>
        </w:tc>
      </w:tr>
      <w:tr w:rsidR="00BE64D2" w:rsidRPr="00AB76B4" w14:paraId="09969748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76A06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5B34E8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5+280</w:t>
            </w:r>
          </w:p>
          <w:p w14:paraId="0F098220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6+</w:t>
            </w:r>
            <w:r>
              <w:rPr>
                <w:b/>
                <w:bCs/>
                <w:sz w:val="20"/>
                <w:lang w:val="ro-RO"/>
              </w:rPr>
              <w:t>75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D1B0EE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97D9A36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Bucureştii Noi</w:t>
            </w:r>
          </w:p>
          <w:p w14:paraId="4291FE48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 + </w:t>
            </w:r>
          </w:p>
          <w:p w14:paraId="75D4E2E0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zonă aparate de cale, Cap X</w:t>
            </w:r>
            <w:r>
              <w:rPr>
                <w:b/>
                <w:bCs/>
                <w:sz w:val="20"/>
                <w:lang w:val="ro-RO"/>
              </w:rPr>
              <w:t xml:space="preserve"> 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109999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E13D8D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032232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4385B9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6DCE78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E64D2" w:rsidRPr="00AB76B4" w14:paraId="5C486694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655C8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85D570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5A0639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AD9F10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Bucureştii Noi </w:t>
            </w:r>
          </w:p>
          <w:p w14:paraId="04BBE0F0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 + </w:t>
            </w:r>
          </w:p>
          <w:p w14:paraId="36B10C8A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zona aparate de cale, Cap X </w:t>
            </w:r>
            <w:r>
              <w:rPr>
                <w:b/>
                <w:bCs/>
                <w:sz w:val="20"/>
                <w:lang w:val="ro-RO"/>
              </w:rPr>
              <w:t>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3ACA32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6BC59F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8915FD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5+280</w:t>
            </w:r>
          </w:p>
          <w:p w14:paraId="421D71B6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6+</w:t>
            </w:r>
            <w:r>
              <w:rPr>
                <w:b/>
                <w:bCs/>
                <w:sz w:val="20"/>
                <w:lang w:val="ro-RO"/>
              </w:rPr>
              <w:t>75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A0350C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1FF6B5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E64D2" w:rsidRPr="00AB76B4" w14:paraId="33BFCBC7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41A06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B7455A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EC5A20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F4A3B97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Bucureştii Noi </w:t>
            </w:r>
          </w:p>
          <w:p w14:paraId="1DDCF204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3D34FB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10, 12, 8, 14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265D80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DDA295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B318FB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D20969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:rsidRPr="00AB76B4" w14:paraId="6710D7A4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95879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C40939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A2C5CC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18AE0C7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Bucureştii Noi </w:t>
            </w:r>
          </w:p>
          <w:p w14:paraId="07DDF894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9607C6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BB5381B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20 / 22</w:t>
            </w:r>
          </w:p>
          <w:p w14:paraId="32364358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66C25125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AFF1E6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DFEF41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EA5D45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08CC93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E9CF931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spre Chiajna firele I și II.</w:t>
            </w:r>
          </w:p>
        </w:tc>
      </w:tr>
      <w:tr w:rsidR="00BE64D2" w:rsidRPr="00AB76B4" w14:paraId="5C0EB484" w14:textId="77777777" w:rsidTr="00927588">
        <w:trPr>
          <w:cantSplit/>
          <w:trHeight w:val="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D9EC0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2FDC01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17EB4E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AADA1D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Bucureştii Noi</w:t>
            </w:r>
          </w:p>
          <w:p w14:paraId="657E6F03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75B642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35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DDD898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CB1829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6AA7AC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AF55F6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A81AE75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1.</w:t>
            </w:r>
          </w:p>
        </w:tc>
      </w:tr>
      <w:tr w:rsidR="00BE64D2" w:rsidRPr="00AB76B4" w14:paraId="62E5C5BE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00917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D988BA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8+410</w:t>
            </w:r>
          </w:p>
          <w:p w14:paraId="005F2B74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9+</w:t>
            </w:r>
            <w:r>
              <w:rPr>
                <w:b/>
                <w:bCs/>
                <w:sz w:val="20"/>
                <w:lang w:val="ro-RO"/>
              </w:rPr>
              <w:t>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12B97C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F62BAAB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599FF435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4 directă + </w:t>
            </w:r>
          </w:p>
          <w:p w14:paraId="68687708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zona aparate de cale nr. 7,  9, 13.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AB6FB0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E85720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635C91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E2D68E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4DE20C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E64D2" w:rsidRPr="00AB76B4" w14:paraId="3D6FC36A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FECA2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85B7D3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EA039B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098FEA4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Ax st. Chiajna -</w:t>
            </w:r>
          </w:p>
          <w:p w14:paraId="286DAF4C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5 directă </w:t>
            </w:r>
            <w:r>
              <w:rPr>
                <w:b/>
                <w:bCs/>
                <w:sz w:val="20"/>
                <w:lang w:val="ro-RO"/>
              </w:rPr>
              <w:t>+ sch 24 în abatere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EAC8A9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20AAE6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49198B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9+000</w:t>
            </w:r>
          </w:p>
          <w:p w14:paraId="036590C3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9+5</w:t>
            </w:r>
            <w:r>
              <w:rPr>
                <w:b/>
                <w:bCs/>
                <w:sz w:val="20"/>
                <w:lang w:val="ro-RO"/>
              </w:rPr>
              <w:t>63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6F4335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723533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6A58B0DD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883D7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D689C6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705363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F3BCA85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03D503B9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 + </w:t>
            </w:r>
          </w:p>
          <w:p w14:paraId="1DFC748D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zona aparate de cale nr. </w:t>
            </w:r>
            <w:r>
              <w:rPr>
                <w:b/>
                <w:bCs/>
                <w:sz w:val="20"/>
                <w:lang w:val="ro-RO"/>
              </w:rPr>
              <w:t xml:space="preserve">15, </w:t>
            </w:r>
            <w:r w:rsidRPr="00AB76B4">
              <w:rPr>
                <w:b/>
                <w:bCs/>
                <w:sz w:val="20"/>
                <w:lang w:val="ro-RO"/>
              </w:rPr>
              <w:t>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0FFC5E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51965C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023D22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8+410</w:t>
            </w:r>
          </w:p>
          <w:p w14:paraId="2EF028FB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9+</w:t>
            </w:r>
            <w:r>
              <w:rPr>
                <w:b/>
                <w:bCs/>
                <w:sz w:val="20"/>
                <w:lang w:val="ro-RO"/>
              </w:rPr>
              <w:t>1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60E0AD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982F3A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E64D2" w:rsidRPr="00AB76B4" w14:paraId="02871818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60498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6B3428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BC9C73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0CAD147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6FCB610A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56AB13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FEDEE36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5, 9 </w:t>
            </w:r>
          </w:p>
          <w:p w14:paraId="45D8868D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11</w:t>
            </w:r>
          </w:p>
          <w:p w14:paraId="1EAEAF82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8FD15D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5FAD08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7DFA5A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FA1E7E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470B2C5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1 - 5.</w:t>
            </w:r>
          </w:p>
        </w:tc>
      </w:tr>
      <w:tr w:rsidR="00BE64D2" w:rsidRPr="00AB76B4" w14:paraId="6A8D95EA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4131C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4DCA19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1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094F2961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F3314D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B72040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Chiajna -</w:t>
            </w:r>
          </w:p>
          <w:p w14:paraId="045D29D2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1A065B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7272DA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ACEBF7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E5233F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85EA6D" w14:textId="77777777" w:rsidR="00BE64D2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147F1677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E64D2" w:rsidRPr="00AB76B4" w14:paraId="55EBD8A7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D252C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47E9CA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E0DE4D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9BCE372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5E6E8473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DC0951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5E4497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7A185E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059AE1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135D36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252E3866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3580E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B605AC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04899B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1FA4ED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6F06D29D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CACBEA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FDCC04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88809B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BA9B43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E35B30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:rsidRPr="00AB76B4" w14:paraId="651F6BD2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67379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F8E1AB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F62893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47F65E0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2673E704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725779" w14:textId="77777777" w:rsidR="00BE64D2" w:rsidRPr="00AB76B4" w:rsidRDefault="00BE64D2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 15 /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92A0B1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2B50B5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C4289D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56E86D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:rsidRPr="00AB76B4" w14:paraId="7070A341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84969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A4E6C1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35815D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B0868D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6126D126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327772" w14:textId="77777777" w:rsidR="00BE64D2" w:rsidRPr="00AB76B4" w:rsidRDefault="00BE64D2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 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1D25B0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3B792C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A47B95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25BA81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:rsidRPr="00AB76B4" w14:paraId="24894E7C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3DDE4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D42F3F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255F4C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BC5D786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Chiajna - </w:t>
            </w:r>
          </w:p>
          <w:p w14:paraId="4FEA259E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B1F47D" w14:textId="77777777" w:rsidR="00BE64D2" w:rsidRPr="00AB76B4" w:rsidRDefault="00BE64D2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FD544D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97CF3D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8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28F612A8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00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36730E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E88027" w14:textId="77777777" w:rsidR="00BE64D2" w:rsidRPr="00AB76B4" w:rsidRDefault="00BE64D2" w:rsidP="0051497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:rsidRPr="00AB76B4" w14:paraId="560DF5A8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4AE42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EDF131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2F4ACF20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26+</w:t>
            </w:r>
            <w:r>
              <w:rPr>
                <w:b/>
                <w:bCs/>
                <w:sz w:val="20"/>
                <w:lang w:val="ro-RO"/>
              </w:rPr>
              <w:t>70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F8CECC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B224F96" w14:textId="77777777" w:rsidR="00BE64D2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</w:t>
            </w:r>
            <w:r w:rsidRPr="00AB76B4">
              <w:rPr>
                <w:b/>
                <w:bCs/>
                <w:sz w:val="20"/>
                <w:lang w:val="ro-RO"/>
              </w:rPr>
              <w:t>inia 3 directă Grădinari</w:t>
            </w:r>
            <w:r>
              <w:rPr>
                <w:b/>
                <w:bCs/>
                <w:sz w:val="20"/>
                <w:lang w:val="ro-RO"/>
              </w:rPr>
              <w:t xml:space="preserve"> și sch. 3, 5,</w:t>
            </w:r>
          </w:p>
          <w:p w14:paraId="4E540169" w14:textId="77777777" w:rsidR="00BE64D2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9, 2, 6, 18 și </w:t>
            </w:r>
          </w:p>
          <w:p w14:paraId="07C703C5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</w:t>
            </w:r>
            <w:r>
              <w:rPr>
                <w:b/>
                <w:bCs/>
                <w:sz w:val="20"/>
                <w:lang w:val="ro-RO"/>
              </w:rPr>
              <w:t xml:space="preserve">i - </w:t>
            </w:r>
            <w:r w:rsidRPr="00AB76B4">
              <w:rPr>
                <w:b/>
                <w:bCs/>
                <w:sz w:val="20"/>
                <w:lang w:val="ro-RO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E8623F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0E083F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5F0804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C364F5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04ED3D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E64D2" w:rsidRPr="00AB76B4" w14:paraId="2AA38C2B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60638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798A87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C4445F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7FB67E" w14:textId="77777777" w:rsidR="00BE64D2" w:rsidRPr="00AB76B4" w:rsidRDefault="00BE64D2" w:rsidP="00FC745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Chiajna </w:t>
            </w:r>
            <w:r>
              <w:rPr>
                <w:b/>
                <w:bCs/>
                <w:sz w:val="20"/>
                <w:lang w:val="ro-RO"/>
              </w:rPr>
              <w:t xml:space="preserve">– </w:t>
            </w:r>
            <w:r w:rsidRPr="00AB76B4">
              <w:rPr>
                <w:b/>
                <w:bCs/>
                <w:sz w:val="20"/>
                <w:lang w:val="ro-RO"/>
              </w:rPr>
              <w:t>Grădinar</w:t>
            </w:r>
            <w:r>
              <w:rPr>
                <w:b/>
                <w:bCs/>
                <w:sz w:val="20"/>
                <w:lang w:val="ro-RO"/>
              </w:rPr>
              <w:t>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88F2A4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D14284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F179A0" w14:textId="77777777" w:rsidR="00BE64D2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23+800</w:t>
            </w:r>
          </w:p>
          <w:p w14:paraId="15D3C765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95201D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FE021B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686441DA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5169A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80E8A2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699521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8AB348" w14:textId="77777777" w:rsidR="00BE64D2" w:rsidRPr="00AB76B4" w:rsidRDefault="00BE64D2" w:rsidP="00FC745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</w:t>
            </w:r>
            <w:r>
              <w:rPr>
                <w:b/>
                <w:bCs/>
                <w:sz w:val="20"/>
                <w:lang w:val="ro-RO"/>
              </w:rPr>
              <w:t xml:space="preserve">i - </w:t>
            </w:r>
            <w:r w:rsidRPr="00AB76B4">
              <w:rPr>
                <w:b/>
                <w:bCs/>
                <w:sz w:val="20"/>
                <w:lang w:val="ro-RO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0CB603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AF574B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B4E005" w14:textId="77777777" w:rsidR="00BE64D2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26+100</w:t>
            </w:r>
          </w:p>
          <w:p w14:paraId="2A02D864" w14:textId="77777777" w:rsidR="00BE64D2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35+300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342D20" w14:textId="77777777" w:rsidR="00BE64D2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B3F253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33061F5A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F3105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486B14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40A513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099654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Grădinari </w:t>
            </w:r>
          </w:p>
          <w:p w14:paraId="3ED8F8D8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CF58A0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  <w:p w14:paraId="4187CA04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sch. </w:t>
            </w:r>
          </w:p>
          <w:p w14:paraId="115DD7C5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 și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2B4BA6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020A28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4C54C2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5C611B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:rsidRPr="00AB76B4" w14:paraId="6A4C6C0B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D91AC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FA1C06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26+700</w:t>
            </w:r>
          </w:p>
          <w:p w14:paraId="6611CFEB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625DFC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CBC70CD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Grădinari -</w:t>
            </w:r>
          </w:p>
          <w:p w14:paraId="444043A9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708667" w14:textId="77777777" w:rsidR="00BE64D2" w:rsidRPr="00AB76B4" w:rsidRDefault="00BE64D2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E11FB8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8AAAE4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CAA686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633747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47406261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9C641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976071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5B84B4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8FEA2F6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H. Vadu Lat</w:t>
            </w:r>
          </w:p>
          <w:p w14:paraId="0BBEB2B4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</w:t>
            </w:r>
            <w:r>
              <w:rPr>
                <w:b/>
                <w:bCs/>
                <w:sz w:val="20"/>
                <w:lang w:val="ro-RO"/>
              </w:rPr>
              <w:t>ile</w:t>
            </w:r>
            <w:r w:rsidRPr="00AB76B4">
              <w:rPr>
                <w:b/>
                <w:bCs/>
                <w:sz w:val="20"/>
                <w:lang w:val="ro-RO"/>
              </w:rPr>
              <w:t xml:space="preserve"> 2 </w:t>
            </w:r>
            <w:r>
              <w:rPr>
                <w:b/>
                <w:bCs/>
                <w:sz w:val="20"/>
                <w:lang w:val="ro-RO"/>
              </w:rPr>
              <w:t xml:space="preserve">și 5 </w:t>
            </w:r>
            <w:r w:rsidRPr="00AB76B4">
              <w:rPr>
                <w:b/>
                <w:bCs/>
                <w:sz w:val="20"/>
                <w:lang w:val="ro-RO"/>
              </w:rPr>
              <w:t>abătut</w:t>
            </w:r>
            <w:r>
              <w:rPr>
                <w:b/>
                <w:bCs/>
                <w:sz w:val="20"/>
                <w:lang w:val="ro-RO"/>
              </w:rPr>
              <w:t>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DA561E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2C26959D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468445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4D3BE9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002240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2ECB77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:rsidRPr="00AB76B4" w14:paraId="12A9ADBC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B0E64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33BC11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C29253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742BD5" w14:textId="77777777" w:rsidR="00BE64D2" w:rsidRPr="00AB76B4" w:rsidRDefault="00BE64D2" w:rsidP="00AE02A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Vadu Lat</w:t>
            </w:r>
            <w:r>
              <w:rPr>
                <w:b/>
                <w:bCs/>
                <w:sz w:val="20"/>
                <w:lang w:val="ro-RO"/>
              </w:rPr>
              <w:t xml:space="preserve"> – </w:t>
            </w:r>
            <w:r w:rsidRPr="00AB76B4">
              <w:rPr>
                <w:b/>
                <w:bCs/>
                <w:sz w:val="20"/>
                <w:lang w:val="ro-RO"/>
              </w:rPr>
              <w:t>Zăvestreni</w:t>
            </w:r>
            <w:r>
              <w:rPr>
                <w:b/>
                <w:bCs/>
                <w:sz w:val="20"/>
                <w:lang w:val="ro-RO"/>
              </w:rPr>
              <w:br/>
              <w:t xml:space="preserve">+ linia 3 directă </w:t>
            </w:r>
            <w:r>
              <w:rPr>
                <w:b/>
                <w:bCs/>
                <w:sz w:val="20"/>
                <w:lang w:val="ro-RO"/>
              </w:rPr>
              <w:br/>
              <w:t>Videle linia 3 directă – R1 Videle - 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C24E43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414FEA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A362E1" w14:textId="77777777" w:rsidR="00BE64D2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42+000</w:t>
            </w:r>
          </w:p>
          <w:p w14:paraId="34152549" w14:textId="77777777" w:rsidR="00BE64D2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4434C4" w14:textId="77777777" w:rsidR="00BE64D2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A9157A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7E14D51A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AB28F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20C057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7F7968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46186A4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Zăvestreni 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76FECB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  <w:p w14:paraId="7C199AF1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+ </w:t>
            </w:r>
          </w:p>
          <w:p w14:paraId="7D5A10A6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033DAF50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9 - 13 </w:t>
            </w:r>
          </w:p>
          <w:p w14:paraId="707B3F0A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432E5E91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8 - 14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EEBBDD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A9E94C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67E48C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B7A3D3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:rsidRPr="00AB76B4" w14:paraId="5759752F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0459A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BAE1DD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45+000</w:t>
            </w:r>
          </w:p>
          <w:p w14:paraId="6877A89C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8C6248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1A3366E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Zăvestreni -</w:t>
            </w:r>
          </w:p>
          <w:p w14:paraId="3D6BDE5F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Videle</w:t>
            </w:r>
            <w:r>
              <w:rPr>
                <w:b/>
                <w:bCs/>
                <w:sz w:val="20"/>
                <w:lang w:val="ro-RO"/>
              </w:rPr>
              <w:t xml:space="preserve"> + linia 4 directă - 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3EB621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DE0519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768CB0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001879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B7C04F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:rsidRPr="00AB76B4" w14:paraId="0B196367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167CA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277072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11AADD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D4DE3D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7A5EB109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BA8F2C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zonă sch. 13, 21, 23  și TDJ  </w:t>
            </w:r>
          </w:p>
          <w:p w14:paraId="191349DA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 /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04F2E2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E694E8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EB42B9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6BA71F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CF72A07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114193F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6 - 8.</w:t>
            </w:r>
          </w:p>
        </w:tc>
      </w:tr>
      <w:tr w:rsidR="00BE64D2" w:rsidRPr="00AB76B4" w14:paraId="33519664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70DE7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AD4C8D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5EC42C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E9884B4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6C27DA7C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F5B2DE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FDBD72D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DA9BBC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955297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8E35C9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B22C13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:rsidRPr="00AB76B4" w14:paraId="007B3D2F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34ABA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569798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024369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E0FEE3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759F524F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2586AC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AC7CEE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418775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F67AE9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D5E33C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:rsidRPr="00AB76B4" w14:paraId="09FEBDBE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6D306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3A4155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E9290B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8D84DFC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6D347EDB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F38E40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zonă sch. 18, 26, 30  și TDJ </w:t>
            </w:r>
          </w:p>
          <w:p w14:paraId="47A4D5F0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B023DE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5CC0A9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57D209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21776B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4EEF6AD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E7A042B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6 - 8.</w:t>
            </w:r>
          </w:p>
        </w:tc>
      </w:tr>
      <w:tr w:rsidR="00BE64D2" w:rsidRPr="00AB76B4" w14:paraId="025BF6EB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1C684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E97B0B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52+500</w:t>
            </w:r>
          </w:p>
          <w:p w14:paraId="1821F43E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52+600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A3BE8C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9D1E5E6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Videle -</w:t>
            </w:r>
          </w:p>
          <w:p w14:paraId="146D9368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BCB102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DF645B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19CD99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F15EEB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D32C6C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2BE01311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C3405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046275" w14:textId="77777777" w:rsidR="00BE64D2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52+600</w:t>
            </w:r>
          </w:p>
          <w:p w14:paraId="69420DA6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128FC5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12232B6" w14:textId="77777777" w:rsidR="00BE64D2" w:rsidRPr="00AB76B4" w:rsidRDefault="00BE64D2" w:rsidP="00684E2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Videle -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004829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DD10C8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D991DC" w14:textId="77777777" w:rsidR="00BE64D2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BD9085" w14:textId="77777777" w:rsidR="00BE64D2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5E11DC" w14:textId="77777777" w:rsidR="00BE64D2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:rsidRPr="00AB76B4" w14:paraId="18DDDE2B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84D77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D0A359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57+880</w:t>
            </w:r>
          </w:p>
          <w:p w14:paraId="4D17745C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59+150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D7BDE6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9CD72D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Ciolpani</w:t>
            </w:r>
          </w:p>
          <w:p w14:paraId="7DF7C325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directă, </w:t>
            </w:r>
          </w:p>
          <w:p w14:paraId="25064E91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00C858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12D698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BF8486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4BD389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FEF3DA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E64D2" w:rsidRPr="00AB76B4" w14:paraId="2003F780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0E7A6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E37E7B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7810D8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2B1858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Ciolpani</w:t>
            </w:r>
          </w:p>
          <w:p w14:paraId="2C51B4B2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8DEA81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6A2889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A1E929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58+950</w:t>
            </w:r>
          </w:p>
          <w:p w14:paraId="357A981F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59+000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2AA904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A2CA6E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63CBED7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10.</w:t>
            </w:r>
          </w:p>
          <w:p w14:paraId="13723911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:rsidRPr="00AB76B4" w14:paraId="13658138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AB76D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9BA6D8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5C6292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3E340F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Ciolpani -</w:t>
            </w:r>
          </w:p>
          <w:p w14:paraId="5860060E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D5226C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96732E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CDA5EB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59+500</w:t>
            </w:r>
          </w:p>
          <w:p w14:paraId="2B630C07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64+600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D1325A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8556F4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E64D2" w:rsidRPr="00AB76B4" w14:paraId="2E3F1A8D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B0C1F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ACE5BF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60+600</w:t>
            </w:r>
          </w:p>
          <w:p w14:paraId="03F673C2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64+750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C382C4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7C5B67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Ciolpani -</w:t>
            </w:r>
          </w:p>
          <w:p w14:paraId="48CB2977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028E6A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1E41F0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D46E54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9953B2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2CC2EE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E64D2" w:rsidRPr="00AB76B4" w14:paraId="2A23832F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A50E3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2E011C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66+025</w:t>
            </w:r>
          </w:p>
          <w:p w14:paraId="04ED778D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66+085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1010AD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45C7604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1A286800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2A74E2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D2D45F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2A2B49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CB6323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A72AD4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3A22DD2F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68C2991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5, Cap X.</w:t>
            </w:r>
          </w:p>
        </w:tc>
      </w:tr>
      <w:tr w:rsidR="00BE64D2" w:rsidRPr="00AB76B4" w14:paraId="302579E8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C5DF1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5CC568" w14:textId="77777777" w:rsidR="00BE64D2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67+170</w:t>
            </w:r>
          </w:p>
          <w:p w14:paraId="610E2555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67+220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BB2623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4B2FB03" w14:textId="77777777" w:rsidR="00BE64D2" w:rsidRPr="00AB76B4" w:rsidRDefault="00BE64D2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615463F3" w14:textId="77777777" w:rsidR="00BE64D2" w:rsidRPr="00AB76B4" w:rsidRDefault="00BE64D2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directă, 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8B5483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3633BA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6B5670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DFE7CC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CC402C" w14:textId="77777777" w:rsidR="00BE64D2" w:rsidRPr="00AB76B4" w:rsidRDefault="00BE64D2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5C6A145" w14:textId="77777777" w:rsidR="00BE64D2" w:rsidRPr="00AB76B4" w:rsidRDefault="00BE64D2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, 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BE64D2" w:rsidRPr="00AB76B4" w14:paraId="1282463C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288B5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034FE9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1D7468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107C706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726AF3CA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177895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7B79AAB1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2 - 4 </w:t>
            </w:r>
          </w:p>
          <w:p w14:paraId="05963BD8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</w:t>
            </w:r>
          </w:p>
          <w:p w14:paraId="6F82848A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238F60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404FC8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4199E0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B907A3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E66A2DA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firul I în firul II.</w:t>
            </w:r>
          </w:p>
        </w:tc>
      </w:tr>
      <w:tr w:rsidR="00BE64D2" w:rsidRPr="00AB76B4" w14:paraId="7DDE88C6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D38C0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06E622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B76BAA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CAA0CE8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02BE0A4F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9E2D00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2312A9A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</w:t>
            </w:r>
          </w:p>
          <w:p w14:paraId="333C1902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982B03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B6CEEF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2D6D2F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C26D0E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 și 2 </w:t>
            </w:r>
          </w:p>
        </w:tc>
      </w:tr>
      <w:tr w:rsidR="00BE64D2" w:rsidRPr="00AB76B4" w14:paraId="3B9B4290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21A33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24038C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A8F6B7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0D90B1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Gălăteni - Olteni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749158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F8BBE8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4D8314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68+300</w:t>
            </w:r>
          </w:p>
          <w:p w14:paraId="39AA8144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68+800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2DCFDD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8C3A09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:rsidRPr="00AB76B4" w14:paraId="2B83026B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5593E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4D6B94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24CE41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3096403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Olteni</w:t>
            </w:r>
          </w:p>
          <w:p w14:paraId="0A4E9D1C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EE02BB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39EB8551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9 - 13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6655E9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FA8B2F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BA651E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C5D79C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6ED5FDB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linia 1 Cap X. </w:t>
            </w:r>
          </w:p>
        </w:tc>
      </w:tr>
      <w:tr w:rsidR="00BE64D2" w:rsidRPr="00AB76B4" w14:paraId="0584A7DE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07CA4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BA7B25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12EC92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0A645F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Olteni</w:t>
            </w:r>
          </w:p>
          <w:p w14:paraId="68B9675A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BED58B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312F3E9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241740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9CB16B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4F0E11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DB84DB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circulația pe linia 1</w:t>
            </w:r>
          </w:p>
        </w:tc>
      </w:tr>
      <w:tr w:rsidR="00BE64D2" w:rsidRPr="00AB76B4" w14:paraId="56FE99BD" w14:textId="77777777" w:rsidTr="00927588">
        <w:trPr>
          <w:cantSplit/>
          <w:trHeight w:val="38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8AF1D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D2BF9B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0D6F82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7B8BAC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Olteni -</w:t>
            </w:r>
          </w:p>
          <w:p w14:paraId="10A9F6DE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704AA9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ED0F15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6882BA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74+200</w:t>
            </w:r>
          </w:p>
          <w:p w14:paraId="0E6BFB35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84+280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90C75D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3D33F2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:rsidRPr="00AB76B4" w14:paraId="4AEFD0F5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CC4CD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F6977C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1E2D90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CC6DA65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Olteni -</w:t>
            </w:r>
          </w:p>
          <w:p w14:paraId="53B540AA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Rădoieşti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7E89C7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789731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4D3566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75+600</w:t>
            </w:r>
          </w:p>
          <w:p w14:paraId="76067AF8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80+600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A87207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2B7326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2BED5558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BE64D2" w:rsidRPr="00AB76B4" w14:paraId="575A41FB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0257C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1B081F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85+880</w:t>
            </w:r>
          </w:p>
          <w:p w14:paraId="071373B1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92+040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4A0C78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CD0FCB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 -</w:t>
            </w:r>
          </w:p>
          <w:p w14:paraId="6CE39B10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C0971E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723FB9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0396B6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B9C3A5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9370C6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BE64D2" w:rsidRPr="00AB76B4" w14:paraId="79E556AE" w14:textId="77777777" w:rsidTr="00927588">
        <w:trPr>
          <w:cantSplit/>
          <w:trHeight w:hRule="exact"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2234F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316178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751549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BE3916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 -</w:t>
            </w:r>
          </w:p>
          <w:p w14:paraId="32A0B0DF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AE3779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92FC58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E77837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85+880</w:t>
            </w:r>
          </w:p>
          <w:p w14:paraId="6AFB8AF4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90+000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0E9C97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9A20B2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E64D2" w:rsidRPr="00AB76B4" w14:paraId="7C6A96CA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B4187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4DBCAB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4BEA3A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658186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 -</w:t>
            </w:r>
          </w:p>
          <w:p w14:paraId="4326ABF9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Atârnaţi </w:t>
            </w:r>
          </w:p>
          <w:p w14:paraId="3DA0556F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  <w:r>
              <w:rPr>
                <w:b/>
                <w:bCs/>
                <w:sz w:val="20"/>
                <w:lang w:val="ro-RO"/>
              </w:rPr>
              <w:t>S</w:t>
            </w:r>
            <w:r w:rsidRPr="00AB76B4">
              <w:rPr>
                <w:b/>
                <w:bCs/>
                <w:sz w:val="20"/>
                <w:lang w:val="ro-RO"/>
              </w:rPr>
              <w:t>t. Atârnaţi</w:t>
            </w:r>
          </w:p>
          <w:p w14:paraId="4AFA6555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  <w:r w:rsidRPr="00AB76B4">
              <w:rPr>
                <w:b/>
                <w:bCs/>
                <w:sz w:val="20"/>
                <w:lang w:val="ro-RO"/>
              </w:rPr>
              <w:t>Atârnaţi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0E37D6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80CAEF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F60387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90+000</w:t>
            </w:r>
          </w:p>
          <w:p w14:paraId="0EF20E37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</w:t>
            </w:r>
            <w:r>
              <w:rPr>
                <w:b/>
                <w:bCs/>
                <w:sz w:val="20"/>
                <w:lang w:val="ro-RO"/>
              </w:rPr>
              <w:t>8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1801FC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110E9D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E64D2" w:rsidRPr="00AB76B4" w14:paraId="33AA847D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7CA08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7E581E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92+040</w:t>
            </w:r>
          </w:p>
          <w:p w14:paraId="57074E1D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</w:t>
            </w: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4C98DC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B910018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34BD8032" w14:textId="77777777" w:rsidR="00BE64D2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AB76B4">
              <w:rPr>
                <w:b/>
                <w:bCs/>
                <w:sz w:val="20"/>
                <w:lang w:val="ro-RO"/>
              </w:rPr>
              <w:t>Atârnaţi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  <w:r>
              <w:rPr>
                <w:b/>
                <w:bCs/>
                <w:sz w:val="20"/>
                <w:lang w:val="ro-RO"/>
              </w:rPr>
              <w:t xml:space="preserve"> și linia 4 directă </w:t>
            </w:r>
          </w:p>
          <w:p w14:paraId="64EBD228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45EA3A1F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C49F30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1BCBCE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666FBB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D9473B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8E644C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E64D2" w:rsidRPr="00AB76B4" w14:paraId="6BA57C16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97C53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13543C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9335FC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E8ADEDF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1094FCC3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B17FF5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3A86BFE8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1 - 5 </w:t>
            </w:r>
          </w:p>
          <w:p w14:paraId="5E7D0251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7CCED1DC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55EF77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D07C86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4607C9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A55B19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74A4A6F2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și invers.</w:t>
            </w:r>
          </w:p>
        </w:tc>
      </w:tr>
      <w:tr w:rsidR="00BE64D2" w:rsidRPr="00AB76B4" w14:paraId="64F8EBC4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640AB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3BB086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EFB456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7E60ECD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6FD293DB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7F1A09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316D79D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0E5A5DC2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10 și 11 </w:t>
            </w:r>
          </w:p>
          <w:p w14:paraId="3BCB8609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E1E7B5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82B577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785E3D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C412FD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2C196308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linia 1.</w:t>
            </w:r>
          </w:p>
        </w:tc>
      </w:tr>
      <w:tr w:rsidR="00BE64D2" w:rsidRPr="00AB76B4" w14:paraId="309CDD63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9B172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9923D4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004572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75008E" w14:textId="77777777" w:rsidR="00BE64D2" w:rsidRPr="00AB76B4" w:rsidRDefault="00BE64D2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41A30EC5" w14:textId="77777777" w:rsidR="00BE64D2" w:rsidRPr="00AB76B4" w:rsidRDefault="00BE64D2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7A6479" w14:textId="77777777" w:rsidR="00BE64D2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D6D45AF" w14:textId="77777777" w:rsidR="00BE64D2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0417083F" w14:textId="77777777" w:rsidR="00BE64D2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– 8</w:t>
            </w:r>
          </w:p>
          <w:p w14:paraId="02A3F8CF" w14:textId="77777777" w:rsidR="00BE64D2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678CDF35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5BF56F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E3737F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D2B69C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B478F5" w14:textId="77777777" w:rsidR="00BE64D2" w:rsidRPr="00AB76B4" w:rsidRDefault="00BE64D2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38911344" w14:textId="77777777" w:rsidR="00BE64D2" w:rsidRPr="00AB76B4" w:rsidRDefault="00BE64D2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și invers.</w:t>
            </w:r>
          </w:p>
        </w:tc>
      </w:tr>
      <w:tr w:rsidR="00BE64D2" w:rsidRPr="00AB76B4" w14:paraId="66F547B8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5F5F6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198D6B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5344C6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821FFD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 - Roşiori Nord, linia 3 directă  Roşiori Nord și Roşiori Nord</w:t>
            </w:r>
            <w:r>
              <w:rPr>
                <w:b/>
                <w:bCs/>
                <w:sz w:val="20"/>
                <w:lang w:val="ro-RO"/>
              </w:rPr>
              <w:t xml:space="preserve"> -</w:t>
            </w:r>
            <w:r w:rsidRPr="00AB76B4">
              <w:rPr>
                <w:b/>
                <w:bCs/>
                <w:sz w:val="20"/>
                <w:lang w:val="ro-RO"/>
              </w:rPr>
              <w:t xml:space="preserve"> Măldăeni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1238BB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170F50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B33E6F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</w:t>
            </w:r>
            <w:r>
              <w:rPr>
                <w:b/>
                <w:bCs/>
                <w:sz w:val="20"/>
                <w:lang w:val="ro-RO"/>
              </w:rPr>
              <w:t>8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046F2861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107+465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6CD50D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3615F5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BE64D2" w:rsidRPr="00AB76B4" w14:paraId="79A78201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D5760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9DEF8A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FB701A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086FA9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 -</w:t>
            </w:r>
          </w:p>
          <w:p w14:paraId="7AB0748B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73E3A4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F10131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C77CE2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94+800</w:t>
            </w:r>
          </w:p>
          <w:p w14:paraId="660EB9E6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97+700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FE978D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08E4C0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6F3C5C22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BE64D2" w:rsidRPr="00AB76B4" w14:paraId="700EE0B2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351BB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D34608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32653D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162C82E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15A6394C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F0CF02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542549F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1CB529E3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15 / 17 </w:t>
            </w:r>
          </w:p>
          <w:p w14:paraId="6D149FEF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48960D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B13EE0" w14:textId="77777777" w:rsidR="00BE64D2" w:rsidRPr="00AB76B4" w:rsidRDefault="00BE64D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C5DC29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9BE0FF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01350C8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 I în fir II și invers.</w:t>
            </w:r>
          </w:p>
        </w:tc>
      </w:tr>
      <w:tr w:rsidR="00BE64D2" w:rsidRPr="00AB76B4" w14:paraId="0321A2BB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EF6EB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E3385C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F61AF4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E74F475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77D3030B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28B554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5C14CEE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53B11236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1493F5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7CFEE2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4B1EFC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F07F31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24C45E1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și 6 Cap X.</w:t>
            </w:r>
          </w:p>
        </w:tc>
      </w:tr>
      <w:tr w:rsidR="00BE64D2" w:rsidRPr="00AB76B4" w14:paraId="5D67A344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C992E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3D4ADD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6DBFE7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67BC90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5AB9AA44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C5D742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03DFCFAE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3C2EEB60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12 - 16 </w:t>
            </w:r>
          </w:p>
          <w:p w14:paraId="6F089F4F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38D486F2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20 - 30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49C575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2907A6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174598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D5AD56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04E89422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F5E89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0AB11E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39B5C7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2FF39A8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7453BBDE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7 </w:t>
            </w:r>
          </w:p>
          <w:p w14:paraId="4B5B2BAF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A7B21E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5368DEB2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343C89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0346DC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C23FC2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14ED82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0451B8A3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79239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01858D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101+330</w:t>
            </w:r>
          </w:p>
          <w:p w14:paraId="026D3AD5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06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76B13B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B79F295" w14:textId="77777777" w:rsidR="00BE64D2" w:rsidRPr="00AB76B4" w:rsidRDefault="00BE64D2" w:rsidP="00673BD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Roșiori Nord – Măldăeni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5C4048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1AD144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DADFA4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C26A6C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7994E3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:rsidRPr="00AB76B4" w14:paraId="75EFB813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4F578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E9D588" w14:textId="77777777" w:rsidR="00BE64D2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106+000</w:t>
            </w:r>
          </w:p>
          <w:p w14:paraId="77B1B38B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41E67C" w14:textId="77777777" w:rsidR="00BE64D2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342127" w14:textId="77777777" w:rsidR="00BE64D2" w:rsidRPr="00AB76B4" w:rsidRDefault="00BE64D2" w:rsidP="00673BD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Roșiori Nord – Măldăeni</w:t>
            </w:r>
            <w:r>
              <w:rPr>
                <w:b/>
                <w:bCs/>
                <w:sz w:val="20"/>
                <w:lang w:val="ro-RO"/>
              </w:rPr>
              <w:t xml:space="preserve"> și linia 2 directă St. </w:t>
            </w:r>
            <w:r w:rsidRPr="00AB76B4">
              <w:rPr>
                <w:b/>
                <w:bCs/>
                <w:sz w:val="20"/>
                <w:lang w:val="ro-RO"/>
              </w:rPr>
              <w:t>Măldăeni</w:t>
            </w:r>
            <w:r>
              <w:rPr>
                <w:b/>
                <w:bCs/>
                <w:sz w:val="20"/>
                <w:lang w:val="ro-RO"/>
              </w:rPr>
              <w:t xml:space="preserve">  Cap X + Y.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E8A39F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D9C50E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699010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C897D2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751D3F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:rsidRPr="00AB76B4" w14:paraId="30185220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5A7F8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B97A56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96F348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BFFFA49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Măldăeni</w:t>
            </w:r>
          </w:p>
          <w:p w14:paraId="76316FFF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A293A7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35075DFD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5-9 și sch. 11 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AD7119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D8C324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C32E0B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CA4079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firul 1 in firul 2 si invers și intrari- ieșiri la linia 1 primiri - expedieri</w:t>
            </w:r>
          </w:p>
        </w:tc>
      </w:tr>
      <w:tr w:rsidR="00BE64D2" w:rsidRPr="00AB76B4" w14:paraId="1EDA414B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36C51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2F3F55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9D8CE6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E33387B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Măldăeni</w:t>
            </w:r>
          </w:p>
          <w:p w14:paraId="6E0ABA38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2C96F9FF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0164A8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4B7F63A3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1E3F8D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78EE2C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55E1D5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C565AC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63E54EC3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78A80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592970" w14:textId="77777777" w:rsidR="00BE64D2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  <w:p w14:paraId="29979ED5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119+530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B50F7F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52044DE" w14:textId="77777777" w:rsidR="00BE64D2" w:rsidRPr="00AB76B4" w:rsidRDefault="00BE64D2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Măldăeni –</w:t>
            </w:r>
          </w:p>
          <w:p w14:paraId="11FEC84D" w14:textId="77777777" w:rsidR="00BE64D2" w:rsidRPr="00AB76B4" w:rsidRDefault="00BE64D2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Mihăeşti și</w:t>
            </w:r>
          </w:p>
          <w:p w14:paraId="7656E8AB" w14:textId="77777777" w:rsidR="00BE64D2" w:rsidRPr="00AB76B4" w:rsidRDefault="00BE64D2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Mihăeşti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  <w:r w:rsidRPr="00AB76B4">
              <w:rPr>
                <w:b/>
                <w:bCs/>
                <w:sz w:val="20"/>
                <w:lang w:val="ro-RO"/>
              </w:rPr>
              <w:t>Mihăeşti</w:t>
            </w:r>
            <w:r>
              <w:rPr>
                <w:b/>
                <w:bCs/>
                <w:sz w:val="20"/>
                <w:lang w:val="ro-RO"/>
              </w:rPr>
              <w:t xml:space="preserve"> - 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28D8E2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15648A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BEE783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C45D36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38CB89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E64D2" w:rsidRPr="00AB76B4" w14:paraId="475FCE50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B82C0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A3FFE1" w14:textId="77777777" w:rsidR="00BE64D2" w:rsidRDefault="00BE64D2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9C2597" w14:textId="77777777" w:rsidR="00BE64D2" w:rsidRDefault="00BE64D2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5AFD4D" w14:textId="77777777" w:rsidR="00BE64D2" w:rsidRPr="00AB76B4" w:rsidRDefault="00BE64D2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Măldăeni –</w:t>
            </w:r>
          </w:p>
          <w:p w14:paraId="7BB45EF1" w14:textId="77777777" w:rsidR="00BE64D2" w:rsidRPr="00AB76B4" w:rsidRDefault="00BE64D2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Mihăeşti și</w:t>
            </w:r>
          </w:p>
          <w:p w14:paraId="51AB39F0" w14:textId="77777777" w:rsidR="00BE64D2" w:rsidRPr="00AB76B4" w:rsidRDefault="00BE64D2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4 directă Mihăeşti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DA85BA" w14:textId="77777777" w:rsidR="00BE64D2" w:rsidRPr="00AB76B4" w:rsidRDefault="00BE64D2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490CBB" w14:textId="77777777" w:rsidR="00BE64D2" w:rsidRPr="00AB76B4" w:rsidRDefault="00BE64D2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7A4BCE" w14:textId="77777777" w:rsidR="00BE64D2" w:rsidRPr="00AB76B4" w:rsidRDefault="00BE64D2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09</w:t>
            </w:r>
            <w:r w:rsidRPr="00AB76B4">
              <w:rPr>
                <w:b/>
                <w:bCs/>
                <w:sz w:val="20"/>
                <w:lang w:val="ro-RO"/>
              </w:rPr>
              <w:t>+200</w:t>
            </w:r>
          </w:p>
          <w:p w14:paraId="41BB10ED" w14:textId="77777777" w:rsidR="00BE64D2" w:rsidRPr="00AB76B4" w:rsidRDefault="00BE64D2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118+400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852DF0" w14:textId="77777777" w:rsidR="00BE64D2" w:rsidRPr="00AB76B4" w:rsidRDefault="00BE64D2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4021DC" w14:textId="77777777" w:rsidR="00BE64D2" w:rsidRDefault="00BE64D2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:rsidRPr="00AB76B4" w14:paraId="6EB6696E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AA14A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8A5FA3" w14:textId="77777777" w:rsidR="00BE64D2" w:rsidRDefault="00BE64D2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83BC32" w14:textId="77777777" w:rsidR="00BE64D2" w:rsidRDefault="00BE64D2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D784AF" w14:textId="77777777" w:rsidR="00BE64D2" w:rsidRPr="00AB76B4" w:rsidRDefault="00BE64D2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Mihăeşti</w:t>
            </w:r>
          </w:p>
          <w:p w14:paraId="260A0218" w14:textId="77777777" w:rsidR="00BE64D2" w:rsidRDefault="00BE64D2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FF285C" w14:textId="77777777" w:rsidR="00BE64D2" w:rsidRPr="00AB76B4" w:rsidRDefault="00BE64D2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1FBC42DE" w14:textId="77777777" w:rsidR="00BE64D2" w:rsidRPr="00AB76B4" w:rsidRDefault="00BE64D2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5DF247" w14:textId="77777777" w:rsidR="00BE64D2" w:rsidRPr="00AB76B4" w:rsidRDefault="00BE64D2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244709" w14:textId="77777777" w:rsidR="00BE64D2" w:rsidRPr="00AB76B4" w:rsidRDefault="00BE64D2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C61BC8" w14:textId="77777777" w:rsidR="00BE64D2" w:rsidRPr="00AB76B4" w:rsidRDefault="00BE64D2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2496B5" w14:textId="77777777" w:rsidR="00BE64D2" w:rsidRDefault="00BE64D2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0004EDA6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78C55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CF7DF5" w14:textId="77777777" w:rsidR="00BE64D2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119+530</w:t>
            </w:r>
          </w:p>
          <w:p w14:paraId="501FFB1E" w14:textId="77777777" w:rsidR="00BE64D2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121+000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F182F0" w14:textId="77777777" w:rsidR="00BE64D2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39379C" w14:textId="77777777" w:rsidR="00BE64D2" w:rsidRPr="00AB76B4" w:rsidRDefault="00BE64D2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Mihăeşti </w:t>
            </w:r>
            <w:r>
              <w:rPr>
                <w:b/>
                <w:bCs/>
                <w:sz w:val="20"/>
                <w:lang w:val="ro-RO"/>
              </w:rPr>
              <w:t xml:space="preserve">-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17306B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A93D0E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98272A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235160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F57E8E" w14:textId="77777777" w:rsidR="00BE64D2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E64D2" w:rsidRPr="00AB76B4" w14:paraId="49ABDFA7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DA789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B10F63" w14:textId="77777777" w:rsidR="00BE64D2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124+650</w:t>
            </w:r>
          </w:p>
          <w:p w14:paraId="17A7F76C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126+528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CBB564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EFA77ED" w14:textId="77777777" w:rsidR="00BE64D2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</w:p>
          <w:p w14:paraId="09D7743A" w14:textId="77777777" w:rsidR="00BE64D2" w:rsidRPr="00AB76B4" w:rsidRDefault="00BE64D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92803B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4E22E2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9D34EE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047FFA" w14:textId="77777777" w:rsidR="00BE64D2" w:rsidRPr="00AB76B4" w:rsidRDefault="00BE64D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AE7ADB" w14:textId="77777777" w:rsidR="00BE64D2" w:rsidRPr="00AB76B4" w:rsidRDefault="00BE64D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E64D2" w:rsidRPr="00AB76B4" w14:paraId="7AA04A22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FD711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DA995E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3A7E19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043B7B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  <w:r>
              <w:rPr>
                <w:b/>
                <w:bCs/>
                <w:sz w:val="20"/>
                <w:lang w:val="ro-RO"/>
              </w:rPr>
              <w:t>, 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6AB294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51A9E4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EF464E" w14:textId="77777777" w:rsidR="00BE64D2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124+650</w:t>
            </w:r>
          </w:p>
          <w:p w14:paraId="0B68D3D7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126+528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9386BE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A5043B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E64D2" w:rsidRPr="00AB76B4" w14:paraId="0CEBA7DA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90078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A40130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CE898C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7F841F" w14:textId="77777777" w:rsidR="00BE64D2" w:rsidRPr="00AB76B4" w:rsidRDefault="00BE64D2" w:rsidP="00F7240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Radomirești</w:t>
            </w:r>
          </w:p>
          <w:p w14:paraId="33FC5EF2" w14:textId="77777777" w:rsidR="00BE64D2" w:rsidRDefault="00BE64D2" w:rsidP="00F7240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D340E7" w14:textId="77777777" w:rsidR="00BE64D2" w:rsidRPr="00AB76B4" w:rsidRDefault="00BE64D2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A6DD9B4" w14:textId="77777777" w:rsidR="00BE64D2" w:rsidRDefault="00BE64D2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AB76B4">
              <w:rPr>
                <w:b/>
                <w:bCs/>
                <w:sz w:val="20"/>
                <w:lang w:val="ro-RO"/>
              </w:rPr>
              <w:t xml:space="preserve"> 5</w:t>
            </w:r>
          </w:p>
          <w:p w14:paraId="33458491" w14:textId="77777777" w:rsidR="00BE64D2" w:rsidRDefault="00BE64D2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0CFB6EAB" w14:textId="77777777" w:rsidR="00BE64D2" w:rsidRPr="00AB76B4" w:rsidRDefault="00BE64D2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D14E3F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B37C3D" w14:textId="77777777" w:rsidR="00BE64D2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B1F039" w14:textId="77777777" w:rsidR="00BE64D2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59A029" w14:textId="77777777" w:rsidR="00BE64D2" w:rsidRPr="00AB76B4" w:rsidRDefault="00BE64D2" w:rsidP="00F7240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6621C7C" w14:textId="77777777" w:rsidR="00BE64D2" w:rsidRDefault="00BE64D2" w:rsidP="00F7240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firul I în firul II și invers.</w:t>
            </w:r>
          </w:p>
        </w:tc>
      </w:tr>
      <w:tr w:rsidR="00BE64D2" w:rsidRPr="00AB76B4" w14:paraId="617475A6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311C3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1D4F30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73CD1D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890A1F0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Radomirești</w:t>
            </w:r>
          </w:p>
          <w:p w14:paraId="2FA123D8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E8DD06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7741AEE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4 - 8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39D795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102EAB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DB312A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F9BFF8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8467147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firul I în firul II și invers.</w:t>
            </w:r>
          </w:p>
        </w:tc>
      </w:tr>
      <w:tr w:rsidR="00BE64D2" w:rsidRPr="00AB76B4" w14:paraId="0D36C192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25EBC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892EAF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D0C7FE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951BA3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Radomirești</w:t>
            </w:r>
          </w:p>
          <w:p w14:paraId="5852172D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5006D1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79226839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 și 12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054CEA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6490BD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11736F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863BD2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BB1C09B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1.</w:t>
            </w:r>
          </w:p>
        </w:tc>
      </w:tr>
      <w:tr w:rsidR="00BE64D2" w:rsidRPr="00AB76B4" w14:paraId="0D30883C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CA78E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A497D3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615E0E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5622836" w14:textId="77777777" w:rsidR="00BE64D2" w:rsidRDefault="00BE64D2" w:rsidP="0005357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directă  </w:t>
            </w:r>
          </w:p>
          <w:p w14:paraId="11AD7364" w14:textId="77777777" w:rsidR="00BE64D2" w:rsidRPr="00AB76B4" w:rsidRDefault="00BE64D2" w:rsidP="0005357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3079A7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B7C998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BDA276" w14:textId="77777777" w:rsidR="00BE64D2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136+746</w:t>
            </w:r>
          </w:p>
          <w:p w14:paraId="230E6555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144+100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5226E5" w14:textId="77777777" w:rsidR="00BE64D2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AB2829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E64D2" w:rsidRPr="00AB76B4" w14:paraId="3D550DBA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72963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2B684C" w14:textId="77777777" w:rsidR="00BE64D2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129+800</w:t>
            </w:r>
          </w:p>
          <w:p w14:paraId="204D0154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143+750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38C590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FFFB2F" w14:textId="77777777" w:rsidR="00BE64D2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Radomirești -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5053F3B2" w14:textId="77777777" w:rsidR="00BE64D2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  </w:t>
            </w:r>
          </w:p>
          <w:p w14:paraId="3FB8C14A" w14:textId="77777777" w:rsidR="00BE64D2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2DDC149E" w14:textId="77777777" w:rsidR="00BE64D2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0FB7FA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11F612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19DAF1" w14:textId="77777777" w:rsidR="00BE64D2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F1378D" w14:textId="77777777" w:rsidR="00BE64D2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ECFA8F" w14:textId="77777777" w:rsidR="00BE64D2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E64D2" w:rsidRPr="00AB76B4" w14:paraId="4389B0EA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C60E1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1D5615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7C1BE7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3474735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Drăgăneşti Olt</w:t>
            </w:r>
          </w:p>
          <w:p w14:paraId="7083915F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026CD08B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890EAF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de la</w:t>
            </w:r>
          </w:p>
          <w:p w14:paraId="5C050D2B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  <w:p w14:paraId="48D700F0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7B4BDA9D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axa staţiei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0EBAAA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1BC886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E8A26F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AC496D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174249F1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4E471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CC77F4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228843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9D223CB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Drăgăneşti Olt</w:t>
            </w:r>
          </w:p>
          <w:p w14:paraId="4DB3F817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415FED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4309CB35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69C58E5D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6 - 12, </w:t>
            </w:r>
          </w:p>
          <w:p w14:paraId="5AF36505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77457C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B189A0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F9A852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BB52E3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667CD78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2 și 3 directe.</w:t>
            </w:r>
          </w:p>
        </w:tc>
      </w:tr>
      <w:tr w:rsidR="00BE64D2" w:rsidRPr="00AB76B4" w14:paraId="5DB0C87D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B51C1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1C4396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59AF9B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AB2862E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1DD26762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D4D7D2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685621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BCE45E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14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380</w:t>
            </w:r>
          </w:p>
          <w:p w14:paraId="69919C59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148+</w:t>
            </w:r>
            <w:r>
              <w:rPr>
                <w:b/>
                <w:bCs/>
                <w:sz w:val="20"/>
                <w:lang w:val="ro-RO"/>
              </w:rPr>
              <w:t>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27F700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3B72D3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:rsidRPr="00AB76B4" w14:paraId="592DEAB9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85A52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7DDFBE" w14:textId="77777777" w:rsidR="00BE64D2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146+830</w:t>
            </w:r>
          </w:p>
          <w:p w14:paraId="78FD61B3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153+900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99FC9A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7C5B10" w14:textId="77777777" w:rsidR="00BE64D2" w:rsidRPr="00AB76B4" w:rsidRDefault="00BE64D2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36BE5AB7" w14:textId="77777777" w:rsidR="00BE64D2" w:rsidRDefault="00BE64D2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</w:p>
          <w:p w14:paraId="3FAAF985" w14:textId="77777777" w:rsidR="00BE64D2" w:rsidRPr="00AB76B4" w:rsidRDefault="00BE64D2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Fărcașele - Caracal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333165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FAAD82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DF2872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1F7D8C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203F6B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E64D2" w:rsidRPr="00AB76B4" w14:paraId="6DC9BFD0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2A8FA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695CA2" w14:textId="77777777" w:rsidR="00BE64D2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137637" w14:textId="77777777" w:rsidR="00BE64D2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AADAC6" w14:textId="77777777" w:rsidR="00BE64D2" w:rsidRPr="00AB76B4" w:rsidRDefault="00BE64D2" w:rsidP="00844E2B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5D97B0A6" w14:textId="77777777" w:rsidR="00BE64D2" w:rsidRPr="00AB76B4" w:rsidRDefault="00BE64D2" w:rsidP="00844E2B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60BE87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79FBEF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C2F730" w14:textId="77777777" w:rsidR="00BE64D2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147+380</w:t>
            </w:r>
          </w:p>
          <w:p w14:paraId="7191AD79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148+200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B8EE45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99BBE2" w14:textId="77777777" w:rsidR="00BE64D2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:rsidRPr="00AB76B4" w14:paraId="7583EE13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09249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88E0F3" w14:textId="77777777" w:rsidR="00BE64D2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2A8971" w14:textId="77777777" w:rsidR="00BE64D2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7E7929C" w14:textId="77777777" w:rsidR="00BE64D2" w:rsidRPr="00AB76B4" w:rsidRDefault="00BE64D2" w:rsidP="00FB5F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19F04D5B" w14:textId="77777777" w:rsidR="00BE64D2" w:rsidRPr="00AB76B4" w:rsidRDefault="00BE64D2" w:rsidP="00FB5F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  <w:r>
              <w:rPr>
                <w:b/>
                <w:bCs/>
                <w:sz w:val="20"/>
                <w:lang w:val="ro-RO"/>
              </w:rPr>
              <w:t xml:space="preserve">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D45801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40DDD5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8AE216" w14:textId="77777777" w:rsidR="00BE64D2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148+200</w:t>
            </w:r>
          </w:p>
          <w:p w14:paraId="21103831" w14:textId="77777777" w:rsidR="00BE64D2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148+792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486D3F" w14:textId="77777777" w:rsidR="00BE64D2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93BB44" w14:textId="77777777" w:rsidR="00BE64D2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E64D2" w:rsidRPr="00AB76B4" w14:paraId="26AB2B42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14EF4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4ED0D1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153+900</w:t>
            </w:r>
          </w:p>
          <w:p w14:paraId="75ADA429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155+300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7FA89D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9746248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Fărcașele - </w:t>
            </w:r>
          </w:p>
          <w:p w14:paraId="40EB366E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Caracal și </w:t>
            </w:r>
          </w:p>
          <w:p w14:paraId="1A93DE60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35C6B622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46051A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3E8C9D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A53888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76768B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AEBB16" w14:textId="77777777" w:rsidR="00BE64D2" w:rsidRPr="00AB76B4" w:rsidRDefault="00BE64D2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Fără inductori.</w:t>
            </w:r>
          </w:p>
          <w:p w14:paraId="104C404B" w14:textId="77777777" w:rsidR="00BE64D2" w:rsidRPr="00AB76B4" w:rsidRDefault="00BE64D2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Afectează intrări - ieşiri </w:t>
            </w:r>
          </w:p>
          <w:p w14:paraId="584B361E" w14:textId="77777777" w:rsidR="00BE64D2" w:rsidRPr="00AB76B4" w:rsidRDefault="00BE64D2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peste sch. 7, 11, 17, 23 și 27.</w:t>
            </w:r>
          </w:p>
          <w:p w14:paraId="5867F191" w14:textId="77777777" w:rsidR="00BE64D2" w:rsidRPr="00AB76B4" w:rsidRDefault="00BE64D2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4AFC3105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745D1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2E174E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40BD8A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CB4256F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660CE60B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E22238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155+330</w:t>
            </w:r>
          </w:p>
          <w:p w14:paraId="5947793C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156+310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02EA29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DDE7EE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1788C6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E702AD" w14:textId="77777777" w:rsidR="00BE64D2" w:rsidRPr="00AB76B4" w:rsidRDefault="00BE64D2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2A5E6C28" w14:textId="77777777" w:rsidR="00BE64D2" w:rsidRPr="00AB76B4" w:rsidRDefault="00BE64D2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Între călcâi sch. 27 și </w:t>
            </w:r>
          </w:p>
          <w:p w14:paraId="0368150C" w14:textId="77777777" w:rsidR="00BE64D2" w:rsidRPr="00AB76B4" w:rsidRDefault="00BE64D2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vf. sch. 22.</w:t>
            </w:r>
          </w:p>
        </w:tc>
      </w:tr>
      <w:tr w:rsidR="00BE64D2" w:rsidRPr="00AB76B4" w14:paraId="4ED936B3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1677B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1BAB49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86BB94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D6EF1C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 Cap Y</w:t>
            </w:r>
          </w:p>
          <w:p w14:paraId="2E9FF6EA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D03EA8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009017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A4B320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789442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DCACAE" w14:textId="77777777" w:rsidR="00BE64D2" w:rsidRPr="00AB76B4" w:rsidRDefault="00BE64D2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și 5</w:t>
            </w:r>
          </w:p>
        </w:tc>
      </w:tr>
      <w:tr w:rsidR="00BE64D2" w:rsidRPr="00AB76B4" w14:paraId="3F69A959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4404C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F3AA8E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E2E8AC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304D537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1B748ACE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Y,</w:t>
            </w:r>
          </w:p>
          <w:p w14:paraId="60FDC2FF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6, 32 și 34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2E9964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BF4241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5DA8E8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156+150</w:t>
            </w:r>
          </w:p>
          <w:p w14:paraId="2825AF57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156+480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C45507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FEBEC4" w14:textId="77777777" w:rsidR="00BE64D2" w:rsidRPr="00AB76B4" w:rsidRDefault="00BE64D2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7DE93B24" w14:textId="77777777" w:rsidR="00BE64D2" w:rsidRPr="00AB76B4" w:rsidRDefault="00BE64D2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78EE164" w14:textId="77777777" w:rsidR="00BE64D2" w:rsidRPr="00AB76B4" w:rsidRDefault="00BE64D2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și 2, Cap Y.</w:t>
            </w:r>
          </w:p>
        </w:tc>
      </w:tr>
      <w:tr w:rsidR="00BE64D2" w:rsidRPr="00AB76B4" w14:paraId="7A45BCA3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28416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E22825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2AD95A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FE1173B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4944FB7D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70C811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5FB83653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11 - 19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08FBA0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A9EB10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AB98A9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0C48AF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D4D51BE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și 2.</w:t>
            </w:r>
          </w:p>
        </w:tc>
      </w:tr>
      <w:tr w:rsidR="00BE64D2" w:rsidRPr="00AB76B4" w14:paraId="61166F7D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2B884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4D912B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C70A12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DA1A25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2829F3D4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7BE58D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682254BF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13 - 17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1A0D6A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814FCE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DF89CB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B62989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E6418C0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2 și 3.</w:t>
            </w:r>
          </w:p>
        </w:tc>
      </w:tr>
      <w:tr w:rsidR="00BE64D2" w:rsidRPr="00AB76B4" w14:paraId="64F722EA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0046C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76804C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24AE03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0349118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4BAEFDB1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473D14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EFEF093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3 - 9 </w:t>
            </w:r>
          </w:p>
          <w:p w14:paraId="055FF5BF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</w:t>
            </w:r>
          </w:p>
          <w:p w14:paraId="4D6358A8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21 - 33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4D0EAD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390765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DD93F8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82689D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8F40882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1 - 7.</w:t>
            </w:r>
          </w:p>
        </w:tc>
      </w:tr>
      <w:tr w:rsidR="00BE64D2" w:rsidRPr="00AB76B4" w14:paraId="2563AED2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353FB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B9B062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B05E2B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11964CC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063CC366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20D900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B31B0A3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23 - 29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523CAD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EE7C10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1A22AA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B0BE15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Afectează intrări - ieşiri </w:t>
            </w:r>
          </w:p>
          <w:p w14:paraId="7D78FBE0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3 - 9.</w:t>
            </w:r>
          </w:p>
        </w:tc>
      </w:tr>
      <w:tr w:rsidR="00BE64D2" w:rsidRPr="00AB76B4" w14:paraId="64E68361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67E3C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95BCBB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76325D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9771138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17DC7FDE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22180E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31 și 37</w:t>
            </w:r>
          </w:p>
          <w:p w14:paraId="1401919A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 directă și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3B837C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2FF66A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0D11D8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7258A6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9BF8F3B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6 - 9.</w:t>
            </w:r>
          </w:p>
        </w:tc>
      </w:tr>
      <w:tr w:rsidR="00BE64D2" w:rsidRPr="00AB76B4" w14:paraId="5B74EB42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AFBDF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AD9FD6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D9981B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AAD029A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4A4989AA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330FAF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ED66A4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879904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060D8A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422DDE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2E6631C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 Cap Y.</w:t>
            </w:r>
          </w:p>
        </w:tc>
      </w:tr>
      <w:tr w:rsidR="00BE64D2" w:rsidRPr="00AB76B4" w14:paraId="62BC903C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224C3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F918E4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3CCAAE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38459D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13D347B1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7218DC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26, 28, 30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30754E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1112D2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0BC1D3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17BD0F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Cu acces la liniile 6 și 7.</w:t>
            </w:r>
          </w:p>
        </w:tc>
      </w:tr>
      <w:tr w:rsidR="00BE64D2" w:rsidRPr="00AB76B4" w14:paraId="57FFE31D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638F1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F36C03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838FAC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12B987E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4085FFE7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B70A7F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1A9236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680700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E13542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C50FE7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Cu acces la linia 1.</w:t>
            </w:r>
          </w:p>
        </w:tc>
      </w:tr>
      <w:tr w:rsidR="00BE64D2" w:rsidRPr="00AB76B4" w14:paraId="47B826F2" w14:textId="77777777" w:rsidTr="00927588">
        <w:trPr>
          <w:cantSplit/>
          <w:trHeight w:val="6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8B358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C4E858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126CB5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4E13572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3ECC1A26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140570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621672B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48 și 52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7F890E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B9ACEA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2B43C8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D42107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E03ED6D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1, 4 și 5.</w:t>
            </w:r>
          </w:p>
        </w:tc>
      </w:tr>
      <w:tr w:rsidR="00BE64D2" w:rsidRPr="00AB76B4" w14:paraId="2725B035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ADC2A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9D37AF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6E1B4C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61A33F1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3647454C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liniile 5 și 6 </w:t>
            </w:r>
          </w:p>
          <w:p w14:paraId="673A368B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4B6CB4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96190B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4BAB2A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F240DF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AFAA51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0EF5B25F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59F5E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1FC93D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781F2C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C50B80B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3FB16EC3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7 </w:t>
            </w:r>
          </w:p>
          <w:p w14:paraId="14F316EB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C2F44F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236AB7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C1DD86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5C3F03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EA2E0F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31553DC2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88D7A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E8462D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156+450</w:t>
            </w:r>
          </w:p>
          <w:p w14:paraId="03D929C9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60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24AAAF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B4CAEC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2CD9A749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F37669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125A48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1E6895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9EC94F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9DC9D9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:rsidRPr="00AB76B4" w14:paraId="0498A6AF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F1099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9C7E3E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160+500</w:t>
            </w:r>
          </w:p>
          <w:p w14:paraId="34A4075C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BB3169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F634C95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6F7DB5E2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B7A36D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055E0B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F5B6D7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74570F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3CA526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:rsidRPr="00AB76B4" w14:paraId="3CFB9590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F2F0F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FD4816" w14:textId="77777777" w:rsidR="00BE64D2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162+200</w:t>
            </w:r>
          </w:p>
          <w:p w14:paraId="40C354BA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962A28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DBF80E" w14:textId="77777777" w:rsidR="00BE64D2" w:rsidRPr="00AB76B4" w:rsidRDefault="00BE64D2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00C7FB6B" w14:textId="77777777" w:rsidR="00BE64D2" w:rsidRPr="00AB76B4" w:rsidRDefault="00BE64D2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04F28B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D97A97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40CBC3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D5ABFD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33F2EF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Interzis circulația locomotivelor cuplate.</w:t>
            </w:r>
          </w:p>
        </w:tc>
      </w:tr>
      <w:tr w:rsidR="00BE64D2" w:rsidRPr="00AB76B4" w14:paraId="1547EABD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58DE1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40BF09" w14:textId="77777777" w:rsidR="00BE64D2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162+300</w:t>
            </w:r>
          </w:p>
          <w:p w14:paraId="3AEDB55B" w14:textId="77777777" w:rsidR="00BE64D2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532BEA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C89144" w14:textId="77777777" w:rsidR="00BE64D2" w:rsidRPr="00AB76B4" w:rsidRDefault="00BE64D2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0279AEB4" w14:textId="77777777" w:rsidR="00BE64D2" w:rsidRPr="00AB76B4" w:rsidRDefault="00BE64D2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2FF06E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2778E9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568864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BB4702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9FFA08" w14:textId="77777777" w:rsidR="00BE64D2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:rsidRPr="00AB76B4" w14:paraId="4C63B378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50272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3B8236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FF57AA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1D303E1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0748909B" w14:textId="77777777" w:rsidR="00BE64D2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  <w:r>
              <w:rPr>
                <w:b/>
                <w:bCs/>
                <w:sz w:val="20"/>
                <w:lang w:val="ro-RO"/>
              </w:rPr>
              <w:t xml:space="preserve"> și linia 2 directă </w:t>
            </w:r>
            <w:r w:rsidRPr="00AB76B4">
              <w:rPr>
                <w:b/>
                <w:bCs/>
                <w:sz w:val="20"/>
                <w:lang w:val="ro-RO"/>
              </w:rPr>
              <w:t>Grozăvești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05E030D3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BDD012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E3E59C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EC4573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57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660</w:t>
            </w:r>
          </w:p>
          <w:p w14:paraId="203113F6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45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D798BD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0B525F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:rsidRPr="00AB76B4" w14:paraId="16F971DC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8DBD6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466108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0543E7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30AC025" w14:textId="77777777" w:rsidR="00BE64D2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directă </w:t>
            </w:r>
          </w:p>
          <w:p w14:paraId="5E7A335E" w14:textId="77777777" w:rsidR="00BE64D2" w:rsidRPr="00AB76B4" w:rsidRDefault="00BE64D2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117485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AFBDD9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131C21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45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  <w:p w14:paraId="522ADFD9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69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378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DA7B12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B04951" w14:textId="77777777" w:rsidR="00BE64D2" w:rsidRPr="00AB76B4" w:rsidRDefault="00BE64D2" w:rsidP="0005357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E64D2" w:rsidRPr="00AB76B4" w14:paraId="17ECE429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1B8B2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677236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170+200</w:t>
            </w:r>
          </w:p>
          <w:p w14:paraId="72954AAB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5E8625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4D1562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 -</w:t>
            </w:r>
          </w:p>
          <w:p w14:paraId="3D39FF35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Jianca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006D57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6FA1AF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9A92CF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FF000B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B16E9B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E64D2" w:rsidRPr="00AB76B4" w14:paraId="730F3109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9C70B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55DC26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176+200</w:t>
            </w:r>
          </w:p>
          <w:p w14:paraId="1AEB47B1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177+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2A1962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1C9467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Jianca</w:t>
            </w:r>
          </w:p>
          <w:p w14:paraId="6C75F80D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 </w:t>
            </w:r>
            <w:r w:rsidRPr="00AB76B4">
              <w:rPr>
                <w:b/>
                <w:bCs/>
                <w:sz w:val="20"/>
                <w:lang w:val="ro-RO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B9F340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B5A0B6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E34461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C30432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84CC87" w14:textId="77777777" w:rsidR="00BE64D2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CA73320" w14:textId="77777777" w:rsidR="00BE64D2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35615BE5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– ieşiri. Peste sch. 3, 5, 4 și 6.</w:t>
            </w:r>
          </w:p>
        </w:tc>
      </w:tr>
      <w:tr w:rsidR="00BE64D2" w:rsidRPr="00AB76B4" w14:paraId="12349F8D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92619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97626D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A7C52B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43C6BA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Jianca</w:t>
            </w:r>
          </w:p>
          <w:p w14:paraId="212BD20C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 </w:t>
            </w:r>
            <w:r w:rsidRPr="00AB76B4">
              <w:rPr>
                <w:b/>
                <w:bCs/>
                <w:sz w:val="20"/>
                <w:lang w:val="ro-RO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25CF3B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8BDF1B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FACC06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176+200</w:t>
            </w:r>
          </w:p>
          <w:p w14:paraId="7A71EB60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177+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5FC2F9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C7C977" w14:textId="77777777" w:rsidR="00BE64D2" w:rsidRDefault="00BE64D2" w:rsidP="001A298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6888935" w14:textId="77777777" w:rsidR="00BE64D2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1F04B230" w14:textId="77777777" w:rsidR="00BE64D2" w:rsidRPr="00AB76B4" w:rsidRDefault="00BE64D2" w:rsidP="000D62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– ieşiri. Peste sch. 1, 7, 11, 2, 8 și 10.</w:t>
            </w:r>
          </w:p>
        </w:tc>
      </w:tr>
      <w:tr w:rsidR="00BE64D2" w:rsidRPr="00AB76B4" w14:paraId="59637BBC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99BF9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415854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E6632F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77E5A8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Jianca</w:t>
            </w:r>
          </w:p>
          <w:p w14:paraId="26B220DF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1AA3BF64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F21188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5F975CB4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CC5E79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51362D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983D9A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80344F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64C7EE7B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ECE9C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99256A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181+000</w:t>
            </w:r>
          </w:p>
          <w:p w14:paraId="033D3F2F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ADA24C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382E9B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Jianca - Leu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60B77E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6C25AE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EE53EF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16DBDA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FD26D8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:rsidRPr="00AB76B4" w14:paraId="368892C0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4BF7F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034AAB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5472A9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BFB6DA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78D6B3E4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X</w:t>
            </w:r>
            <w:r>
              <w:rPr>
                <w:b/>
                <w:bCs/>
                <w:sz w:val="20"/>
                <w:lang w:val="ro-RO"/>
              </w:rPr>
              <w:t xml:space="preserve"> și Y, peste sch. 1, 7, 11, 10, 8, 2 și 16.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C024D7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52456A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3DD046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184+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226BBBF6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169E7E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CAFE3E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E64D2" w:rsidRPr="00AB76B4" w14:paraId="6D0661A5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29DE7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206BB4" w14:textId="77777777" w:rsidR="00BE64D2" w:rsidRPr="00AB76B4" w:rsidRDefault="00BE64D2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184+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4ED0A87D" w14:textId="77777777" w:rsidR="00BE64D2" w:rsidRPr="00AB76B4" w:rsidRDefault="00BE64D2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DCA3EB" w14:textId="77777777" w:rsidR="00BE64D2" w:rsidRPr="00AB76B4" w:rsidRDefault="00BE64D2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894669" w14:textId="77777777" w:rsidR="00BE64D2" w:rsidRPr="00AB76B4" w:rsidRDefault="00BE64D2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695F1464" w14:textId="77777777" w:rsidR="00BE64D2" w:rsidRPr="00AB76B4" w:rsidRDefault="00BE64D2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directă, </w:t>
            </w:r>
          </w:p>
          <w:p w14:paraId="7F9E300B" w14:textId="77777777" w:rsidR="00BE64D2" w:rsidRDefault="00BE64D2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Y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</w:p>
          <w:p w14:paraId="72A60F87" w14:textId="77777777" w:rsidR="00BE64D2" w:rsidRPr="0068517F" w:rsidRDefault="00BE64D2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68517F">
              <w:rPr>
                <w:b/>
                <w:bCs/>
                <w:sz w:val="20"/>
                <w:lang w:val="ro-RO"/>
              </w:rPr>
              <w:t>peste sch. 3, 5, 4 și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AE9FDB" w14:textId="77777777" w:rsidR="00BE64D2" w:rsidRPr="00AB76B4" w:rsidRDefault="00BE64D2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379177" w14:textId="77777777" w:rsidR="00BE64D2" w:rsidRPr="00AB76B4" w:rsidRDefault="00BE64D2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D45434" w14:textId="77777777" w:rsidR="00BE64D2" w:rsidRPr="00AB76B4" w:rsidRDefault="00BE64D2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AF1DCA" w14:textId="77777777" w:rsidR="00BE64D2" w:rsidRPr="00AB76B4" w:rsidRDefault="00BE64D2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16B27C" w14:textId="77777777" w:rsidR="00BE64D2" w:rsidRDefault="00BE64D2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9CA32A9" w14:textId="77777777" w:rsidR="00BE64D2" w:rsidRPr="00AB76B4" w:rsidRDefault="00BE64D2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:rsidRPr="00AB76B4" w14:paraId="17CE6B61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CF87F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35D5DC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5A3BD3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CB604DD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4DE56BD3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X</w:t>
            </w: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6659D0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2906A6F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-</w:t>
            </w:r>
            <w:r>
              <w:rPr>
                <w:b/>
                <w:bCs/>
                <w:sz w:val="20"/>
                <w:lang w:val="ro-RO"/>
              </w:rPr>
              <w:t>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50177E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A1F74C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98CCC3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F450D8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br/>
              <w:t>din fir I în fir II.</w:t>
            </w:r>
          </w:p>
        </w:tc>
      </w:tr>
      <w:tr w:rsidR="00BE64D2" w:rsidRPr="00AB76B4" w14:paraId="66B7A264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A13D8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D83ABB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51FC0A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3ED8E2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74133A5A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B29040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D549CF8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6-8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16DF5D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83C3A2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F4F752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C0B39E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br/>
              <w:t>din fir I în fir II.</w:t>
            </w:r>
          </w:p>
        </w:tc>
      </w:tr>
      <w:tr w:rsidR="00BE64D2" w:rsidRPr="00AB76B4" w14:paraId="0C4F42F7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DC90B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76885C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59F156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B8C47C2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7FA9BD4E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prim. - exp.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D065D4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2EDF3FAC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9A722A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1A9670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0A3715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EFE5CA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172FE6F5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8A345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2C67FB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196+000</w:t>
            </w:r>
          </w:p>
          <w:p w14:paraId="0D9DE0D4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197+700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C6D3EB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BCD355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Leu - Malu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04528C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DFA9A4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7BB7D1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47B274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95EAC7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C5C9794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:rsidRPr="00AB76B4" w14:paraId="3AD35F3C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BF57C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C55D86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A1E8D2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6DA5F7" w14:textId="77777777" w:rsidR="00BE64D2" w:rsidRPr="00AB76B4" w:rsidRDefault="00BE64D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Leu - Malu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84E13A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C14882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078648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196+100</w:t>
            </w:r>
          </w:p>
          <w:p w14:paraId="06B756F2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8F2CC6" w14:textId="77777777" w:rsidR="00BE64D2" w:rsidRPr="00AB76B4" w:rsidRDefault="00BE64D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B57DE0" w14:textId="77777777" w:rsidR="00BE64D2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2AABAF7" w14:textId="77777777" w:rsidR="00BE64D2" w:rsidRPr="00AB76B4" w:rsidRDefault="00BE64D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:rsidRPr="00AB76B4" w14:paraId="26CB8FEF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961E7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2DC45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D22D40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1EBC73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Malu Mare -</w:t>
            </w:r>
          </w:p>
          <w:p w14:paraId="59307D90" w14:textId="77777777" w:rsidR="00BE64D2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Banu Mărăcine</w:t>
            </w:r>
            <w:r>
              <w:rPr>
                <w:b/>
                <w:bCs/>
                <w:sz w:val="20"/>
                <w:lang w:val="ro-RO"/>
              </w:rPr>
              <w:t xml:space="preserve"> + linia 5 directă </w:t>
            </w:r>
          </w:p>
          <w:p w14:paraId="344DEBD5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Banu Mărăcine</w:t>
            </w:r>
            <w:r>
              <w:rPr>
                <w:b/>
                <w:bCs/>
                <w:sz w:val="20"/>
                <w:lang w:val="ro-RO"/>
              </w:rPr>
              <w:t xml:space="preserve"> Cap. X peste sch. 1, 7,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5D212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CD6F52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345F53" w14:textId="77777777" w:rsidR="00BE64D2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199+800</w:t>
            </w:r>
          </w:p>
          <w:p w14:paraId="6B39D86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203+350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2EEA4A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DEE5D6" w14:textId="77777777" w:rsidR="00BE64D2" w:rsidRDefault="00BE64D2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9240B1F" w14:textId="77777777" w:rsidR="00BE64D2" w:rsidRPr="00AB76B4" w:rsidRDefault="00BE64D2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:rsidRPr="00AB76B4" w14:paraId="271246BB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D9E56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903345" w14:textId="77777777" w:rsidR="00BE64D2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200+200</w:t>
            </w:r>
          </w:p>
          <w:p w14:paraId="4B0B925E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200+400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FAF1C0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18FECF" w14:textId="77777777" w:rsidR="00BE64D2" w:rsidRPr="00AB76B4" w:rsidRDefault="00BE64D2" w:rsidP="008C449B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Malu Mare -</w:t>
            </w:r>
          </w:p>
          <w:p w14:paraId="74F41D8B" w14:textId="77777777" w:rsidR="00BE64D2" w:rsidRPr="00AB76B4" w:rsidRDefault="00BE64D2" w:rsidP="008C449B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Banu Mărăcine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1E4F3D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D2A6D0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563043" w14:textId="77777777" w:rsidR="00BE64D2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8644BF" w14:textId="77777777" w:rsidR="00BE64D2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081506" w14:textId="77777777" w:rsidR="00BE64D2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51B6584" w14:textId="77777777" w:rsidR="00BE64D2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:rsidRPr="00AB76B4" w14:paraId="131FCCBC" w14:textId="77777777" w:rsidTr="00927588">
        <w:trPr>
          <w:cantSplit/>
          <w:trHeight w:val="3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03C3E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C83D4DD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88A00ED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523807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4A3C134C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DBD31A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E26162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 și 11 în abatere</w:t>
            </w:r>
          </w:p>
          <w:p w14:paraId="762CAB35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2AB116AD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66BFBF9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9 - 11</w:t>
            </w:r>
          </w:p>
          <w:p w14:paraId="6525EE6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sch. </w:t>
            </w:r>
          </w:p>
          <w:p w14:paraId="7B37CA7E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14 și 18 în abatere și diag. 14 - 18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6604540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64D7D4B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5CC864D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24932EE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1 - 4 Cap X + Cap Y.</w:t>
            </w:r>
          </w:p>
          <w:p w14:paraId="0D33B12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4D489F14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DF82D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B26B2CF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6A68E95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EB8CCBC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229323A3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1CAE7CE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7</w:t>
            </w:r>
          </w:p>
          <w:p w14:paraId="602B772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- 100 m din călcâi sch. </w:t>
            </w:r>
          </w:p>
          <w:p w14:paraId="7E87825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FA02CA8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EDDF5FC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4328CEE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2554BC4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355F5284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BAC49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8DD6D8C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1C0659C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D06CBAA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38C0293A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EFA624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698E6DB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2DD27B7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9496E40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1174DC3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60F1ABD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C81A9E4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4 Cap X şi CEREALCOM.</w:t>
            </w:r>
          </w:p>
        </w:tc>
      </w:tr>
      <w:tr w:rsidR="00BE64D2" w:rsidRPr="00AB76B4" w14:paraId="492311AE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D5EC2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158F2EC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C6C154A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796B49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32159A39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1CA5A39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17, 21 şi 23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AF3E432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986217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9BDBD45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F12FC5E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668AF8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CEREALCOM.</w:t>
            </w:r>
          </w:p>
        </w:tc>
      </w:tr>
      <w:tr w:rsidR="00BE64D2" w:rsidRPr="00AB76B4" w14:paraId="5C24CD23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A242A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FFA44F0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F337151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38F313A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57606133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77DC75B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F55C221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8053E2F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C2F74E1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3A3B37C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A29440F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4 Cap Y.</w:t>
            </w:r>
          </w:p>
        </w:tc>
      </w:tr>
      <w:tr w:rsidR="00BE64D2" w:rsidRPr="00AB76B4" w14:paraId="70C97C24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EA1D1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9F28A3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249+150</w:t>
            </w:r>
          </w:p>
          <w:p w14:paraId="08AC6DA5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250+300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9F6FF5F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3AFD4B2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3B7FB42A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3A + 3B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D2F80B5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269643E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03752BF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56E5A62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58E11C8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Numai pentru trenurile de marfă în tranzit .</w:t>
            </w:r>
          </w:p>
          <w:p w14:paraId="764CF7A0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1C4AA64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Stație paralelogram.</w:t>
            </w:r>
          </w:p>
        </w:tc>
      </w:tr>
      <w:tr w:rsidR="00BE64D2" w:rsidRPr="00AB76B4" w14:paraId="250AC096" w14:textId="77777777" w:rsidTr="00927588">
        <w:trPr>
          <w:cantSplit/>
          <w:trHeight w:val="10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C6BA9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DAB299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A67F8D9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1C27911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CAB7204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841F29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4503B330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73 - 77 - - 83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9FE24B6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5D31FA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F7212B8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64520DF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linia 2 A la liniile 26 și 27.</w:t>
            </w:r>
          </w:p>
        </w:tc>
      </w:tr>
      <w:tr w:rsidR="00BE64D2" w:rsidRPr="00AB76B4" w14:paraId="69ACBCF5" w14:textId="77777777" w:rsidTr="00927588">
        <w:trPr>
          <w:cantSplit/>
          <w:trHeight w:val="6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B0F76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9DCFAF4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D9461B8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075AC15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D576C1C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DDB36C8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2DD14A8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79 - 85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1242B60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3A0ED05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FB1CF46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369B760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linia 28 A la liniile 1 - 4 B.</w:t>
            </w:r>
          </w:p>
        </w:tc>
      </w:tr>
      <w:tr w:rsidR="00BE64D2" w:rsidRPr="00AB76B4" w14:paraId="2D9E258B" w14:textId="77777777" w:rsidTr="00927588">
        <w:trPr>
          <w:cantSplit/>
          <w:trHeight w:val="54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9F01A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DDCDAE8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CC6B85E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9BCFEE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2A84B8E0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0B533EE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296010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75 / 79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FB28C5D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FBF9A5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48FC754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ADEBA4E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 linia 28A la liniile 1 - 4 B, 26 și 27.</w:t>
            </w:r>
          </w:p>
        </w:tc>
      </w:tr>
      <w:tr w:rsidR="00BE64D2" w:rsidRPr="00AB76B4" w14:paraId="1B60C64B" w14:textId="77777777" w:rsidTr="00927588">
        <w:trPr>
          <w:cantSplit/>
          <w:trHeight w:val="86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30BDB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0BA998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1A119D3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689390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22F1C1F9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FAB2BF3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TDJ</w:t>
            </w:r>
          </w:p>
          <w:p w14:paraId="54C1CF7C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A41A975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40EA613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1060610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F236183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 liniile 1A, 2A și 28A la liniile 26 și 27.</w:t>
            </w:r>
          </w:p>
        </w:tc>
      </w:tr>
      <w:tr w:rsidR="00BE64D2" w:rsidRPr="00AB76B4" w14:paraId="0B22C6B2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3EDB5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E31704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F6BB42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37AC5C4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5801D488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434790" w14:textId="77777777" w:rsidR="00BE64D2" w:rsidRPr="00AB76B4" w:rsidRDefault="00BE64D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051D3735" w14:textId="77777777" w:rsidR="00BE64D2" w:rsidRPr="00AB76B4" w:rsidRDefault="00BE64D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 23,  33,  35,  </w:t>
            </w:r>
          </w:p>
          <w:p w14:paraId="4CDBA234" w14:textId="77777777" w:rsidR="00BE64D2" w:rsidRPr="00AB76B4" w:rsidRDefault="00BE64D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20EA7657" w14:textId="77777777" w:rsidR="00BE64D2" w:rsidRPr="00AB76B4" w:rsidRDefault="00BE64D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43 / 49, </w:t>
            </w:r>
          </w:p>
          <w:p w14:paraId="5DCAAC17" w14:textId="77777777" w:rsidR="00BE64D2" w:rsidRPr="00AB76B4" w:rsidRDefault="00BE64D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45 / 51, sch. 55,  57, 59,  </w:t>
            </w:r>
          </w:p>
          <w:p w14:paraId="4338C8F2" w14:textId="77777777" w:rsidR="00BE64D2" w:rsidRPr="00AB76B4" w:rsidRDefault="00BE64D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65,  67,  69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81B68A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44C90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E156AD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C72714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2330A6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4A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BE64D2" w:rsidRPr="00AB76B4" w14:paraId="41FE85D7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D53C2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F3230C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9480F1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B236182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7760AEC3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1D5651" w14:textId="77777777" w:rsidR="00BE64D2" w:rsidRPr="00AB76B4" w:rsidRDefault="00BE64D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785356C" w14:textId="77777777" w:rsidR="00BE64D2" w:rsidRPr="00AB76B4" w:rsidRDefault="00BE64D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 </w:t>
            </w:r>
            <w:r>
              <w:rPr>
                <w:b/>
                <w:bCs/>
                <w:spacing w:val="-10"/>
                <w:sz w:val="20"/>
                <w:lang w:val="ro-RO"/>
              </w:rPr>
              <w:t>145, 147, 149, 151, 157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5F3B77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7905CB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E0141D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706E6E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849604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6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BE64D2" w:rsidRPr="00AB76B4" w14:paraId="71832FD8" w14:textId="77777777" w:rsidTr="00927588">
        <w:trPr>
          <w:cantSplit/>
          <w:trHeight w:val="94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155FB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2C65F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5057CC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45073F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4733E96F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liniile 12-16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8F103B" w14:textId="77777777" w:rsidR="00BE64D2" w:rsidRPr="00AB76B4" w:rsidRDefault="00BE64D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toată </w:t>
            </w:r>
            <w:r w:rsidRPr="00AB76B4">
              <w:rPr>
                <w:b/>
                <w:bCs/>
                <w:spacing w:val="-10"/>
                <w:sz w:val="20"/>
                <w:lang w:val="ro-RO"/>
              </w:rPr>
              <w:br/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6E7728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DE1D8F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20E398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C826BF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73B64AE2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F7617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F23DAD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34F037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AF023B4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4996934C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9D9B75" w14:textId="77777777" w:rsidR="00BE64D2" w:rsidRPr="00AB76B4" w:rsidRDefault="00BE64D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961B0F8" w14:textId="77777777" w:rsidR="00BE64D2" w:rsidRPr="00AB76B4" w:rsidRDefault="00BE64D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12</w:t>
            </w:r>
          </w:p>
          <w:p w14:paraId="23CEEF4A" w14:textId="77777777" w:rsidR="00BE64D2" w:rsidRPr="00AB76B4" w:rsidRDefault="00BE64D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54BEB183" w14:textId="77777777" w:rsidR="00BE64D2" w:rsidRPr="00AB76B4" w:rsidRDefault="00BE64D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22 / 26</w:t>
            </w:r>
          </w:p>
          <w:p w14:paraId="32ACE14E" w14:textId="77777777" w:rsidR="00BE64D2" w:rsidRPr="00AB76B4" w:rsidRDefault="00BE64D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24</w:t>
            </w:r>
          </w:p>
          <w:p w14:paraId="2D4C4AB3" w14:textId="77777777" w:rsidR="00BE64D2" w:rsidRPr="00AB76B4" w:rsidRDefault="00BE64D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62DA74F0" w14:textId="77777777" w:rsidR="00BE64D2" w:rsidRPr="00AB76B4" w:rsidRDefault="00BE64D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32 / 38</w:t>
            </w:r>
          </w:p>
          <w:p w14:paraId="71C51910" w14:textId="77777777" w:rsidR="00BE64D2" w:rsidRPr="00AB76B4" w:rsidRDefault="00BE64D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sch.: 40</w:t>
            </w:r>
          </w:p>
          <w:p w14:paraId="315F8103" w14:textId="77777777" w:rsidR="00BE64D2" w:rsidRPr="00AB76B4" w:rsidRDefault="00BE64D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50, 52, 54, 56, 58, 60, 62, 64, 66</w:t>
            </w:r>
          </w:p>
          <w:p w14:paraId="37E50FDB" w14:textId="77777777" w:rsidR="00BE64D2" w:rsidRPr="00AB76B4" w:rsidRDefault="00BE64D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9E0E23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913CC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D5F6B0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65879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A0F9AE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BE64D2" w:rsidRPr="00AB76B4" w14:paraId="27FAF6CC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3BE6F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8D6565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778898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7BFEBD5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18C74890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376B4B" w14:textId="77777777" w:rsidR="00BE64D2" w:rsidRPr="00AB76B4" w:rsidRDefault="00BE64D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 peste </w:t>
            </w:r>
          </w:p>
          <w:p w14:paraId="591BF1D0" w14:textId="77777777" w:rsidR="00BE64D2" w:rsidRPr="00AB76B4" w:rsidRDefault="00BE64D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</w:t>
            </w:r>
            <w:r>
              <w:rPr>
                <w:b/>
                <w:bCs/>
                <w:spacing w:val="-10"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76, 78, 80, 82, 84 </w:t>
            </w:r>
          </w:p>
          <w:p w14:paraId="2018A30A" w14:textId="77777777" w:rsidR="00BE64D2" w:rsidRPr="00AB76B4" w:rsidRDefault="00BE64D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336E61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1E5E7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1B1CB4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28E994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F95917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6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BE64D2" w:rsidRPr="00AB76B4" w14:paraId="631FE8E1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AC527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CA493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680AAB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16DF85F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62DE1B78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Y, L 13 directă, peste sch. 9, 15, 21, 28, 20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D0A4F4" w14:textId="77777777" w:rsidR="00BE64D2" w:rsidRPr="00AB76B4" w:rsidRDefault="00BE64D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552717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C9805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255+140</w:t>
            </w:r>
          </w:p>
          <w:p w14:paraId="1E4D3B0F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256+540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DF83CC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CFD85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40AA5F89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E64D2" w:rsidRPr="00AB76B4" w14:paraId="3A78E552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5EA6F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6F975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255+140</w:t>
            </w:r>
          </w:p>
          <w:p w14:paraId="110DB77B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256+540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44991D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0B2C68D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0577E0F9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X+Y, L 12 directă</w:t>
            </w:r>
          </w:p>
          <w:p w14:paraId="62FE6A73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7, 13, 17, 22, 18 și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46AE3E" w14:textId="77777777" w:rsidR="00BE64D2" w:rsidRPr="00AB76B4" w:rsidRDefault="00BE64D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977304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2428E9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423EEB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74BA2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3B15480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E64D2" w:rsidRPr="00AB76B4" w14:paraId="5ADDCEAD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25E25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E285BD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316465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E57480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13B30514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D69B0B" w14:textId="77777777" w:rsidR="00BE64D2" w:rsidRPr="00AB76B4" w:rsidRDefault="00BE64D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506D97A" w14:textId="77777777" w:rsidR="00BE64D2" w:rsidRPr="00AB76B4" w:rsidRDefault="00BE64D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12D1E70E" w14:textId="77777777" w:rsidR="00BE64D2" w:rsidRPr="00AB76B4" w:rsidRDefault="00BE64D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23 / 27 </w:t>
            </w:r>
          </w:p>
          <w:p w14:paraId="1999AD60" w14:textId="77777777" w:rsidR="00BE64D2" w:rsidRPr="00AB76B4" w:rsidRDefault="00BE64D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și </w:t>
            </w:r>
          </w:p>
          <w:p w14:paraId="379CF293" w14:textId="77777777" w:rsidR="00BE64D2" w:rsidRPr="00AB76B4" w:rsidRDefault="00BE64D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12BBCF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BBB5D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3BB114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051A0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BC4E04D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7 - 11.</w:t>
            </w:r>
          </w:p>
        </w:tc>
      </w:tr>
      <w:tr w:rsidR="00BE64D2" w:rsidRPr="00AB76B4" w14:paraId="327CB868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EA17C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95D55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25FC10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C43D804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41C2E200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64FDF4" w14:textId="77777777" w:rsidR="00BE64D2" w:rsidRPr="00AB76B4" w:rsidRDefault="00BE64D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796F5F51" w14:textId="77777777" w:rsidR="00BE64D2" w:rsidRPr="00AB76B4" w:rsidRDefault="00BE64D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40A892FF" w14:textId="77777777" w:rsidR="00BE64D2" w:rsidRPr="00AB76B4" w:rsidRDefault="00BE64D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29 și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1C221F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55BECD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859983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5F04A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442D1F0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14 - 18.</w:t>
            </w:r>
          </w:p>
        </w:tc>
      </w:tr>
      <w:tr w:rsidR="00BE64D2" w:rsidRPr="00AB76B4" w14:paraId="1C5C51EF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B4DE9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A8E59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7BEAAE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E6EA7C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4CBE3F48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8E9BC0" w14:textId="77777777" w:rsidR="00BE64D2" w:rsidRPr="00AB76B4" w:rsidRDefault="00BE64D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EF9F27D" w14:textId="77777777" w:rsidR="00BE64D2" w:rsidRPr="00AB76B4" w:rsidRDefault="00BE64D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 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D861CD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2CDEC0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6A2717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6A982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către Triaj Grupa A.</w:t>
            </w:r>
          </w:p>
        </w:tc>
      </w:tr>
      <w:tr w:rsidR="00BE64D2" w:rsidRPr="00AB76B4" w14:paraId="3D566943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00D07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C078CC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E6E6E1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340521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6FB59016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6598AD" w14:textId="77777777" w:rsidR="00BE64D2" w:rsidRPr="00AB76B4" w:rsidRDefault="00BE64D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T.D.J. </w:t>
            </w:r>
          </w:p>
          <w:p w14:paraId="0B9EE1EB" w14:textId="77777777" w:rsidR="00BE64D2" w:rsidRPr="00AB76B4" w:rsidRDefault="00BE64D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33 /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4DA945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639F0B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D9672C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57FEB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4D2A1F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7 - 10 .</w:t>
            </w:r>
          </w:p>
          <w:p w14:paraId="6F9B8BFD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BE64D2" w:rsidRPr="00AB76B4" w14:paraId="21BDC872" w14:textId="77777777" w:rsidTr="00927588">
        <w:trPr>
          <w:cantSplit/>
          <w:trHeight w:val="181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10F06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7A314C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C1FB76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D8C950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01AFEE30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515F1C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toţi schim-bătorii </w:t>
            </w:r>
          </w:p>
          <w:p w14:paraId="2DBA8D7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care dau acces la liniile 15 - 18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D0F17A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CCD5D3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33C6D5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5FC8A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DA1581B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15 - 18 Cap X.</w:t>
            </w:r>
          </w:p>
        </w:tc>
      </w:tr>
      <w:tr w:rsidR="00BE64D2" w:rsidRPr="00AB76B4" w14:paraId="1AF2F43B" w14:textId="77777777" w:rsidTr="00927588">
        <w:trPr>
          <w:cantSplit/>
          <w:trHeight w:val="89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F7F94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8E132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819676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475F7CB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4CB01929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C221BF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4956CC9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30, 38 </w:t>
            </w:r>
          </w:p>
          <w:p w14:paraId="137B310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şi 54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151430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B4612F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0129B5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A9D23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7, 8 și 10 Cap Y.</w:t>
            </w:r>
          </w:p>
        </w:tc>
      </w:tr>
      <w:tr w:rsidR="00BE64D2" w:rsidRPr="00AB76B4" w14:paraId="2A535793" w14:textId="77777777" w:rsidTr="00927588">
        <w:trPr>
          <w:cantSplit/>
          <w:trHeight w:val="8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04A55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8082FC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2DCACC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C9D85E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417E42F9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DC2679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FBCA588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44, 52, 56, 58, 60 şi </w:t>
            </w:r>
          </w:p>
          <w:p w14:paraId="1327276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601E66F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58 - 60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60EA73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0EF3A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A61825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F9326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F0FC05C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15 - 18 Cap Y.</w:t>
            </w:r>
          </w:p>
        </w:tc>
      </w:tr>
      <w:tr w:rsidR="00BE64D2" w:rsidRPr="00AB76B4" w14:paraId="0C3D64CA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3672F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AA6C89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257+900</w:t>
            </w:r>
          </w:p>
          <w:p w14:paraId="4112A44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258+100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350FD6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AD48A1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Cernele -</w:t>
            </w:r>
          </w:p>
          <w:p w14:paraId="03C811B3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Işalniţa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5BB5E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5E2966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66F6A9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118B9C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25ADD3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028A3C7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:rsidRPr="00AB76B4" w14:paraId="33E5FED9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05388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A15113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B03E33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54F0916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241C73AD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directă, </w:t>
            </w:r>
          </w:p>
          <w:p w14:paraId="728E6FCA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  <w:p w14:paraId="5D637E35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8 și 4.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EDB1C3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C95F01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4E890C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44EC697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262+850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97382D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52DB6F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color w:val="000000"/>
                <w:sz w:val="20"/>
                <w:lang w:val="ro-RO"/>
              </w:rPr>
              <w:t>Fără inductori.</w:t>
            </w:r>
          </w:p>
          <w:p w14:paraId="55B8F6EE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BE64D2" w:rsidRPr="00AB76B4" w14:paraId="57DFA49D" w14:textId="77777777" w:rsidTr="00927588">
        <w:trPr>
          <w:cantSplit/>
          <w:trHeight w:val="16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EA460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A4ACAC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812C5B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28F9227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58E695A4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Y, liniile 4  - 13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07AC9E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3E75F36E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toţi </w:t>
            </w:r>
          </w:p>
          <w:p w14:paraId="4E08881F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385AD9D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1063D903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6188FBA4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2A9B37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91889E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32BDA2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A1DE73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30E765D9" w14:textId="77777777" w:rsidTr="00927588">
        <w:trPr>
          <w:cantSplit/>
          <w:trHeight w:val="116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AF5C6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73857E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D5276F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256C66A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56067200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11 </w:t>
            </w:r>
          </w:p>
          <w:p w14:paraId="50504B42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primiri - expedieri, </w:t>
            </w:r>
          </w:p>
          <w:p w14:paraId="33640AFA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05F728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100 m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E7874F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3EAA0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0CCD11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23E3D0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207F26BE" w14:textId="77777777" w:rsidTr="00927588">
        <w:trPr>
          <w:cantSplit/>
          <w:trHeight w:val="44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B1405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7BC3A8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0DD495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A115B8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37CB1986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9EEFD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62D900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2BB80F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40CFDE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736F3D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100F062E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E079D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76DB8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color w:val="000000"/>
                <w:sz w:val="20"/>
                <w:lang w:val="ro-RO"/>
              </w:rPr>
              <w:t>287+640</w:t>
            </w:r>
          </w:p>
          <w:p w14:paraId="6ED11E3D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color w:val="000000"/>
                <w:sz w:val="20"/>
                <w:lang w:val="ro-RO"/>
              </w:rPr>
              <w:t>287+690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81F395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6A8AD8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Filiaşi -</w:t>
            </w:r>
          </w:p>
          <w:p w14:paraId="355D7A01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1E43D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1C7F65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5010B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287+640</w:t>
            </w:r>
          </w:p>
          <w:p w14:paraId="149D4FB0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287+690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06D04D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72111D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*Valabil pentru trenurile care au în componență  două locomotive cuplate.</w:t>
            </w:r>
          </w:p>
          <w:p w14:paraId="550731D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:rsidRPr="00AB76B4" w14:paraId="572F7325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CD1BA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B69D3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B94BB9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F9AD9C4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Filiaşi -</w:t>
            </w:r>
          </w:p>
          <w:p w14:paraId="32A0FAB6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BEEF08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E4FAB9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734580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290+550</w:t>
            </w:r>
          </w:p>
          <w:p w14:paraId="633E257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290+750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309B53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C3AF7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AB76B4">
              <w:rPr>
                <w:b/>
                <w:bCs/>
                <w:i/>
                <w:sz w:val="20"/>
                <w:lang w:val="ro-RO"/>
              </w:rPr>
              <w:t>Fără inductori.</w:t>
            </w:r>
          </w:p>
        </w:tc>
      </w:tr>
      <w:tr w:rsidR="00BE64D2" w:rsidRPr="00AB76B4" w14:paraId="50C15BCB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149A7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53652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5B9E8C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DE2891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Gura Motrului</w:t>
            </w:r>
          </w:p>
          <w:p w14:paraId="0DC71600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29A3B0E1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C56808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 inclusiv sch.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34A88A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32815C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998E59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F6C3C5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12907680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B6512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9133B6" w14:textId="77777777" w:rsidR="00BE64D2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290+000</w:t>
            </w:r>
          </w:p>
          <w:p w14:paraId="5E79B49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292+000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11FF36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78AC36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Filiaşi -</w:t>
            </w:r>
          </w:p>
          <w:p w14:paraId="1773552F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</w:t>
            </w:r>
            <w:r>
              <w:rPr>
                <w:b/>
                <w:bCs/>
                <w:sz w:val="20"/>
                <w:lang w:val="ro-RO"/>
              </w:rPr>
              <w:t xml:space="preserve"> si St. </w:t>
            </w:r>
            <w:r w:rsidRPr="00AB76B4">
              <w:rPr>
                <w:b/>
                <w:bCs/>
                <w:sz w:val="20"/>
                <w:lang w:val="ro-RO"/>
              </w:rPr>
              <w:t>Gura Motrului</w:t>
            </w:r>
            <w:r>
              <w:rPr>
                <w:b/>
                <w:bCs/>
                <w:sz w:val="20"/>
                <w:lang w:val="ro-RO"/>
              </w:rPr>
              <w:t xml:space="preserve"> Cap X peste pod Jiu </w:t>
            </w:r>
            <w:r>
              <w:rPr>
                <w:b/>
                <w:bCs/>
                <w:sz w:val="20"/>
                <w:lang w:val="ro-RO"/>
              </w:rPr>
              <w:br/>
              <w:t>și sch 5 și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979D14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71DA29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CB452F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2A2AAA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B388B5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:rsidRPr="00AB76B4" w14:paraId="3D5A7FCB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ED1CF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63CCB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B14C24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C2DBD1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 -</w:t>
            </w:r>
          </w:p>
          <w:p w14:paraId="6977B97D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Butoieşti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13E513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47DC9F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E7ADFB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292+000</w:t>
            </w:r>
          </w:p>
          <w:p w14:paraId="110A577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293+300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C95B0C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B6C2C3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:rsidRPr="00AB76B4" w14:paraId="3CA8F06B" w14:textId="77777777" w:rsidTr="00927588">
        <w:trPr>
          <w:cantSplit/>
          <w:trHeight w:val="52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55720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4C524D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FE0820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E8A7748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Butoieşti</w:t>
            </w:r>
          </w:p>
          <w:p w14:paraId="510F062F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486D0AD2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–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44FAA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507C68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C1944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6209E3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2215BE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25839791" w14:textId="77777777" w:rsidTr="00927588">
        <w:trPr>
          <w:cantSplit/>
          <w:trHeight w:val="27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BFCE8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C2276D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302+500</w:t>
            </w:r>
          </w:p>
          <w:p w14:paraId="476F3D9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302+700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9A9E27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3B1FEE7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Butoieşti -</w:t>
            </w:r>
          </w:p>
          <w:p w14:paraId="0E8CE1BA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Strehaia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BC4F25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352F95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6F4B9C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B46966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3C641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2ED7BD3D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:rsidRPr="00AB76B4" w14:paraId="54110DC6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A5750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D47665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CEF4D4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39357AF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0697B948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ABB76E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17</w:t>
            </w:r>
          </w:p>
          <w:p w14:paraId="27A8BA40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FDE113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B055BE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D62A92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2C06FE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61523F3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 abătută.</w:t>
            </w:r>
          </w:p>
        </w:tc>
      </w:tr>
      <w:tr w:rsidR="00BE64D2" w:rsidRPr="00AB76B4" w14:paraId="39BEEEB9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A3F5F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6DDC35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A595AD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6BDF12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61598B7B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48D4A3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12</w:t>
            </w:r>
          </w:p>
          <w:p w14:paraId="5C123AB8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6385F3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16A4B3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B956AC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3ED0D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3DE7F1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2 - 5  înspre și dinspre st. Jirov.</w:t>
            </w:r>
          </w:p>
        </w:tc>
      </w:tr>
      <w:tr w:rsidR="00BE64D2" w:rsidRPr="00AB76B4" w14:paraId="4C8FCF19" w14:textId="77777777" w:rsidTr="00927588">
        <w:trPr>
          <w:cantSplit/>
          <w:trHeight w:val="114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906CC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E6A6E9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9E1A94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6E62C1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50CF486D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1A4DEC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</w:t>
            </w:r>
          </w:p>
          <w:p w14:paraId="7B2C25C8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 /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B25BB2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74A730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3EA903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E6CA5B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CEDDEF8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BE64D2" w:rsidRPr="00AB76B4" w14:paraId="7D4E017F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8C76D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D7762B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DD13BC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4ACB0B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3B5C443B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B2601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28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1DA907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EA346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E847F9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1E1A6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5E71644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1.</w:t>
            </w:r>
          </w:p>
        </w:tc>
      </w:tr>
      <w:tr w:rsidR="00BE64D2" w:rsidRPr="00AB76B4" w14:paraId="3EF96C61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C5A53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41FF49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EB8B42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4A20A5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Ciochiuţa</w:t>
            </w:r>
          </w:p>
          <w:p w14:paraId="30D3203A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2E881315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50E77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7BCBB995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ax stație până la Cap Y călcâi 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9B79AC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978EBB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4B6E34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CFABA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29A875DA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F93FE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9D2714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</w:t>
            </w:r>
            <w:r>
              <w:rPr>
                <w:b/>
                <w:bCs/>
                <w:sz w:val="20"/>
                <w:lang w:val="ro-RO"/>
              </w:rPr>
              <w:t>0</w:t>
            </w:r>
            <w:r w:rsidRPr="00AB76B4">
              <w:rPr>
                <w:b/>
                <w:bCs/>
                <w:sz w:val="20"/>
                <w:lang w:val="ro-RO"/>
              </w:rPr>
              <w:t>+0</w:t>
            </w:r>
            <w:r>
              <w:rPr>
                <w:b/>
                <w:bCs/>
                <w:sz w:val="20"/>
                <w:lang w:val="ro-RO"/>
              </w:rPr>
              <w:t>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  <w:p w14:paraId="00F0FFC4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322+350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90AFFC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BC2FB7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Ciochiuţa -</w:t>
            </w:r>
          </w:p>
          <w:p w14:paraId="4B7F4444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Tâmna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6AB4CD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A6FCFB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44013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EFD1F5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566D35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:rsidRPr="00AB76B4" w14:paraId="7DA2D28A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DFFBE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08E3CF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18301F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4FB10BE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Tâmna</w:t>
            </w:r>
          </w:p>
          <w:p w14:paraId="3EBE300D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463333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din calcâi</w:t>
            </w:r>
          </w:p>
          <w:p w14:paraId="1D26E22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</w:t>
            </w:r>
          </w:p>
          <w:p w14:paraId="77BEB59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până</w:t>
            </w:r>
          </w:p>
          <w:p w14:paraId="6A49C11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la axa</w:t>
            </w:r>
          </w:p>
          <w:p w14:paraId="2A80873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stației Tâmna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CFFAE3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D888E5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087608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A4FDA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7846EE7E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3FC27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9D667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70DE8F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017138D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Tâmna</w:t>
            </w:r>
          </w:p>
          <w:p w14:paraId="5055EEF3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0BBCBB3E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6800A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ED08CA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77013B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76F1BA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24366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6A15F7EA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84E02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1594D8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325+100</w:t>
            </w:r>
          </w:p>
          <w:p w14:paraId="49FBEE7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325+220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F76C4B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F027422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Tâmna </w:t>
            </w:r>
          </w:p>
          <w:p w14:paraId="6C2DEBA1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B570EE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BA349A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80BF2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311DE5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54A9E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39075A0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2 și 4.</w:t>
            </w:r>
          </w:p>
        </w:tc>
      </w:tr>
      <w:tr w:rsidR="00BE64D2" w:rsidRPr="00AB76B4" w14:paraId="6EF1878B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4B461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18EE6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329+400</w:t>
            </w:r>
          </w:p>
          <w:p w14:paraId="657F380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329+600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95C82C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92D3971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Igiroasa, linia 2 directă Cap X</w:t>
            </w:r>
          </w:p>
          <w:p w14:paraId="57018EBF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CE286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F0CA4B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8D4ED4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15DB9B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9692CF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Peste sch. 1. </w:t>
            </w:r>
          </w:p>
          <w:p w14:paraId="2C8B16AC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:rsidRPr="00AB76B4" w14:paraId="31A8DE35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9CF24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BC646F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65AD52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B70911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Igiroasa</w:t>
            </w:r>
          </w:p>
          <w:p w14:paraId="3FE3A8B1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</w:t>
            </w:r>
          </w:p>
          <w:p w14:paraId="1BCB6E23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4CF46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și peste sch. 3 </w:t>
            </w:r>
          </w:p>
          <w:p w14:paraId="3148FC65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077486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0E1D9C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92B6DA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7D801E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5F4E45BB" w14:textId="77777777" w:rsidTr="00927588">
        <w:trPr>
          <w:cantSplit/>
          <w:trHeight w:val="65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172E4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817449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56FE18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C5EB5F0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Prunişor</w:t>
            </w:r>
          </w:p>
          <w:p w14:paraId="48767C26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04858DFB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A4974D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4F4D128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CCAFAA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7BF8CD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04CDD4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59138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77CE8FAF" w14:textId="77777777" w:rsidTr="00927588">
        <w:trPr>
          <w:cantSplit/>
          <w:trHeight w:val="10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5F92A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C49F1E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191A17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30AB62D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Prunişor</w:t>
            </w:r>
          </w:p>
          <w:p w14:paraId="2CFBC3AD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518E89D4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4A7CE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18A5AF0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2738CA4E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B5EA9A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F5EEBD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D48580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126C38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454ECA14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B29A1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28E57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335+120</w:t>
            </w:r>
          </w:p>
          <w:p w14:paraId="17F8209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335+170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06D4DD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20E8DF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Prunișor -</w:t>
            </w:r>
          </w:p>
          <w:p w14:paraId="13926A89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Gârniţa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0DD418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8EA41C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3ACF1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26939F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FA0970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*Valabil inclusiv pentru trenurile care au în componență două locomotive cuplate.</w:t>
            </w:r>
          </w:p>
          <w:p w14:paraId="4B48DCE3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:rsidRPr="00AB76B4" w14:paraId="0FB0E278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B4464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6BBC7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292EAB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5F01404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Gârniţa</w:t>
            </w:r>
          </w:p>
          <w:p w14:paraId="363C9247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C489CE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3 </w:t>
            </w:r>
          </w:p>
          <w:p w14:paraId="2AE77FC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1DA3E7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2587A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D19DA9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9A1245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9BBAB8B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1, Cap X.</w:t>
            </w:r>
          </w:p>
        </w:tc>
      </w:tr>
      <w:tr w:rsidR="00BE64D2" w:rsidRPr="00AB76B4" w14:paraId="7F80563F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CC973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F8E89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FEC776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36C9F7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Gârniţa</w:t>
            </w:r>
          </w:p>
          <w:p w14:paraId="61EEE93D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76A134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2 </w:t>
            </w:r>
          </w:p>
          <w:p w14:paraId="53130BC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B79A80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AEE5BC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B030D8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4E9640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DE6EF89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1, CapY.</w:t>
            </w:r>
          </w:p>
        </w:tc>
      </w:tr>
      <w:tr w:rsidR="00BE64D2" w:rsidRPr="00AB76B4" w14:paraId="0AE537BC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9BC46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38C05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342+430</w:t>
            </w:r>
          </w:p>
          <w:p w14:paraId="7237ADA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342+630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0D0C7F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A54CA9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Gârniţa -</w:t>
            </w:r>
          </w:p>
          <w:p w14:paraId="587AD825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C2DABB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4E2939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906220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112730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1933CE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:rsidRPr="00AB76B4" w14:paraId="30237B20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7EF3B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C16C4B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646C7C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A2B8D4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08994016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7A3C3FC4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672FBF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359FA1CE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0F3992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2078CC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C6ED04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7FBA8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597F4E5C" w14:textId="77777777" w:rsidTr="00927588">
        <w:trPr>
          <w:cantSplit/>
          <w:trHeight w:val="68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7494C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03DE2C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6F1799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E92BB7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433ECADF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F99A1D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15 </w:t>
            </w:r>
          </w:p>
          <w:p w14:paraId="349A20DB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EB2EA1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688B64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B837F2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4716BC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13FD948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3.</w:t>
            </w:r>
          </w:p>
        </w:tc>
      </w:tr>
      <w:tr w:rsidR="00BE64D2" w:rsidRPr="00AB76B4" w14:paraId="1BDCBA80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E09E6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FE744D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C08D36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F5FEEC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66418750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F0F14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</w:t>
            </w:r>
          </w:p>
          <w:p w14:paraId="08647215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 /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7941E9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E2368D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538DD2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749FE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C267ED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şi 4.</w:t>
            </w:r>
          </w:p>
        </w:tc>
      </w:tr>
      <w:tr w:rsidR="00BE64D2" w:rsidRPr="00AB76B4" w14:paraId="4517CB3A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B838F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22F49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0E3793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76B966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B36455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 dintre sch. </w:t>
            </w:r>
          </w:p>
          <w:p w14:paraId="011CE86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17 -</w:t>
            </w:r>
          </w:p>
          <w:p w14:paraId="4D0C4A8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6B93DCBB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 /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87E660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9DAED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495044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98F23B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zonă parcurs </w:t>
            </w:r>
          </w:p>
          <w:p w14:paraId="17919DBF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st. Balota liniile 1 - 3 </w:t>
            </w:r>
          </w:p>
          <w:p w14:paraId="485D79D5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în abatere.</w:t>
            </w:r>
          </w:p>
        </w:tc>
      </w:tr>
      <w:tr w:rsidR="00BE64D2" w:rsidRPr="00AB76B4" w14:paraId="029ACF56" w14:textId="77777777" w:rsidTr="00927588">
        <w:trPr>
          <w:cantSplit/>
          <w:trHeight w:val="112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C4AA9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290005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F2BCB9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83ED72E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3DD1CE9C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34F01AC7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40118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06EDE5C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6F93D21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EF7FF2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0C1465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774A59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6C0224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0AD1831D" w14:textId="77777777" w:rsidTr="00927588">
        <w:trPr>
          <w:cantSplit/>
          <w:trHeight w:val="201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0C8D3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F4EB13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EAE6A5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A9F4613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2B501CB2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3B69B1AE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D231F5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axa staţiei până la călcâi macaz 12 </w:t>
            </w:r>
          </w:p>
          <w:p w14:paraId="7AD3645C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BE0DE4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27B009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98F254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956F0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3B970583" w14:textId="77777777" w:rsidTr="00927588">
        <w:trPr>
          <w:cantSplit/>
          <w:trHeight w:val="11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FB705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3CF93B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32320A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AB668CD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32DF38AC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5 </w:t>
            </w:r>
          </w:p>
          <w:p w14:paraId="388DDACD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0FCCC8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3A2FD41F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E97D55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79F814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2ED4B4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A2FB7F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3DDDEBD1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B4C48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6A29E4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D5F176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9D0958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377C47C4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D9F90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</w:t>
            </w:r>
          </w:p>
          <w:p w14:paraId="06335EAF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 /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C40A94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D6DA03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765D84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EE3BD0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079708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3 - 5.</w:t>
            </w:r>
          </w:p>
        </w:tc>
      </w:tr>
      <w:tr w:rsidR="00BE64D2" w:rsidRPr="00AB76B4" w14:paraId="6E9D37AD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C7A6F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E1AF1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345+652</w:t>
            </w:r>
          </w:p>
          <w:p w14:paraId="2106089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355+537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84C539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8F0E46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Balota –</w:t>
            </w:r>
          </w:p>
          <w:p w14:paraId="422362EE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Drobeta Turnu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971395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D73423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F809F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A32E1D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2CB8CB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trenurilor care au în componență mai mult de două locomotive cuplate.</w:t>
            </w:r>
          </w:p>
          <w:p w14:paraId="51BA2EAB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:rsidRPr="00AB76B4" w14:paraId="50C95DF6" w14:textId="77777777" w:rsidTr="00927588">
        <w:trPr>
          <w:cantSplit/>
          <w:trHeight w:val="129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DD4B9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866DD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345+200</w:t>
            </w:r>
          </w:p>
          <w:p w14:paraId="30308029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353+200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B1816E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BF3F50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Balota –</w:t>
            </w:r>
          </w:p>
          <w:p w14:paraId="2EECBE8C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Valea Albă</w:t>
            </w:r>
          </w:p>
          <w:p w14:paraId="4B56DC92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directă </w:t>
            </w:r>
          </w:p>
          <w:p w14:paraId="5E58B377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Valea Albă și</w:t>
            </w:r>
          </w:p>
          <w:p w14:paraId="0BE9C1B0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Valea Albă -</w:t>
            </w:r>
          </w:p>
          <w:p w14:paraId="21B82E2B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Post Macazuri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CFE810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066962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05979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953E2B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7EC7F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:rsidRPr="00AB76B4" w14:paraId="151DD3CD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69868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B1B92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18F22C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40F5620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Post Macazuri -</w:t>
            </w:r>
          </w:p>
          <w:p w14:paraId="0B680928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Drobeta Tr.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33FD0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7DCF0E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7D0EB3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354+400</w:t>
            </w:r>
          </w:p>
          <w:p w14:paraId="1BA9AEDD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354+700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A612D9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2E0260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:rsidRPr="00AB76B4" w14:paraId="44ADC2D1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3186B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DC9C8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6D06B0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5A6514D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</w:t>
            </w:r>
          </w:p>
          <w:p w14:paraId="4889B5C3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Mărfuri </w:t>
            </w:r>
          </w:p>
          <w:p w14:paraId="660EDBEB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Y, 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17BDA8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D3B677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0BC44D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356+930</w:t>
            </w:r>
          </w:p>
          <w:p w14:paraId="5F76AC5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357+170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BE74DF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96851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307CF41D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10, 8 și 6A.</w:t>
            </w:r>
          </w:p>
        </w:tc>
      </w:tr>
      <w:tr w:rsidR="00BE64D2" w:rsidRPr="00AB76B4" w14:paraId="5F9402BF" w14:textId="77777777" w:rsidTr="00927588">
        <w:trPr>
          <w:cantSplit/>
          <w:trHeight w:val="2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7B44D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6CC8C8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5FA68D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855FD7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60BA952B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F97932" w14:textId="77777777" w:rsidR="00BE64D2" w:rsidRPr="00AB76B4" w:rsidRDefault="00BE64D2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2DAB668E" w14:textId="77777777" w:rsidR="00BE64D2" w:rsidRPr="00AB76B4" w:rsidRDefault="00BE64D2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1 - 3 </w:t>
            </w:r>
          </w:p>
          <w:p w14:paraId="238A24F0" w14:textId="77777777" w:rsidR="00BE64D2" w:rsidRPr="00AB76B4" w:rsidRDefault="00BE64D2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şi</w:t>
            </w:r>
          </w:p>
          <w:p w14:paraId="05B7CC61" w14:textId="77777777" w:rsidR="00BE64D2" w:rsidRPr="00AB76B4" w:rsidRDefault="00BE64D2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772859C3" w14:textId="77777777" w:rsidR="00BE64D2" w:rsidRPr="00AB76B4" w:rsidRDefault="00BE64D2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şi 3 </w:t>
            </w:r>
          </w:p>
          <w:p w14:paraId="62087457" w14:textId="77777777" w:rsidR="00BE64D2" w:rsidRPr="00AB76B4" w:rsidRDefault="00BE64D2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641A06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475204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22246B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DBE2DC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99AB810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1 - 3.</w:t>
            </w:r>
          </w:p>
        </w:tc>
      </w:tr>
      <w:tr w:rsidR="00BE64D2" w:rsidRPr="00AB76B4" w14:paraId="7240739C" w14:textId="77777777" w:rsidTr="00927588">
        <w:trPr>
          <w:cantSplit/>
          <w:trHeight w:val="77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A376C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6D027F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05C14B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4D51729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E67396" w14:textId="77777777" w:rsidR="00BE64D2" w:rsidRPr="00AB76B4" w:rsidRDefault="00BE64D2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CED0659" w14:textId="77777777" w:rsidR="00BE64D2" w:rsidRPr="00AB76B4" w:rsidRDefault="00BE64D2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9 </w:t>
            </w:r>
          </w:p>
          <w:p w14:paraId="2C1981C3" w14:textId="77777777" w:rsidR="00BE64D2" w:rsidRPr="00AB76B4" w:rsidRDefault="00BE64D2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93F260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C6333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A8168E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762160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2EB26E8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și 2.</w:t>
            </w:r>
          </w:p>
        </w:tc>
      </w:tr>
      <w:tr w:rsidR="00BE64D2" w:rsidRPr="00AB76B4" w14:paraId="3931E15D" w14:textId="77777777" w:rsidTr="00927588">
        <w:trPr>
          <w:cantSplit/>
          <w:trHeight w:val="20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02601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DEB16D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49A439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12E01D6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1D09547F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FB593E" w14:textId="77777777" w:rsidR="00BE64D2" w:rsidRPr="00AB76B4" w:rsidRDefault="00BE64D2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A9B4F7B" w14:textId="77777777" w:rsidR="00BE64D2" w:rsidRPr="00AB76B4" w:rsidRDefault="00BE64D2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7 </w:t>
            </w:r>
          </w:p>
          <w:p w14:paraId="0344DEC1" w14:textId="77777777" w:rsidR="00BE64D2" w:rsidRPr="00AB76B4" w:rsidRDefault="00BE64D2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  <w:p w14:paraId="04224704" w14:textId="77777777" w:rsidR="00BE64D2" w:rsidRPr="00AB76B4" w:rsidRDefault="00BE64D2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şi</w:t>
            </w:r>
          </w:p>
          <w:p w14:paraId="320B2113" w14:textId="77777777" w:rsidR="00BE64D2" w:rsidRPr="00AB76B4" w:rsidRDefault="00BE64D2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70009E59" w14:textId="77777777" w:rsidR="00BE64D2" w:rsidRPr="00AB76B4" w:rsidRDefault="00BE64D2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C79FB9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476748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51FE4A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951B2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03F5879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şi 2.</w:t>
            </w:r>
          </w:p>
        </w:tc>
      </w:tr>
      <w:tr w:rsidR="00BE64D2" w:rsidRPr="00AB76B4" w14:paraId="78434915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F8A98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94D2F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6D4CB4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24777A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6E082DE1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X, liniile 6 - 10 </w:t>
            </w:r>
          </w:p>
          <w:p w14:paraId="4AD4F12C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34F62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8D34554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176C39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9FB634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1DA727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A2813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675FBD88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79660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30C28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A2C2B3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F14462F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27D56E44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5 </w:t>
            </w:r>
          </w:p>
          <w:p w14:paraId="41F3DD7A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8462B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de la Cap X la axa stației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CB042E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6C376C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96F47D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2E3979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2EAEE09E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6FDDF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762A54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42BBF3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F310E2E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67F9B753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FAE954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1D63739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115B59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EA56C5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0FC3EA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DBEE0F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2486748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5 - 10, Cap Y.</w:t>
            </w:r>
          </w:p>
        </w:tc>
      </w:tr>
      <w:tr w:rsidR="00BE64D2" w:rsidRPr="00AB76B4" w14:paraId="105480A1" w14:textId="77777777" w:rsidTr="00927588">
        <w:trPr>
          <w:cantSplit/>
          <w:trHeight w:val="7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BCE5E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58A2C5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69495D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B3060E9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Turnu Severin Est</w:t>
            </w:r>
          </w:p>
          <w:p w14:paraId="7A02823D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4B55D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5E28364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B7053A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506E3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A02BC3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BBA923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linia 2 primiri - expedieri.</w:t>
            </w:r>
          </w:p>
        </w:tc>
      </w:tr>
      <w:tr w:rsidR="00BE64D2" w:rsidRPr="00AB76B4" w14:paraId="2A574446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75CF5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15ECE3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2D77B0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556FC2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Turnu Severin Est</w:t>
            </w:r>
          </w:p>
          <w:p w14:paraId="04AD30A2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2F7173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2 </w:t>
            </w:r>
          </w:p>
          <w:p w14:paraId="4E1FFDE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5C5871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B9C98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744DA1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D2E55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0B4275F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abatere.</w:t>
            </w:r>
          </w:p>
        </w:tc>
      </w:tr>
      <w:tr w:rsidR="00BE64D2" w:rsidRPr="00AB76B4" w14:paraId="5EACD5A8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30652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76704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BE0A43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79CAE91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</w:t>
            </w:r>
          </w:p>
          <w:p w14:paraId="70E1BEAC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5CD010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46A6A7C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027FD025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11, 13, 15, 17,  21, 23, </w:t>
            </w:r>
          </w:p>
          <w:p w14:paraId="7C60D429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25 și 27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B815FF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308DD0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BD248D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3013B4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D70E278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5 - 14.</w:t>
            </w:r>
          </w:p>
        </w:tc>
      </w:tr>
      <w:tr w:rsidR="00BE64D2" w:rsidRPr="00AB76B4" w14:paraId="64274976" w14:textId="77777777" w:rsidTr="00927588">
        <w:trPr>
          <w:cantSplit/>
          <w:trHeight w:val="230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D737C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9433A3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8DDB04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180A63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</w:t>
            </w:r>
          </w:p>
          <w:p w14:paraId="26533AF4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0964F3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D72B4F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12, 18,  20, 22,  24, 26,  28, 30,  32, </w:t>
            </w:r>
          </w:p>
          <w:p w14:paraId="549536C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34 şi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636255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C0424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BA7655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5A4FA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FADA889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5 - 14.</w:t>
            </w:r>
          </w:p>
        </w:tc>
      </w:tr>
      <w:tr w:rsidR="00BE64D2" w:rsidRPr="00AB76B4" w14:paraId="25A56702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A2ED3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233144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380+600</w:t>
            </w:r>
          </w:p>
          <w:p w14:paraId="6A25C4A8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384+200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F661C2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8112B91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Vârciorova  </w:t>
            </w:r>
          </w:p>
          <w:p w14:paraId="65C11637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directă, Cap Y și </w:t>
            </w:r>
          </w:p>
          <w:p w14:paraId="3B7E3331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Vârciorova -</w:t>
            </w:r>
          </w:p>
          <w:p w14:paraId="737EB843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Orșova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6FDDE5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A08842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9845A8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B53DA2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0A568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:rsidRPr="00AB76B4" w14:paraId="513957D0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D90E4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5C5A8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092BB4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3DE899B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Orşova </w:t>
            </w:r>
          </w:p>
          <w:p w14:paraId="4B51EAC1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A7DA1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călcâi </w:t>
            </w:r>
          </w:p>
          <w:p w14:paraId="62664E04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 3 </w:t>
            </w:r>
          </w:p>
          <w:p w14:paraId="09CBC8FF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opritor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EA946F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4D503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0A8142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0D7473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0FF089DC" w14:textId="77777777" w:rsidTr="00927588">
        <w:trPr>
          <w:cantSplit/>
          <w:trHeight w:val="137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A9FF4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0721DF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AB0D67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82DF465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Orşova </w:t>
            </w:r>
          </w:p>
          <w:p w14:paraId="5605A793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FA86EC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 xml:space="preserve">peste </w:t>
            </w:r>
          </w:p>
          <w:p w14:paraId="7316E160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S 9,</w:t>
            </w:r>
          </w:p>
          <w:p w14:paraId="4FD1115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S 13,</w:t>
            </w:r>
          </w:p>
          <w:p w14:paraId="22922A9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S 17,</w:t>
            </w:r>
          </w:p>
          <w:p w14:paraId="5C77C3DB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 xml:space="preserve">S 19 </w:t>
            </w:r>
          </w:p>
          <w:p w14:paraId="79A197D3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şi</w:t>
            </w:r>
          </w:p>
          <w:p w14:paraId="474A6FBD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en-US"/>
              </w:rPr>
            </w:pPr>
            <w:r w:rsidRPr="00AB76B4">
              <w:rPr>
                <w:b/>
                <w:bCs/>
                <w:iCs/>
                <w:sz w:val="20"/>
                <w:lang w:val="en-US"/>
              </w:rPr>
              <w:t>S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AD89B1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881195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176981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3754AC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EB8506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 -  7 abătute.</w:t>
            </w:r>
          </w:p>
        </w:tc>
      </w:tr>
      <w:tr w:rsidR="00BE64D2" w:rsidRPr="00AB76B4" w14:paraId="6B866956" w14:textId="77777777" w:rsidTr="00927588">
        <w:trPr>
          <w:cantSplit/>
          <w:trHeight w:val="35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570A0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1E6A5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E258A2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D6F0E34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Orşova</w:t>
            </w:r>
          </w:p>
          <w:p w14:paraId="7880A213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liniile 3 și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D6B42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CA22BF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A3C67D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027FBA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EAE600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0E8BC9D1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3F231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EF15A5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1E3E98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543D62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Orşova</w:t>
            </w:r>
          </w:p>
          <w:p w14:paraId="76C3D594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E58E1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peste sch.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881364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5CCEC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756E0E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0BC6C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6D4D8BD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 8 abatere.</w:t>
            </w:r>
          </w:p>
        </w:tc>
      </w:tr>
      <w:tr w:rsidR="00BE64D2" w:rsidRPr="00AB76B4" w14:paraId="4B3A29FF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A13C5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6532ED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5F7714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6810F5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Valea Cernei</w:t>
            </w:r>
          </w:p>
          <w:p w14:paraId="075F66EA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FBE5A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toată linia inclusiv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A68F9C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E04064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132BAB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7F3C54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66D48AC5" w14:textId="77777777" w:rsidTr="00927588">
        <w:trPr>
          <w:cantSplit/>
          <w:trHeight w:val="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A006B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9EC81D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6FBFB4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21A1496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Topleţ </w:t>
            </w:r>
          </w:p>
          <w:p w14:paraId="1D94A12D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F7F74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D6B7B5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52953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3224A2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B43EA8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11E3422D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C9C4F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65360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D66E48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51926D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Mehadia Nouă</w:t>
            </w:r>
          </w:p>
          <w:p w14:paraId="1E6B4A5F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10F22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625D11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D3A89D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F8648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35728D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784718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B4C1C3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linia 3 abătută. </w:t>
            </w:r>
          </w:p>
        </w:tc>
      </w:tr>
      <w:tr w:rsidR="00BE64D2" w:rsidRPr="00AB76B4" w14:paraId="27EE0559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E7ACF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6A3575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91B6AC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19D747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Mehadia Nouă</w:t>
            </w:r>
          </w:p>
          <w:p w14:paraId="77647CC1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1300A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0C1EE5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09FB13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F1F778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AFA230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2 și 3 abătute, Cap Y. </w:t>
            </w:r>
          </w:p>
        </w:tc>
      </w:tr>
      <w:tr w:rsidR="00BE64D2" w:rsidRPr="00AB76B4" w14:paraId="5BBA9FAB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FEF30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97E5B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53AED0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663089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Crușovăț</w:t>
            </w:r>
          </w:p>
          <w:p w14:paraId="5460E2D7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EB41AD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434F16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3DAC2D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030222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75864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6AD26E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 abătută.</w:t>
            </w:r>
          </w:p>
        </w:tc>
      </w:tr>
      <w:tr w:rsidR="00BE64D2" w:rsidRPr="00AB76B4" w14:paraId="477532B0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C59F6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63E8FE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428+850</w:t>
            </w:r>
          </w:p>
          <w:p w14:paraId="33EE1BB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429+100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A9DAE0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3EA156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Crușovăț - </w:t>
            </w:r>
          </w:p>
          <w:p w14:paraId="40C0318A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Domașnea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39580C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F380D4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A20EE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2244C7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B55B1E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08C83093" w14:textId="77777777" w:rsidTr="00927588">
        <w:trPr>
          <w:cantSplit/>
          <w:trHeight w:val="14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66AE4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DFAEAE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3D1ACF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D3A499E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Domașnea</w:t>
            </w:r>
          </w:p>
          <w:p w14:paraId="70272B1B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AD9CA0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3 </w:t>
            </w:r>
          </w:p>
          <w:p w14:paraId="045E7CAC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E17E18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AF2D9E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75EA81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B2241E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E2050CB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și 4 Cap X.</w:t>
            </w:r>
          </w:p>
        </w:tc>
      </w:tr>
      <w:tr w:rsidR="00BE64D2" w:rsidRPr="00AB76B4" w14:paraId="39C00C00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C2D0E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5927A9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53535E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B206E1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Poarta </w:t>
            </w:r>
          </w:p>
          <w:p w14:paraId="2DBEB563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417408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20CFAF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 /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03FDEA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30D858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E875BF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F9E8B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560B30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abătută.</w:t>
            </w:r>
          </w:p>
        </w:tc>
      </w:tr>
      <w:tr w:rsidR="00BE64D2" w:rsidRPr="00AB76B4" w14:paraId="05A9C20E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91F4A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5211B4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7E0C98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1B5F3C5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Vălișoara</w:t>
            </w:r>
          </w:p>
          <w:p w14:paraId="0C558A29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A20635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AD50BC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 și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309F31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57D77F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F2DB90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DDCE2D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1D3B43EE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la liniile 3 și 4, Cap Y.</w:t>
            </w:r>
          </w:p>
        </w:tc>
      </w:tr>
      <w:tr w:rsidR="00BE64D2" w:rsidRPr="00AB76B4" w14:paraId="46651DEE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6363A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DB302E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462+050</w:t>
            </w:r>
          </w:p>
          <w:p w14:paraId="2AD417C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462+100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A0D036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6073D2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Vălișoara</w:t>
            </w:r>
          </w:p>
          <w:p w14:paraId="00480EB8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694AA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6125FC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FB0373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C01085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468B91" w14:textId="77777777" w:rsidR="00BE64D2" w:rsidRPr="00AB76B4" w:rsidRDefault="00BE64D2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41877B13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A0ECD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56920F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2E1D26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20EA28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Valea Timișului</w:t>
            </w:r>
          </w:p>
          <w:p w14:paraId="67C3F8F0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320B7E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EFC7B9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CDF41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195E16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3B3C19" w14:textId="77777777" w:rsidR="00BE64D2" w:rsidRPr="00AB76B4" w:rsidRDefault="00BE64D2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Afectează intrări - ieşiri </w:t>
            </w:r>
          </w:p>
          <w:p w14:paraId="767D5735" w14:textId="77777777" w:rsidR="00BE64D2" w:rsidRPr="00AB76B4" w:rsidRDefault="00BE64D2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la linia 3 abătută Cap Y.</w:t>
            </w:r>
          </w:p>
        </w:tc>
      </w:tr>
      <w:tr w:rsidR="00BE64D2" w:rsidRPr="00AB76B4" w14:paraId="7C3297C5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95442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721EF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1B1CBC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2A2FD0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Balta Sărată </w:t>
            </w:r>
          </w:p>
          <w:p w14:paraId="297929E6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492B0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 inclusiv peste</w:t>
            </w:r>
          </w:p>
          <w:p w14:paraId="1A03A60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1904F3CC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1, 8 și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0994C0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9C7A1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03C2CF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55308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3874EEA8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54D10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9A3940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932F4E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08AA21F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Balta Sărată </w:t>
            </w:r>
          </w:p>
          <w:p w14:paraId="717A507B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6E7AFC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inclusiv în aba-terea </w:t>
            </w:r>
          </w:p>
          <w:p w14:paraId="357122F0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5621BC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590D4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5E35ED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47B19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4F033030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48629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CBB8A5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77858E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4B7CD7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Caransebeş</w:t>
            </w:r>
          </w:p>
          <w:p w14:paraId="44011F4B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1A5C4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522BE9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6B850D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DC23C7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55843F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9BF67F0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3 - 7, Cap X.</w:t>
            </w:r>
          </w:p>
        </w:tc>
      </w:tr>
      <w:tr w:rsidR="00BE64D2" w:rsidRPr="00AB76B4" w14:paraId="7C176D5A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C7EA6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737EA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CE5FB4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43A351E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Caransebeş</w:t>
            </w:r>
          </w:p>
          <w:p w14:paraId="48146044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BDFC8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TDJ</w:t>
            </w:r>
          </w:p>
          <w:p w14:paraId="238D892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 / 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D298C6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3B98FB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689FBD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C4E53C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E9B04E3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3 - 8, Cap X.</w:t>
            </w:r>
          </w:p>
        </w:tc>
      </w:tr>
      <w:tr w:rsidR="00BE64D2" w:rsidRPr="00AB76B4" w14:paraId="7E710702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AFD53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6514B8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D8C032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95200A0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Caransebeş</w:t>
            </w:r>
          </w:p>
          <w:p w14:paraId="39EED863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F014C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0759BC5C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189BD364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 / 36,</w:t>
            </w:r>
          </w:p>
          <w:p w14:paraId="2D095F1F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5B93002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42 / 46</w:t>
            </w:r>
          </w:p>
          <w:p w14:paraId="3179B47B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</w:t>
            </w:r>
          </w:p>
          <w:p w14:paraId="250DA42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175E70D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36 - 42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1B9C55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49338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49D8C4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0DCF8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6DFB00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3 - 7, Cap Y.</w:t>
            </w:r>
          </w:p>
        </w:tc>
      </w:tr>
      <w:tr w:rsidR="00BE64D2" w:rsidRPr="00AB76B4" w14:paraId="0C635AA3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6CB57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53ACEF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1E2EFC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FD2B13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Jena</w:t>
            </w:r>
          </w:p>
          <w:p w14:paraId="706A5436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2D936E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7DA786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907ADF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C6A9E2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70257C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E5ACC7B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abătută, Cap X.</w:t>
            </w:r>
          </w:p>
        </w:tc>
      </w:tr>
      <w:tr w:rsidR="00BE64D2" w:rsidRPr="00AB76B4" w14:paraId="37274A29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8CB6C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C0CE85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BF8774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3BC3D64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Jena</w:t>
            </w:r>
          </w:p>
          <w:p w14:paraId="578BED68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1FA4F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079C8D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0D8F63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428B5A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E8D2FD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AF2FED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abătută, Cap Y.</w:t>
            </w:r>
          </w:p>
        </w:tc>
      </w:tr>
      <w:tr w:rsidR="00BE64D2" w:rsidRPr="00AB76B4" w14:paraId="66D7615B" w14:textId="77777777" w:rsidTr="00927588">
        <w:trPr>
          <w:cantSplit/>
          <w:trHeight w:val="25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954C861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982800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435E18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F7D8D3E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Găvojdia</w:t>
            </w:r>
          </w:p>
          <w:p w14:paraId="6EA06B26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3B72A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AA9FED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C61B7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18924D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B1675F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</w:tr>
      <w:tr w:rsidR="00BE64D2" w:rsidRPr="00AB76B4" w14:paraId="0B4C84E9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FBEC296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3BEF3B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554BEE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54EA45C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Tapia</w:t>
            </w:r>
          </w:p>
          <w:p w14:paraId="3504080F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B5E87C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3BA4D05D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  <w:p w14:paraId="3CDA483E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inclusiv </w:t>
            </w:r>
          </w:p>
          <w:p w14:paraId="1D123ECE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0014DD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2D4CAE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E3ACB8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65CBE8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2A80CE25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1939B6A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BDF0E5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CF74A8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4BB2759" w14:textId="77777777" w:rsidR="00BE64D2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Tapia - Lugoj și </w:t>
            </w:r>
          </w:p>
          <w:p w14:paraId="4AE164C3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Lugoj linia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E3682D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20704D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80E74E" w14:textId="77777777" w:rsidR="00BE64D2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514+400</w:t>
            </w:r>
          </w:p>
          <w:p w14:paraId="5D36710D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515+250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9BF823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8B0638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2E7A7254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Lucrări Coridor IV</w:t>
            </w:r>
          </w:p>
        </w:tc>
      </w:tr>
      <w:tr w:rsidR="00BE64D2" w:rsidRPr="00AB76B4" w14:paraId="5EB86687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A711BD0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44C125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B28653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3D80ED7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Lugoj, </w:t>
            </w:r>
            <w:r>
              <w:rPr>
                <w:b/>
                <w:bCs/>
                <w:sz w:val="20"/>
                <w:lang w:val="ro-RO"/>
              </w:rPr>
              <w:br/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BE5580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E2F209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6BF147" w14:textId="77777777" w:rsidR="00BE64D2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13F880" w14:textId="77777777" w:rsidR="00BE64D2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3119D3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Inclusiv peste S 11, S 13,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S 15 și S 40</w:t>
            </w:r>
          </w:p>
        </w:tc>
      </w:tr>
      <w:tr w:rsidR="00BE64D2" w:rsidRPr="00AB76B4" w14:paraId="6668D10F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3422FB1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2C93A8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2985A0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F80CAF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Lugoj, </w:t>
            </w:r>
            <w:r>
              <w:rPr>
                <w:b/>
                <w:bCs/>
                <w:sz w:val="20"/>
                <w:lang w:val="ro-RO"/>
              </w:rPr>
              <w:br/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0B934E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1EE962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EC2A79" w14:textId="77777777" w:rsidR="00BE64D2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261D95" w14:textId="77777777" w:rsidR="00BE64D2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498463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 23,  și S 34</w:t>
            </w:r>
          </w:p>
        </w:tc>
      </w:tr>
      <w:tr w:rsidR="00BE64D2" w:rsidRPr="00AB76B4" w14:paraId="75954EC4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E291978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C2F57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4F02FB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325EF5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Lugoj, </w:t>
            </w:r>
            <w:r>
              <w:rPr>
                <w:b/>
                <w:bCs/>
                <w:sz w:val="20"/>
                <w:lang w:val="ro-RO"/>
              </w:rPr>
              <w:br/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719594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840790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22ED05" w14:textId="77777777" w:rsidR="00BE64D2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EB7F4B" w14:textId="77777777" w:rsidR="00BE64D2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7F315B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 25,  și S 34</w:t>
            </w:r>
          </w:p>
        </w:tc>
      </w:tr>
      <w:tr w:rsidR="00BE64D2" w:rsidRPr="00AB76B4" w14:paraId="185FB7CE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BFBA5D1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15436F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C89A38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D12639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Topolovăț, linia </w:t>
            </w:r>
            <w:r>
              <w:rPr>
                <w:b/>
                <w:bCs/>
                <w:sz w:val="20"/>
                <w:lang w:val="ro-RO"/>
              </w:rPr>
              <w:t>4</w:t>
            </w:r>
            <w:r w:rsidRPr="00AB76B4">
              <w:rPr>
                <w:b/>
                <w:bCs/>
                <w:sz w:val="20"/>
                <w:lang w:val="ro-RO"/>
              </w:rPr>
              <w:t xml:space="preserve">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B40B95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6C2D39C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0E81A7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90AEF9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954EFD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041328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3 și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S10</w:t>
            </w:r>
          </w:p>
        </w:tc>
      </w:tr>
      <w:tr w:rsidR="00BE64D2" w:rsidRPr="00AB76B4" w14:paraId="29C30741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B1B1E3F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642A82" w14:textId="77777777" w:rsidR="00BE64D2" w:rsidRDefault="00BE64D2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BF8BF9" w14:textId="77777777" w:rsidR="00BE64D2" w:rsidRDefault="00BE64D2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69CBFC" w14:textId="77777777" w:rsidR="00BE64D2" w:rsidRPr="00AB76B4" w:rsidRDefault="00BE64D2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 xml:space="preserve">Recaș </w:t>
            </w:r>
            <w:r>
              <w:rPr>
                <w:b/>
                <w:bCs/>
                <w:sz w:val="20"/>
                <w:lang w:val="ro-RO"/>
              </w:rPr>
              <w:t xml:space="preserve"> 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C37E8D" w14:textId="77777777" w:rsidR="00BE64D2" w:rsidRPr="00AB76B4" w:rsidRDefault="00BE64D2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69DAD8BD" w14:textId="77777777" w:rsidR="00BE64D2" w:rsidRPr="00AB76B4" w:rsidRDefault="00BE64D2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B9AB9F" w14:textId="77777777" w:rsidR="00BE64D2" w:rsidRDefault="00BE64D2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F9A7E2" w14:textId="77777777" w:rsidR="00BE64D2" w:rsidRPr="00AB76B4" w:rsidRDefault="00BE64D2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AA80FD" w14:textId="77777777" w:rsidR="00BE64D2" w:rsidRPr="00AB76B4" w:rsidRDefault="00BE64D2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23355C" w14:textId="77777777" w:rsidR="00BE64D2" w:rsidRDefault="00BE64D2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S11</w:t>
            </w:r>
          </w:p>
        </w:tc>
      </w:tr>
      <w:tr w:rsidR="00BE64D2" w:rsidRPr="00AB76B4" w14:paraId="2218B133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9FA139E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CF676B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BF579A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B907FB8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 </w:t>
            </w:r>
            <w:r w:rsidRPr="00AB76B4">
              <w:rPr>
                <w:b/>
                <w:bCs/>
                <w:sz w:val="20"/>
                <w:lang w:val="ro-RO"/>
              </w:rPr>
              <w:t>Remetea Mare</w:t>
            </w:r>
            <w:r>
              <w:rPr>
                <w:b/>
                <w:bCs/>
                <w:sz w:val="20"/>
                <w:lang w:val="ro-RO"/>
              </w:rPr>
              <w:t>, 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808857" w14:textId="77777777" w:rsidR="00BE64D2" w:rsidRPr="00AB76B4" w:rsidRDefault="00BE64D2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1AFB4AEC" w14:textId="77777777" w:rsidR="00BE64D2" w:rsidRPr="00AB76B4" w:rsidRDefault="00BE64D2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7606FE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F70E2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E69369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B1E12F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20FCB7DE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852C560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6AB12C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1B886D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4D9437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 </w:t>
            </w:r>
            <w:r w:rsidRPr="00AB76B4">
              <w:rPr>
                <w:b/>
                <w:bCs/>
                <w:sz w:val="20"/>
                <w:lang w:val="ro-RO"/>
              </w:rPr>
              <w:t>Remetea Mare</w:t>
            </w:r>
            <w:r>
              <w:rPr>
                <w:b/>
                <w:bCs/>
                <w:sz w:val="20"/>
                <w:lang w:val="ro-RO"/>
              </w:rPr>
              <w:t>,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3BDAEC" w14:textId="77777777" w:rsidR="00BE64D2" w:rsidRPr="00AB76B4" w:rsidRDefault="00BE64D2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774A5A82" w14:textId="77777777" w:rsidR="00BE64D2" w:rsidRPr="00AB76B4" w:rsidRDefault="00BE64D2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7F3811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96D45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5D0AAA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6ED560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S16</w:t>
            </w:r>
          </w:p>
        </w:tc>
      </w:tr>
      <w:tr w:rsidR="00BE64D2" w:rsidRPr="00AB76B4" w14:paraId="66F68D5C" w14:textId="77777777" w:rsidTr="00927588">
        <w:trPr>
          <w:cantSplit/>
          <w:trHeight w:val="66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67A05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23D86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57</w:t>
            </w:r>
            <w:r>
              <w:rPr>
                <w:b/>
                <w:bCs/>
                <w:sz w:val="20"/>
                <w:lang w:val="ro-RO"/>
              </w:rPr>
              <w:t>1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  <w:p w14:paraId="67319EF0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57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10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AB4DE0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7D791C5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Timişoara Est -</w:t>
            </w:r>
          </w:p>
          <w:p w14:paraId="34001519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Timişoara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363475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870DD8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2B112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3DF57D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FF7AAD" w14:textId="77777777" w:rsidR="00BE64D2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0E121684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Lucrări Coridor IV.</w:t>
            </w:r>
          </w:p>
        </w:tc>
      </w:tr>
      <w:tr w:rsidR="00BE64D2" w:rsidRPr="00AB76B4" w14:paraId="10E9625E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9E03C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3C212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D0E0B0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487BCD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1C26CB2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D0C100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3589231F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153B7E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984BCE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A1016A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C028C8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B76B4" w14:paraId="25E88C7A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F5E3A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7ECC1C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691D5F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989F21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71D71C1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A1DEDF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11, 51, 97 </w:t>
            </w:r>
          </w:p>
          <w:p w14:paraId="1FEFC33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113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20E348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BC13E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536698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93B67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DCC3750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1E7305D4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3DB362F8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AB76B4">
              <w:rPr>
                <w:b/>
                <w:bCs/>
                <w:i/>
                <w:iCs/>
                <w:sz w:val="20"/>
                <w:lang w:val="en-US"/>
              </w:rPr>
              <w:t>Lugoj.</w:t>
            </w:r>
          </w:p>
        </w:tc>
      </w:tr>
      <w:tr w:rsidR="00BE64D2" w:rsidRPr="00AB76B4" w14:paraId="1C3CC2D5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1E9A1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4CA000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A30A06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FC462EB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C13A9EF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6B2A7D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F49D035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7,  15, 25, 35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C55014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9DEC6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82FCCB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28B544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6BEAA0C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6B8E7EF9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54AA16E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BE64D2" w:rsidRPr="00AB76B4" w14:paraId="19AF38E7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B19FA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F0794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69F42F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C982EB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6B05507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BAB75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718A7F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55 și 71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EFEE38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92A520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D57ABE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D294C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7A17FC3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5 - 12, Cap X.</w:t>
            </w:r>
          </w:p>
        </w:tc>
      </w:tr>
      <w:tr w:rsidR="00BE64D2" w:rsidRPr="00AB76B4" w14:paraId="7A1F3107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6C052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ACF1C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C4B0B8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0BC509F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36DAC12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6EECE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13, 17, 29, 43, 59, 63, 69, 73, 75, 79, 115 și 119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82525F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9EF029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703315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646C79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3A20825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BE64D2" w:rsidRPr="00AB76B4" w14:paraId="710235E1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8E596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7C71B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22C16F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639E43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CBB2923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25F16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110, 126 și 146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AB5735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3D7514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C15E9A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5707B8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FD00C83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4 și 5 Reșița și </w:t>
            </w:r>
          </w:p>
          <w:p w14:paraId="2B7CE24C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8 - 11 Cap Y.</w:t>
            </w:r>
          </w:p>
        </w:tc>
      </w:tr>
      <w:tr w:rsidR="00BE64D2" w:rsidRPr="00AB76B4" w14:paraId="7B1BB009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9E262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CECE4D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CD2DD4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63C6EE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9D352AF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17BC38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120, 132 și 136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9C9679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456989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EE94D9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D107C5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8240095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7837433F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BE64D2" w:rsidRPr="00AB76B4" w14:paraId="3CDC6088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D35B0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419AD8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DE3EB1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B17C745" w14:textId="77777777" w:rsidR="00BE64D2" w:rsidRPr="00AB76B4" w:rsidRDefault="00BE64D2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A447A08" w14:textId="77777777" w:rsidR="00BE64D2" w:rsidRPr="00AB76B4" w:rsidRDefault="00BE64D2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0A6830" w14:textId="77777777" w:rsidR="00BE64D2" w:rsidRPr="00AB76B4" w:rsidRDefault="00BE64D2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A4BC6C3" w14:textId="77777777" w:rsidR="00BE64D2" w:rsidRPr="00AB76B4" w:rsidRDefault="00BE64D2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7815120F" w14:textId="77777777" w:rsidR="00BE64D2" w:rsidRPr="00AB76B4" w:rsidRDefault="00BE64D2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134</w:t>
            </w:r>
            <w:r w:rsidRPr="00AB76B4">
              <w:rPr>
                <w:b/>
                <w:bCs/>
                <w:sz w:val="20"/>
                <w:lang w:val="ro-RO"/>
              </w:rPr>
              <w:t>-</w:t>
            </w:r>
            <w:r>
              <w:rPr>
                <w:b/>
                <w:bCs/>
                <w:sz w:val="20"/>
                <w:lang w:val="ro-RO"/>
              </w:rPr>
              <w:t>138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62C6E1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74824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B69DC8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CFE04B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BE64D2" w:rsidRPr="00AB76B4" w14:paraId="5DCA6DBB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01F97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78CA10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EC7200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DE2798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A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A1BD0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EDDD71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4F91588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36 - 44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FD5443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964A6F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B251BA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F6186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3D12D400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în direcția Timișoara Nord - Timișoara Sud, Timișoara Nord - Timișoara Vest și liniile 1 - 6 Reșița, liniile </w:t>
            </w:r>
          </w:p>
          <w:p w14:paraId="165BE0C4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1- 12 Cap. Y Timișoara Nord.</w:t>
            </w:r>
          </w:p>
        </w:tc>
      </w:tr>
      <w:tr w:rsidR="00BE64D2" w:rsidRPr="00AB76B4" w14:paraId="60E310A2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0976B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1DC0B4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76BB9E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E086A8C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3EC6802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5EE4F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30, 46, 62, și 82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8312E6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78F7B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C4127B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05BAD8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3DDD938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1 - 13, Cap Y și liniile 1R - 6R.</w:t>
            </w:r>
          </w:p>
        </w:tc>
      </w:tr>
      <w:tr w:rsidR="00BE64D2" w:rsidRPr="00AB76B4" w14:paraId="08B8947B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20826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FF3F7F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33ACA1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725D87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7AD0FF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72B08F04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7A6B781F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EC3E38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1B8EB0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3DAD15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25F2D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7CE217D0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BE64D2" w:rsidRPr="00AB76B4" w14:paraId="68CC2CC0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4E75C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CC8280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B72651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B45C5A5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BC2B14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3CD537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07D4B8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78848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8178F9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0AD64E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linia 100 Timișoara Nord - Cărpiniș, linia 133 Timișoara Nord - Ronaț Triaj și liniile 1 - 6 Reșița, liniile 1- 12 Cap. Y Timișoara Nord.</w:t>
            </w:r>
          </w:p>
        </w:tc>
      </w:tr>
      <w:tr w:rsidR="00BE64D2" w:rsidRPr="00AB76B4" w14:paraId="66D0E4B8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DA759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6A0D3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8A2257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A544D42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24A043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4B25088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66C4E2E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</w:t>
            </w:r>
            <w:r w:rsidRPr="00AB76B4">
              <w:rPr>
                <w:b/>
                <w:bCs/>
                <w:sz w:val="20"/>
                <w:lang w:val="ro-RO"/>
              </w:rPr>
              <w:t xml:space="preserve"> - 4</w:t>
            </w:r>
            <w:r>
              <w:rPr>
                <w:b/>
                <w:bCs/>
                <w:sz w:val="20"/>
                <w:lang w:val="ro-RO"/>
              </w:rPr>
              <w:t>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40C8A7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5E6C43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6C05A7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21C42B" w14:textId="77777777" w:rsidR="00BE64D2" w:rsidRPr="007B5A25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B5A25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4C6F59B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B5A25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BE64D2" w:rsidRPr="00AB76B4" w14:paraId="22E97B49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345A0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F302B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BBD610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10FE467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9BA0CED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8E9AD7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52, 66, 68, 70, 86 </w:t>
            </w:r>
          </w:p>
          <w:p w14:paraId="36D71388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96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1511AF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545923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EC8994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66C1E3" w14:textId="77777777" w:rsidR="00BE64D2" w:rsidRPr="00AB76B4" w:rsidRDefault="00BE64D2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B291A79" w14:textId="77777777" w:rsidR="00BE64D2" w:rsidRPr="00AB76B4" w:rsidRDefault="00BE64D2" w:rsidP="00C7433E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BE64D2" w:rsidRPr="00AB76B4" w14:paraId="0A75EEFF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B6593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E4B23D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968F20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7FD849B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3D5212C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66805C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54, TDJ 90/94, TDJ 92/104, TDJ 108/118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570810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DD21F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6C8D2C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708A4F" w14:textId="77777777" w:rsidR="00BE64D2" w:rsidRPr="00AB76B4" w:rsidRDefault="00BE64D2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376AA73" w14:textId="77777777" w:rsidR="00BE64D2" w:rsidRPr="00AB76B4" w:rsidRDefault="00BE64D2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BE64D2" w:rsidRPr="00AB76B4" w14:paraId="3F33B702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E71B8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3D8BD0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29A0F3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1063D1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ED22516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E5A6DD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32,   76, 78, 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3F5F74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3D9F9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200B0C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547EC3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88FC98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BE64D2" w:rsidRPr="00AB76B4" w14:paraId="4D49109B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09594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771E0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C84636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13A8AFD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DF2F209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3C334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106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8866A3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D6635E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AED30E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E3ABFB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849AB9A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BE64D2" w:rsidRPr="00AB76B4" w14:paraId="663B012A" w14:textId="77777777" w:rsidTr="00927588">
        <w:trPr>
          <w:cantSplit/>
          <w:trHeight w:val="5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EE619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9E141D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582+250</w:t>
            </w:r>
          </w:p>
          <w:p w14:paraId="08767DDF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586+300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C7859D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55DBB51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Timişoara Nord -</w:t>
            </w:r>
          </w:p>
          <w:p w14:paraId="67E7DFC0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Cărpiniş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7FB3F9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282E86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8DA711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4F0F96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15FA96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:rsidRPr="00AB76B4" w14:paraId="29FBB454" w14:textId="77777777" w:rsidTr="00927588">
        <w:trPr>
          <w:cantSplit/>
          <w:trHeight w:val="5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89CB4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904A7B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862727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E98D9A2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Cărpiniş</w:t>
            </w:r>
          </w:p>
          <w:p w14:paraId="28E20D38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21F05E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480F0384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06AFBB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905C12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28EECA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5D9A78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Inclusiv peste sch. 5, 9 și 10, până la limita cu LFI.</w:t>
            </w:r>
          </w:p>
        </w:tc>
      </w:tr>
      <w:tr w:rsidR="00BE64D2" w:rsidRPr="00AB76B4" w14:paraId="68AF337D" w14:textId="77777777" w:rsidTr="00927588">
        <w:trPr>
          <w:cantSplit/>
          <w:trHeight w:val="12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1BFFA" w14:textId="77777777" w:rsidR="00BE64D2" w:rsidRPr="00AB76B4" w:rsidRDefault="00BE64D2" w:rsidP="00BE64D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6E9BE8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5FF511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49423A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Jimbolia</w:t>
            </w:r>
          </w:p>
          <w:p w14:paraId="407E75A0" w14:textId="77777777" w:rsidR="00BE64D2" w:rsidRPr="00AB76B4" w:rsidRDefault="00BE64D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734AB3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sch. 19 și Ax St. </w:t>
            </w:r>
            <w:r w:rsidRPr="00AB76B4">
              <w:rPr>
                <w:b/>
                <w:bCs/>
                <w:sz w:val="18"/>
                <w:szCs w:val="18"/>
                <w:lang w:val="ro-RO"/>
              </w:rPr>
              <w:t>Jimbolia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058B1F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B6F2C9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8CF0A5" w14:textId="77777777" w:rsidR="00BE64D2" w:rsidRPr="00AB76B4" w:rsidRDefault="00BE64D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F8CBCC" w14:textId="77777777" w:rsidR="00BE64D2" w:rsidRPr="00AB76B4" w:rsidRDefault="00BE64D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Restul liniei este închisă</w:t>
            </w:r>
          </w:p>
        </w:tc>
      </w:tr>
    </w:tbl>
    <w:p w14:paraId="24572F35" w14:textId="77777777" w:rsidR="00BE64D2" w:rsidRPr="00A8307A" w:rsidRDefault="00BE64D2" w:rsidP="008B25EE">
      <w:pPr>
        <w:spacing w:before="40" w:after="40" w:line="192" w:lineRule="auto"/>
        <w:ind w:right="57"/>
        <w:rPr>
          <w:sz w:val="20"/>
          <w:lang w:val="ro-RO"/>
        </w:rPr>
      </w:pPr>
    </w:p>
    <w:p w14:paraId="35597136" w14:textId="77777777" w:rsidR="00BE64D2" w:rsidRDefault="00BE64D2" w:rsidP="006B4CB8">
      <w:pPr>
        <w:pStyle w:val="Heading1"/>
        <w:spacing w:line="360" w:lineRule="auto"/>
      </w:pPr>
    </w:p>
    <w:p w14:paraId="4358E282" w14:textId="77777777" w:rsidR="00BE64D2" w:rsidRPr="005905D7" w:rsidRDefault="00BE64D2" w:rsidP="006B4CB8">
      <w:pPr>
        <w:pStyle w:val="Heading1"/>
        <w:spacing w:line="360" w:lineRule="auto"/>
      </w:pPr>
      <w:r w:rsidRPr="005905D7">
        <w:t>LINIA 116</w:t>
      </w:r>
    </w:p>
    <w:p w14:paraId="43F6706A" w14:textId="77777777" w:rsidR="00BE64D2" w:rsidRPr="005905D7" w:rsidRDefault="00BE64D2" w:rsidP="00D850A8">
      <w:pPr>
        <w:pStyle w:val="Heading1"/>
        <w:spacing w:line="360" w:lineRule="auto"/>
        <w:rPr>
          <w:bCs w:val="0"/>
          <w:sz w:val="8"/>
        </w:rPr>
      </w:pPr>
      <w:r w:rsidRPr="005905D7">
        <w:t>FILIAŞI - LIVEZENI - SIMERIA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"/>
        <w:gridCol w:w="878"/>
        <w:gridCol w:w="751"/>
        <w:gridCol w:w="2197"/>
        <w:gridCol w:w="870"/>
        <w:gridCol w:w="758"/>
        <w:gridCol w:w="868"/>
        <w:gridCol w:w="763"/>
        <w:gridCol w:w="2486"/>
      </w:tblGrid>
      <w:tr w:rsidR="00BE64D2" w:rsidRPr="00743905" w14:paraId="5F98B047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36E85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3C042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35295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3F738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27CFF810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C33AF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1</w:t>
            </w:r>
          </w:p>
          <w:p w14:paraId="0207B16C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şi 21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E1EA0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9C848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528C7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A4417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3E73127A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linia 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1.</w:t>
            </w:r>
          </w:p>
        </w:tc>
      </w:tr>
      <w:tr w:rsidR="00BE64D2" w:rsidRPr="00743905" w14:paraId="0B83305E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F8B73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5BE0E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8DB8F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BA076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76F7D2D1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F87C0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de la</w:t>
            </w:r>
          </w:p>
          <w:p w14:paraId="17E792EA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X până la </w:t>
            </w: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BDD65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942FC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B8879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F7C5F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Restul liniei este închisă.</w:t>
            </w:r>
          </w:p>
        </w:tc>
      </w:tr>
      <w:tr w:rsidR="00BE64D2" w:rsidRPr="00743905" w14:paraId="3AB929F3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33055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210D6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CA10E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B8296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761D6890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3</w:t>
            </w:r>
          </w:p>
          <w:p w14:paraId="614165BB" w14:textId="77777777" w:rsidR="00BE64D2" w:rsidRPr="00743905" w:rsidRDefault="00BE64D2" w:rsidP="00481280">
            <w:pPr>
              <w:spacing w:before="40" w:after="40" w:line="276" w:lineRule="auto"/>
              <w:ind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895DF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A44D0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E86E7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A0D42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B5F71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E64D2" w:rsidRPr="00743905" w14:paraId="3EB19082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B1615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B166C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7EB34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6E5AF" w14:textId="77777777" w:rsidR="00BE64D2" w:rsidRPr="00743905" w:rsidRDefault="00BE64D2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Gilort</w:t>
            </w:r>
          </w:p>
          <w:p w14:paraId="2AA64277" w14:textId="77777777" w:rsidR="00BE64D2" w:rsidRPr="00743905" w:rsidRDefault="00BE64D2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0AB8B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color w:val="000000"/>
                <w:sz w:val="20"/>
                <w:lang w:val="ro-RO"/>
              </w:rPr>
              <w:t>2 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1C4F1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D3C67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2EFCB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61751" w14:textId="77777777" w:rsidR="00BE64D2" w:rsidRPr="00743905" w:rsidRDefault="00BE64D2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Cu acces la linia 2 </w:t>
            </w:r>
          </w:p>
          <w:p w14:paraId="4D29265D" w14:textId="77777777" w:rsidR="00BE64D2" w:rsidRPr="00743905" w:rsidRDefault="00BE64D2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BE64D2" w:rsidRPr="00743905" w14:paraId="23FA23D0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1AA16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6E630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96AE5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6BA85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Gilort</w:t>
            </w:r>
          </w:p>
          <w:p w14:paraId="16CE464D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BC47B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3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D4140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D38A7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32794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20221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Cu acces la linia 2 </w:t>
            </w:r>
          </w:p>
          <w:p w14:paraId="1BF869A8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BE64D2" w:rsidRPr="00743905" w14:paraId="2FB9DA36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CAB94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F3A21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17+830</w:t>
            </w:r>
          </w:p>
          <w:p w14:paraId="79B5A840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17+880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49C28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77C94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Gilort -</w:t>
            </w:r>
          </w:p>
          <w:p w14:paraId="5BA30FA2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B99D6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9745F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21AE1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E16AF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920ED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58A0E68F" w14:textId="77777777" w:rsidR="00BE64D2" w:rsidRPr="0007721B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BE64D2" w:rsidRPr="00743905" w14:paraId="71901FAB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5106E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3F206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18+190</w:t>
            </w:r>
          </w:p>
          <w:p w14:paraId="63E8B482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18+240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1C161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4A47E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Gilort -</w:t>
            </w:r>
          </w:p>
          <w:p w14:paraId="3A675229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7C750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6086E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E1890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1136C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2D82B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21EBE3D5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BE64D2" w:rsidRPr="00743905" w14:paraId="7171B52B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BD34A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59493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20+645</w:t>
            </w:r>
          </w:p>
          <w:p w14:paraId="16A1AB50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20+695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5E2B8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791B2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-</w:t>
            </w:r>
          </w:p>
          <w:p w14:paraId="35AD463C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Bibe</w:t>
            </w:r>
            <w:r>
              <w:rPr>
                <w:b/>
                <w:bCs/>
                <w:color w:val="000000"/>
                <w:sz w:val="20"/>
                <w:lang w:val="ro-RO"/>
              </w:rPr>
              <w:t>ș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C4D34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AA2D2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557CF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69469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875C8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406B5A3D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BE64D2" w:rsidRPr="00743905" w14:paraId="1CE96464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018C0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24767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21+600</w:t>
            </w:r>
          </w:p>
          <w:p w14:paraId="527A2976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21+710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5750D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83DC1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-</w:t>
            </w:r>
          </w:p>
          <w:p w14:paraId="4225DA46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Bibe</w:t>
            </w:r>
            <w:r>
              <w:rPr>
                <w:b/>
                <w:bCs/>
                <w:color w:val="000000"/>
                <w:sz w:val="20"/>
                <w:lang w:val="ro-RO"/>
              </w:rPr>
              <w:t>ș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37C02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924A0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F0E68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85E0E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D3AB8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56127398" w14:textId="77777777" w:rsidR="00BE64D2" w:rsidRPr="00537749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BE64D2" w:rsidRPr="00743905" w14:paraId="0DA6DB26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CFF75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10F03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25+470</w:t>
            </w:r>
          </w:p>
          <w:p w14:paraId="16C9A1F6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25+520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712DD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B807A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Bibesti</w:t>
            </w:r>
          </w:p>
          <w:p w14:paraId="17FC9A25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1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23E67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0E1C3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1E8B4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92CB0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439F8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Valabil </w:t>
            </w:r>
            <w:r w:rsidRPr="005A7670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pentru trenurile care au în componență două locomotive cuplate.</w:t>
            </w:r>
          </w:p>
          <w:p w14:paraId="40E0DDB9" w14:textId="77777777" w:rsidR="00BE64D2" w:rsidRPr="005A7670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BE64D2" w:rsidRPr="00743905" w14:paraId="5A7DD63F" w14:textId="77777777" w:rsidTr="00481280">
        <w:trPr>
          <w:cantSplit/>
          <w:trHeight w:val="29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20B95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3379B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92567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CB011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Bibeşti</w:t>
            </w:r>
          </w:p>
          <w:p w14:paraId="41CB593D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2 </w:t>
            </w:r>
          </w:p>
          <w:p w14:paraId="312B4391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BD350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1D768266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550D4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AC3AF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1F547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B836D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E64D2" w:rsidRPr="00743905" w14:paraId="4DB30801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10D13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F51BD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FB692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BE2FF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Musculeşti</w:t>
            </w:r>
          </w:p>
          <w:p w14:paraId="7DF00FF3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0C9C5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5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98B5F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47848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7218B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EC4F5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Cu acces la linia 1</w:t>
            </w:r>
          </w:p>
          <w:p w14:paraId="34C6E7B0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BE64D2" w:rsidRPr="00743905" w14:paraId="6695F921" w14:textId="77777777" w:rsidTr="00481280">
        <w:trPr>
          <w:cantSplit/>
          <w:trHeight w:val="2595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6E9A0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D821C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51DA1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E5878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Bărbăteşti</w:t>
            </w:r>
          </w:p>
          <w:p w14:paraId="4814C92A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3 </w:t>
            </w:r>
          </w:p>
          <w:p w14:paraId="60761FD4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00479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toată linia </w:t>
            </w:r>
          </w:p>
          <w:p w14:paraId="31A8647C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şi </w:t>
            </w:r>
          </w:p>
          <w:p w14:paraId="2423AA50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peste sch. </w:t>
            </w:r>
          </w:p>
          <w:p w14:paraId="07497A8F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5, 7 </w:t>
            </w:r>
          </w:p>
          <w:p w14:paraId="28EF7BF8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şi </w:t>
            </w:r>
          </w:p>
          <w:p w14:paraId="06739F88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TDJ </w:t>
            </w:r>
          </w:p>
          <w:p w14:paraId="1CBBCDFE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6 / 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A5BD8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24DC1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DA852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F4F5E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20F4B379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liniile 3 şi 4.</w:t>
            </w:r>
          </w:p>
        </w:tc>
      </w:tr>
      <w:tr w:rsidR="00BE64D2" w:rsidRPr="00743905" w14:paraId="37B93D17" w14:textId="77777777" w:rsidTr="00481280">
        <w:trPr>
          <w:cantSplit/>
          <w:trHeight w:val="108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34E77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5FF27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A3F6E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024A5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 Bărbăteşti</w:t>
            </w:r>
          </w:p>
          <w:p w14:paraId="376AA4EF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4 </w:t>
            </w:r>
          </w:p>
          <w:p w14:paraId="11463A3F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5390F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de la Cap X la </w:t>
            </w:r>
          </w:p>
          <w:p w14:paraId="6ADADACD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8C8F4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23ACB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644C8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967A1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Restul liniei este închisă.</w:t>
            </w:r>
          </w:p>
        </w:tc>
      </w:tr>
      <w:tr w:rsidR="00BE64D2" w:rsidRPr="00743905" w14:paraId="47321464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97EA2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C008A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D995B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10F21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Jupâneşti</w:t>
            </w:r>
          </w:p>
          <w:p w14:paraId="6EFE1B02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F1A82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8AD97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854D2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AC365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6E1FE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</w:t>
            </w:r>
          </w:p>
          <w:p w14:paraId="5918A11E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la linia 2</w:t>
            </w:r>
          </w:p>
          <w:p w14:paraId="20E9DF8E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BE64D2" w:rsidRPr="00743905" w14:paraId="073A823A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516F1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E1ADA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45+660</w:t>
            </w:r>
          </w:p>
          <w:p w14:paraId="46A90E56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45+740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7DDB8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1CBF1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429985D6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03FCF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CA33F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F6075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447AB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E2975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 xml:space="preserve">inclusiv 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6CC97280" w14:textId="77777777" w:rsidR="00BE64D2" w:rsidRPr="001D7D9E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E64D2" w:rsidRPr="00743905" w14:paraId="09B56285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2A9EF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E1EDF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3442E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B533B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43E4D2F4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DB049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3CE0AB99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 / 7,</w:t>
            </w:r>
          </w:p>
          <w:p w14:paraId="1223E693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sch. 11, 17, 24, 26, 30 şi TDJ </w:t>
            </w:r>
          </w:p>
          <w:p w14:paraId="06514EA7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18 </w:t>
            </w:r>
            <w:r w:rsidRPr="00743905">
              <w:rPr>
                <w:b/>
                <w:bCs/>
                <w:color w:val="000000"/>
                <w:sz w:val="20"/>
                <w:lang w:val="en-US"/>
              </w:rPr>
              <w:t>/ 22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30773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1BC1E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A8FC3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9DC8C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355E9CE2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liniile 3 - 8.</w:t>
            </w:r>
          </w:p>
        </w:tc>
      </w:tr>
      <w:tr w:rsidR="00BE64D2" w:rsidRPr="00743905" w14:paraId="408C610F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148AF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E162C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58375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0E185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4EE85FC4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EC1BD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224B39D7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6C034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84F3A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430B9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DFC13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E64D2" w:rsidRPr="00743905" w14:paraId="6C771551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45589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267D9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6CC12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F9905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Cap X +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E1D6D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68BB9272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 / 5</w:t>
            </w:r>
          </w:p>
          <w:p w14:paraId="7EEE13ED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și</w:t>
            </w:r>
          </w:p>
          <w:p w14:paraId="0E7F5640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sch. 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C7F23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629CC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E46E8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31D47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Cu acces la linia 2.</w:t>
            </w:r>
          </w:p>
        </w:tc>
      </w:tr>
      <w:tr w:rsidR="00BE64D2" w:rsidRPr="00743905" w14:paraId="67F59522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9AD2D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56EC9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51+565</w:t>
            </w:r>
          </w:p>
          <w:p w14:paraId="07A81440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51+615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D9F0F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BEB0D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 -</w:t>
            </w:r>
          </w:p>
          <w:p w14:paraId="4C251B14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CA170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A10FE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AA8CE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ABA15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189E7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6AD42753" w14:textId="77777777" w:rsidR="00BE64D2" w:rsidRPr="0007721B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BE64D2" w:rsidRPr="00743905" w14:paraId="1EB9D469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72E77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E6166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53+270</w:t>
            </w:r>
          </w:p>
          <w:p w14:paraId="7D9B5B8B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</w:t>
            </w:r>
            <w:r>
              <w:rPr>
                <w:b/>
                <w:bCs/>
                <w:color w:val="000000"/>
                <w:sz w:val="20"/>
                <w:lang w:val="ro-RO"/>
              </w:rPr>
              <w:t>3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+</w:t>
            </w:r>
            <w:r>
              <w:rPr>
                <w:b/>
                <w:bCs/>
                <w:color w:val="000000"/>
                <w:sz w:val="20"/>
                <w:lang w:val="ro-RO"/>
              </w:rPr>
              <w:t>32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3ED5D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5EB04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 -</w:t>
            </w:r>
          </w:p>
          <w:p w14:paraId="3395D750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1F042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ABF70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EECA7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988A7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C3B2C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2BB6CBEC" w14:textId="77777777" w:rsidR="00BE64D2" w:rsidRPr="00951746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951746">
              <w:rPr>
                <w:b/>
                <w:bCs/>
                <w:i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BE64D2" w:rsidRPr="00743905" w14:paraId="32DF1715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6720C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20F27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C0802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C2173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linia 2 directă, peste sch.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C01D5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F260A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3296B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57+400</w:t>
            </w:r>
          </w:p>
          <w:p w14:paraId="4CF8DB44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57+600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0A10A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EAE3C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E64D2" w:rsidRPr="00743905" w14:paraId="387E9C48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53E98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F2F61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63+600</w:t>
            </w:r>
          </w:p>
          <w:p w14:paraId="56894DC4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64+300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93483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07D68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Lunca Budieni </w:t>
            </w:r>
          </w:p>
          <w:p w14:paraId="3F379CFA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E0461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ACF37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C1984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BC10F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A29B3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color w:val="000000"/>
                <w:sz w:val="20"/>
                <w:lang w:val="ro-RO"/>
              </w:rPr>
              <w:t>Fără inductori.</w:t>
            </w:r>
          </w:p>
        </w:tc>
      </w:tr>
      <w:tr w:rsidR="00BE64D2" w:rsidRPr="00743905" w14:paraId="204E97EB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E5157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378FB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68+900</w:t>
            </w:r>
          </w:p>
          <w:p w14:paraId="3F05111F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69+570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EA73B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25B85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Lunca Budieni -</w:t>
            </w:r>
          </w:p>
          <w:p w14:paraId="0B4DFC66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Târgu Jiu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88AEE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696F1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96427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42CBF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56989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E64D2" w:rsidRPr="00743905" w14:paraId="1670C763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6E2A0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0B5D8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CEF44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405B4" w14:textId="77777777" w:rsidR="00BE64D2" w:rsidRPr="00743905" w:rsidRDefault="00BE64D2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6FEBA9D9" w14:textId="77777777" w:rsidR="00BE64D2" w:rsidRDefault="00BE64D2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FD368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3</w:t>
            </w:r>
          </w:p>
          <w:p w14:paraId="2BBE1413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4E7D5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EA26E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A3DCF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224F5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linia 3 tehnică în abatere</w:t>
            </w:r>
          </w:p>
        </w:tc>
      </w:tr>
      <w:tr w:rsidR="00BE64D2" w:rsidRPr="00743905" w14:paraId="38C701C3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DE885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E2210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DA172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75FE3" w14:textId="77777777" w:rsidR="00BE64D2" w:rsidRPr="00743905" w:rsidRDefault="00BE64D2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7C36809F" w14:textId="77777777" w:rsidR="00BE64D2" w:rsidRDefault="00BE64D2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14906" w14:textId="77777777" w:rsidR="00BE64D2" w:rsidRDefault="00BE64D2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13</w:t>
            </w:r>
          </w:p>
          <w:p w14:paraId="308B4F5C" w14:textId="77777777" w:rsidR="00BE64D2" w:rsidRPr="00743905" w:rsidRDefault="00BE64D2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050A4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283B6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3B8C0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3A392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4, 5 și 6  ân abatere</w:t>
            </w:r>
          </w:p>
        </w:tc>
      </w:tr>
      <w:tr w:rsidR="00BE64D2" w:rsidRPr="00743905" w14:paraId="6D250404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B7B11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D2439" w14:textId="77777777" w:rsidR="00BE64D2" w:rsidRDefault="00BE64D2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391DF" w14:textId="77777777" w:rsidR="00BE64D2" w:rsidRDefault="00BE64D2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FF8E5" w14:textId="77777777" w:rsidR="00BE64D2" w:rsidRPr="00743905" w:rsidRDefault="00BE64D2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0A6C3DCA" w14:textId="77777777" w:rsidR="00BE64D2" w:rsidRDefault="00BE64D2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B24A1" w14:textId="77777777" w:rsidR="00BE64D2" w:rsidRDefault="00BE64D2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14</w:t>
            </w:r>
          </w:p>
          <w:p w14:paraId="760921CE" w14:textId="77777777" w:rsidR="00BE64D2" w:rsidRPr="00743905" w:rsidRDefault="00BE64D2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2DCA3" w14:textId="77777777" w:rsidR="00BE64D2" w:rsidRPr="00743905" w:rsidRDefault="00BE64D2" w:rsidP="00E374FA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73C59" w14:textId="77777777" w:rsidR="00BE64D2" w:rsidRPr="00743905" w:rsidRDefault="00BE64D2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2E1B9" w14:textId="77777777" w:rsidR="00BE64D2" w:rsidRPr="00743905" w:rsidRDefault="00BE64D2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A434F" w14:textId="77777777" w:rsidR="00BE64D2" w:rsidRDefault="00BE64D2" w:rsidP="00E374F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linia 1</w:t>
            </w:r>
          </w:p>
        </w:tc>
      </w:tr>
      <w:tr w:rsidR="00BE64D2" w:rsidRPr="00743905" w14:paraId="1CEE725B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7F0E2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0E970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857A2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6DC0E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7C850F2D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X </w:t>
            </w:r>
            <w:r>
              <w:rPr>
                <w:b/>
                <w:bCs/>
                <w:color w:val="000000"/>
                <w:sz w:val="20"/>
                <w:lang w:val="ro-RO"/>
              </w:rPr>
              <w:t>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42890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27,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22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0FB4CF7E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şi 24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8CA93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02CE9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7D9BD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8DB22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140B9F64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4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- 10.</w:t>
            </w:r>
          </w:p>
        </w:tc>
      </w:tr>
      <w:tr w:rsidR="00BE64D2" w:rsidRPr="00743905" w14:paraId="10ED4FF5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5DB4A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A4B46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68868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BF5AB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Ec. Teodoroiu</w:t>
            </w:r>
          </w:p>
          <w:p w14:paraId="697C6C92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4 </w:t>
            </w:r>
          </w:p>
          <w:p w14:paraId="655E19DE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34B03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0D31AB7A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C24B0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844B6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0CC9D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67C5B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E64D2" w:rsidRPr="00743905" w14:paraId="3E570E8E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11383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688EC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77+685</w:t>
            </w:r>
          </w:p>
          <w:p w14:paraId="12EFAD37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77+735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4C48A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4A664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Ec. Teodoroiu -</w:t>
            </w:r>
          </w:p>
          <w:p w14:paraId="2BF03660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Parângu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2D804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5F4CF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D7D7F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431E1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A35D1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077F6BCB" w14:textId="77777777" w:rsidR="00BE64D2" w:rsidRPr="00351657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BE64D2" w:rsidRPr="00743905" w14:paraId="6EAE40CF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64630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F68CB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90+300</w:t>
            </w:r>
          </w:p>
          <w:p w14:paraId="087406EC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90+400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A30AC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A2560" w14:textId="77777777" w:rsidR="00BE64D2" w:rsidRPr="00743905" w:rsidRDefault="00BE64D2" w:rsidP="00212214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Valea Sadului</w:t>
            </w:r>
          </w:p>
          <w:p w14:paraId="4028CD7C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2 Cap Y.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FE051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D6E34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96E3A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6566E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E65A6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E64D2" w:rsidRPr="00743905" w14:paraId="25EB06DA" w14:textId="77777777" w:rsidTr="00481280">
        <w:trPr>
          <w:cantSplit/>
          <w:trHeight w:val="22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9252F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449C6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F18A2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0C150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Valea Sadului</w:t>
            </w:r>
          </w:p>
          <w:p w14:paraId="5D44F852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39F74EF6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CFFCB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250DF314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3020F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2D156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5D2EA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952D2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E64D2" w:rsidRPr="00743905" w14:paraId="66962458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29464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386D5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896A8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89FD7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>
              <w:rPr>
                <w:b/>
                <w:bCs/>
                <w:color w:val="000000"/>
                <w:sz w:val="20"/>
                <w:lang w:val="ro-RO"/>
              </w:rPr>
              <w:t>Meri</w:t>
            </w:r>
          </w:p>
          <w:p w14:paraId="4EA90220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6B78DB">
              <w:rPr>
                <w:b/>
                <w:bCs/>
                <w:color w:val="000000"/>
                <w:sz w:val="19"/>
                <w:szCs w:val="19"/>
                <w:lang w:val="ro-RO"/>
              </w:rPr>
              <w:t>linia 3 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36BC1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180994B2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A3260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B722E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8185D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B96D3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E64D2" w:rsidRPr="00743905" w14:paraId="18C95241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D4260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820C3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95+700</w:t>
            </w:r>
          </w:p>
          <w:p w14:paraId="623DA20B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97+500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E6B97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279C4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06361C10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F4CB4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E8CC0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A8927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C6A1F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FEFA5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E64D2" w:rsidRPr="00743905" w14:paraId="6DEE9108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53BC3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291DE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96+250</w:t>
            </w:r>
          </w:p>
          <w:p w14:paraId="3992A606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96+320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80CBF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DC9B0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47FF37A8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71641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D7682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82A38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8B41D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2631F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1B718B02" w14:textId="77777777" w:rsidR="00BE64D2" w:rsidRPr="003B409E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BE64D2" w:rsidRPr="00743905" w14:paraId="6C4F73BA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EE0C8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242AE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98+600</w:t>
            </w:r>
          </w:p>
          <w:p w14:paraId="2804E7F3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99+100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32DD7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285C5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2612A94A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543BD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48AEB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22A5F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03F8D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2D12D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E64D2" w:rsidRPr="00743905" w14:paraId="4B384B0A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7923E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22F1E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100+420</w:t>
            </w:r>
          </w:p>
          <w:p w14:paraId="19E6362B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100+480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8BFCD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2ED71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4E7BFD50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1CA2C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5A0E0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96F44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E5EE5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B2CD6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0094100C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BE64D2" w:rsidRPr="00743905" w14:paraId="7EC542CA" w14:textId="77777777" w:rsidTr="00481280">
        <w:trPr>
          <w:cantSplit/>
          <w:trHeight w:val="89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39EB1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BCC5C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BBA04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C0810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Lainici</w:t>
            </w:r>
          </w:p>
          <w:p w14:paraId="539E3B22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784F61B6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48592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6364EEA7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47AD9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9AC2D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F0FEB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26E7B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E64D2" w:rsidRPr="00743905" w14:paraId="2133E3F2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044FA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325ED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</w:t>
            </w:r>
            <w:r>
              <w:rPr>
                <w:b/>
                <w:bCs/>
                <w:color w:val="000000"/>
                <w:sz w:val="20"/>
                <w:lang w:val="ro-RO"/>
              </w:rPr>
              <w:t>3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+</w:t>
            </w:r>
            <w:r>
              <w:rPr>
                <w:b/>
                <w:bCs/>
                <w:color w:val="000000"/>
                <w:sz w:val="20"/>
                <w:lang w:val="ro-RO"/>
              </w:rPr>
              <w:t>930</w:t>
            </w:r>
          </w:p>
          <w:p w14:paraId="7552DFB8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104+</w:t>
            </w:r>
            <w:r>
              <w:rPr>
                <w:b/>
                <w:bCs/>
                <w:color w:val="000000"/>
                <w:sz w:val="20"/>
                <w:lang w:val="ro-RO"/>
              </w:rPr>
              <w:t>831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D81E5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CDEF9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 –</w:t>
            </w:r>
          </w:p>
          <w:p w14:paraId="0512B374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Pietrele Albe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B1713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0F4A4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60F04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B0BAF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BFC88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BE64D2" w:rsidRPr="00743905" w14:paraId="6F9A4FC5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C7C06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EEC76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2557E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68888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Pietrele Albe</w:t>
            </w:r>
          </w:p>
          <w:p w14:paraId="5D70A75D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liniile 1 și 2</w:t>
            </w:r>
          </w:p>
          <w:p w14:paraId="45D19298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1BC12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3BC8B2C4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ED3D6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168EC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2F7B4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5A9A8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E64D2" w:rsidRPr="00743905" w14:paraId="5278956F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32C2F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2C50A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113+700</w:t>
            </w:r>
          </w:p>
          <w:p w14:paraId="307DF2CA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113+750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80745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BE4BD" w14:textId="77777777" w:rsidR="00BE64D2" w:rsidRPr="00743905" w:rsidRDefault="00BE64D2" w:rsidP="00722B9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Strâmbuţa</w:t>
            </w:r>
          </w:p>
          <w:p w14:paraId="03A31E79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4CC85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6C583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3F919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80AFF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ACD73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E64D2" w:rsidRPr="00743905" w14:paraId="2CDF8CF2" w14:textId="77777777" w:rsidTr="00481280">
        <w:trPr>
          <w:cantSplit/>
          <w:trHeight w:val="2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9A973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690B8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ACB12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D3E6A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Strâmbuţa</w:t>
            </w:r>
          </w:p>
          <w:p w14:paraId="73405048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0554C9F4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4496B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0B11550E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8C2FE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D5A00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26FAA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2B968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E64D2" w:rsidRPr="00743905" w14:paraId="49C5A947" w14:textId="77777777" w:rsidTr="00481280">
        <w:trPr>
          <w:cantSplit/>
          <w:trHeight w:val="164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EE24E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C7B43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1AAA3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BD4E7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Livezeni</w:t>
            </w:r>
          </w:p>
          <w:p w14:paraId="0A2389C6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928D4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</w:t>
            </w:r>
          </w:p>
          <w:p w14:paraId="2D5013D3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ax Clădire Călători şi km 84+000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55214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AAD98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28273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354B7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Între km 84+000 şi călcâiul schimbătorului numărul 12 este porţiune închisă.</w:t>
            </w:r>
          </w:p>
        </w:tc>
      </w:tr>
      <w:tr w:rsidR="00BE64D2" w:rsidRPr="00743905" w14:paraId="067C2F9E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BD67E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08779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A15C8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277EB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Livezeni</w:t>
            </w:r>
          </w:p>
          <w:p w14:paraId="079F392F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liniile 4 şi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16624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8310B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E5529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5A824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020EF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Inclusiv peste schimbătorul numărul 22.</w:t>
            </w:r>
          </w:p>
        </w:tc>
      </w:tr>
      <w:tr w:rsidR="00BE64D2" w:rsidRPr="00743905" w14:paraId="1CCB2FA4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B7C1D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55BD2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067B8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7F548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Călători, linia 3 directă Cap. X peste sch.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9934F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53AD3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EBE0B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79+510</w:t>
            </w:r>
          </w:p>
          <w:p w14:paraId="17ED7C8C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79+460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FC474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05575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 Stație paralelogram. Afectează intrări - ieşiri la liniile 1 - 3 Cap X.</w:t>
            </w:r>
          </w:p>
        </w:tc>
      </w:tr>
      <w:tr w:rsidR="00BE64D2" w:rsidRPr="00743905" w14:paraId="420ED8B0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F5AA7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59BB9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3E6FD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16F7E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Cap.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F3115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 7, 9, 15, 33 și peste TDJ 23/29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AB34B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D14B9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0B3D5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FB5D1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1-12 Cap X.</w:t>
            </w:r>
          </w:p>
        </w:tc>
      </w:tr>
      <w:tr w:rsidR="00BE64D2" w:rsidRPr="00743905" w14:paraId="26B074AE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BA689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0C45D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A0185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92E12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St. Petroşani </w:t>
            </w:r>
          </w:p>
          <w:p w14:paraId="541951D0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</w:t>
            </w:r>
            <w:r>
              <w:rPr>
                <w:b/>
                <w:bCs/>
                <w:color w:val="000000"/>
                <w:sz w:val="20"/>
                <w:lang w:val="ro-RO"/>
              </w:rPr>
              <w:t>ile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2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B, 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7, 8,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9, 12</w:t>
            </w:r>
            <w:r>
              <w:rPr>
                <w:b/>
                <w:bCs/>
                <w:color w:val="000000"/>
                <w:sz w:val="20"/>
                <w:lang w:val="ro-RO"/>
              </w:rPr>
              <w:t>, 13 și 14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47A57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2BB65D62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94329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2251A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652E7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73672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E64D2" w:rsidRPr="00743905" w14:paraId="79403F76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8F2B4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3C5C5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7035D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8D6BC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 Călători</w:t>
            </w:r>
          </w:p>
          <w:p w14:paraId="16B2BCDF" w14:textId="77777777" w:rsidR="00BE64D2" w:rsidRPr="00D73778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color w:val="000000"/>
                <w:sz w:val="20"/>
                <w:lang w:val="ro-RO"/>
              </w:rPr>
              <w:t>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470EE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5F6D43F5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56 și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5049D" w14:textId="77777777" w:rsidR="00BE64D2" w:rsidRPr="00D73778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en-US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EE97A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FE3A1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C907F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E64D2" w:rsidRPr="00743905" w14:paraId="073C2CBC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F7E37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9D0A2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5A9BA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CF401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97D04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TDJ 40/46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DD432" w14:textId="77777777" w:rsidR="00BE64D2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288E2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A36B9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20AFC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1-3 Cap Y.</w:t>
            </w:r>
          </w:p>
        </w:tc>
      </w:tr>
      <w:tr w:rsidR="00BE64D2" w:rsidRPr="00743905" w14:paraId="3D7E533D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CCAD7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E69D4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ECE0C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368B8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1B8523D4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C2C58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peste diag. </w:t>
            </w:r>
          </w:p>
          <w:p w14:paraId="16FE0BE1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10 - 16,</w:t>
            </w:r>
          </w:p>
          <w:p w14:paraId="2B1A7D66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20 - 24</w:t>
            </w:r>
          </w:p>
          <w:p w14:paraId="3249708C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și</w:t>
            </w:r>
          </w:p>
          <w:p w14:paraId="466F7111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26 - 38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17A95" w14:textId="77777777" w:rsidR="00BE64D2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88511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595F9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73F28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040EC93C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liniile 1 - 12 abătute </w:t>
            </w:r>
          </w:p>
          <w:p w14:paraId="464AC542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Cap Y.</w:t>
            </w:r>
          </w:p>
        </w:tc>
      </w:tr>
      <w:tr w:rsidR="00BE64D2" w:rsidRPr="00743905" w14:paraId="4125E5F8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C11F8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A2386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189A5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A611A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5FCBD3F9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FD3C5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BFE04" w14:textId="77777777" w:rsidR="00BE64D2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CA3F1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77+830</w:t>
            </w:r>
          </w:p>
          <w:p w14:paraId="7FFA08C6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77+535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F84ED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B3610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Stație paralelogram. </w:t>
            </w:r>
          </w:p>
        </w:tc>
      </w:tr>
      <w:tr w:rsidR="00BE64D2" w:rsidRPr="00743905" w14:paraId="38B0E4CB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432FC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4C9DB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0CE5F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9D700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6F09CF39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Băniţa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FAEB2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DDF91" w14:textId="77777777" w:rsidR="00BE64D2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6B603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74+500</w:t>
            </w:r>
          </w:p>
          <w:p w14:paraId="77F16023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71+000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210C3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9A7A3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E64D2" w:rsidRPr="00743905" w14:paraId="0CCCE8F3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622A6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C3185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68+600</w:t>
            </w:r>
          </w:p>
          <w:p w14:paraId="4EF46E7E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FB3F0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6C1B3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1FA1BCC2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</w:t>
            </w:r>
            <w:r>
              <w:rPr>
                <w:b/>
                <w:bCs/>
                <w:color w:val="000000"/>
                <w:sz w:val="20"/>
                <w:lang w:val="ro-RO"/>
              </w:rPr>
              <w:t>ile 4 și 3 directe, Cap X, peste sch. 1, 3/3A, 1A și 7/5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311F4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48F50" w14:textId="77777777" w:rsidR="00BE64D2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AC973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68+600</w:t>
            </w:r>
          </w:p>
          <w:p w14:paraId="7E6F355D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68+500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F22E8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AC3F8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E64D2" w:rsidRPr="00743905" w14:paraId="0EE6CEED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15C50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F3F15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3D030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686D3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07EF07C6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X (diagonalele din bretea Cap X)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9F677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peste diag. </w:t>
            </w:r>
          </w:p>
          <w:p w14:paraId="314134A2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1 - 5 / 7</w:t>
            </w:r>
          </w:p>
          <w:p w14:paraId="2D8CF901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</w:t>
            </w:r>
          </w:p>
          <w:p w14:paraId="14396027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1A-3/3A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A61E6" w14:textId="77777777" w:rsidR="00BE64D2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ABB6E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51CA4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88377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2DB83570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 I în fir II și invers.</w:t>
            </w:r>
          </w:p>
        </w:tc>
      </w:tr>
      <w:tr w:rsidR="00BE64D2" w:rsidRPr="00743905" w14:paraId="626EDD89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D0747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D1CEF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BFD7A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80683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5F1EBD95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BEFD8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D0ED5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EC14A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A31C3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3E5AD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E64D2" w:rsidRPr="00743905" w14:paraId="1E6A0E1C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5B9BE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39A38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62+850</w:t>
            </w:r>
          </w:p>
          <w:p w14:paraId="5AE03B45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EB9AE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62C77" w14:textId="77777777" w:rsidR="00BE64D2" w:rsidRDefault="00BE64D2" w:rsidP="00212214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Bănița -</w:t>
            </w:r>
          </w:p>
          <w:p w14:paraId="0354AC6C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Merișor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760E2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C9A0B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E5D9B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9D354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D3D6B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E64D2" w:rsidRPr="00743905" w14:paraId="5595F61F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C12A6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45947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1ACA4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90417" w14:textId="77777777" w:rsidR="00BE64D2" w:rsidRDefault="00BE64D2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Bănița -</w:t>
            </w:r>
          </w:p>
          <w:p w14:paraId="1E9ED181" w14:textId="77777777" w:rsidR="00BE64D2" w:rsidRDefault="00BE64D2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Merișor </w:t>
            </w:r>
          </w:p>
          <w:p w14:paraId="4DD811F6" w14:textId="77777777" w:rsidR="00BE64D2" w:rsidRDefault="00BE64D2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st. Merișor </w:t>
            </w:r>
          </w:p>
          <w:p w14:paraId="7535EADF" w14:textId="77777777" w:rsidR="00BE64D2" w:rsidRPr="00743905" w:rsidRDefault="00BE64D2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06B6B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5ABD5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DDA8D" w14:textId="77777777" w:rsidR="00BE64D2" w:rsidRDefault="00BE64D2" w:rsidP="004E7F1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64+500</w:t>
            </w:r>
          </w:p>
          <w:p w14:paraId="55763AB3" w14:textId="77777777" w:rsidR="00BE64D2" w:rsidRPr="004E7F11" w:rsidRDefault="00BE64D2" w:rsidP="004E7F11">
            <w:pPr>
              <w:spacing w:before="40" w:after="40" w:line="276" w:lineRule="auto"/>
              <w:ind w:left="57" w:right="57"/>
              <w:jc w:val="center"/>
            </w:pPr>
            <w:r>
              <w:rPr>
                <w:b/>
                <w:bCs/>
                <w:color w:val="000000"/>
                <w:sz w:val="20"/>
                <w:lang w:val="ro-RO"/>
              </w:rPr>
              <w:t>60+820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6B906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4E669" w14:textId="77777777" w:rsidR="00BE64D2" w:rsidRDefault="00BE64D2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Fără inductori. </w:t>
            </w:r>
          </w:p>
          <w:p w14:paraId="7F680BB4" w14:textId="77777777" w:rsidR="00BE64D2" w:rsidRPr="00743905" w:rsidRDefault="00BE64D2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E64D2" w:rsidRPr="00743905" w14:paraId="233C62F8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FD54E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70D90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053D0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C07D7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Baru Mare</w:t>
            </w:r>
          </w:p>
          <w:p w14:paraId="5FB57C33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A9A1A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 xml:space="preserve">între </w:t>
            </w:r>
          </w:p>
          <w:p w14:paraId="24A6AEAA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 xml:space="preserve">ax stație și </w:t>
            </w:r>
          </w:p>
          <w:p w14:paraId="298773B8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sch. 12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F2A04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BC2ED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1F861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28BDC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E64D2" w:rsidRPr="00743905" w14:paraId="0ED63BB0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D9B15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37069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C48AD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D2190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Pui -</w:t>
            </w:r>
          </w:p>
          <w:p w14:paraId="681D6FF2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Băiești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C8090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CF280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FD857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38+600</w:t>
            </w:r>
          </w:p>
          <w:p w14:paraId="3F0B5227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38+200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B8620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538F1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E64D2" w:rsidRPr="00743905" w14:paraId="08ADFB07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C8303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AED26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36+100</w:t>
            </w:r>
          </w:p>
          <w:p w14:paraId="4A68833A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35+950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F194B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A2830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Băiești -</w:t>
            </w:r>
          </w:p>
          <w:p w14:paraId="3BE4A064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Subcetate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9E5FB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8BD3A" w14:textId="77777777" w:rsidR="00BE64D2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03B40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DF6A5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BDD19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E64D2" w:rsidRPr="00743905" w14:paraId="41446BC8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3E116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EBC8A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30+050</w:t>
            </w:r>
          </w:p>
          <w:p w14:paraId="7073F922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29+500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9890F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BDA17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Subcetate</w:t>
            </w:r>
          </w:p>
          <w:p w14:paraId="3A6A95CC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4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18D1A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ED7B1" w14:textId="77777777" w:rsidR="00BE64D2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57273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474C0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FD4D3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E64D2" w:rsidRPr="00743905" w14:paraId="1CDB05DA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7BC48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F142F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63CFF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EC818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Subcetate</w:t>
            </w:r>
          </w:p>
          <w:p w14:paraId="7C4F292A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B3868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FA2E7" w14:textId="77777777" w:rsidR="00BE64D2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96FCE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2FD49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BD65A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E64D2" w:rsidRPr="00743905" w14:paraId="5032FC3D" w14:textId="77777777" w:rsidTr="00481280">
        <w:trPr>
          <w:cantSplit/>
          <w:trHeight w:val="1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C36CB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EBEDF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12+450</w:t>
            </w:r>
          </w:p>
          <w:p w14:paraId="60FD4288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9+700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E4D38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55A2D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Călan - </w:t>
            </w:r>
          </w:p>
          <w:p w14:paraId="19313B81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Călan Băi și </w:t>
            </w:r>
          </w:p>
          <w:p w14:paraId="10C47E76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Călan Băi </w:t>
            </w:r>
          </w:p>
          <w:p w14:paraId="5D3429FD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BC6CC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64B90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DA9C8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728A9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FAE6A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E64D2" w:rsidRPr="00743905" w14:paraId="58E776A0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38102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90331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C43FF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95544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Călan Băi</w:t>
            </w:r>
          </w:p>
          <w:p w14:paraId="3359046B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B5A3B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</w:t>
            </w:r>
          </w:p>
          <w:p w14:paraId="43916FB6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ax staţie şi </w:t>
            </w:r>
          </w:p>
          <w:p w14:paraId="3D7770B5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sch. 28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BB68F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74784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F7C4E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07EA5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Restul liniei 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este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închisă.</w:t>
            </w:r>
          </w:p>
        </w:tc>
      </w:tr>
      <w:tr w:rsidR="00BE64D2" w:rsidRPr="00743905" w14:paraId="0E002D2D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ECD8A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FF2D0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2DA93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7F80B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Băcia linia 2 directă </w:t>
            </w:r>
          </w:p>
          <w:p w14:paraId="41339224" w14:textId="77777777" w:rsidR="00BE64D2" w:rsidRPr="00CD295A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 peste DTJ 22/26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A483D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25235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89372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6+270</w:t>
            </w:r>
          </w:p>
          <w:p w14:paraId="1B8D4E3D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6+320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F3B20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C009B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E64D2" w:rsidRPr="00743905" w14:paraId="4F24D4B3" w14:textId="77777777" w:rsidTr="00481280">
        <w:trPr>
          <w:cantSplit/>
          <w:trHeight w:val="82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1DC48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C9432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DF411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908F7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2F79CEF0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3D </w:t>
            </w:r>
          </w:p>
          <w:p w14:paraId="6F04938B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D2AD8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318150F3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137 -</w:t>
            </w:r>
          </w:p>
          <w:p w14:paraId="490B41C2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69441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26737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E8E82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DEFC9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E64D2" w:rsidRPr="00743905" w14:paraId="5E8E21F0" w14:textId="77777777" w:rsidTr="00481280">
        <w:trPr>
          <w:cantSplit/>
          <w:trHeight w:val="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0B955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2D7B4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A0ED2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786DA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72CD16B5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5D, </w:t>
            </w:r>
          </w:p>
          <w:p w14:paraId="40ED22D4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DE945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01CAD622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139/ 141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59690" w14:textId="77777777" w:rsidR="00BE64D2" w:rsidRPr="00743905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E05B4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DB0BF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24782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E64D2" w:rsidRPr="00743905" w14:paraId="336C35EE" w14:textId="77777777" w:rsidTr="00481280">
        <w:trPr>
          <w:cantSplit/>
          <w:trHeight w:val="1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8DA9E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79E7E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7F900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85BCD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7506A967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DBDC5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14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5F108" w14:textId="77777777" w:rsidR="00BE64D2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C77CD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CE0A4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2E65F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 xml:space="preserve">Afectează intrări - ieşiri </w:t>
            </w:r>
          </w:p>
          <w:p w14:paraId="051C887B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la linia 1 abătută Cap Y și linia 202 B Simeria Triaj - Simeria Buclă.</w:t>
            </w:r>
          </w:p>
          <w:p w14:paraId="32AC927A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217C2A37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  <w:tr w:rsidR="00BE64D2" w:rsidRPr="00743905" w14:paraId="61D6C476" w14:textId="77777777" w:rsidTr="00481280">
        <w:trPr>
          <w:cantSplit/>
          <w:trHeight w:val="11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DBCE8" w14:textId="77777777" w:rsidR="00BE64D2" w:rsidRPr="00743905" w:rsidRDefault="00BE64D2" w:rsidP="00BE64D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4FB20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2FB94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A2779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7209041A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Grupa A, linia 5A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F4DA8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între sch. 13 </w:t>
            </w:r>
          </w:p>
          <w:p w14:paraId="1D831BBF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</w:t>
            </w:r>
          </w:p>
          <w:p w14:paraId="49CC2F93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TDJ </w:t>
            </w:r>
          </w:p>
          <w:p w14:paraId="3949F54B" w14:textId="77777777" w:rsidR="00BE64D2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43 / 37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3FE62" w14:textId="77777777" w:rsidR="00BE64D2" w:rsidRDefault="00BE64D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2E205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5D3A7" w14:textId="77777777" w:rsidR="00BE64D2" w:rsidRPr="00743905" w:rsidRDefault="00BE64D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56E7A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6BEC4317" w14:textId="77777777" w:rsidR="00BE64D2" w:rsidRDefault="00BE64D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</w:tbl>
    <w:p w14:paraId="073BCD7E" w14:textId="77777777" w:rsidR="00BE64D2" w:rsidRPr="005905D7" w:rsidRDefault="00BE64D2" w:rsidP="00B773E9">
      <w:pPr>
        <w:spacing w:before="40" w:after="40" w:line="192" w:lineRule="auto"/>
        <w:ind w:right="57"/>
        <w:rPr>
          <w:b/>
          <w:sz w:val="20"/>
          <w:lang w:val="ro-RO"/>
        </w:rPr>
      </w:pPr>
    </w:p>
    <w:p w14:paraId="15BCBB60" w14:textId="77777777" w:rsidR="00BE64D2" w:rsidRDefault="00BE64D2" w:rsidP="00E56A6A">
      <w:pPr>
        <w:pStyle w:val="Heading1"/>
        <w:spacing w:line="360" w:lineRule="auto"/>
      </w:pPr>
      <w:r>
        <w:t>LINIA 200</w:t>
      </w:r>
    </w:p>
    <w:p w14:paraId="046CFCD0" w14:textId="77777777" w:rsidR="00BE64D2" w:rsidRDefault="00BE64D2" w:rsidP="00564AE3">
      <w:pPr>
        <w:pStyle w:val="Heading1"/>
        <w:spacing w:line="360" w:lineRule="auto"/>
        <w:rPr>
          <w:b w:val="0"/>
          <w:bCs w:val="0"/>
          <w:sz w:val="8"/>
        </w:rPr>
      </w:pPr>
      <w:r>
        <w:t>POD MUREŞ - COŞLARIU - CURTICI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BE64D2" w14:paraId="4AECA18B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B6E1C" w14:textId="77777777" w:rsidR="00BE64D2" w:rsidRDefault="00BE64D2" w:rsidP="00AC7154">
            <w:pPr>
              <w:numPr>
                <w:ilvl w:val="0"/>
                <w:numId w:val="3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C0B00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449+507</w:t>
            </w:r>
          </w:p>
          <w:p w14:paraId="41AEEF3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CFB42" w14:textId="77777777" w:rsidR="00BE64D2" w:rsidRPr="00032DF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FF5BB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Orăştie -</w:t>
            </w:r>
          </w:p>
          <w:p w14:paraId="3BE2F05C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Simeria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BC2B5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93F99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979A4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449+507</w:t>
            </w:r>
          </w:p>
          <w:p w14:paraId="3B6C7719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1D0EC" w14:textId="77777777" w:rsidR="00BE64D2" w:rsidRPr="00032DF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120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8DB94" w14:textId="77777777" w:rsidR="00BE64D2" w:rsidRPr="00F716C0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Semnalizate ca limitare de viteză.</w:t>
            </w:r>
          </w:p>
        </w:tc>
      </w:tr>
      <w:tr w:rsidR="00BE64D2" w14:paraId="356F60CF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E372C" w14:textId="77777777" w:rsidR="00BE64D2" w:rsidRDefault="00BE64D2" w:rsidP="00AC7154">
            <w:pPr>
              <w:numPr>
                <w:ilvl w:val="0"/>
                <w:numId w:val="3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77F7C" w14:textId="77777777" w:rsidR="00BE64D2" w:rsidRDefault="00BE64D2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476+550</w:t>
            </w:r>
          </w:p>
          <w:p w14:paraId="58026C1F" w14:textId="77777777" w:rsidR="00BE64D2" w:rsidRDefault="00BE64D2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AC450" w14:textId="77777777" w:rsidR="00BE64D2" w:rsidRDefault="00BE64D2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A3637" w14:textId="77777777" w:rsidR="00BE64D2" w:rsidRDefault="00BE64D2" w:rsidP="00772A5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Simeria – Deva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E86E9" w14:textId="77777777" w:rsidR="00BE64D2" w:rsidRDefault="00BE64D2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A9BEB" w14:textId="77777777" w:rsidR="00BE64D2" w:rsidRDefault="00BE64D2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C8047" w14:textId="77777777" w:rsidR="00BE64D2" w:rsidRDefault="00BE64D2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476+550</w:t>
            </w:r>
          </w:p>
          <w:p w14:paraId="3F721203" w14:textId="77777777" w:rsidR="00BE64D2" w:rsidRDefault="00BE64D2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9DE6D" w14:textId="77777777" w:rsidR="00BE64D2" w:rsidRDefault="00BE64D2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6AD33" w14:textId="77777777" w:rsidR="00BE64D2" w:rsidRDefault="00BE64D2" w:rsidP="00772A5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E64D2" w14:paraId="6EA6DF7B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1B287" w14:textId="77777777" w:rsidR="00BE64D2" w:rsidRDefault="00BE64D2" w:rsidP="00AC7154">
            <w:pPr>
              <w:numPr>
                <w:ilvl w:val="0"/>
                <w:numId w:val="3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AA9E7" w14:textId="77777777" w:rsidR="00BE64D2" w:rsidRDefault="00BE64D2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503+983</w:t>
            </w:r>
          </w:p>
          <w:p w14:paraId="67A4D9FC" w14:textId="77777777" w:rsidR="00BE64D2" w:rsidRDefault="00BE64D2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B74EF" w14:textId="77777777" w:rsidR="00BE64D2" w:rsidRDefault="00BE64D2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1CD3C" w14:textId="77777777" w:rsidR="00BE64D2" w:rsidRDefault="00BE64D2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Ax.St. Ilia –</w:t>
            </w:r>
          </w:p>
          <w:p w14:paraId="3ABB83E3" w14:textId="77777777" w:rsidR="00BE64D2" w:rsidRDefault="00BE64D2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Ax.St.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F7681" w14:textId="77777777" w:rsidR="00BE64D2" w:rsidRDefault="00BE64D2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200F0" w14:textId="77777777" w:rsidR="00BE64D2" w:rsidRDefault="00BE64D2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ADB5E" w14:textId="77777777" w:rsidR="00BE64D2" w:rsidRDefault="00BE64D2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503+983</w:t>
            </w:r>
          </w:p>
          <w:p w14:paraId="579E795E" w14:textId="77777777" w:rsidR="00BE64D2" w:rsidRDefault="00BE64D2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2EB47" w14:textId="77777777" w:rsidR="00BE64D2" w:rsidRDefault="00BE64D2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904B9" w14:textId="77777777" w:rsidR="00BE64D2" w:rsidRDefault="00BE64D2" w:rsidP="0081019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BE64D2" w14:paraId="1A09F4AF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86D52" w14:textId="77777777" w:rsidR="00BE64D2" w:rsidRDefault="00BE64D2" w:rsidP="00AC7154">
            <w:pPr>
              <w:numPr>
                <w:ilvl w:val="0"/>
                <w:numId w:val="3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68B2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504+800</w:t>
            </w:r>
          </w:p>
          <w:p w14:paraId="0E761385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78472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0ECEC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4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DD59B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853CF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3E988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2C083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04955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E64D2" w14:paraId="3E66E758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C96E6" w14:textId="77777777" w:rsidR="00BE64D2" w:rsidRDefault="00BE64D2" w:rsidP="00AC7154">
            <w:pPr>
              <w:numPr>
                <w:ilvl w:val="0"/>
                <w:numId w:val="3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5A74F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04C8F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5A8AC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3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49419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23B1E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2D9C2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504+800</w:t>
            </w:r>
          </w:p>
          <w:p w14:paraId="52B8C044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4D3E9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2580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E64D2" w14:paraId="5944ED94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5F1D0" w14:textId="77777777" w:rsidR="00BE64D2" w:rsidRDefault="00BE64D2" w:rsidP="00AC7154">
            <w:pPr>
              <w:numPr>
                <w:ilvl w:val="0"/>
                <w:numId w:val="3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A800C" w14:textId="77777777" w:rsidR="00BE64D2" w:rsidRDefault="00BE64D2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508+350</w:t>
            </w:r>
          </w:p>
          <w:p w14:paraId="796F0AC5" w14:textId="77777777" w:rsidR="00BE64D2" w:rsidRDefault="00BE64D2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D3389" w14:textId="77777777" w:rsidR="00BE64D2" w:rsidRDefault="00BE64D2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ECDF0" w14:textId="77777777" w:rsidR="00BE64D2" w:rsidRDefault="00BE64D2" w:rsidP="00DF4E4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Ilia –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F2863" w14:textId="77777777" w:rsidR="00BE64D2" w:rsidRDefault="00BE64D2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D1A49" w14:textId="77777777" w:rsidR="00BE64D2" w:rsidRDefault="00BE64D2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61E76" w14:textId="77777777" w:rsidR="00BE64D2" w:rsidRDefault="00BE64D2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508+350</w:t>
            </w:r>
          </w:p>
          <w:p w14:paraId="5B8B7AB2" w14:textId="77777777" w:rsidR="00BE64D2" w:rsidRDefault="00BE64D2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ED2BD" w14:textId="77777777" w:rsidR="00BE64D2" w:rsidRDefault="00BE64D2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7487F" w14:textId="77777777" w:rsidR="00BE64D2" w:rsidRDefault="00BE64D2" w:rsidP="00DF4E4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E64D2" w14:paraId="4FEF5BAB" w14:textId="77777777">
        <w:trPr>
          <w:cantSplit/>
          <w:trHeight w:val="2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B1E82" w14:textId="77777777" w:rsidR="00BE64D2" w:rsidRDefault="00BE64D2" w:rsidP="00AC7154">
            <w:pPr>
              <w:numPr>
                <w:ilvl w:val="0"/>
                <w:numId w:val="3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E2F99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500A3" w14:textId="77777777" w:rsidR="00BE64D2" w:rsidRPr="00032DF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63107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Zam</w:t>
            </w:r>
          </w:p>
          <w:p w14:paraId="48239BC8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C1104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4C57342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39CA6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D2E7A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CAB35" w14:textId="77777777" w:rsidR="00BE64D2" w:rsidRPr="00032DF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0BC2A" w14:textId="77777777" w:rsidR="00BE64D2" w:rsidRPr="00F716C0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E64D2" w14:paraId="69F89AB4" w14:textId="77777777">
        <w:trPr>
          <w:cantSplit/>
          <w:trHeight w:val="3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C82BE" w14:textId="77777777" w:rsidR="00BE64D2" w:rsidRDefault="00BE64D2" w:rsidP="00AC7154">
            <w:pPr>
              <w:numPr>
                <w:ilvl w:val="0"/>
                <w:numId w:val="3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081C7" w14:textId="77777777" w:rsidR="00BE64D2" w:rsidRDefault="00BE64D2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548+595</w:t>
            </w:r>
          </w:p>
          <w:p w14:paraId="2A8F5F19" w14:textId="77777777" w:rsidR="00BE64D2" w:rsidRDefault="00BE64D2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01793" w14:textId="77777777" w:rsidR="00BE64D2" w:rsidRDefault="00BE64D2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545E9" w14:textId="77777777" w:rsidR="00BE64D2" w:rsidRDefault="00BE64D2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Săvîrșin -</w:t>
            </w:r>
          </w:p>
          <w:p w14:paraId="32E7B783" w14:textId="77777777" w:rsidR="00BE64D2" w:rsidRDefault="00BE64D2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Vărădia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7FB72" w14:textId="77777777" w:rsidR="00BE64D2" w:rsidRDefault="00BE64D2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642F7" w14:textId="77777777" w:rsidR="00BE64D2" w:rsidRDefault="00BE64D2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3F5FE" w14:textId="77777777" w:rsidR="00BE64D2" w:rsidRDefault="00BE64D2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548+595</w:t>
            </w:r>
          </w:p>
          <w:p w14:paraId="28B0D935" w14:textId="77777777" w:rsidR="00BE64D2" w:rsidRDefault="00BE64D2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9881E" w14:textId="77777777" w:rsidR="00BE64D2" w:rsidRDefault="00BE64D2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7B3C6" w14:textId="77777777" w:rsidR="00BE64D2" w:rsidRDefault="00BE64D2" w:rsidP="006B325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</w:tbl>
    <w:p w14:paraId="0153DB43" w14:textId="77777777" w:rsidR="00BE64D2" w:rsidRDefault="00BE64D2" w:rsidP="00623FF6">
      <w:pPr>
        <w:spacing w:before="40" w:after="40" w:line="192" w:lineRule="auto"/>
        <w:ind w:right="57"/>
        <w:rPr>
          <w:lang w:val="ro-RO"/>
        </w:rPr>
      </w:pPr>
    </w:p>
    <w:p w14:paraId="78A44536" w14:textId="77777777" w:rsidR="00BE64D2" w:rsidRDefault="00BE64D2" w:rsidP="006D4098">
      <w:pPr>
        <w:pStyle w:val="Heading1"/>
        <w:spacing w:line="360" w:lineRule="auto"/>
      </w:pPr>
      <w:r>
        <w:t>LINIA 201</w:t>
      </w:r>
    </w:p>
    <w:p w14:paraId="510015C9" w14:textId="77777777" w:rsidR="00BE64D2" w:rsidRDefault="00BE64D2" w:rsidP="00647561">
      <w:pPr>
        <w:pStyle w:val="Heading1"/>
        <w:spacing w:line="360" w:lineRule="auto"/>
        <w:rPr>
          <w:b w:val="0"/>
          <w:bCs w:val="0"/>
          <w:sz w:val="8"/>
        </w:rPr>
      </w:pPr>
      <w:r>
        <w:t>TEIUŞ - COŞLARIU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9"/>
        <w:gridCol w:w="752"/>
        <w:gridCol w:w="2199"/>
        <w:gridCol w:w="869"/>
        <w:gridCol w:w="752"/>
        <w:gridCol w:w="879"/>
        <w:gridCol w:w="752"/>
        <w:gridCol w:w="2487"/>
      </w:tblGrid>
      <w:tr w:rsidR="00BE64D2" w14:paraId="7A035036" w14:textId="77777777">
        <w:trPr>
          <w:cantSplit/>
          <w:trHeight w:val="267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0B2E3" w14:textId="77777777" w:rsidR="00BE64D2" w:rsidRDefault="00BE64D2" w:rsidP="00BE64D2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B736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6EE17" w14:textId="77777777" w:rsidR="00BE64D2" w:rsidRPr="00C937B4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8C09E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3A626C8D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11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B4080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18166231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la maca-</w:t>
            </w:r>
          </w:p>
          <w:p w14:paraId="2DC1B6A9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zul extrem</w:t>
            </w:r>
          </w:p>
          <w:p w14:paraId="7B894875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39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DB341" w14:textId="77777777" w:rsidR="00BE64D2" w:rsidRPr="00C937B4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937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29D1B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1DC24" w14:textId="77777777" w:rsidR="00BE64D2" w:rsidRPr="00C937B4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727EB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42ED3F1D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932C2" w14:textId="77777777" w:rsidR="00BE64D2" w:rsidRDefault="00BE64D2" w:rsidP="00BE64D2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D2229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41EBD" w14:textId="77777777" w:rsidR="00BE64D2" w:rsidRPr="00C937B4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C1A12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4980DD1C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F5A54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35293C95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28 - 32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5E18C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A5AE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F103D" w14:textId="77777777" w:rsidR="00BE64D2" w:rsidRPr="00C937B4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EBB58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0F5E7E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4CD4C1A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9 şi 10.</w:t>
            </w:r>
          </w:p>
        </w:tc>
      </w:tr>
      <w:tr w:rsidR="00BE64D2" w14:paraId="6CC31CD0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B01D2" w14:textId="77777777" w:rsidR="00BE64D2" w:rsidRDefault="00BE64D2" w:rsidP="00BE64D2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1974D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63FC9" w14:textId="77777777" w:rsidR="00BE64D2" w:rsidRPr="00C937B4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9E18D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608ECEC3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F0872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D13F60D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31521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E8CF9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2FB34" w14:textId="77777777" w:rsidR="00BE64D2" w:rsidRPr="00C937B4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BF66C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362962E1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şi 2.</w:t>
            </w:r>
          </w:p>
        </w:tc>
      </w:tr>
    </w:tbl>
    <w:p w14:paraId="143557EB" w14:textId="77777777" w:rsidR="00BE64D2" w:rsidRPr="003012FC" w:rsidRDefault="00BE64D2">
      <w:pPr>
        <w:spacing w:before="40" w:after="40" w:line="192" w:lineRule="auto"/>
        <w:ind w:right="57"/>
      </w:pPr>
    </w:p>
    <w:p w14:paraId="5D6DC91E" w14:textId="77777777" w:rsidR="00BE64D2" w:rsidRDefault="00BE64D2" w:rsidP="00C53936">
      <w:pPr>
        <w:pStyle w:val="Heading1"/>
        <w:spacing w:line="360" w:lineRule="auto"/>
      </w:pPr>
      <w:r>
        <w:t>LINIA 202 A</w:t>
      </w:r>
    </w:p>
    <w:p w14:paraId="57C96CCC" w14:textId="77777777" w:rsidR="00BE64D2" w:rsidRDefault="00BE64D2" w:rsidP="00DF1411">
      <w:pPr>
        <w:pStyle w:val="Heading1"/>
        <w:spacing w:line="360" w:lineRule="auto"/>
        <w:rPr>
          <w:b w:val="0"/>
          <w:bCs w:val="0"/>
          <w:sz w:val="8"/>
        </w:rPr>
      </w:pPr>
      <w:r>
        <w:t>TURDAŞ - SIMERIA TRIAJ (DELTA)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55"/>
        <w:gridCol w:w="772"/>
        <w:gridCol w:w="2201"/>
        <w:gridCol w:w="870"/>
        <w:gridCol w:w="757"/>
        <w:gridCol w:w="869"/>
        <w:gridCol w:w="753"/>
        <w:gridCol w:w="9"/>
        <w:gridCol w:w="2483"/>
      </w:tblGrid>
      <w:tr w:rsidR="00BE64D2" w14:paraId="710FAF6F" w14:textId="77777777">
        <w:trPr>
          <w:cantSplit/>
          <w:trHeight w:val="120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FB356" w14:textId="77777777" w:rsidR="00BE64D2" w:rsidRDefault="00BE64D2" w:rsidP="00BE64D2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FD34B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9B10D" w14:textId="77777777" w:rsidR="00BE64D2" w:rsidRPr="00874940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9FA2A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Simeria Triaj Grupa 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F112D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4D229EBF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12A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0F674" w14:textId="77777777" w:rsidR="00BE64D2" w:rsidRPr="0048429E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8429E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B9DA7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BDD85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E0698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1D, 2D şi 3D.</w:t>
            </w:r>
          </w:p>
        </w:tc>
      </w:tr>
      <w:tr w:rsidR="00BE64D2" w14:paraId="67F3BB0E" w14:textId="77777777">
        <w:trPr>
          <w:cantSplit/>
          <w:trHeight w:val="138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A3AB3" w14:textId="77777777" w:rsidR="00BE64D2" w:rsidRDefault="00BE64D2" w:rsidP="00BE64D2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AA4CB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0C954" w14:textId="77777777" w:rsidR="00BE64D2" w:rsidRPr="00874940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8743B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Simeria Triaj 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FD7AB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14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1ABF6" w14:textId="77777777" w:rsidR="00BE64D2" w:rsidRPr="0048429E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EEB5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71C87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E6287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1 abătută Cap Y.</w:t>
            </w:r>
          </w:p>
          <w:p w14:paraId="511695B5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A7A113A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Stație paralelogram.</w:t>
            </w:r>
          </w:p>
        </w:tc>
      </w:tr>
      <w:tr w:rsidR="00BE64D2" w:rsidRPr="00743905" w14:paraId="6B8307A9" w14:textId="77777777">
        <w:trPr>
          <w:cantSplit/>
          <w:trHeight w:val="139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BF1E3" w14:textId="77777777" w:rsidR="00BE64D2" w:rsidRPr="00743905" w:rsidRDefault="00BE64D2" w:rsidP="00BE64D2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B5739" w14:textId="77777777" w:rsidR="00BE64D2" w:rsidRPr="00743905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3+200</w:t>
            </w:r>
          </w:p>
          <w:p w14:paraId="512E03AB" w14:textId="77777777" w:rsidR="00BE64D2" w:rsidRPr="00743905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2+100</w:t>
            </w: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F886A" w14:textId="77777777" w:rsidR="00BE64D2" w:rsidRPr="00743905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14DC9" w14:textId="77777777" w:rsidR="00BE64D2" w:rsidRPr="00743905" w:rsidRDefault="00BE64D2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4181D47D" w14:textId="77777777" w:rsidR="00BE64D2" w:rsidRPr="00743905" w:rsidRDefault="00BE64D2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</w:t>
            </w:r>
          </w:p>
          <w:p w14:paraId="2CC1894A" w14:textId="77777777" w:rsidR="00BE64D2" w:rsidRPr="00743905" w:rsidRDefault="00BE64D2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5D directă, cuprinsă între </w:t>
            </w:r>
          </w:p>
          <w:p w14:paraId="17BCB979" w14:textId="77777777" w:rsidR="00BE64D2" w:rsidRPr="00743905" w:rsidRDefault="00BE64D2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T.D.J. 64 / 72 şi </w:t>
            </w:r>
          </w:p>
          <w:p w14:paraId="3E24056A" w14:textId="77777777" w:rsidR="00BE64D2" w:rsidRPr="00743905" w:rsidRDefault="00BE64D2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T.D.J. 139 / 141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07EAA" w14:textId="77777777" w:rsidR="00BE64D2" w:rsidRPr="00743905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7FA5A" w14:textId="77777777" w:rsidR="00BE64D2" w:rsidRPr="00743905" w:rsidRDefault="00BE64D2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C2A2F" w14:textId="77777777" w:rsidR="00BE64D2" w:rsidRPr="00743905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B1E9A" w14:textId="77777777" w:rsidR="00BE64D2" w:rsidRPr="00743905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19F09" w14:textId="77777777" w:rsidR="00BE64D2" w:rsidRPr="00743905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  <w:p w14:paraId="2F0EF2BD" w14:textId="77777777" w:rsidR="00BE64D2" w:rsidRPr="00743905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Staţie paralelogram.</w:t>
            </w:r>
          </w:p>
        </w:tc>
      </w:tr>
      <w:tr w:rsidR="00BE64D2" w:rsidRPr="00743905" w14:paraId="02CA8F40" w14:textId="77777777">
        <w:trPr>
          <w:cantSplit/>
          <w:trHeight w:val="82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9D7C8" w14:textId="77777777" w:rsidR="00BE64D2" w:rsidRPr="00743905" w:rsidRDefault="00BE64D2" w:rsidP="00BE64D2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7D107" w14:textId="77777777" w:rsidR="00BE64D2" w:rsidRPr="00743905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AA3F4" w14:textId="77777777" w:rsidR="00BE64D2" w:rsidRPr="00743905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09A24" w14:textId="77777777" w:rsidR="00BE64D2" w:rsidRPr="00743905" w:rsidRDefault="00BE64D2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76260A07" w14:textId="77777777" w:rsidR="00BE64D2" w:rsidRPr="00743905" w:rsidRDefault="00BE64D2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3D </w:t>
            </w:r>
          </w:p>
          <w:p w14:paraId="2C5B9C2A" w14:textId="77777777" w:rsidR="00BE64D2" w:rsidRPr="00743905" w:rsidRDefault="00BE64D2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2C735" w14:textId="77777777" w:rsidR="00BE64D2" w:rsidRPr="00743905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21210ED4" w14:textId="77777777" w:rsidR="00BE64D2" w:rsidRPr="00743905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137-104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294F0" w14:textId="77777777" w:rsidR="00BE64D2" w:rsidRPr="00743905" w:rsidRDefault="00BE64D2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87E52" w14:textId="77777777" w:rsidR="00BE64D2" w:rsidRPr="00743905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30666" w14:textId="77777777" w:rsidR="00BE64D2" w:rsidRPr="00743905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96594" w14:textId="77777777" w:rsidR="00BE64D2" w:rsidRPr="00743905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E64D2" w:rsidRPr="00743905" w14:paraId="65256253" w14:textId="77777777">
        <w:trPr>
          <w:cantSplit/>
          <w:trHeight w:val="71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62B5F" w14:textId="77777777" w:rsidR="00BE64D2" w:rsidRPr="00743905" w:rsidRDefault="00BE64D2" w:rsidP="00BE64D2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A99EE" w14:textId="77777777" w:rsidR="00BE64D2" w:rsidRPr="00743905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015B5" w14:textId="77777777" w:rsidR="00BE64D2" w:rsidRPr="00743905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D76DB" w14:textId="77777777" w:rsidR="00BE64D2" w:rsidRPr="00743905" w:rsidRDefault="00BE64D2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48E56894" w14:textId="77777777" w:rsidR="00BE64D2" w:rsidRPr="00743905" w:rsidRDefault="00BE64D2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5D, </w:t>
            </w:r>
          </w:p>
          <w:p w14:paraId="23E9D860" w14:textId="77777777" w:rsidR="00BE64D2" w:rsidRPr="00743905" w:rsidRDefault="00BE64D2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E8FD9" w14:textId="77777777" w:rsidR="00BE64D2" w:rsidRPr="00743905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788161C7" w14:textId="77777777" w:rsidR="00BE64D2" w:rsidRPr="00743905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139/ 141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1095B" w14:textId="77777777" w:rsidR="00BE64D2" w:rsidRPr="00743905" w:rsidRDefault="00BE64D2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0977D" w14:textId="77777777" w:rsidR="00BE64D2" w:rsidRPr="00743905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06F6C" w14:textId="77777777" w:rsidR="00BE64D2" w:rsidRPr="00743905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F7A58" w14:textId="77777777" w:rsidR="00BE64D2" w:rsidRPr="00743905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</w:tbl>
    <w:p w14:paraId="6639FA9E" w14:textId="77777777" w:rsidR="00BE64D2" w:rsidRDefault="00BE64D2">
      <w:pPr>
        <w:spacing w:before="40" w:after="40" w:line="192" w:lineRule="auto"/>
        <w:ind w:right="57"/>
        <w:rPr>
          <w:sz w:val="20"/>
          <w:lang w:val="ro-RO"/>
        </w:rPr>
      </w:pPr>
    </w:p>
    <w:p w14:paraId="0ED46541" w14:textId="77777777" w:rsidR="00BE64D2" w:rsidRDefault="00BE64D2" w:rsidP="00BD3926">
      <w:pPr>
        <w:pStyle w:val="Heading1"/>
        <w:spacing w:line="360" w:lineRule="auto"/>
      </w:pPr>
      <w:r>
        <w:t>LINIA 202 B</w:t>
      </w:r>
    </w:p>
    <w:p w14:paraId="053D3A85" w14:textId="77777777" w:rsidR="00BE64D2" w:rsidRDefault="00BE64D2" w:rsidP="00986206">
      <w:pPr>
        <w:pStyle w:val="Heading1"/>
        <w:spacing w:line="360" w:lineRule="auto"/>
        <w:rPr>
          <w:b w:val="0"/>
          <w:bCs w:val="0"/>
          <w:sz w:val="8"/>
        </w:rPr>
      </w:pPr>
      <w:r>
        <w:t>SIMERIA - SIMERIA TRIAJ GR. D (BUCLĂ)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69"/>
        <w:gridCol w:w="758"/>
        <w:gridCol w:w="2201"/>
        <w:gridCol w:w="870"/>
        <w:gridCol w:w="757"/>
        <w:gridCol w:w="869"/>
        <w:gridCol w:w="753"/>
        <w:gridCol w:w="2492"/>
      </w:tblGrid>
      <w:tr w:rsidR="00BE64D2" w14:paraId="266DC7EA" w14:textId="77777777">
        <w:trPr>
          <w:cantSplit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AB3DF" w14:textId="77777777" w:rsidR="00BE64D2" w:rsidRDefault="00BE64D2" w:rsidP="00BE64D2">
            <w:pPr>
              <w:numPr>
                <w:ilvl w:val="0"/>
                <w:numId w:val="6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32449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40027" w14:textId="77777777" w:rsidR="00BE64D2" w:rsidRPr="007C5BF9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6A6C4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Simeria Triaj</w:t>
            </w:r>
          </w:p>
          <w:p w14:paraId="50D89BCC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DBED9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5EF4739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12A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C3EFA" w14:textId="77777777" w:rsidR="00BE64D2" w:rsidRPr="007C5BF9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904F7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05338" w14:textId="77777777" w:rsidR="00BE64D2" w:rsidRPr="00BD268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55CDF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F687C1A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1D, 2D și 3D.</w:t>
            </w:r>
          </w:p>
        </w:tc>
      </w:tr>
    </w:tbl>
    <w:p w14:paraId="5C9B2702" w14:textId="77777777" w:rsidR="00BE64D2" w:rsidRDefault="00BE64D2">
      <w:pPr>
        <w:spacing w:before="40" w:after="40" w:line="192" w:lineRule="auto"/>
        <w:ind w:right="57"/>
        <w:rPr>
          <w:sz w:val="20"/>
          <w:lang w:val="ro-RO"/>
        </w:rPr>
      </w:pPr>
    </w:p>
    <w:p w14:paraId="0CD53C64" w14:textId="77777777" w:rsidR="00BE64D2" w:rsidRDefault="00BE64D2" w:rsidP="001B4DE9">
      <w:pPr>
        <w:pStyle w:val="Heading1"/>
        <w:spacing w:line="360" w:lineRule="auto"/>
      </w:pPr>
      <w:r>
        <w:t>LINIA 213</w:t>
      </w:r>
    </w:p>
    <w:p w14:paraId="6B7A8FCF" w14:textId="77777777" w:rsidR="00BE64D2" w:rsidRDefault="00BE64D2" w:rsidP="00D668A1">
      <w:pPr>
        <w:pStyle w:val="Heading1"/>
        <w:spacing w:line="360" w:lineRule="auto"/>
        <w:rPr>
          <w:b w:val="0"/>
          <w:bCs w:val="0"/>
          <w:sz w:val="8"/>
        </w:rPr>
      </w:pPr>
      <w:r>
        <w:t>SIMERIA - HUNEDOARA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3"/>
        <w:gridCol w:w="865"/>
        <w:gridCol w:w="748"/>
        <w:gridCol w:w="2187"/>
        <w:gridCol w:w="947"/>
        <w:gridCol w:w="748"/>
        <w:gridCol w:w="863"/>
        <w:gridCol w:w="746"/>
        <w:gridCol w:w="2469"/>
      </w:tblGrid>
      <w:tr w:rsidR="00BE64D2" w14:paraId="6AE83747" w14:textId="77777777">
        <w:trPr>
          <w:cantSplit/>
          <w:trHeight w:val="1237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BDCFA" w14:textId="77777777" w:rsidR="00BE64D2" w:rsidRDefault="00BE64D2" w:rsidP="00BE64D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94880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F1CA2" w14:textId="77777777" w:rsidR="00BE64D2" w:rsidRPr="00BA7F8C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A4D4B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Bârcea Mică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3F2F0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0EABBFFA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1 - 7, </w:t>
            </w:r>
          </w:p>
          <w:p w14:paraId="6DF084AD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2 - 8 </w:t>
            </w:r>
          </w:p>
          <w:p w14:paraId="3F1EDD27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1E170832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4 - 6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236A2" w14:textId="77777777" w:rsidR="00BE64D2" w:rsidRPr="009E0061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6E834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6D667" w14:textId="77777777" w:rsidR="00BE64D2" w:rsidRPr="00BA7F8C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BFA26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213 şi 214.</w:t>
            </w:r>
          </w:p>
        </w:tc>
      </w:tr>
      <w:tr w:rsidR="00BE64D2" w14:paraId="1A16A1DB" w14:textId="77777777">
        <w:trPr>
          <w:cantSplit/>
          <w:trHeight w:val="812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D96D3" w14:textId="77777777" w:rsidR="00BE64D2" w:rsidRDefault="00BE64D2" w:rsidP="00BE64D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01C8E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44FBF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43C42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Hunedoara</w:t>
            </w:r>
          </w:p>
          <w:p w14:paraId="4078A311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49D03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87421" w14:textId="77777777" w:rsidR="00BE64D2" w:rsidRPr="009E0061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BC929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12C6C" w14:textId="77777777" w:rsidR="00BE64D2" w:rsidRPr="00BA7F8C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1EEE4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E64D2" w14:paraId="304B65E7" w14:textId="77777777">
        <w:trPr>
          <w:cantSplit/>
          <w:trHeight w:val="812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C204D" w14:textId="77777777" w:rsidR="00BE64D2" w:rsidRDefault="00BE64D2" w:rsidP="00BE64D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030B2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8E6EC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F9F6F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Hunedoara</w:t>
            </w:r>
          </w:p>
          <w:p w14:paraId="24344BE7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0A9F3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47844" w14:textId="77777777" w:rsidR="00BE64D2" w:rsidRPr="009E0061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689E5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4CAB9" w14:textId="77777777" w:rsidR="00BE64D2" w:rsidRPr="00BA7F8C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1CBFC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E64D2" w14:paraId="0089634E" w14:textId="77777777">
        <w:trPr>
          <w:cantSplit/>
          <w:trHeight w:val="812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1235C" w14:textId="77777777" w:rsidR="00BE64D2" w:rsidRDefault="00BE64D2" w:rsidP="00BE64D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67575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4FF10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A08DE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Hunedoara</w:t>
            </w:r>
          </w:p>
          <w:p w14:paraId="5142F075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11 abătută Cap X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FA11B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42A4522A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21 </w:t>
            </w:r>
          </w:p>
          <w:p w14:paraId="34F0E86E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19118F44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51B1EC3C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 / 51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08D0B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FB144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0687B" w14:textId="77777777" w:rsidR="00BE64D2" w:rsidRPr="00BA7F8C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4E3F0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31B362C1" w14:textId="77777777" w:rsidR="00BE64D2" w:rsidRPr="006A7611" w:rsidRDefault="00BE64D2">
      <w:pPr>
        <w:spacing w:before="40" w:after="40" w:line="192" w:lineRule="auto"/>
        <w:ind w:right="57"/>
      </w:pPr>
    </w:p>
    <w:p w14:paraId="35A60765" w14:textId="77777777" w:rsidR="00BE64D2" w:rsidRDefault="00BE64D2" w:rsidP="005B00A7">
      <w:pPr>
        <w:pStyle w:val="Heading1"/>
        <w:spacing w:line="360" w:lineRule="auto"/>
      </w:pPr>
      <w:r>
        <w:t>LINIA 218</w:t>
      </w:r>
    </w:p>
    <w:p w14:paraId="3D7690D2" w14:textId="77777777" w:rsidR="00BE64D2" w:rsidRDefault="00BE64D2" w:rsidP="008C7840">
      <w:pPr>
        <w:pStyle w:val="Heading1"/>
        <w:spacing w:line="360" w:lineRule="auto"/>
        <w:rPr>
          <w:b w:val="0"/>
          <w:bCs w:val="0"/>
          <w:sz w:val="8"/>
        </w:rPr>
      </w:pPr>
      <w:r>
        <w:t>TIMIŞOARA NORD - ARAD</w:t>
      </w:r>
    </w:p>
    <w:tbl>
      <w:tblPr>
        <w:tblW w:w="10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780"/>
        <w:gridCol w:w="754"/>
        <w:gridCol w:w="870"/>
        <w:gridCol w:w="754"/>
        <w:gridCol w:w="2492"/>
      </w:tblGrid>
      <w:tr w:rsidR="00BE64D2" w14:paraId="056ABA5A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EAE0C" w14:textId="77777777" w:rsidR="00BE64D2" w:rsidRDefault="00BE64D2" w:rsidP="00BE64D2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7A919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EFA66" w14:textId="77777777" w:rsidR="00BE64D2" w:rsidRPr="00CF787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8FE7C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0797B65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9D7AD" w14:textId="77777777" w:rsidR="00BE64D2" w:rsidRPr="00465A98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toată</w:t>
            </w:r>
          </w:p>
          <w:p w14:paraId="60140606" w14:textId="77777777" w:rsidR="00BE64D2" w:rsidRPr="00465A98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80FE2" w14:textId="77777777" w:rsidR="00BE64D2" w:rsidRPr="00CF787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F787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64D09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61688" w14:textId="77777777" w:rsidR="00BE64D2" w:rsidRPr="00984D7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B2517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:rsidRPr="00A8307A" w14:paraId="0B3DCB89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BBDBF" w14:textId="77777777" w:rsidR="00BE64D2" w:rsidRPr="00A75A00" w:rsidRDefault="00BE64D2" w:rsidP="00BE64D2">
            <w:pPr>
              <w:numPr>
                <w:ilvl w:val="0"/>
                <w:numId w:val="8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B4B4A" w14:textId="77777777" w:rsidR="00BE64D2" w:rsidRPr="00A8307A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415E0" w14:textId="77777777" w:rsidR="00BE64D2" w:rsidRPr="00A8307A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7EA7E" w14:textId="77777777" w:rsidR="00BE64D2" w:rsidRPr="00A8307A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EEBE5D9" w14:textId="77777777" w:rsidR="00BE64D2" w:rsidRPr="00A8307A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D9C42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>peste sch. 11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, </w:t>
            </w:r>
            <w:r w:rsidRPr="00664FA3">
              <w:rPr>
                <w:b/>
                <w:bCs/>
                <w:sz w:val="20"/>
                <w:szCs w:val="20"/>
                <w:lang w:val="ro-RO"/>
              </w:rPr>
              <w:t>51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, 97 </w:t>
            </w:r>
          </w:p>
          <w:p w14:paraId="32C0756E" w14:textId="77777777" w:rsidR="00BE64D2" w:rsidRPr="00664FA3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și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5D48E" w14:textId="77777777" w:rsidR="00BE64D2" w:rsidRPr="00A8307A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A8307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80C07" w14:textId="77777777" w:rsidR="00BE64D2" w:rsidRPr="00A8307A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2241D" w14:textId="77777777" w:rsidR="00BE64D2" w:rsidRPr="00A8307A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02F86" w14:textId="77777777" w:rsidR="00BE64D2" w:rsidRPr="00A8307A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A2BE9FD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Peron, </w:t>
            </w:r>
          </w:p>
          <w:p w14:paraId="01BC859A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385E0DA2" w14:textId="77777777" w:rsidR="00BE64D2" w:rsidRPr="00664FA3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664FA3">
              <w:rPr>
                <w:b/>
                <w:bCs/>
                <w:i/>
                <w:iCs/>
                <w:sz w:val="20"/>
                <w:lang w:val="ro-RO"/>
              </w:rPr>
              <w:t>Lugoj.</w:t>
            </w:r>
          </w:p>
        </w:tc>
      </w:tr>
      <w:tr w:rsidR="00BE64D2" w:rsidRPr="00A8307A" w14:paraId="45FD5A3C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5FC6B" w14:textId="77777777" w:rsidR="00BE64D2" w:rsidRPr="00A75A00" w:rsidRDefault="00BE64D2" w:rsidP="00BE64D2">
            <w:pPr>
              <w:numPr>
                <w:ilvl w:val="0"/>
                <w:numId w:val="8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170CF" w14:textId="77777777" w:rsidR="00BE64D2" w:rsidRPr="00A8307A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18A2A" w14:textId="77777777" w:rsidR="00BE64D2" w:rsidRPr="00A8307A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E6CB5" w14:textId="77777777" w:rsidR="00BE64D2" w:rsidRPr="00A8307A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82D5AD6" w14:textId="77777777" w:rsidR="00BE64D2" w:rsidRPr="00A8307A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2799E" w14:textId="77777777" w:rsidR="00BE64D2" w:rsidRPr="00664FA3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 xml:space="preserve">peste sch. </w:t>
            </w:r>
          </w:p>
          <w:p w14:paraId="3D006CE1" w14:textId="77777777" w:rsidR="00BE64D2" w:rsidRPr="00664FA3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>7,  15, 25, 35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DBC58" w14:textId="77777777" w:rsidR="00BE64D2" w:rsidRPr="00A8307A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8307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F562F" w14:textId="77777777" w:rsidR="00BE64D2" w:rsidRPr="00A8307A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A173A" w14:textId="77777777" w:rsidR="00BE64D2" w:rsidRPr="00A8307A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9D0DB" w14:textId="77777777" w:rsidR="00BE64D2" w:rsidRPr="00A8307A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69E31A9" w14:textId="77777777" w:rsidR="00BE64D2" w:rsidRPr="00A8307A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1DE3DA8B" w14:textId="77777777" w:rsidR="00BE64D2" w:rsidRPr="00A8307A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4943B82C" w14:textId="77777777" w:rsidR="00BE64D2" w:rsidRPr="00A8307A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BE64D2" w:rsidRPr="00A8307A" w14:paraId="30249C7A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B7901" w14:textId="77777777" w:rsidR="00BE64D2" w:rsidRPr="00A75A00" w:rsidRDefault="00BE64D2" w:rsidP="00BE64D2">
            <w:pPr>
              <w:numPr>
                <w:ilvl w:val="0"/>
                <w:numId w:val="8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DE099" w14:textId="77777777" w:rsidR="00BE64D2" w:rsidRPr="00A8307A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E2121" w14:textId="77777777" w:rsidR="00BE64D2" w:rsidRPr="003F40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9B6C5" w14:textId="77777777" w:rsidR="00BE64D2" w:rsidRPr="00A8307A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AF57DDB" w14:textId="77777777" w:rsidR="00BE64D2" w:rsidRPr="00A8307A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A0FAE" w14:textId="77777777" w:rsidR="00BE64D2" w:rsidRPr="00A8307A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13, 17, 29, 43, 59, 63, 69, 73, 75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  <w:r w:rsidRPr="00A8307A">
              <w:rPr>
                <w:b/>
                <w:bCs/>
                <w:sz w:val="20"/>
                <w:lang w:val="ro-RO"/>
              </w:rPr>
              <w:t>79</w:t>
            </w:r>
            <w:r>
              <w:rPr>
                <w:b/>
                <w:bCs/>
                <w:sz w:val="20"/>
                <w:lang w:val="ro-RO"/>
              </w:rPr>
              <w:t>, 115 și 119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846E0" w14:textId="77777777" w:rsidR="00BE64D2" w:rsidRPr="003F40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3F40D2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3CFD9" w14:textId="77777777" w:rsidR="00BE64D2" w:rsidRPr="00A8307A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994D1" w14:textId="77777777" w:rsidR="00BE64D2" w:rsidRPr="003F40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EFFBA" w14:textId="77777777" w:rsidR="00BE64D2" w:rsidRPr="00A8307A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D354853" w14:textId="77777777" w:rsidR="00BE64D2" w:rsidRPr="00A8307A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BE64D2" w:rsidRPr="00A8307A" w14:paraId="544202F6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3C5C5" w14:textId="77777777" w:rsidR="00BE64D2" w:rsidRPr="00A75A00" w:rsidRDefault="00BE64D2" w:rsidP="00BE64D2">
            <w:pPr>
              <w:numPr>
                <w:ilvl w:val="0"/>
                <w:numId w:val="8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6DB0D" w14:textId="77777777" w:rsidR="00BE64D2" w:rsidRPr="00A8307A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E5C50" w14:textId="77777777" w:rsidR="00BE64D2" w:rsidRPr="003F40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833B1" w14:textId="77777777" w:rsidR="00BE64D2" w:rsidRPr="00A8307A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333E3D9" w14:textId="77777777" w:rsidR="00BE64D2" w:rsidRPr="00A8307A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8A771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EFC68F3" w14:textId="77777777" w:rsidR="00BE64D2" w:rsidRPr="00A8307A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 și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31661" w14:textId="77777777" w:rsidR="00BE64D2" w:rsidRPr="003F40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3F40D2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E7ADA" w14:textId="77777777" w:rsidR="00BE64D2" w:rsidRPr="00A8307A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BE174" w14:textId="77777777" w:rsidR="00BE64D2" w:rsidRPr="003F40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4D3F7" w14:textId="77777777" w:rsidR="00BE64D2" w:rsidRPr="00A8307A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0D486BE" w14:textId="77777777" w:rsidR="00BE64D2" w:rsidRPr="00A8307A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5 - 12, Cap X.</w:t>
            </w:r>
          </w:p>
        </w:tc>
      </w:tr>
      <w:tr w:rsidR="00BE64D2" w:rsidRPr="00A8307A" w14:paraId="7BC9D9F3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86C57" w14:textId="77777777" w:rsidR="00BE64D2" w:rsidRPr="00A75A00" w:rsidRDefault="00BE64D2" w:rsidP="00BE64D2">
            <w:pPr>
              <w:numPr>
                <w:ilvl w:val="0"/>
                <w:numId w:val="8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0F855" w14:textId="77777777" w:rsidR="00BE64D2" w:rsidRPr="00A8307A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3AD97" w14:textId="77777777" w:rsidR="00BE64D2" w:rsidRPr="0073283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77C74" w14:textId="77777777" w:rsidR="00BE64D2" w:rsidRPr="00A8307A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57E5F0E" w14:textId="77777777" w:rsidR="00BE64D2" w:rsidRPr="00A8307A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1921A" w14:textId="77777777" w:rsidR="00BE64D2" w:rsidRPr="00A8307A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120, 132 și 136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EA638" w14:textId="77777777" w:rsidR="00BE64D2" w:rsidRPr="007B4F6A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7B4F6A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B83B7" w14:textId="77777777" w:rsidR="00BE64D2" w:rsidRPr="00A8307A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8E75C" w14:textId="77777777" w:rsidR="00BE64D2" w:rsidRPr="0073283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09322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D09499C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și de la st. Timișoara Sud, Timișoara Vest și Ronaț Triaj.</w:t>
            </w:r>
          </w:p>
          <w:p w14:paraId="3859996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05DB816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066C1763" w14:textId="77777777" w:rsidR="00BE64D2" w:rsidRPr="00A8307A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BE64D2" w:rsidRPr="00A8307A" w14:paraId="0AE16E70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B26D5" w14:textId="77777777" w:rsidR="00BE64D2" w:rsidRPr="00A75A00" w:rsidRDefault="00BE64D2" w:rsidP="00BE64D2">
            <w:pPr>
              <w:numPr>
                <w:ilvl w:val="0"/>
                <w:numId w:val="8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D6E0D" w14:textId="77777777" w:rsidR="00BE64D2" w:rsidRPr="00A8307A" w:rsidRDefault="00BE64D2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3DD29" w14:textId="77777777" w:rsidR="00BE64D2" w:rsidRPr="00732832" w:rsidRDefault="00BE64D2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8523A" w14:textId="77777777" w:rsidR="00BE64D2" w:rsidRPr="00A8307A" w:rsidRDefault="00BE64D2" w:rsidP="00047030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F8736DE" w14:textId="77777777" w:rsidR="00BE64D2" w:rsidRPr="00A8307A" w:rsidRDefault="00BE64D2" w:rsidP="0004703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0942E" w14:textId="77777777" w:rsidR="00BE64D2" w:rsidRDefault="00BE64D2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B515EA9" w14:textId="77777777" w:rsidR="00BE64D2" w:rsidRDefault="00BE64D2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6BA94AD7" w14:textId="77777777" w:rsidR="00BE64D2" w:rsidRDefault="00BE64D2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F4F92">
              <w:rPr>
                <w:b/>
                <w:bCs/>
                <w:sz w:val="18"/>
                <w:szCs w:val="18"/>
                <w:lang w:val="ro-RO"/>
              </w:rPr>
              <w:t>13</w:t>
            </w:r>
            <w:r>
              <w:rPr>
                <w:b/>
                <w:bCs/>
                <w:sz w:val="18"/>
                <w:szCs w:val="18"/>
                <w:lang w:val="ro-RO"/>
              </w:rPr>
              <w:t>4</w:t>
            </w:r>
            <w:r w:rsidRPr="002F4F92">
              <w:rPr>
                <w:b/>
                <w:bCs/>
                <w:sz w:val="18"/>
                <w:szCs w:val="18"/>
                <w:lang w:val="ro-RO"/>
              </w:rPr>
              <w:t xml:space="preserve"> - 138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904F4" w14:textId="77777777" w:rsidR="00BE64D2" w:rsidRPr="007B4F6A" w:rsidRDefault="00BE64D2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FDF60" w14:textId="77777777" w:rsidR="00BE64D2" w:rsidRPr="00A8307A" w:rsidRDefault="00BE64D2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964CE" w14:textId="77777777" w:rsidR="00BE64D2" w:rsidRPr="00732832" w:rsidRDefault="00BE64D2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D0123" w14:textId="77777777" w:rsidR="00BE64D2" w:rsidRDefault="00BE64D2" w:rsidP="0004703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BE64D2" w:rsidRPr="00A8307A" w14:paraId="6AE39DB7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6868C" w14:textId="77777777" w:rsidR="00BE64D2" w:rsidRPr="00A75A00" w:rsidRDefault="00BE64D2" w:rsidP="00BE64D2">
            <w:pPr>
              <w:numPr>
                <w:ilvl w:val="0"/>
                <w:numId w:val="8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463C0" w14:textId="77777777" w:rsidR="00BE64D2" w:rsidRPr="00A8307A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3B41D" w14:textId="77777777" w:rsidR="00BE64D2" w:rsidRPr="00B2699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17D94" w14:textId="77777777" w:rsidR="00BE64D2" w:rsidRPr="00A8307A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8FB3D5C" w14:textId="77777777" w:rsidR="00BE64D2" w:rsidRPr="00A8307A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DAB6E" w14:textId="77777777" w:rsidR="00BE64D2" w:rsidRPr="00A8307A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</w:t>
            </w:r>
            <w:r>
              <w:rPr>
                <w:b/>
                <w:bCs/>
                <w:sz w:val="20"/>
                <w:lang w:val="ro-RO"/>
              </w:rPr>
              <w:t>10, 126 și 146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694AE" w14:textId="77777777" w:rsidR="00BE64D2" w:rsidRPr="00B2699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B26991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2C73B" w14:textId="77777777" w:rsidR="00BE64D2" w:rsidRPr="00A8307A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1EB31" w14:textId="77777777" w:rsidR="00BE64D2" w:rsidRPr="00B2699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87897" w14:textId="77777777" w:rsidR="00BE64D2" w:rsidRPr="00A8307A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E96FEC3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4 și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5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Reșița și </w:t>
            </w:r>
          </w:p>
          <w:p w14:paraId="11B86ABD" w14:textId="77777777" w:rsidR="00BE64D2" w:rsidRPr="00A8307A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8 - 11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BE64D2" w:rsidRPr="00A8307A" w14:paraId="0BFB4071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65324" w14:textId="77777777" w:rsidR="00BE64D2" w:rsidRPr="00A75A00" w:rsidRDefault="00BE64D2" w:rsidP="00BE64D2">
            <w:pPr>
              <w:numPr>
                <w:ilvl w:val="0"/>
                <w:numId w:val="8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06805" w14:textId="77777777" w:rsidR="00BE64D2" w:rsidRPr="00A8307A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3366C" w14:textId="77777777" w:rsidR="00BE64D2" w:rsidRPr="00B2699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BA654" w14:textId="77777777" w:rsidR="00BE64D2" w:rsidRPr="00A8307A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A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896D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D709EE3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048C34F3" w14:textId="77777777" w:rsidR="00BE64D2" w:rsidRPr="00A8307A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7F086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2F888" w14:textId="77777777" w:rsidR="00BE64D2" w:rsidRPr="00A8307A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5478E" w14:textId="77777777" w:rsidR="00BE64D2" w:rsidRPr="00B2699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6FDBB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5680E565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în direcția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Sud, 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Vest și liniile 1 - 6 Reșița, liniile </w:t>
            </w:r>
          </w:p>
          <w:p w14:paraId="29ED3447" w14:textId="77777777" w:rsidR="00BE64D2" w:rsidRPr="00A8307A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BE64D2" w:rsidRPr="00A8307A" w14:paraId="7B10872B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3EED1" w14:textId="77777777" w:rsidR="00BE64D2" w:rsidRPr="00A75A00" w:rsidRDefault="00BE64D2" w:rsidP="00BE64D2">
            <w:pPr>
              <w:numPr>
                <w:ilvl w:val="0"/>
                <w:numId w:val="8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D9182" w14:textId="77777777" w:rsidR="00BE64D2" w:rsidRPr="00A8307A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3E9F0" w14:textId="77777777" w:rsidR="00BE64D2" w:rsidRPr="00B2699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2817E" w14:textId="77777777" w:rsidR="00BE64D2" w:rsidRPr="00A8307A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E9F6E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6E6724F0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0600ED33" w14:textId="77777777" w:rsidR="00BE64D2" w:rsidRPr="00A8307A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8611E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2A074" w14:textId="77777777" w:rsidR="00BE64D2" w:rsidRPr="00A8307A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252FD" w14:textId="77777777" w:rsidR="00BE64D2" w:rsidRPr="00B2699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68D61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363A7112" w14:textId="77777777" w:rsidR="00BE64D2" w:rsidRPr="00A8307A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BE64D2" w:rsidRPr="00A8307A" w14:paraId="59210FB9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E8657" w14:textId="77777777" w:rsidR="00BE64D2" w:rsidRPr="00A75A00" w:rsidRDefault="00BE64D2" w:rsidP="00BE64D2">
            <w:pPr>
              <w:numPr>
                <w:ilvl w:val="0"/>
                <w:numId w:val="8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48C0C" w14:textId="77777777" w:rsidR="00BE64D2" w:rsidRPr="00A8307A" w:rsidRDefault="00BE64D2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D9D66" w14:textId="77777777" w:rsidR="00BE64D2" w:rsidRPr="00B26991" w:rsidRDefault="00BE64D2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C2141" w14:textId="77777777" w:rsidR="00BE64D2" w:rsidRPr="00A8307A" w:rsidRDefault="00BE64D2" w:rsidP="00FD3B2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4943B" w14:textId="77777777" w:rsidR="00BE64D2" w:rsidRDefault="00BE64D2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33A75834" w14:textId="77777777" w:rsidR="00BE64D2" w:rsidRDefault="00BE64D2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35EF8248" w14:textId="77777777" w:rsidR="00BE64D2" w:rsidRDefault="00BE64D2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40 - 42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5D142" w14:textId="77777777" w:rsidR="00BE64D2" w:rsidRDefault="00BE64D2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9A74C" w14:textId="77777777" w:rsidR="00BE64D2" w:rsidRPr="00A8307A" w:rsidRDefault="00BE64D2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3CBAC" w14:textId="77777777" w:rsidR="00BE64D2" w:rsidRPr="00B26991" w:rsidRDefault="00BE64D2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9871C" w14:textId="77777777" w:rsidR="00BE64D2" w:rsidRPr="00FD3B28" w:rsidRDefault="00BE64D2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D3B28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7061204D" w14:textId="77777777" w:rsidR="00BE64D2" w:rsidRDefault="00BE64D2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D3B28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BE64D2" w:rsidRPr="00A8307A" w14:paraId="442E95F8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51FD2" w14:textId="77777777" w:rsidR="00BE64D2" w:rsidRPr="00A75A00" w:rsidRDefault="00BE64D2" w:rsidP="00BE64D2">
            <w:pPr>
              <w:numPr>
                <w:ilvl w:val="0"/>
                <w:numId w:val="8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29F8C" w14:textId="77777777" w:rsidR="00BE64D2" w:rsidRPr="00A8307A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F72AF" w14:textId="77777777" w:rsidR="00BE64D2" w:rsidRPr="00B2699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F7F96" w14:textId="77777777" w:rsidR="00BE64D2" w:rsidRPr="00A8307A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B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E796F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545ED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8948D" w14:textId="77777777" w:rsidR="00BE64D2" w:rsidRPr="00A8307A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7BE04" w14:textId="77777777" w:rsidR="00BE64D2" w:rsidRPr="00B2699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15C4C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100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Cărpiniș, linia 133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Ronaț Triaj și liniile 1 - 6 Reșița, liniile 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BE64D2" w:rsidRPr="00A8307A" w14:paraId="48C6DF7C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C1413" w14:textId="77777777" w:rsidR="00BE64D2" w:rsidRPr="00A75A00" w:rsidRDefault="00BE64D2" w:rsidP="00BE64D2">
            <w:pPr>
              <w:numPr>
                <w:ilvl w:val="0"/>
                <w:numId w:val="8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AF397" w14:textId="77777777" w:rsidR="00BE64D2" w:rsidRPr="00A8307A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FEE20" w14:textId="77777777" w:rsidR="00BE64D2" w:rsidRPr="000D3BB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F2EA6" w14:textId="77777777" w:rsidR="00BE64D2" w:rsidRPr="00A8307A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84D54CC" w14:textId="77777777" w:rsidR="00BE64D2" w:rsidRPr="00A8307A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ADC51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0A2F0D5" w14:textId="77777777" w:rsidR="00BE64D2" w:rsidRPr="00A8307A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 52, 66, 68, 70, 86 și 96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DFA50" w14:textId="77777777" w:rsidR="00BE64D2" w:rsidRPr="000D3BB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0D3BBC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8AE39" w14:textId="77777777" w:rsidR="00BE64D2" w:rsidRPr="00A8307A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08E69" w14:textId="77777777" w:rsidR="00BE64D2" w:rsidRPr="000D3BB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4137C" w14:textId="77777777" w:rsidR="00BE64D2" w:rsidRPr="00A8307A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80C3E82" w14:textId="77777777" w:rsidR="00BE64D2" w:rsidRPr="00A8307A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BE64D2" w:rsidRPr="00A8307A" w14:paraId="14543AD7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88538" w14:textId="77777777" w:rsidR="00BE64D2" w:rsidRPr="00A75A00" w:rsidRDefault="00BE64D2" w:rsidP="00BE64D2">
            <w:pPr>
              <w:numPr>
                <w:ilvl w:val="0"/>
                <w:numId w:val="8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B81C4" w14:textId="77777777" w:rsidR="00BE64D2" w:rsidRPr="00A8307A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E46E5" w14:textId="77777777" w:rsidR="00BE64D2" w:rsidRPr="009658E6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2A16D" w14:textId="77777777" w:rsidR="00BE64D2" w:rsidRPr="00A8307A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C778B18" w14:textId="77777777" w:rsidR="00BE64D2" w:rsidRPr="00A8307A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FEFEA" w14:textId="77777777" w:rsidR="00BE64D2" w:rsidRPr="00A8307A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54, TDJ 90/94, TDJ 92/104, TDJ 108/118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38F77" w14:textId="77777777" w:rsidR="00BE64D2" w:rsidRPr="009658E6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9658E6">
              <w:rPr>
                <w:b/>
                <w:bCs/>
                <w:sz w:val="36"/>
                <w:lang w:val="ro-RO"/>
              </w:rPr>
              <w:t>1</w:t>
            </w: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3AF8E" w14:textId="77777777" w:rsidR="00BE64D2" w:rsidRPr="00A8307A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2D265" w14:textId="77777777" w:rsidR="00BE64D2" w:rsidRPr="009658E6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E578A" w14:textId="77777777" w:rsidR="00BE64D2" w:rsidRPr="00A8307A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AD123BA" w14:textId="77777777" w:rsidR="00BE64D2" w:rsidRPr="00A8307A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BE64D2" w:rsidRPr="00A8307A" w14:paraId="52EF2126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1FA48" w14:textId="77777777" w:rsidR="00BE64D2" w:rsidRPr="00A75A00" w:rsidRDefault="00BE64D2" w:rsidP="00BE64D2">
            <w:pPr>
              <w:numPr>
                <w:ilvl w:val="0"/>
                <w:numId w:val="8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B947F" w14:textId="77777777" w:rsidR="00BE64D2" w:rsidRPr="00A8307A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C74D3" w14:textId="77777777" w:rsidR="00BE64D2" w:rsidRPr="00472E19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A8E54" w14:textId="77777777" w:rsidR="00BE64D2" w:rsidRPr="00A8307A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96317E3" w14:textId="77777777" w:rsidR="00BE64D2" w:rsidRPr="00A8307A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84479" w14:textId="77777777" w:rsidR="00BE64D2" w:rsidRPr="00A8307A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32, 76, 78,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8307A">
              <w:rPr>
                <w:b/>
                <w:bCs/>
                <w:sz w:val="20"/>
                <w:lang w:val="ro-RO"/>
              </w:rPr>
              <w:t>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783BE" w14:textId="77777777" w:rsidR="00BE64D2" w:rsidRPr="00472E19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472E19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5C2D3" w14:textId="77777777" w:rsidR="00BE64D2" w:rsidRPr="00A8307A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FF857" w14:textId="77777777" w:rsidR="00BE64D2" w:rsidRPr="00472E19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6DED2" w14:textId="77777777" w:rsidR="00BE64D2" w:rsidRPr="00A8307A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F9F077D" w14:textId="77777777" w:rsidR="00BE64D2" w:rsidRPr="00A8307A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BE64D2" w:rsidRPr="00A8307A" w14:paraId="11DCD2AC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7875F" w14:textId="77777777" w:rsidR="00BE64D2" w:rsidRPr="00A75A00" w:rsidRDefault="00BE64D2" w:rsidP="00BE64D2">
            <w:pPr>
              <w:numPr>
                <w:ilvl w:val="0"/>
                <w:numId w:val="8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115CF" w14:textId="77777777" w:rsidR="00BE64D2" w:rsidRPr="00A8307A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E9F4A" w14:textId="77777777" w:rsidR="00BE64D2" w:rsidRPr="00530A8D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17B61" w14:textId="77777777" w:rsidR="00BE64D2" w:rsidRPr="00A8307A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0B6F322" w14:textId="77777777" w:rsidR="00BE64D2" w:rsidRPr="00A8307A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A475A" w14:textId="77777777" w:rsidR="00BE64D2" w:rsidRPr="00A8307A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106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FF806" w14:textId="77777777" w:rsidR="00BE64D2" w:rsidRPr="00530A8D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530A8D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ADE17" w14:textId="77777777" w:rsidR="00BE64D2" w:rsidRPr="00A8307A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6DF04" w14:textId="77777777" w:rsidR="00BE64D2" w:rsidRPr="00530A8D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65AF2" w14:textId="77777777" w:rsidR="00BE64D2" w:rsidRPr="00A8307A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D2BBC1E" w14:textId="77777777" w:rsidR="00BE64D2" w:rsidRPr="00A8307A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BE64D2" w14:paraId="25B3263E" w14:textId="77777777" w:rsidTr="0017470F">
        <w:trPr>
          <w:cantSplit/>
          <w:trHeight w:val="26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AC90E" w14:textId="77777777" w:rsidR="00BE64D2" w:rsidRDefault="00BE64D2" w:rsidP="00BE64D2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FFD3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32797" w14:textId="77777777" w:rsidR="00BE64D2" w:rsidRPr="00CF787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28D32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41EF79A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 </w:t>
            </w:r>
          </w:p>
          <w:p w14:paraId="1B19CD63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și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915C6" w14:textId="77777777" w:rsidR="00BE64D2" w:rsidRPr="00447EF5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447EF5">
              <w:rPr>
                <w:b/>
                <w:bCs/>
                <w:sz w:val="18"/>
                <w:szCs w:val="18"/>
                <w:lang w:val="ro-RO"/>
              </w:rPr>
              <w:t>peste toate apara-tele de cale din stația Ronaţ Triaj</w:t>
            </w:r>
          </w:p>
          <w:p w14:paraId="53F5195B" w14:textId="77777777" w:rsidR="00BE64D2" w:rsidRPr="00465A98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47EF5">
              <w:rPr>
                <w:b/>
                <w:bCs/>
                <w:sz w:val="18"/>
                <w:szCs w:val="18"/>
                <w:lang w:val="ro-RO"/>
              </w:rPr>
              <w:t>Grupa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A9C62" w14:textId="77777777" w:rsidR="00BE64D2" w:rsidRPr="00CF787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E641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3D14D" w14:textId="77777777" w:rsidR="00BE64D2" w:rsidRPr="00984D7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16138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BBB90EA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3 - 8 abătute.</w:t>
            </w:r>
          </w:p>
        </w:tc>
      </w:tr>
      <w:tr w:rsidR="00BE64D2" w14:paraId="308E28F1" w14:textId="77777777" w:rsidTr="0017470F">
        <w:trPr>
          <w:cantSplit/>
          <w:trHeight w:val="8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EEC11" w14:textId="77777777" w:rsidR="00BE64D2" w:rsidRDefault="00BE64D2" w:rsidP="00BE64D2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33651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7C214" w14:textId="77777777" w:rsidR="00BE64D2" w:rsidRPr="00CF787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D4E77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3627CC8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  <w:p w14:paraId="2FDD16DA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3 - 8 abătute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2868E" w14:textId="77777777" w:rsidR="00BE64D2" w:rsidRPr="00465A98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0DBDC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F84CD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68C4E" w14:textId="77777777" w:rsidR="00BE64D2" w:rsidRPr="00984D7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17263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diagonala 2 - 4 Ronaţ Triaj Grupa A.</w:t>
            </w:r>
          </w:p>
        </w:tc>
      </w:tr>
      <w:tr w:rsidR="00BE64D2" w14:paraId="11D36A6A" w14:textId="77777777" w:rsidTr="0017470F">
        <w:trPr>
          <w:cantSplit/>
          <w:trHeight w:val="5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56B75" w14:textId="77777777" w:rsidR="00BE64D2" w:rsidRDefault="00BE64D2" w:rsidP="00BE64D2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85367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45F79" w14:textId="77777777" w:rsidR="00BE64D2" w:rsidRPr="00CF787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F829F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2B32C33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6CF78" w14:textId="77777777" w:rsidR="00BE64D2" w:rsidRPr="00465A98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20FED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9CF10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97C17" w14:textId="77777777" w:rsidR="00BE64D2" w:rsidRPr="00984D7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A720B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195FB38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3, Cap Y.</w:t>
            </w:r>
          </w:p>
        </w:tc>
      </w:tr>
      <w:tr w:rsidR="00BE64D2" w14:paraId="712B7E59" w14:textId="77777777" w:rsidTr="0017470F">
        <w:trPr>
          <w:cantSplit/>
          <w:trHeight w:val="89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61A87" w14:textId="77777777" w:rsidR="00BE64D2" w:rsidRDefault="00BE64D2" w:rsidP="00BE64D2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4ABD2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07E05" w14:textId="77777777" w:rsidR="00BE64D2" w:rsidRPr="00CF787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F3A6A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5070E1FA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A1C33" w14:textId="77777777" w:rsidR="00BE64D2" w:rsidRPr="00465A98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884FA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24A5B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B4F3D" w14:textId="77777777" w:rsidR="00BE64D2" w:rsidRPr="00984D7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BAA42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E5F6A51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linia 4 abătută și </w:t>
            </w:r>
          </w:p>
          <w:p w14:paraId="7D7E4BB6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Ronaț Triaj Grupa A. </w:t>
            </w:r>
          </w:p>
        </w:tc>
      </w:tr>
      <w:tr w:rsidR="00BE64D2" w14:paraId="45BF0F95" w14:textId="77777777" w:rsidTr="0017470F">
        <w:trPr>
          <w:cantSplit/>
          <w:trHeight w:val="5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B18A4" w14:textId="77777777" w:rsidR="00BE64D2" w:rsidRDefault="00BE64D2" w:rsidP="00BE64D2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D0C3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10+400</w:t>
            </w:r>
          </w:p>
          <w:p w14:paraId="709B76F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0F1A0" w14:textId="77777777" w:rsidR="00BE64D2" w:rsidRPr="00CF787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24AA3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11E61BF2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 -  Sânandrei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AC664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9BC00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E2564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D3B8E" w14:textId="77777777" w:rsidR="00BE64D2" w:rsidRPr="00984D7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28256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14:paraId="2E410377" w14:textId="77777777" w:rsidTr="0017470F">
        <w:trPr>
          <w:cantSplit/>
          <w:trHeight w:val="50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5A829" w14:textId="77777777" w:rsidR="00BE64D2" w:rsidRDefault="00BE64D2" w:rsidP="00BE64D2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10F5A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6BD19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133E9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Sânandrei</w:t>
            </w:r>
          </w:p>
          <w:p w14:paraId="79C14496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en-US"/>
              </w:rPr>
              <w:t>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1319F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94F71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9821D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140C5" w14:textId="77777777" w:rsidR="00BE64D2" w:rsidRPr="00984D7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E7BD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640C7E1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Cap X.</w:t>
            </w:r>
          </w:p>
        </w:tc>
      </w:tr>
      <w:tr w:rsidR="00BE64D2" w14:paraId="6969C339" w14:textId="77777777" w:rsidTr="0017470F">
        <w:trPr>
          <w:cantSplit/>
          <w:trHeight w:val="9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EC878" w14:textId="77777777" w:rsidR="00BE64D2" w:rsidRDefault="00BE64D2" w:rsidP="00BE64D2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D6E13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49782" w14:textId="77777777" w:rsidR="00BE64D2" w:rsidRPr="00CF787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53071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Sânandrei</w:t>
            </w:r>
          </w:p>
          <w:p w14:paraId="26902D34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2E8AE" w14:textId="77777777" w:rsidR="00BE64D2" w:rsidRPr="00465A98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diag. </w:t>
            </w:r>
          </w:p>
          <w:p w14:paraId="4A4504F2" w14:textId="77777777" w:rsidR="00BE64D2" w:rsidRPr="00465A98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6 - 12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B986C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33F47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F4AAD" w14:textId="77777777" w:rsidR="00BE64D2" w:rsidRPr="00984D7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0BE6A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DC5D42E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linia 4 abătută. </w:t>
            </w:r>
          </w:p>
        </w:tc>
      </w:tr>
      <w:tr w:rsidR="00BE64D2" w14:paraId="297C94EA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34BBC" w14:textId="77777777" w:rsidR="00BE64D2" w:rsidRDefault="00BE64D2" w:rsidP="00BE64D2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D1F98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16+050</w:t>
            </w:r>
          </w:p>
          <w:p w14:paraId="1922022F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A7135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5D792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Sânandrei -</w:t>
            </w:r>
          </w:p>
          <w:p w14:paraId="167BC34C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00A7C" w14:textId="77777777" w:rsidR="00BE64D2" w:rsidRPr="00465A98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F02A7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57EB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ACEE1" w14:textId="77777777" w:rsidR="00BE64D2" w:rsidRPr="00984D7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F6181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Lucrări Coridor IV.</w:t>
            </w:r>
          </w:p>
        </w:tc>
      </w:tr>
      <w:tr w:rsidR="00BE64D2" w14:paraId="028150DB" w14:textId="77777777" w:rsidTr="0017470F">
        <w:trPr>
          <w:cantSplit/>
          <w:trHeight w:val="257"/>
          <w:jc w:val="center"/>
        </w:trPr>
        <w:tc>
          <w:tcPr>
            <w:tcW w:w="638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9A302" w14:textId="77777777" w:rsidR="00BE64D2" w:rsidRDefault="00BE64D2" w:rsidP="00BE64D2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F60F1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19+700</w:t>
            </w:r>
          </w:p>
          <w:p w14:paraId="1356AF88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8ADCC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0708F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Băile Calacea, </w:t>
            </w:r>
            <w:r>
              <w:rPr>
                <w:b/>
                <w:bCs/>
                <w:sz w:val="20"/>
                <w:lang w:val="ro-RO"/>
              </w:rPr>
              <w:br/>
              <w:t>linia 3 directă și Băile Calacea -Orțișoara</w:t>
            </w:r>
          </w:p>
        </w:tc>
        <w:tc>
          <w:tcPr>
            <w:tcW w:w="78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AE4C1" w14:textId="77777777" w:rsidR="00BE64D2" w:rsidRPr="00465A98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6B2E8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A2C3F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04F0A" w14:textId="77777777" w:rsidR="00BE64D2" w:rsidRPr="00984D7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530E2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Restricție de viteză semnalizată în trepte</w:t>
            </w:r>
          </w:p>
        </w:tc>
      </w:tr>
      <w:tr w:rsidR="00BE64D2" w14:paraId="71FBDC49" w14:textId="77777777" w:rsidTr="0017470F">
        <w:trPr>
          <w:cantSplit/>
          <w:trHeight w:val="874"/>
          <w:jc w:val="center"/>
        </w:trPr>
        <w:tc>
          <w:tcPr>
            <w:tcW w:w="638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793B0" w14:textId="77777777" w:rsidR="00BE64D2" w:rsidRDefault="00BE64D2" w:rsidP="00BE64D2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98E45" w14:textId="77777777" w:rsidR="00BE64D2" w:rsidRDefault="00BE64D2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20+600</w:t>
            </w:r>
          </w:p>
          <w:p w14:paraId="7893DAE8" w14:textId="77777777" w:rsidR="00BE64D2" w:rsidRDefault="00BE64D2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2016C" w14:textId="77777777" w:rsidR="00BE64D2" w:rsidRDefault="00BE64D2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D71EA" w14:textId="77777777" w:rsidR="00BE64D2" w:rsidRDefault="00BE64D2" w:rsidP="00447EF5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8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7E424" w14:textId="77777777" w:rsidR="00BE64D2" w:rsidRPr="00465A98" w:rsidRDefault="00BE64D2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81384" w14:textId="77777777" w:rsidR="00BE64D2" w:rsidRDefault="00BE64D2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19203" w14:textId="77777777" w:rsidR="00BE64D2" w:rsidRDefault="00BE64D2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B35AA" w14:textId="77777777" w:rsidR="00BE64D2" w:rsidRPr="00984D71" w:rsidRDefault="00BE64D2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6738F" w14:textId="77777777" w:rsidR="00BE64D2" w:rsidRDefault="00BE64D2" w:rsidP="00447EF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2D457CDD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EC438" w14:textId="77777777" w:rsidR="00BE64D2" w:rsidRDefault="00BE64D2" w:rsidP="00BE64D2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A812C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A2CE1" w14:textId="77777777" w:rsidR="00BE64D2" w:rsidRPr="00CF787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8A0E8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1D726" w14:textId="77777777" w:rsidR="00BE64D2" w:rsidRPr="00465A98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791BD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EDDB3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BCDEE" w14:textId="77777777" w:rsidR="00BE64D2" w:rsidRPr="00984D7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7FC4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0350675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 Cap X.</w:t>
            </w:r>
          </w:p>
        </w:tc>
      </w:tr>
      <w:tr w:rsidR="00BE64D2" w14:paraId="798F6630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3F344" w14:textId="77777777" w:rsidR="00BE64D2" w:rsidRDefault="00BE64D2" w:rsidP="00BE64D2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84E6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45899" w14:textId="77777777" w:rsidR="00BE64D2" w:rsidRPr="00CF787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7D29A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Băile Calacea</w:t>
            </w:r>
          </w:p>
          <w:p w14:paraId="48B742CC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A78AE" w14:textId="77777777" w:rsidR="00BE64D2" w:rsidRPr="00465A98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diag. </w:t>
            </w:r>
          </w:p>
          <w:p w14:paraId="10448C9F" w14:textId="77777777" w:rsidR="00BE64D2" w:rsidRPr="00465A98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4 - 12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36855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6640A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8A155" w14:textId="77777777" w:rsidR="00BE64D2" w:rsidRPr="00984D7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22194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AAF1398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abătută.</w:t>
            </w:r>
          </w:p>
        </w:tc>
      </w:tr>
      <w:tr w:rsidR="00BE64D2" w14:paraId="1E4E4EE4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03394" w14:textId="77777777" w:rsidR="00BE64D2" w:rsidRDefault="00BE64D2" w:rsidP="00BE64D2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77D38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25+100</w:t>
            </w:r>
          </w:p>
          <w:p w14:paraId="5DEBBFFC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0FCF1" w14:textId="77777777" w:rsidR="00BE64D2" w:rsidRPr="00CF787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46D96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Băile Calacea -Orțișoara și </w:t>
            </w:r>
          </w:p>
          <w:p w14:paraId="09CCEAA3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15522C36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6C18D" w14:textId="77777777" w:rsidR="00BE64D2" w:rsidRPr="00465A98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BFEF6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0FAC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2B011" w14:textId="77777777" w:rsidR="00BE64D2" w:rsidRPr="00984D7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94022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Lucrări Coridor IV.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Podețe provizorii.</w:t>
            </w:r>
          </w:p>
        </w:tc>
      </w:tr>
      <w:tr w:rsidR="00BE64D2" w14:paraId="762A73BC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541F1" w14:textId="77777777" w:rsidR="00BE64D2" w:rsidRDefault="00BE64D2" w:rsidP="00BE64D2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F8E79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97C38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F3607" w14:textId="77777777" w:rsidR="00BE64D2" w:rsidRDefault="00BE64D2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37E88189" w14:textId="77777777" w:rsidR="00BE64D2" w:rsidRDefault="00BE64D2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E3A2F" w14:textId="77777777" w:rsidR="00BE64D2" w:rsidRDefault="00BE64D2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între</w:t>
            </w:r>
          </w:p>
          <w:p w14:paraId="35CB1FFA" w14:textId="77777777" w:rsidR="00BE64D2" w:rsidRPr="0017470F" w:rsidRDefault="00BE64D2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 xml:space="preserve">sch. 11 și Ax </w:t>
            </w:r>
            <w:r>
              <w:rPr>
                <w:b/>
                <w:bCs/>
                <w:sz w:val="20"/>
                <w:lang w:val="ro-RO"/>
              </w:rPr>
              <w:t>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679E2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EB88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AF72D" w14:textId="77777777" w:rsidR="00BE64D2" w:rsidRPr="00984D7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96027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2EAB2D8E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6DCA5" w14:textId="77777777" w:rsidR="00BE64D2" w:rsidRDefault="00BE64D2" w:rsidP="00BE64D2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B8EC3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0D377" w14:textId="77777777" w:rsidR="00BE64D2" w:rsidRPr="00CF787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D4331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0A9762CE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62E8F" w14:textId="77777777" w:rsidR="00BE64D2" w:rsidRPr="00465A98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sch. </w:t>
            </w:r>
          </w:p>
          <w:p w14:paraId="242506DB" w14:textId="77777777" w:rsidR="00BE64D2" w:rsidRPr="00465A98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9 și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4D068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BFF3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BE915" w14:textId="77777777" w:rsidR="00BE64D2" w:rsidRPr="00984D7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99256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F9FC08F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3 - 5 Cap X.</w:t>
            </w:r>
          </w:p>
        </w:tc>
      </w:tr>
      <w:tr w:rsidR="00BE64D2" w14:paraId="51E18E0D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F60F2" w14:textId="77777777" w:rsidR="00BE64D2" w:rsidRDefault="00BE64D2" w:rsidP="00BE64D2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7253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C82C8" w14:textId="77777777" w:rsidR="00BE64D2" w:rsidRPr="00CF787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20287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2D37E703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61C21" w14:textId="77777777" w:rsidR="00BE64D2" w:rsidRPr="00465A98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peste sch. 10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 și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2071E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7B74F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00805" w14:textId="77777777" w:rsidR="00BE64D2" w:rsidRPr="00984D7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09C1B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și 4 abătute, Cap Y.</w:t>
            </w:r>
          </w:p>
        </w:tc>
      </w:tr>
      <w:tr w:rsidR="00BE64D2" w14:paraId="38E575E0" w14:textId="77777777" w:rsidTr="0017470F">
        <w:trPr>
          <w:cantSplit/>
          <w:trHeight w:val="5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3652F" w14:textId="77777777" w:rsidR="00BE64D2" w:rsidRDefault="00BE64D2" w:rsidP="00BE64D2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D9B75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31+300</w:t>
            </w:r>
          </w:p>
          <w:p w14:paraId="5EE1BA1C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D9F83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D282C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Orțișoara - </w:t>
            </w:r>
          </w:p>
          <w:p w14:paraId="508B1A0B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Vinga și St. Vinga</w:t>
            </w:r>
          </w:p>
          <w:p w14:paraId="0372EDB8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65786" w14:textId="77777777" w:rsidR="00BE64D2" w:rsidRPr="00465A98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8ABE9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7E9C7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052DA" w14:textId="77777777" w:rsidR="00BE64D2" w:rsidRPr="00984D71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7740C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27DBDE22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03B87B58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7DCB4" w14:textId="77777777" w:rsidR="00BE64D2" w:rsidRDefault="00BE64D2" w:rsidP="00BE64D2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AC66C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AFFB1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FF6B3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82339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BEE4A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169A6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EBF57" w14:textId="77777777" w:rsidR="00BE64D2" w:rsidRPr="00984D71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F2703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X.</w:t>
            </w:r>
          </w:p>
        </w:tc>
      </w:tr>
      <w:tr w:rsidR="00BE64D2" w14:paraId="1E047D58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08149" w14:textId="77777777" w:rsidR="00BE64D2" w:rsidRDefault="00BE64D2" w:rsidP="00BE64D2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CAEB4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6F96C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B6965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71445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166F8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81201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7AF5E" w14:textId="77777777" w:rsidR="00BE64D2" w:rsidRPr="00984D71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F7E7E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4 Cap X.</w:t>
            </w:r>
          </w:p>
        </w:tc>
      </w:tr>
      <w:tr w:rsidR="00BE64D2" w14:paraId="646549E7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95D14" w14:textId="77777777" w:rsidR="00BE64D2" w:rsidRDefault="00BE64D2" w:rsidP="00BE64D2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4A65F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F901B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856EB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B398E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BE1AA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D11DE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36D0E" w14:textId="77777777" w:rsidR="00BE64D2" w:rsidRPr="00984D71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B9239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Y.</w:t>
            </w:r>
          </w:p>
        </w:tc>
      </w:tr>
      <w:tr w:rsidR="00BE64D2" w14:paraId="331CA0A8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121C6" w14:textId="77777777" w:rsidR="00BE64D2" w:rsidRDefault="00BE64D2" w:rsidP="00BE64D2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97044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4912E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27F8E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Valea Viilor </w:t>
            </w:r>
          </w:p>
          <w:p w14:paraId="30444F84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B4834" w14:textId="77777777" w:rsidR="00BE64D2" w:rsidRPr="00465A98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DD726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381A0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0D980" w14:textId="77777777" w:rsidR="00BE64D2" w:rsidRPr="00984D71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4DF70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399DCB4D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C261E" w14:textId="77777777" w:rsidR="00BE64D2" w:rsidRDefault="00BE64D2" w:rsidP="00BE64D2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F4BFA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2920F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A13ED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Viilor</w:t>
            </w:r>
          </w:p>
          <w:p w14:paraId="1F3B5A12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B1864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3827B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16D77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164B1" w14:textId="77777777" w:rsidR="00BE64D2" w:rsidRPr="00984D71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0BAE2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62E4F1D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3 Cap Y.</w:t>
            </w:r>
          </w:p>
        </w:tc>
      </w:tr>
      <w:tr w:rsidR="00BE64D2" w14:paraId="18F1FAE1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D128D" w14:textId="77777777" w:rsidR="00BE64D2" w:rsidRDefault="00BE64D2" w:rsidP="00BE64D2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D934C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8AFFC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44D89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737F4553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38912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E648F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4A6E0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2D2E9" w14:textId="77777777" w:rsidR="00BE64D2" w:rsidRPr="00984D71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23872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57C345F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X.</w:t>
            </w:r>
          </w:p>
        </w:tc>
      </w:tr>
      <w:tr w:rsidR="00BE64D2" w14:paraId="22BF18F9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23F77" w14:textId="77777777" w:rsidR="00BE64D2" w:rsidRDefault="00BE64D2" w:rsidP="00BE64D2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974C6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1A0C8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1CBC1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2732A6AC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0DC30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C171F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FD980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7EA28" w14:textId="77777777" w:rsidR="00BE64D2" w:rsidRPr="00984D71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EAE29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16C4C7D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6 abătută Cap X.</w:t>
            </w:r>
          </w:p>
        </w:tc>
      </w:tr>
      <w:tr w:rsidR="00BE64D2" w14:paraId="300BB0DE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DDFD4" w14:textId="77777777" w:rsidR="00BE64D2" w:rsidRDefault="00BE64D2" w:rsidP="00BE64D2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0738D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DB027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BB065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089ADF92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FA574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B1C93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3E72E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896E5" w14:textId="77777777" w:rsidR="00BE64D2" w:rsidRPr="00984D71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19818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8C4C6CD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Y.</w:t>
            </w:r>
          </w:p>
        </w:tc>
      </w:tr>
      <w:tr w:rsidR="00BE64D2" w14:paraId="3A48B1BA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CFB01" w14:textId="77777777" w:rsidR="00BE64D2" w:rsidRDefault="00BE64D2" w:rsidP="00BE64D2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644B4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6AA73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5B765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1A1991AF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6A0F1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92A7F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02806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C3883" w14:textId="77777777" w:rsidR="00BE64D2" w:rsidRPr="00984D71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0B442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E602A6F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Y.</w:t>
            </w:r>
          </w:p>
        </w:tc>
      </w:tr>
      <w:tr w:rsidR="00BE64D2" w14:paraId="34AE211A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6F867" w14:textId="77777777" w:rsidR="00BE64D2" w:rsidRDefault="00BE64D2" w:rsidP="00BE64D2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433FF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BC0C2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ECDE1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369D3729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9F4A3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AFBC3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94CEB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8AE7C" w14:textId="77777777" w:rsidR="00BE64D2" w:rsidRPr="00984D71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AA017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AAC726A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Cap Y.</w:t>
            </w:r>
          </w:p>
        </w:tc>
      </w:tr>
    </w:tbl>
    <w:p w14:paraId="1738BF0F" w14:textId="77777777" w:rsidR="00BE64D2" w:rsidRDefault="00BE64D2">
      <w:pPr>
        <w:spacing w:before="40" w:after="40" w:line="192" w:lineRule="auto"/>
        <w:ind w:right="57"/>
        <w:rPr>
          <w:sz w:val="20"/>
          <w:lang w:val="ro-RO"/>
        </w:rPr>
      </w:pPr>
    </w:p>
    <w:p w14:paraId="4CA258B8" w14:textId="77777777" w:rsidR="00BE64D2" w:rsidRDefault="00BE64D2" w:rsidP="0095691E">
      <w:pPr>
        <w:pStyle w:val="Heading1"/>
        <w:spacing w:line="360" w:lineRule="auto"/>
      </w:pPr>
      <w:r>
        <w:t>LINIA 300</w:t>
      </w:r>
    </w:p>
    <w:p w14:paraId="0B327373" w14:textId="77777777" w:rsidR="00BE64D2" w:rsidRDefault="00BE64D2" w:rsidP="0095691E">
      <w:pPr>
        <w:pStyle w:val="Heading1"/>
        <w:spacing w:line="360" w:lineRule="auto"/>
        <w:rPr>
          <w:b w:val="0"/>
          <w:bCs w:val="0"/>
          <w:sz w:val="8"/>
        </w:rPr>
      </w:pPr>
      <w:bookmarkStart w:id="0" w:name="_Hlk184980371"/>
      <w:r>
        <w:t xml:space="preserve">BUCUREŞTI NORD - BRAŞOV - </w:t>
      </w:r>
      <w:bookmarkStart w:id="1" w:name="_Hlk229641781"/>
      <w:r>
        <w:t>TEIUŞ - CLUJ NAPOCA - OŞORHEI - EPISCOPIA BIHOR</w:t>
      </w:r>
      <w:bookmarkEnd w:id="1"/>
    </w:p>
    <w:bookmarkEnd w:id="0"/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922"/>
        <w:gridCol w:w="805"/>
        <w:gridCol w:w="2092"/>
        <w:gridCol w:w="840"/>
        <w:gridCol w:w="743"/>
        <w:gridCol w:w="883"/>
        <w:gridCol w:w="729"/>
        <w:gridCol w:w="2509"/>
      </w:tblGrid>
      <w:tr w:rsidR="00BE64D2" w14:paraId="5EDB8BC9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3B13C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315F3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DEC3D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C9548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47B7E30B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DE872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B5A40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1EE0A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5D699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65159" w14:textId="77777777" w:rsidR="00BE64D2" w:rsidRPr="00D344C9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E64D2" w14:paraId="734ED566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E90A9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079CA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CFE6A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92603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59542472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6FDB6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FEFDC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17C00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EE4DE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EF375" w14:textId="77777777" w:rsidR="00BE64D2" w:rsidRPr="00D344C9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E64D2" w14:paraId="5AAEBD6D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D9AAC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3929F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CCB4F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05E9B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282A3009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186EF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5226B79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1C31F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73EA6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B3D98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6E184" w14:textId="77777777" w:rsidR="00BE64D2" w:rsidRPr="00D344C9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E562AA4" w14:textId="77777777" w:rsidR="00BE64D2" w:rsidRPr="00D344C9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Acces la liniile 11 şi 12.</w:t>
            </w:r>
          </w:p>
        </w:tc>
      </w:tr>
      <w:tr w:rsidR="00BE64D2" w14:paraId="5F6DD80D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5F55B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2A072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1D69C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2E40D" w14:textId="77777777" w:rsidR="00BE64D2" w:rsidRDefault="00BE64D2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6253CE91" w14:textId="77777777" w:rsidR="00BE64D2" w:rsidRDefault="00BE64D2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876A7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CC6AC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EA4CE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53107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6AA3E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336F5C6B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64829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bookmarkStart w:id="2" w:name="_Hlk220053686"/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B13C7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28CB0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C1C26" w14:textId="77777777" w:rsidR="00BE64D2" w:rsidRDefault="00BE64D2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099FA" w14:textId="77777777" w:rsidR="00BE64D2" w:rsidRPr="00E4222D" w:rsidRDefault="00BE64D2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3E8FB9D4" w14:textId="77777777" w:rsidR="00BE64D2" w:rsidRPr="00E4222D" w:rsidRDefault="00BE64D2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2AD8CD3A" w14:textId="77777777" w:rsidR="00BE64D2" w:rsidRPr="00E4222D" w:rsidRDefault="00BE64D2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5A45E5B6" w14:textId="77777777" w:rsidR="00BE64D2" w:rsidRDefault="00BE64D2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A676F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EF1E1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21570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D3537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60DE8CF7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93BC1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62E81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31170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0B1DA" w14:textId="77777777" w:rsidR="00BE64D2" w:rsidRPr="00E4222D" w:rsidRDefault="00BE64D2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Buftea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3F2EF" w14:textId="77777777" w:rsidR="00BE64D2" w:rsidRPr="00E4222D" w:rsidRDefault="00BE64D2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B6A8E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3981D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16+200</w:t>
            </w:r>
          </w:p>
          <w:p w14:paraId="4F3F51CC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1E0F7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0461C" w14:textId="77777777" w:rsidR="00BE64D2" w:rsidRPr="00E4222D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bookmarkEnd w:id="2"/>
      <w:tr w:rsidR="00BE64D2" w14:paraId="2FC58EBE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2D60B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A3691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C38F6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1F881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2B073D1D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05514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208CCE6A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</w:t>
            </w:r>
            <w:r>
              <w:rPr>
                <w:b/>
                <w:bCs/>
                <w:sz w:val="20"/>
                <w:lang w:val="en-US"/>
              </w:rPr>
              <w:t xml:space="preserve"> / 2</w:t>
            </w:r>
            <w:r>
              <w:rPr>
                <w:b/>
                <w:bCs/>
                <w:sz w:val="20"/>
                <w:lang w:val="ro-RO"/>
              </w:rPr>
              <w:t>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76C6F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7B371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BDD15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D18BD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5 - 7 Cap X.</w:t>
            </w:r>
          </w:p>
          <w:p w14:paraId="55EAE7A5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E64D2" w14:paraId="2967CC10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1D4C8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CDA9D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BB0B2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67994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5152DF3B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ACAAC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74E2C70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</w:t>
            </w:r>
            <w:r>
              <w:rPr>
                <w:b/>
                <w:bCs/>
                <w:sz w:val="20"/>
                <w:lang w:val="en-US"/>
              </w:rPr>
              <w:t xml:space="preserve">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B7338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FFD77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B9B11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8B709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8D2C8A2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6 și 7 Cap X.</w:t>
            </w:r>
          </w:p>
        </w:tc>
      </w:tr>
      <w:tr w:rsidR="00BE64D2" w14:paraId="27677227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C5A28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B69EE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B8830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439CE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Periș - Crivina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A7FA8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0387A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3A89E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35+500</w:t>
            </w:r>
          </w:p>
          <w:p w14:paraId="06887877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21026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24E01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E64D2" w14:paraId="1539AE82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30A53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FE8EC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39+250</w:t>
            </w:r>
          </w:p>
          <w:p w14:paraId="21976640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A67C9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C6F40" w14:textId="77777777" w:rsidR="00BE64D2" w:rsidRDefault="00BE64D2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Crivina peste </w:t>
            </w:r>
          </w:p>
          <w:p w14:paraId="0934ACF1" w14:textId="77777777" w:rsidR="00BE64D2" w:rsidRDefault="00BE64D2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B3FFD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2ADB8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F3964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9B175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9A05B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E64D2" w14:paraId="38F59827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876D5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3BFC4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49+850</w:t>
            </w:r>
          </w:p>
          <w:p w14:paraId="63809BBE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49+950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3A42F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E88F2" w14:textId="77777777" w:rsidR="00BE64D2" w:rsidRDefault="00BE64D2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Crivina - Brazi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89F01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8C335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57390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F34B4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5AB9D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E64D2" w14:paraId="4DA1D985" w14:textId="77777777" w:rsidTr="00E4222D">
        <w:trPr>
          <w:cantSplit/>
          <w:trHeight w:val="20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ADC25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C5853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53CAC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56821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4E388511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9 - 13  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5B72A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0A5DE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806CC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98F15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303B3" w14:textId="77777777" w:rsidR="00BE64D2" w:rsidRPr="00D344C9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E64D2" w14:paraId="11C3A829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2A7F2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1C695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C0989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6AA94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424AD97D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 ş</w:t>
            </w:r>
            <w:r>
              <w:rPr>
                <w:b/>
                <w:bCs/>
                <w:sz w:val="20"/>
                <w:lang w:val="en-US"/>
              </w:rPr>
              <w:t>i 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67590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5D58F764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39, 41 şi TDJ </w:t>
            </w:r>
          </w:p>
          <w:p w14:paraId="3917AE9D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/ 37,</w:t>
            </w:r>
          </w:p>
          <w:p w14:paraId="5C929D77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 / 56,</w:t>
            </w:r>
          </w:p>
          <w:p w14:paraId="7FAFD5AA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 / 62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4C921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4BFE5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283EA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B8C09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Afectează intrări - ieşiri </w:t>
            </w:r>
          </w:p>
          <w:p w14:paraId="058821EB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9 - 13.</w:t>
            </w:r>
          </w:p>
          <w:p w14:paraId="5289F688" w14:textId="77777777" w:rsidR="00BE64D2" w:rsidRPr="004870EE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Numai pentru trenurile de marfă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.</w:t>
            </w:r>
          </w:p>
        </w:tc>
      </w:tr>
      <w:tr w:rsidR="00BE64D2" w14:paraId="75F0177B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6DDD3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8B294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  <w:p w14:paraId="51F7CA2E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59+500</w:t>
            </w:r>
          </w:p>
          <w:p w14:paraId="2A142EA3" w14:textId="77777777" w:rsidR="00BE64D2" w:rsidRDefault="00BE64D2" w:rsidP="00A34530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(ax st. Ploiești Sud)</w:t>
            </w:r>
          </w:p>
          <w:p w14:paraId="634DFA94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2F807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1EC79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Ploiești Sud linia 4 directă,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9C630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4C5F4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AE30E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57084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A6F64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E64D2" w14:paraId="52E76671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1C6D1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50097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47154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C8081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zona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A984D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187BC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0EEE4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4249987D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BD066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69C7D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74E5388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ram. Ploiești Triaj.</w:t>
            </w:r>
          </w:p>
        </w:tc>
      </w:tr>
      <w:tr w:rsidR="00BE64D2" w14:paraId="3F2EA2A4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1D552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15D37" w14:textId="77777777" w:rsidR="00BE64D2" w:rsidRDefault="00BE64D2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6011EA2F" w14:textId="77777777" w:rsidR="00BE64D2" w:rsidRDefault="00BE64D2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1F9CC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8D017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3D90C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A8145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DFAB9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8700F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FDC05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B588D39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 Ploiești Vest.</w:t>
            </w:r>
          </w:p>
        </w:tc>
      </w:tr>
      <w:tr w:rsidR="00BE64D2" w14:paraId="7B10C467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24CCF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99C3B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B672A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1871B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8F046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682A0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DFBC2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60+000 -</w:t>
            </w:r>
          </w:p>
          <w:p w14:paraId="14200DD5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F5B61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15827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E3FA7AF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intrările dinspre Ploiești Vest.</w:t>
            </w:r>
          </w:p>
        </w:tc>
      </w:tr>
      <w:tr w:rsidR="00BE64D2" w14:paraId="7FE9F2D9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BAFD5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56780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093A2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C8AB0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Ploiesti Vest peste sch. 20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15DCD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84F7A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DB22B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63+250</w:t>
            </w:r>
          </w:p>
          <w:p w14:paraId="1D88F3F7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40421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F1EB5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E64D2" w14:paraId="3600F52E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65AA7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0A131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4654BD8D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8A1AA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ECF9F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3 directă Cap.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FF0EF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AE96C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9C3F4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F3AD1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008DE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E64D2" w14:paraId="28E7DECF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AC475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F9D76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8935C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9DB94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4 directă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9AE95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B6099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59897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2A3B8584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DD652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3D890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E64D2" w14:paraId="3B1D44BE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B8483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78335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80+750</w:t>
            </w:r>
          </w:p>
          <w:p w14:paraId="11717E7E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80+800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E7387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2CE06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Florești Prahova peste sch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676B2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4858B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42181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61CF1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1238A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E64D2" w14:paraId="00F2595E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2FE2B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DACF5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11E39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16E23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Florești Prahova peste sch 6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B111A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BEADC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DE0A6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82+500</w:t>
            </w:r>
          </w:p>
          <w:p w14:paraId="38E01B45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82+550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2ED2D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19949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E64D2" w14:paraId="278B5755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B2870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B40DC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3F3CB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C6B3F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Predeal</w:t>
            </w:r>
          </w:p>
          <w:p w14:paraId="0CFB1016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4CA82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4AF990D5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 /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622D6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34788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BF370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6F104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A8924C7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7A54F015" w14:textId="77777777" w:rsidR="00BE64D2" w:rsidRPr="00D344C9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9 directă.</w:t>
            </w:r>
          </w:p>
        </w:tc>
      </w:tr>
      <w:tr w:rsidR="00BE64D2" w14:paraId="073DA91C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21B8A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757CD" w14:textId="77777777" w:rsidR="00BE64D2" w:rsidRDefault="00BE64D2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150+700</w:t>
            </w:r>
          </w:p>
          <w:p w14:paraId="61BFFEB4" w14:textId="77777777" w:rsidR="00BE64D2" w:rsidRDefault="00BE64D2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B382D" w14:textId="77777777" w:rsidR="00BE64D2" w:rsidRPr="00600D25" w:rsidRDefault="00BE64D2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6E8B1" w14:textId="77777777" w:rsidR="00BE64D2" w:rsidRDefault="00BE64D2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Predeal –</w:t>
            </w:r>
          </w:p>
          <w:p w14:paraId="77D9C00A" w14:textId="77777777" w:rsidR="00BE64D2" w:rsidRDefault="00BE64D2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Timişu de Sus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9357E" w14:textId="77777777" w:rsidR="00BE64D2" w:rsidRDefault="00BE64D2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61856" w14:textId="77777777" w:rsidR="00BE64D2" w:rsidRDefault="00BE64D2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074EF" w14:textId="77777777" w:rsidR="00BE64D2" w:rsidRDefault="00BE64D2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150+700</w:t>
            </w:r>
          </w:p>
          <w:p w14:paraId="32E2B88F" w14:textId="77777777" w:rsidR="00BE64D2" w:rsidRDefault="00BE64D2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F2795" w14:textId="77777777" w:rsidR="00BE64D2" w:rsidRPr="00600D25" w:rsidRDefault="00BE64D2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E4C9B" w14:textId="77777777" w:rsidR="00BE64D2" w:rsidRDefault="00BE64D2" w:rsidP="00D4378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Fără inductori </w:t>
            </w:r>
            <w:r w:rsidRPr="00D43781">
              <w:rPr>
                <w:b/>
                <w:bCs/>
                <w:i/>
                <w:iCs/>
                <w:sz w:val="20"/>
                <w:szCs w:val="20"/>
                <w:lang w:val="ro-RO"/>
              </w:rPr>
              <w:t>(protecție tablier metalic - lipsa portal gabarit)</w:t>
            </w:r>
          </w:p>
        </w:tc>
      </w:tr>
      <w:tr w:rsidR="00BE64D2" w14:paraId="480D9779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D3FA2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F06FD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BE948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1530A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Timişu de Sus</w:t>
            </w:r>
          </w:p>
          <w:p w14:paraId="291B5F0E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A6D50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045A5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C8B87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1A9EA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047C2" w14:textId="77777777" w:rsidR="00BE64D2" w:rsidRPr="00D344C9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E64D2" w14:paraId="29FE0AA5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8C710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97CF0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AF201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30301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4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713C2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DBD83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C21BC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163+500</w:t>
            </w:r>
          </w:p>
          <w:p w14:paraId="6946E649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D792E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EB174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268A7D84" w14:textId="77777777" w:rsidR="00BE64D2" w:rsidRPr="00D344C9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BE64D2" w14:paraId="03C0ABD4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B1FAE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B117C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163+360</w:t>
            </w:r>
          </w:p>
          <w:p w14:paraId="034A692A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11CB0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68121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5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49CC4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ED383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506EF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7B718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7FD5E" w14:textId="77777777" w:rsidR="00BE64D2" w:rsidRDefault="00BE64D2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75FDD7D" w14:textId="77777777" w:rsidR="00BE64D2" w:rsidRPr="00D344C9" w:rsidRDefault="00BE64D2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BE64D2" w14:paraId="0BEFD48C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C85F6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BECB5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19B4BA64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F519D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AD238" w14:textId="77777777" w:rsidR="00BE64D2" w:rsidRDefault="00BE64D2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23EF948C" w14:textId="77777777" w:rsidR="00BE64D2" w:rsidRDefault="00BE64D2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28F68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DE46CBB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43, 45, 61, 63 T.D.J.</w:t>
            </w:r>
          </w:p>
          <w:p w14:paraId="3F2C4DFA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 / 51, 55 / 59, 65 / 67,</w:t>
            </w:r>
          </w:p>
          <w:p w14:paraId="21B83608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</w:t>
            </w:r>
          </w:p>
          <w:p w14:paraId="32FD8BF3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43EEC836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69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39EC7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F05FE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4C45C8F9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BE149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E656B" w14:textId="77777777" w:rsidR="00BE64D2" w:rsidRDefault="00BE64D2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44C580AE" w14:textId="77777777" w:rsidR="00BE64D2" w:rsidRDefault="00BE64D2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67E65FA3" w14:textId="77777777" w:rsidR="00BE64D2" w:rsidRPr="00D344C9" w:rsidRDefault="00BE64D2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1 - 8 și 21 – 23 Cap X.</w:t>
            </w:r>
          </w:p>
        </w:tc>
      </w:tr>
      <w:tr w:rsidR="00BE64D2" w14:paraId="630569F0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9BAA8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A7090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CFA42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9ADCA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7E2CE2DD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8393D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588A3DE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332CD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089F6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971A4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98129" w14:textId="77777777" w:rsidR="00BE64D2" w:rsidRDefault="00BE64D2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9ACE0E8" w14:textId="77777777" w:rsidR="00BE64D2" w:rsidRDefault="00BE64D2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483CE40C" w14:textId="77777777" w:rsidR="00BE64D2" w:rsidRDefault="00BE64D2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X.</w:t>
            </w:r>
          </w:p>
        </w:tc>
      </w:tr>
      <w:tr w:rsidR="00BE64D2" w14:paraId="1648D57D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E0443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663A4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97A98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10843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3226D386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D85B6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</w:t>
            </w:r>
          </w:p>
          <w:p w14:paraId="4E4F5C47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C5F0A">
              <w:rPr>
                <w:b/>
                <w:bCs/>
                <w:sz w:val="19"/>
                <w:szCs w:val="19"/>
                <w:lang w:val="ro-RO"/>
              </w:rPr>
              <w:t>3T, 9T, 11T,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 xml:space="preserve">3T 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7T,19T23T</w:t>
            </w:r>
            <w:r>
              <w:rPr>
                <w:b/>
                <w:bCs/>
                <w:sz w:val="19"/>
                <w:szCs w:val="19"/>
                <w:lang w:val="ro-RO"/>
              </w:rPr>
              <w:t>,25T2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</w:t>
            </w:r>
            <w:r>
              <w:rPr>
                <w:b/>
                <w:bCs/>
                <w:sz w:val="19"/>
                <w:szCs w:val="19"/>
                <w:lang w:val="ro-RO"/>
              </w:rPr>
              <w:t>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5T</w:t>
            </w:r>
            <w:r>
              <w:rPr>
                <w:b/>
                <w:bCs/>
                <w:sz w:val="19"/>
                <w:szCs w:val="19"/>
                <w:lang w:val="ro-RO"/>
              </w:rPr>
              <w:t>37T,3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9T</w:t>
            </w:r>
            <w:r>
              <w:rPr>
                <w:b/>
                <w:bCs/>
                <w:sz w:val="19"/>
                <w:szCs w:val="19"/>
                <w:lang w:val="ro-RO"/>
              </w:rPr>
              <w:t>41T,4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3T45T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3DC5E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9F46B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2606B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9E7DF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12151B8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2-12 Grupa Tehnică.</w:t>
            </w:r>
          </w:p>
        </w:tc>
      </w:tr>
      <w:tr w:rsidR="00BE64D2" w14:paraId="0821EB09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2E77E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78066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5A8AB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469E9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</w:t>
            </w:r>
            <w:r w:rsidRPr="007575CA">
              <w:rPr>
                <w:b/>
                <w:bCs/>
                <w:sz w:val="20"/>
                <w:lang w:val="ro-RO"/>
              </w:rPr>
              <w:t xml:space="preserve"> Brașov, linia 4 directă, între vârf aparat de cale 18 și călcăi aparat cale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FD58E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06E1E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D6452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170+290</w:t>
            </w:r>
          </w:p>
          <w:p w14:paraId="66EE5516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170+370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308C7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4A7B1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5B91EC45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BE64D2" w14:paraId="027066BC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27530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67FC3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04710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307E2" w14:textId="77777777" w:rsidR="00BE64D2" w:rsidRDefault="00BE64D2" w:rsidP="008D53B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21F20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 18/24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0E70A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C515C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A1176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CA9F1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E64D2" w14:paraId="07302365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1E828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4004F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C7C8A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28990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18C3FB1C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51194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01B47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35BB1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17A88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6762C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E64D2" w14:paraId="43FAE0C9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A9004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3C2E1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81697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78B6D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225CB602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8B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F234C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9F9C5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FC844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2C068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C183E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E64D2" w14:paraId="5F3D3734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E45D5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9A272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9AD61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D4466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1A35AE96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76671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37A1CE80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40</w:t>
            </w:r>
          </w:p>
          <w:p w14:paraId="557BC8FC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08DA4624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17758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C4182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A108F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A335D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AB14289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7D52741B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Y.</w:t>
            </w:r>
          </w:p>
        </w:tc>
      </w:tr>
      <w:tr w:rsidR="00BE64D2" w14:paraId="61211695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BA86C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90B9C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F0103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6C9C6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0A478A2C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C7A45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93BA36D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56 şi 58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957E6" w14:textId="77777777" w:rsidR="00BE64D2" w:rsidRPr="00600D25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E0173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A6C05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EF474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344CAB3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13 - 15.</w:t>
            </w:r>
          </w:p>
        </w:tc>
      </w:tr>
      <w:tr w:rsidR="00BE64D2" w14:paraId="5C564E05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C3F00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9B9EB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4D5DBD">
              <w:rPr>
                <w:b/>
                <w:bCs/>
                <w:sz w:val="20"/>
                <w:lang w:val="ro-RO"/>
              </w:rPr>
              <w:t>173+350 km pr - 176+450 km ex. = 176+478 km pr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E3AD3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36AF1" w14:textId="77777777" w:rsidR="00BE64D2" w:rsidRDefault="00BE64D2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29EAABE5" w14:textId="77777777" w:rsidR="00BE64D2" w:rsidRDefault="00BE64D2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12BE9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E5A91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54D1C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BFC3E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8C4E4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i/>
                <w:iCs/>
                <w:sz w:val="20"/>
                <w:szCs w:val="20"/>
                <w:lang w:val="ro-RO"/>
              </w:rPr>
              <w:t xml:space="preserve">Semnalizată ca limitare de viteză în capătul dinspre Brașov. Fără inductori.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Valabilă pentru toate trenurile de călători.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BE64D2" w14:paraId="7A31E848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C04EF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62CF9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8911CF">
              <w:rPr>
                <w:b/>
                <w:bCs/>
                <w:sz w:val="20"/>
                <w:lang w:val="ro-RO"/>
              </w:rPr>
              <w:t xml:space="preserve">169+ km ex. = 171+041 km pr. - 176+450 km ex. = 176+478 km pr. 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838E0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AE336" w14:textId="77777777" w:rsidR="00BE64D2" w:rsidRDefault="00BE64D2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Brașov</w:t>
            </w:r>
          </w:p>
          <w:p w14:paraId="106B4F6F" w14:textId="77777777" w:rsidR="00BE64D2" w:rsidRDefault="00BE64D2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30D5E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4CA41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00A3C" w14:textId="77777777" w:rsidR="00BE64D2" w:rsidRDefault="00BE64D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58BD8" w14:textId="77777777" w:rsidR="00BE64D2" w:rsidRDefault="00BE64D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2B476" w14:textId="77777777" w:rsidR="00BE64D2" w:rsidRDefault="00BE64D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8911C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Valabilă pentru toate trenurile de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marfă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BE64D2" w14:paraId="481E7EC3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9150E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9A083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FA70C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82896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5329E94B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7C42E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DDBB3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22456" w14:textId="77777777" w:rsidR="00BE64D2" w:rsidRPr="00E731A9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350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</w:t>
            </w:r>
            <w:r>
              <w:rPr>
                <w:b/>
                <w:bCs/>
                <w:sz w:val="16"/>
                <w:szCs w:val="16"/>
                <w:lang w:val="ro-RO"/>
              </w:rPr>
              <w:t>pr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.</w:t>
            </w:r>
          </w:p>
          <w:p w14:paraId="04F8EDEF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5CCC9282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D7745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55714" w14:textId="77777777" w:rsidR="00BE64D2" w:rsidRDefault="00BE64D2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bookmarkStart w:id="3" w:name="_Hlk184113336"/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 în capătul dinspre</w:t>
            </w:r>
          </w:p>
          <w:p w14:paraId="689A58E7" w14:textId="77777777" w:rsidR="00BE64D2" w:rsidRDefault="00BE64D2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Brașov. Fără inductori.</w:t>
            </w:r>
          </w:p>
          <w:bookmarkEnd w:id="3"/>
          <w:p w14:paraId="0451906E" w14:textId="77777777" w:rsidR="00BE64D2" w:rsidRPr="001D4392" w:rsidRDefault="00BE64D2" w:rsidP="00FF6B4A">
            <w:pP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BE64D2" w14:paraId="391BA504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1DE86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292CB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666F7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8D6D1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Brașov</w:t>
            </w:r>
          </w:p>
          <w:p w14:paraId="09B5D58A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DB8CC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71D49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B55AF" w14:textId="77777777" w:rsidR="00BE64D2" w:rsidRPr="00E731A9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169+864 Km ex.</w:t>
            </w:r>
          </w:p>
          <w:p w14:paraId="3BC2DE16" w14:textId="77777777" w:rsidR="00BE64D2" w:rsidRPr="00E731A9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171+041 Km pr.</w:t>
            </w:r>
          </w:p>
          <w:p w14:paraId="3DCEBEB8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3F7772AF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7753F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9CB46" w14:textId="77777777" w:rsidR="00BE64D2" w:rsidRPr="00616BAF" w:rsidRDefault="00BE64D2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F583105" w14:textId="77777777" w:rsidR="00BE64D2" w:rsidRDefault="00BE64D2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155D5892" w14:textId="77777777" w:rsidR="00BE64D2" w:rsidRPr="003B726B" w:rsidRDefault="00BE64D2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marfă </w:t>
            </w:r>
          </w:p>
        </w:tc>
      </w:tr>
      <w:tr w:rsidR="00BE64D2" w14:paraId="60637B07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66B55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096C3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48C7C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E3C1F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7765719C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peste aparatele de cale 5 și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473B9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83209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45517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176+030</w:t>
            </w:r>
          </w:p>
          <w:p w14:paraId="7C013AAE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176+110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511A2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24765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5A9DBD7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BE64D2" w14:paraId="5852D8B8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3B706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14834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BE9BB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2618F" w14:textId="77777777" w:rsidR="00BE64D2" w:rsidRDefault="00BE64D2" w:rsidP="0040109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00256E64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891B9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B442B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3054E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F5975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781FF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E64D2" w14:paraId="0F1448B0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0F6D0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97FF3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E66D1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B3C16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 -</w:t>
            </w:r>
          </w:p>
          <w:p w14:paraId="14CD01DE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D6E61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032B7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66826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76+450</w:t>
            </w:r>
          </w:p>
          <w:p w14:paraId="3886798F" w14:textId="77777777" w:rsidR="00BE64D2" w:rsidRPr="00E731A9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K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m ex.</w:t>
            </w:r>
          </w:p>
          <w:p w14:paraId="19F23140" w14:textId="77777777" w:rsidR="00BE64D2" w:rsidRPr="00E731A9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7B5836F8" w14:textId="77777777" w:rsidR="00BE64D2" w:rsidRPr="001D439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1B651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BFC65" w14:textId="77777777" w:rsidR="00BE64D2" w:rsidRDefault="00BE64D2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70E86A9" w14:textId="77777777" w:rsidR="00BE64D2" w:rsidRDefault="00BE64D2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4350D550" w14:textId="77777777" w:rsidR="00BE64D2" w:rsidRPr="003B726B" w:rsidRDefault="00BE64D2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BE64D2" w14:paraId="225C70CD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54DA0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FA3C1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9F888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055F1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Stupini - </w:t>
            </w:r>
          </w:p>
          <w:p w14:paraId="2B9DE4E8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3508D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61ADE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1BB33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450</w:t>
            </w:r>
          </w:p>
          <w:p w14:paraId="36475371" w14:textId="77777777" w:rsidR="00BE64D2" w:rsidRPr="00E731A9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Km ex.</w:t>
            </w:r>
          </w:p>
          <w:p w14:paraId="6958ED91" w14:textId="77777777" w:rsidR="00BE64D2" w:rsidRPr="00E731A9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139EB383" w14:textId="77777777" w:rsidR="00BE64D2" w:rsidRPr="001D439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96847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254C4" w14:textId="77777777" w:rsidR="00BE64D2" w:rsidRPr="00616BAF" w:rsidRDefault="00BE64D2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B7ACF66" w14:textId="77777777" w:rsidR="00BE64D2" w:rsidRDefault="00BE64D2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617360FB" w14:textId="77777777" w:rsidR="00BE64D2" w:rsidRPr="003B726B" w:rsidRDefault="00BE64D2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 pentru toate trenurile de mafă</w:t>
            </w:r>
          </w:p>
        </w:tc>
      </w:tr>
      <w:tr w:rsidR="00BE64D2" w14:paraId="45C61ADB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0265D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C98F9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56479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C2B88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Stupini -</w:t>
            </w:r>
          </w:p>
          <w:p w14:paraId="723ED55F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C9CF6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E8886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83999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178+800</w:t>
            </w:r>
          </w:p>
          <w:p w14:paraId="3E466FE9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179+300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00E02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6221E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3437A600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55E82451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provozoriu.</w:t>
            </w:r>
          </w:p>
        </w:tc>
      </w:tr>
      <w:tr w:rsidR="00BE64D2" w14:paraId="45A8F338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11ED2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84145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CCBE3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67272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Stupini – Bod și </w:t>
            </w:r>
          </w:p>
          <w:p w14:paraId="1DC154FD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1CE622AA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C8270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4E2C0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B8DFC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182+100</w:t>
            </w:r>
          </w:p>
          <w:p w14:paraId="6632B2CB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183+900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20311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C7D8A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</w:t>
            </w:r>
          </w:p>
        </w:tc>
      </w:tr>
      <w:tr w:rsidR="00BE64D2" w14:paraId="17E41C03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78E3F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8FE19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8DE9F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155ED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583A289B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4B566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22, 24 și 26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FE3E4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699DD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98CAD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69713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92E7FA8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și 6 abătute.</w:t>
            </w:r>
          </w:p>
        </w:tc>
      </w:tr>
      <w:tr w:rsidR="00BE64D2" w14:paraId="105A39A4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3599C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18A30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184+000</w:t>
            </w:r>
          </w:p>
          <w:p w14:paraId="22FF4F72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79391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502A2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Bod și linia 2 directă  și</w:t>
            </w:r>
          </w:p>
          <w:p w14:paraId="5442DC57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BC721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30870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7AD86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89279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7E68D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52548AB6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BE64D2" w14:paraId="0AEB636F" w14:textId="77777777" w:rsidTr="00E4222D">
        <w:trPr>
          <w:cantSplit/>
          <w:trHeight w:val="10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21407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74D5F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16502708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61894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9A1DC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34253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435FB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7B120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31BC0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C69CC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</w:t>
            </w:r>
          </w:p>
          <w:p w14:paraId="1D6370CE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BE64D2" w14:paraId="1A2EA02D" w14:textId="77777777" w:rsidTr="00E4222D">
        <w:trPr>
          <w:cantSplit/>
          <w:trHeight w:val="39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24F94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3815D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680C9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7921A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- Feldioara</w:t>
            </w:r>
          </w:p>
          <w:p w14:paraId="243CBA27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linia 3 directă </w:t>
            </w:r>
          </w:p>
          <w:p w14:paraId="48BE2151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0EE47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1E911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711C3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45611E7C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B612D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BC4EE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BE64D2" w14:paraId="3B243868" w14:textId="77777777" w:rsidTr="00E4222D">
        <w:trPr>
          <w:cantSplit/>
          <w:trHeight w:val="54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39D4B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5E98A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D1BD0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0DBBE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      </w:t>
            </w:r>
          </w:p>
          <w:p w14:paraId="2AAAF86B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8E607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C6D8D7B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16 - 18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99A1A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99901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FB917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C9F9D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E64D2" w14:paraId="75110827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4B69C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E6DCB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6C69B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E1B8C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</w:t>
            </w:r>
          </w:p>
          <w:p w14:paraId="5623B1A2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283B8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40AF4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4F5B5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  <w:p w14:paraId="3652C3AC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969B1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85FD3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E64D2" w14:paraId="55E85151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2AC97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3F067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A6733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5E9D1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 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7CC0B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BA906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01BBA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194+500</w:t>
            </w:r>
          </w:p>
          <w:p w14:paraId="23249287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198+900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60482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7C34B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 </w:t>
            </w:r>
          </w:p>
          <w:p w14:paraId="04CC0CCF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23141EA4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</w:t>
            </w:r>
            <w:r w:rsidRPr="009F1867">
              <w:rPr>
                <w:b/>
                <w:bCs/>
                <w:i/>
                <w:iCs/>
                <w:sz w:val="20"/>
                <w:szCs w:val="20"/>
                <w:lang w:val="ro-RO"/>
              </w:rPr>
              <w:t>și lipsă vizibilitate trecere la nivel km 194+630</w:t>
            </w:r>
          </w:p>
        </w:tc>
      </w:tr>
      <w:tr w:rsidR="00BE64D2" w14:paraId="515D2EA4" w14:textId="77777777" w:rsidTr="00E4222D">
        <w:trPr>
          <w:cantSplit/>
          <w:trHeight w:val="4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4852A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575F3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AAF03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8E7B9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</w:t>
            </w:r>
          </w:p>
          <w:p w14:paraId="753E71C1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EF93D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C8A61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57066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201+000</w:t>
            </w:r>
          </w:p>
          <w:p w14:paraId="0215C5A3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205+500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BA3C2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5FD08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3458E530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BE64D2" w14:paraId="049B93CF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31900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30386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ADC28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CD861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Apaţa</w:t>
            </w:r>
          </w:p>
          <w:p w14:paraId="1DC5BFCE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C0F03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4B8C360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1 - 7 </w:t>
            </w:r>
          </w:p>
          <w:p w14:paraId="4F2C192F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69CEFBB6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B5493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874FB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C7209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FAD99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din firul I în firul II.</w:t>
            </w:r>
          </w:p>
          <w:p w14:paraId="62237064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E64D2" w14:paraId="19177ED3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219C1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2EBBD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A7758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141F7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Apaţa - Augustin și </w:t>
            </w:r>
          </w:p>
          <w:p w14:paraId="6CCC4FC8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Augustin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DAE8E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E6404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FAC9E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211+600</w:t>
            </w:r>
          </w:p>
          <w:p w14:paraId="295E07F6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220+200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424B0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02FE1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E99B090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BE64D2" w14:paraId="75E0EE08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91788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87CB3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48CA9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4FA9F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Augustin </w:t>
            </w:r>
          </w:p>
          <w:p w14:paraId="7B6F8DAF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B704F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3303262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9AF79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D7A0B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FBD9C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9B355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2619D6C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5 - 8 abătute.</w:t>
            </w:r>
          </w:p>
        </w:tc>
      </w:tr>
      <w:tr w:rsidR="00BE64D2" w14:paraId="01EC1C97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892C8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3E663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A34BE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60928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Augustin </w:t>
            </w:r>
          </w:p>
          <w:p w14:paraId="504A1CD8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17817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8A8DA3A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/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8D509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19EAD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1159C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6D571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8272CBD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5 - 8 abătute.</w:t>
            </w:r>
          </w:p>
        </w:tc>
      </w:tr>
      <w:tr w:rsidR="00BE64D2" w14:paraId="621E25DE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17CBC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B14C2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34884CDD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993D2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8E1D0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Augustin – 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BD296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A9F27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89322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4EF12B7C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E0D5D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3700B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E64D2" w14:paraId="021D1958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FA79D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E1671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234+050</w:t>
            </w:r>
          </w:p>
          <w:p w14:paraId="14DFAFD1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234+150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89255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2A391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9BF9A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84D30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606E5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384EF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FCDDE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5019A007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provizoriu.</w:t>
            </w:r>
          </w:p>
        </w:tc>
      </w:tr>
      <w:tr w:rsidR="00BE64D2" w14:paraId="0D8A809C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1EE8E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9902A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C45D2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F435C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5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7F17F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76C85D24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A1D45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1CF30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6264C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824D9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E64D2" w14:paraId="5068FF39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4AA1B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E8196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E1EAD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B9BC0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6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30AD6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0BF397C6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24D37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8F8FE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50316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44286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E64D2" w14:paraId="6E16FCB4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400CD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FA32D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39BA3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68F16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7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C14C9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39A63C09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9F704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634CF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4D9AB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F413F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E64D2" w14:paraId="2C9E5F68" w14:textId="77777777" w:rsidTr="00E4222D">
        <w:trPr>
          <w:cantSplit/>
          <w:trHeight w:val="89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9781C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1813E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21B814C6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1B3F7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1E1E0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</w:t>
            </w:r>
          </w:p>
          <w:p w14:paraId="50230B5E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7E971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37B26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85E9D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04B25F9E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AD4D0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3140B" w14:textId="77777777" w:rsidR="00BE64D2" w:rsidRPr="0019324E" w:rsidRDefault="00BE64D2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5174B3BA" w14:textId="77777777" w:rsidR="00BE64D2" w:rsidRPr="000160B5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243+941.</w:t>
            </w:r>
          </w:p>
          <w:p w14:paraId="051FB639" w14:textId="77777777" w:rsidR="00BE64D2" w:rsidRPr="006B78FD" w:rsidRDefault="00BE64D2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58E67C51" w14:textId="77777777" w:rsidTr="00E4222D">
        <w:trPr>
          <w:cantSplit/>
          <w:trHeight w:val="51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EE32F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E6A14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8393D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8A6EF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37C91BE1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F66A6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15 </w:t>
            </w:r>
          </w:p>
          <w:p w14:paraId="5051B4F6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82638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F1EEB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1D86A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83972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4FF08336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8 abătute.</w:t>
            </w:r>
          </w:p>
        </w:tc>
      </w:tr>
      <w:tr w:rsidR="00BE64D2" w14:paraId="498DB61E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C1721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00F74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D8D0A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87F72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1ACDDE7B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 și 2 abătute,</w:t>
            </w:r>
          </w:p>
          <w:p w14:paraId="66DCD2A6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inclusiv peste sch. 23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A0C76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CE2C3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408CB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1FED6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9F5DD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2A9F9E1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DE3DC78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şi 2 abătute.</w:t>
            </w:r>
          </w:p>
        </w:tc>
      </w:tr>
      <w:tr w:rsidR="00BE64D2" w14:paraId="2AFFD886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08486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8EA8A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A6C27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3DA9A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03C615E6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2C4C3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9834D1F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2 - 8</w:t>
            </w:r>
          </w:p>
          <w:p w14:paraId="1D3287C3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368F1417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27E70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95E7D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AA60C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0DC85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0C8C312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50F03A77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II.</w:t>
            </w:r>
          </w:p>
        </w:tc>
      </w:tr>
      <w:tr w:rsidR="00BE64D2" w14:paraId="03ED4F15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258BC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2E5C9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6206A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67EE4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4F2EB862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47359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12 </w:t>
            </w:r>
          </w:p>
          <w:p w14:paraId="7EA9FECF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15777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54B44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56425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F9D69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76E680EF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5 - 8.</w:t>
            </w:r>
          </w:p>
        </w:tc>
      </w:tr>
      <w:tr w:rsidR="00BE64D2" w14:paraId="05567133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F8EA7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07516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88D5C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3B705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4D912849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360E5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 și 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90C01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E61E5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E7EBC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0C565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7AB17806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la liniile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6,7 și 8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.</w:t>
            </w:r>
          </w:p>
        </w:tc>
      </w:tr>
      <w:tr w:rsidR="00BE64D2" w14:paraId="24461A08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15E1C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434EF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F89B7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329F6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5C2DC591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  <w:p w14:paraId="63012789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3E56A722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6A091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A8CA8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2C26C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9AEB0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F3661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E64D2" w14:paraId="769F9913" w14:textId="77777777" w:rsidTr="00E4222D">
        <w:trPr>
          <w:cantSplit/>
          <w:trHeight w:val="4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162E0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AE72B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33483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261E8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5792AC5D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  <w:p w14:paraId="30EB56A2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4F675F70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53CAE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5B5C0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A7F16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A3DE5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537EE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E64D2" w14:paraId="14B63FC3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0523B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F83AA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280AEF9E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75897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E6AAE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0ABF562D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9C254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10362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B8B88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73D4E4CD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A8B2D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A1D2F" w14:textId="77777777" w:rsidR="00BE64D2" w:rsidRPr="0019324E" w:rsidRDefault="00BE64D2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005E53C4" w14:textId="77777777" w:rsidR="00BE64D2" w:rsidRPr="000160B5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245+050.</w:t>
            </w:r>
          </w:p>
          <w:p w14:paraId="3DC048D1" w14:textId="77777777" w:rsidR="00BE64D2" w:rsidRPr="005C2BB7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7F41C11E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8E8CB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77C21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251+100</w:t>
            </w:r>
          </w:p>
          <w:p w14:paraId="2DF1C34C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251+200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E1520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D304A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78923B2E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54BAC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4D7FC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E917F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0A2C2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0BC6E" w14:textId="77777777" w:rsidR="00BE64D2" w:rsidRPr="00DE4F3A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33D9742B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384A75E8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1B9A086B" w14:textId="77777777" w:rsidR="00BE64D2" w:rsidRPr="00DE4F3A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BE64D2" w14:paraId="6DCA4C89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A8A58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A21EA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252+400</w:t>
            </w:r>
          </w:p>
          <w:p w14:paraId="2EB406F2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B2BFC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3339E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45F022C5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și</w:t>
            </w:r>
          </w:p>
          <w:p w14:paraId="2872A866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st. Cața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319CF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20259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0FC9B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78BD8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CA686" w14:textId="77777777" w:rsidR="00BE64D2" w:rsidRPr="00DE4F3A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654D4057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5FAA2564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1D695ABA" w14:textId="77777777" w:rsidR="00BE64D2" w:rsidRPr="00DE4F3A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BE64D2" w14:paraId="15224EC4" w14:textId="77777777" w:rsidTr="00E4222D">
        <w:trPr>
          <w:cantSplit/>
          <w:trHeight w:val="56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7221A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3FC83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B08DA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F762D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Cața </w:t>
            </w:r>
          </w:p>
          <w:p w14:paraId="5505742A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6449A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29D84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19511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064EC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C90F7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E64D2" w14:paraId="0382EC63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47291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C1BD0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255+400</w:t>
            </w:r>
          </w:p>
          <w:p w14:paraId="6C63CD0E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257+400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E91C3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AD375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13BF25BE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7B5A1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F9F87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7E72B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C3065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94904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520F6447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3327C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49272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260+650</w:t>
            </w:r>
          </w:p>
          <w:p w14:paraId="1592D943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263+100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59B82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B9E99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11101B4B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3B934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4D921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AADA4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440B9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3D25F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75A6632" w14:textId="77777777" w:rsidR="00BE64D2" w:rsidRPr="00CB2A7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14:paraId="07FCD668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6E903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5DD2C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2CCF5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DA308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39041D15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C8ACA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55142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B1DC7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23C1A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87EFF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E64D2" w14:paraId="46C78C09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9F820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09AC6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E6BC9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9A6EE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6875D90B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46579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 </w:t>
            </w:r>
          </w:p>
          <w:p w14:paraId="05858AB5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6FA9F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9A0CB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A6F7B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36C18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276A738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6CF9D0AE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BE64D2" w14:paraId="76D925F4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4139A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0EF15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0E773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BF30E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Beia - </w:t>
            </w:r>
          </w:p>
          <w:p w14:paraId="22C8367B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Mureni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ED0B7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9F9FB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81BFA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273+700</w:t>
            </w:r>
          </w:p>
          <w:p w14:paraId="50562128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274+600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2E57C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A7362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 Fără inductori.</w:t>
            </w:r>
          </w:p>
        </w:tc>
      </w:tr>
      <w:tr w:rsidR="00BE64D2" w14:paraId="7ACADD4B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1FA0E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29AAB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452B6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5D99F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023A89DF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7F313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3C4E930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29348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8F784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C4BEE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9E685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71DD35EF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de pe firul I </w:t>
            </w:r>
          </w:p>
          <w:p w14:paraId="4E6B05D0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BE64D2" w14:paraId="6082BBB2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87331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7FCD7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B7601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B0384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6CF2C23B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24520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2FF2A17C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9E91E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0D9ED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50B26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99788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B17175F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0FE85E9F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BE64D2" w14:paraId="7515E37F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795E0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D6FAB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1BCEC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9A6B6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7F1D936B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D6117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12727484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12 - 16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CB888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0054F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8819E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13CAE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1E18E1D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4 abătută.</w:t>
            </w:r>
          </w:p>
        </w:tc>
      </w:tr>
      <w:tr w:rsidR="00BE64D2" w14:paraId="7C15DD45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56DCE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25C9E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7D8A3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ECABF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3D74B995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06BCF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2534C682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028B0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5E25F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A28DB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E4B4C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13B987A" w14:textId="77777777" w:rsidR="00BE64D2" w:rsidRPr="00D344C9" w:rsidRDefault="00BE64D2" w:rsidP="00FF6B4A">
            <w:pPr>
              <w:spacing w:before="40" w:line="276" w:lineRule="auto"/>
              <w:ind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Cu acces de pe firul I </w:t>
            </w:r>
          </w:p>
          <w:p w14:paraId="36552915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BE64D2" w14:paraId="58BB8567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6ADAE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1D1BD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81E4C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F0CE6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Mureni -</w:t>
            </w:r>
          </w:p>
          <w:p w14:paraId="617E8B60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5C814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977D1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64A85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284+300</w:t>
            </w:r>
          </w:p>
          <w:p w14:paraId="46658FA1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286+100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3FFFD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057FC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35FC5EE6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Variantă provizorie.</w:t>
            </w:r>
          </w:p>
          <w:p w14:paraId="2DD17D2A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Lucrări Coridor IV.</w:t>
            </w:r>
          </w:p>
        </w:tc>
      </w:tr>
      <w:tr w:rsidR="00BE64D2" w14:paraId="54B95385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9B5C2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E9831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13291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DC94F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0A401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36A09F11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7R - 5R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32DCF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147D9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E2E04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835A8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E1F3E94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FB097B9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la linia 319 </w:t>
            </w:r>
            <w:r w:rsidRPr="00643A5A">
              <w:rPr>
                <w:b/>
                <w:bCs/>
                <w:i/>
                <w:iCs/>
                <w:sz w:val="20"/>
                <w:lang w:val="ro-RO"/>
              </w:rPr>
              <w:t>Vânători - Odorhei.</w:t>
            </w:r>
          </w:p>
        </w:tc>
      </w:tr>
      <w:tr w:rsidR="00BE64D2" w14:paraId="7BC135AA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601D0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06301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2DA0F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429DF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Vânători</w:t>
            </w:r>
          </w:p>
          <w:p w14:paraId="3497213C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2D0BE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  <w:p w14:paraId="2C6EC99D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9558B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3703C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5BD95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6ECD9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F391400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linia 4 abătută. </w:t>
            </w:r>
          </w:p>
        </w:tc>
      </w:tr>
      <w:tr w:rsidR="00BE64D2" w14:paraId="1E6E2B75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4A9BA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01EDD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CB30A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D6DA8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 -</w:t>
            </w:r>
          </w:p>
          <w:p w14:paraId="1924BCDF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Albeşti Tîrnava și linia 3 directă </w:t>
            </w:r>
          </w:p>
          <w:p w14:paraId="316E6DA3" w14:textId="77777777" w:rsidR="00BE64D2" w:rsidRDefault="00BE64D2" w:rsidP="004712B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Albeşti Tîrnava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0C9A6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4D16E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320A2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288+300</w:t>
            </w:r>
          </w:p>
          <w:p w14:paraId="44D7BF1E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294+500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BBAB1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5D524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58EB2CD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BE64D2" w14:paraId="146FDE25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5D7D6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5E64A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06B8B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A71FD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  <w:p w14:paraId="2A33BD1F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Sighișoara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B094F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0D445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C3A39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297+700</w:t>
            </w:r>
          </w:p>
          <w:p w14:paraId="1D0290C6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299+200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8BD45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1C287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B90934E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BE64D2" w14:paraId="0EC9B035" w14:textId="77777777" w:rsidTr="00E4222D">
        <w:trPr>
          <w:cantSplit/>
          <w:trHeight w:val="35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9FDDF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D11FA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785FA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B9FDD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0240A52D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D5231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B16E709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A2ECE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29124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6F908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C716A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177AA40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6CB42AD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și 2</w:t>
            </w:r>
          </w:p>
        </w:tc>
      </w:tr>
      <w:tr w:rsidR="00BE64D2" w14:paraId="62846FBC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98E0F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BC71D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2926D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85935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2763189A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39753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7C11AA7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847CB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70964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02894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19B25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DD9AB11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călători.</w:t>
            </w:r>
          </w:p>
        </w:tc>
      </w:tr>
      <w:tr w:rsidR="00BE64D2" w14:paraId="6250C61F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F60DB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37812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1FB17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A962D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7EFFE747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89211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2E87901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70B9B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5170C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1E3C1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B2606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E0EA15B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marfă.</w:t>
            </w:r>
          </w:p>
        </w:tc>
      </w:tr>
      <w:tr w:rsidR="00BE64D2" w14:paraId="7853360B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D7797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1BE04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350FB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6897F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2E259E96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11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1A4F9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1562E569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staţie la macaz 39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7B7DA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4DD57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C46D1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5B590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E64D2" w14:paraId="7AE01731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D30F2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B6B96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0D3B31C3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0B845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9EBE8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5E3C1000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EBF58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F69AA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5584D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96EFE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3EB20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BE64D2" w14:paraId="1D52E10F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6BA93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051FA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59C9E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63E17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1938EE12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1E9CD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33F55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15BE6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488F4CFD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955DC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FAB7D" w14:textId="77777777" w:rsidR="00BE64D2" w:rsidRPr="00FF6B4A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BE64D2" w14:paraId="547D1A21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0BFAA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58D9D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683FF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29DCE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CF5AD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9C1D8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E46B2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411+700</w:t>
            </w:r>
          </w:p>
          <w:p w14:paraId="33BB0297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413+825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F324C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96679" w14:textId="77777777" w:rsidR="00BE64D2" w:rsidRPr="00FF6B4A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 Protecție lucrări în linia 4</w:t>
            </w:r>
          </w:p>
        </w:tc>
      </w:tr>
      <w:tr w:rsidR="00BE64D2" w14:paraId="5FCEC125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04C96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70636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411+750</w:t>
            </w:r>
          </w:p>
          <w:p w14:paraId="1E6618CA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413+825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1C8AF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CD079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Teiuș - Aiud, </w:t>
            </w:r>
            <w:r>
              <w:rPr>
                <w:b/>
                <w:bCs/>
                <w:sz w:val="20"/>
                <w:lang w:val="ro-RO"/>
              </w:rPr>
              <w:br/>
              <w:t xml:space="preserve">linia 4 directă Aiud </w:t>
            </w:r>
            <w:r>
              <w:rPr>
                <w:b/>
                <w:bCs/>
                <w:sz w:val="20"/>
                <w:lang w:val="ro-RO"/>
              </w:rPr>
              <w:br/>
              <w:t>și 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65ED6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13060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9BDCC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31CAA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F92C8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E64D2" w14:paraId="53FA60AF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49504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57580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96812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A59B2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FF5BA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  <w:r>
              <w:rPr>
                <w:b/>
                <w:bCs/>
                <w:sz w:val="20"/>
                <w:lang w:val="ro-RO"/>
              </w:rPr>
              <w:br/>
              <w:t>1-5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2C845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9E7E5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1F417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DDD2A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E64D2" w14:paraId="6B78C49A" w14:textId="77777777" w:rsidTr="00E4222D">
        <w:trPr>
          <w:cantSplit/>
          <w:trHeight w:val="3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BFDE7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86913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3D5CB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DA90E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138B75E6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6BD1D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1701E318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1D63A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445FD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DC95C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2AF14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393783F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9 şi 10.</w:t>
            </w:r>
          </w:p>
        </w:tc>
      </w:tr>
      <w:tr w:rsidR="00BE64D2" w14:paraId="486C0763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B3F3C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59ADE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307B8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C0C37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469D62D0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48E52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134A194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 /  17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770AD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A6261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D12A8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194B1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7B22617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2 abătută.</w:t>
            </w:r>
          </w:p>
        </w:tc>
      </w:tr>
      <w:tr w:rsidR="00BE64D2" w14:paraId="2072B10E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4424B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03593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  <w:p w14:paraId="68242BD4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265A4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2278F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  <w:p w14:paraId="60E470C3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6E48C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AA46E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2D411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E94A7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9838B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</w:p>
          <w:p w14:paraId="5F2819CD" w14:textId="77777777" w:rsidR="00BE64D2" w:rsidRPr="00F10273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10273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BE64D2" w14:paraId="7E40441C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F3462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98CAF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417+141</w:t>
            </w:r>
          </w:p>
          <w:p w14:paraId="46E703CB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96401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E4B5C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DEFD2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63E9B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C88C4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7937B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1AC13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57233F4D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BE64D2" w14:paraId="58950855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1EFE5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CD246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B961C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A7003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 Unirea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7F3A3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A982B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C8F4D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425+640</w:t>
            </w:r>
          </w:p>
          <w:p w14:paraId="5A82431B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527+317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53D3F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B7CF2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 Protecție lucrări în linia 3</w:t>
            </w:r>
          </w:p>
        </w:tc>
      </w:tr>
      <w:tr w:rsidR="00BE64D2" w14:paraId="30B5F3BF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D9C76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8572C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425+650</w:t>
            </w:r>
          </w:p>
          <w:p w14:paraId="50D519EF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427+300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0D5B2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2C869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 și linia 3 directă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F2735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FE589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584F8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B13E2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68D42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E64D2" w14:paraId="00BBF146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4A6E6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3AE73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87D5F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E6845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51C31933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A9637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F5189E8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 / 5A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45F86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17424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16876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15978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522524C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5 abătută.</w:t>
            </w:r>
          </w:p>
        </w:tc>
      </w:tr>
      <w:tr w:rsidR="00BE64D2" w14:paraId="7E099120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3BEBB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8DD89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7884A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46F94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Unirea</w:t>
            </w:r>
          </w:p>
          <w:p w14:paraId="15E93B70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9F3C8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A0D0F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3C447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DAABD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BF16C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E64D2" w14:paraId="0DFF2E7A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1711C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D1C02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  <w:p w14:paraId="05985498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433+160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1F2DB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E98C5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  <w:p w14:paraId="253795E9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EC50A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9EFB7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E2C93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0EF3A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64628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4AE4E50" w14:textId="77777777" w:rsidR="00BE64D2" w:rsidRPr="00056F61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056F61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BE64D2" w14:paraId="1E277FB6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6C8E1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508F3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5285F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A9309" w14:textId="77777777" w:rsidR="00BE64D2" w:rsidRDefault="00BE64D2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Unirea -</w:t>
            </w:r>
          </w:p>
          <w:p w14:paraId="53F7A7E5" w14:textId="77777777" w:rsidR="00BE64D2" w:rsidRDefault="00BE64D2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0DE1F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6349C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D2D5A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431+940</w:t>
            </w:r>
          </w:p>
          <w:p w14:paraId="04E17FA9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432+750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B1F14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4344F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BE64D2" w14:paraId="18860D99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B27C1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111A0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DDA01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118A7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281BA04D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17773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2B04993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35B3A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F9D35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ECBA0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69D01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9A20E13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902B929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și 8.</w:t>
            </w:r>
          </w:p>
        </w:tc>
      </w:tr>
      <w:tr w:rsidR="00BE64D2" w14:paraId="73AFEC80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466CB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86D23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FA711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8F85C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Războieni - </w:t>
            </w:r>
          </w:p>
          <w:p w14:paraId="120CE2AD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Călărași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0C710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17DD8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57074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434+050</w:t>
            </w:r>
          </w:p>
          <w:p w14:paraId="6FB7F9B1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435+600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2ED30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24E3D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300411F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0BCEF644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și terasament - lucrări în </w:t>
            </w:r>
          </w:p>
          <w:p w14:paraId="1DCA446E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firul I.</w:t>
            </w:r>
          </w:p>
        </w:tc>
      </w:tr>
      <w:tr w:rsidR="00BE64D2" w14:paraId="1A9F1ED0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0E1B6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FDCA9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0F531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B42AE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Călăraşi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9B393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AE83D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C6433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CABB4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3F48E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</w:t>
            </w:r>
          </w:p>
          <w:p w14:paraId="5B59AF18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la linia 2 Cap Y. </w:t>
            </w:r>
          </w:p>
        </w:tc>
      </w:tr>
      <w:tr w:rsidR="00BE64D2" w14:paraId="2692EF2F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DC509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CE24E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2A3BA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FE4CB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Călăraşi Turda – </w:t>
            </w:r>
          </w:p>
          <w:p w14:paraId="2F7931DD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AB756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84618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5D71F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448+500</w:t>
            </w:r>
          </w:p>
          <w:p w14:paraId="101A6FEB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451ED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 /50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7DCD9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50 km/h -  Protectie muncitori intre orele</w:t>
            </w:r>
          </w:p>
          <w:p w14:paraId="69B02BF3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7.00-19.00</w:t>
            </w:r>
          </w:p>
        </w:tc>
      </w:tr>
      <w:tr w:rsidR="00BE64D2" w14:paraId="720F5238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E92BF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09DD3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38BFC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DFE6B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5366075E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57958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A7CD06D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4CCED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66628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9E001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3472C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41EE67C2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Turda. </w:t>
            </w:r>
          </w:p>
        </w:tc>
      </w:tr>
      <w:tr w:rsidR="00BE64D2" w14:paraId="0D1483D5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218E4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1C80F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4AA22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FCD85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6F2C21D5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AE344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D56FC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ECCA0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CF01D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46826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3DFC2497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Turda.</w:t>
            </w:r>
          </w:p>
        </w:tc>
      </w:tr>
      <w:tr w:rsidR="00BE64D2" w14:paraId="011F5DF5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24716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E067C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BA7AD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C6F84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EE25C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37 / 41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EC13B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7DE29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289AF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8E0A8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5 - 9.</w:t>
            </w:r>
          </w:p>
        </w:tc>
      </w:tr>
      <w:tr w:rsidR="00BE64D2" w14:paraId="05E86857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43A13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4BBFA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C3955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02308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CC9BD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2C143DB7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/ 33</w:t>
            </w:r>
          </w:p>
          <w:p w14:paraId="1F90583E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7F96164A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3BE217EF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49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CF9D2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8F0DD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D269F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FA7E2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E64D2" w14:paraId="03B22380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77FE9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2F13A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D00E8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89F05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4BB95B62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38CE7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3A714CA4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 și 53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5F770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23E95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7AB20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CD208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7 - 10.</w:t>
            </w:r>
          </w:p>
        </w:tc>
      </w:tr>
      <w:tr w:rsidR="00BE64D2" w14:paraId="563C850C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88785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3D59F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6F6EC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BA47D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3F820057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6 și 7 </w:t>
            </w:r>
          </w:p>
          <w:p w14:paraId="7953D488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D6636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6E262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7AF5B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F032A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91237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E64D2" w14:paraId="79D62A88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8F89F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6CEBE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626EB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FBB52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20A3C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 12-18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F8AA5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6B688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54A09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611D1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E64D2" w14:paraId="1EF1C3B1" w14:textId="77777777" w:rsidTr="00E4222D">
        <w:trPr>
          <w:cantSplit/>
          <w:trHeight w:val="5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A98AC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FBC4E" w14:textId="77777777" w:rsidR="00BE64D2" w:rsidRDefault="00BE64D2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7AA32" w14:textId="77777777" w:rsidR="00BE64D2" w:rsidRDefault="00BE64D2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8F9F0" w14:textId="77777777" w:rsidR="00BE64D2" w:rsidRDefault="00BE64D2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Câmpia Turzii – </w:t>
            </w:r>
          </w:p>
          <w:p w14:paraId="30092163" w14:textId="77777777" w:rsidR="00BE64D2" w:rsidRDefault="00BE64D2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Hm Valea Florilor (cuprinde linia III </w:t>
            </w:r>
          </w:p>
          <w:p w14:paraId="6952AB74" w14:textId="77777777" w:rsidR="00BE64D2" w:rsidRDefault="00BE64D2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  și linia II Valea Florilor)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86ED6" w14:textId="77777777" w:rsidR="00BE64D2" w:rsidRDefault="00BE64D2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0DE96" w14:textId="77777777" w:rsidR="00BE64D2" w:rsidRDefault="00BE64D2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7E7F9" w14:textId="77777777" w:rsidR="00BE64D2" w:rsidRDefault="00BE64D2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  <w:p w14:paraId="39CB203C" w14:textId="77777777" w:rsidR="00BE64D2" w:rsidRDefault="00BE64D2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465+737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08366" w14:textId="77777777" w:rsidR="00BE64D2" w:rsidRDefault="00BE64D2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DC595" w14:textId="77777777" w:rsidR="00BE64D2" w:rsidRDefault="00BE64D2" w:rsidP="009035DB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E64D2" w14:paraId="409F182F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D199E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CA4B5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77338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BFF69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Florilor</w:t>
            </w:r>
          </w:p>
          <w:p w14:paraId="212257B5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B7832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EEDE8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9ABA8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B25B8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2EDF1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E64D2" w14:paraId="236AD836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F908D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94404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474+400</w:t>
            </w:r>
          </w:p>
          <w:p w14:paraId="678342A4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474+750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06AB7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ABFDA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Boju - Tunel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EF213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9A1AF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CAE3B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510C8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1B287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E64D2" w14:paraId="1098DAA6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54A23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9F53B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1D471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FBE21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Cojocna</w:t>
            </w:r>
          </w:p>
          <w:p w14:paraId="489DD1FA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D436D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6B60A41B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13</w:t>
            </w:r>
          </w:p>
          <w:p w14:paraId="75849525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vârf sch.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A97A9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92BE7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5F9FC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413CF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E64D2" w14:paraId="67E0E3E7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8BBE4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CEC67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5E557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BFDBF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23245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F6F84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5D2C7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18C3DC22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0D4E7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45F82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E64D2" w14:paraId="7DCC392F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4016A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719F1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717B3BF7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87808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183C8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93DF7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AE9F3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DE91E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4F592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DBB6F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E64D2" w14:paraId="6A1F4508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AB231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2CDDA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488+600</w:t>
            </w:r>
          </w:p>
          <w:p w14:paraId="32B00C0C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AF8E9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BC03C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  <w:r>
              <w:rPr>
                <w:b/>
                <w:bCs/>
                <w:sz w:val="20"/>
                <w:lang w:val="ro-RO"/>
              </w:rPr>
              <w:t xml:space="preserve"> – Parcurs 1 (călcâi R7 și </w:t>
            </w:r>
          </w:p>
          <w:p w14:paraId="64CAA379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  <w:r>
              <w:rPr>
                <w:b/>
                <w:bCs/>
                <w:sz w:val="20"/>
                <w:lang w:val="ro-RO"/>
              </w:rPr>
              <w:t>)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E4574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B4D94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C09D2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19C3A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315DE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RV protecție muncitori între orele 07.00 – 18.00.</w:t>
            </w:r>
          </w:p>
          <w:p w14:paraId="1DDAB35A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E64D2" w14:paraId="3717193A" w14:textId="77777777" w:rsidTr="00E4222D">
        <w:trPr>
          <w:cantSplit/>
          <w:trHeight w:val="39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82CBB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8E031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DA4F9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EB0F6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7924E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călcâi</w:t>
            </w:r>
          </w:p>
          <w:p w14:paraId="7FD47201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14268EFF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24 / 26 și </w:t>
            </w:r>
          </w:p>
          <w:p w14:paraId="26487F37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 489+700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52BC2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C95F4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1A1BD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678F3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circulația la </w:t>
            </w:r>
          </w:p>
          <w:p w14:paraId="187AB8FA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linia 1.</w:t>
            </w:r>
          </w:p>
        </w:tc>
      </w:tr>
      <w:tr w:rsidR="00BE64D2" w14:paraId="6A214DFB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F87B6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60917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78521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B31A8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Apahida -</w:t>
            </w:r>
          </w:p>
          <w:p w14:paraId="293CDEBD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Cluj Napoca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9B0EF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5841D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A045C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490+600</w:t>
            </w:r>
          </w:p>
          <w:p w14:paraId="58B5FD43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1DAE4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737B8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E64D2" w14:paraId="1F5908C5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9829C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447C7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495+307</w:t>
            </w:r>
          </w:p>
          <w:p w14:paraId="3FD28478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501+929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0CE02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BD11C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 Cluj Napoca Est Ax St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1E35C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BFF23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7BCD3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3E60E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DAD95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E64D2" w14:paraId="6FA91C9F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226AA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20AF9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498+100</w:t>
            </w:r>
          </w:p>
          <w:p w14:paraId="2DEBA350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498+150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4F806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BCE5A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Cluj Napoca Est -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83A2C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C7DE8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6F18A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D272D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4E6DA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E64D2" w14:paraId="26E5F037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C0163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E1618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27C78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DFB0F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Cluj Napoca Est -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544C4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BF6A3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1801D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499+350</w:t>
            </w:r>
          </w:p>
          <w:p w14:paraId="292CBB84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501+121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28EC5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BF0E9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BE64D2" w14:paraId="5486EF2F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D3217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77A77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20677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ED7F9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05601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A004971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E4F29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FD34E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A1107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C3481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E64D2" w14:paraId="19BA3364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2D25D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D1007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CB901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23ABF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  <w:p w14:paraId="2D2493FE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E529C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4149F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7EB9B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67CF7" w14:textId="77777777" w:rsidR="00BE64D2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4D989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E64D2" w14:paraId="1497561D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235E8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AD00F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CB3EE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F7B31" w14:textId="77777777" w:rsidR="00BE64D2" w:rsidRDefault="00BE64D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5D672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18, 28, 76, diag. </w:t>
            </w:r>
          </w:p>
          <w:p w14:paraId="7DF0D6D6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18 - 28 și </w:t>
            </w:r>
          </w:p>
          <w:p w14:paraId="1B6EC0A9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02E1E30C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linie cuprin-să </w:t>
            </w:r>
          </w:p>
          <w:p w14:paraId="2ECFFA0F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18 și vârf sch. 200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8DBDA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73932" w14:textId="77777777" w:rsidR="00BE64D2" w:rsidRDefault="00BE64D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A2EDF" w14:textId="77777777" w:rsidR="00BE64D2" w:rsidRPr="00600D25" w:rsidRDefault="00BE64D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4F6A8" w14:textId="77777777" w:rsidR="00BE64D2" w:rsidRPr="00D344C9" w:rsidRDefault="00BE64D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E64D2" w14:paraId="6E5FB3CB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F4A2A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CE682" w14:textId="77777777" w:rsidR="00BE64D2" w:rsidRDefault="00BE64D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3B404" w14:textId="77777777" w:rsidR="00BE64D2" w:rsidRPr="00600D25" w:rsidRDefault="00BE64D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DA611" w14:textId="77777777" w:rsidR="00BE64D2" w:rsidRDefault="00BE64D2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Cluj Napoca, </w:t>
            </w:r>
          </w:p>
          <w:p w14:paraId="13789EE3" w14:textId="77777777" w:rsidR="00BE64D2" w:rsidRDefault="00BE64D2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43399" w14:textId="77777777" w:rsidR="00BE64D2" w:rsidRDefault="00BE64D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25EC32D9" w14:textId="77777777" w:rsidR="00BE64D2" w:rsidRDefault="00BE64D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cuprin-să </w:t>
            </w:r>
          </w:p>
          <w:p w14:paraId="7167867F" w14:textId="77777777" w:rsidR="00BE64D2" w:rsidRDefault="00BE64D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2B9FA3E9" w14:textId="77777777" w:rsidR="00BE64D2" w:rsidRDefault="00BE64D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265FD92B" w14:textId="77777777" w:rsidR="00BE64D2" w:rsidRDefault="00BE64D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32/34</w:t>
            </w:r>
          </w:p>
          <w:p w14:paraId="461B10F3" w14:textId="77777777" w:rsidR="00BE64D2" w:rsidRDefault="00BE64D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17661B50" w14:textId="77777777" w:rsidR="00BE64D2" w:rsidRDefault="00BE64D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R28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28828" w14:textId="77777777" w:rsidR="00BE64D2" w:rsidRDefault="00BE64D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E33F0" w14:textId="77777777" w:rsidR="00BE64D2" w:rsidRDefault="00BE64D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B23A7" w14:textId="77777777" w:rsidR="00BE64D2" w:rsidRPr="00600D25" w:rsidRDefault="00BE64D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3909D" w14:textId="77777777" w:rsidR="00BE64D2" w:rsidRDefault="00BE64D2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E64D2" w14:paraId="1E5FCAF2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16E00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5EE8F" w14:textId="77777777" w:rsidR="00BE64D2" w:rsidRDefault="00BE64D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DC7C2" w14:textId="77777777" w:rsidR="00BE64D2" w:rsidRPr="00600D25" w:rsidRDefault="00BE64D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50EDB" w14:textId="77777777" w:rsidR="00BE64D2" w:rsidRDefault="00BE64D2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Aleşd </w:t>
            </w:r>
          </w:p>
          <w:p w14:paraId="74F7B5EE" w14:textId="77777777" w:rsidR="00BE64D2" w:rsidRDefault="00BE64D2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5, 6 și 7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B6B83" w14:textId="77777777" w:rsidR="00BE64D2" w:rsidRDefault="00BE64D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86AC3" w14:textId="77777777" w:rsidR="00BE64D2" w:rsidRDefault="00BE64D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4A370" w14:textId="77777777" w:rsidR="00BE64D2" w:rsidRDefault="00BE64D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EEF68" w14:textId="77777777" w:rsidR="00BE64D2" w:rsidRPr="00600D25" w:rsidRDefault="00BE64D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33BF4" w14:textId="77777777" w:rsidR="00BE64D2" w:rsidRDefault="00BE64D2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E64D2" w14:paraId="16E0270D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96E71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EDEAA" w14:textId="77777777" w:rsidR="00BE64D2" w:rsidRDefault="00BE64D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0CBAA" w14:textId="77777777" w:rsidR="00BE64D2" w:rsidRPr="00600D25" w:rsidRDefault="00BE64D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22387" w14:textId="77777777" w:rsidR="00BE64D2" w:rsidRDefault="00BE64D2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Aleşd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9EC08" w14:textId="77777777" w:rsidR="00BE64D2" w:rsidRDefault="00BE64D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F10974B" w14:textId="77777777" w:rsidR="00BE64D2" w:rsidRDefault="00BE64D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 </w:t>
            </w:r>
          </w:p>
          <w:p w14:paraId="7A88EE69" w14:textId="77777777" w:rsidR="00BE64D2" w:rsidRDefault="00BE64D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24 - 30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F2E00" w14:textId="77777777" w:rsidR="00BE64D2" w:rsidRDefault="00BE64D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49995" w14:textId="77777777" w:rsidR="00BE64D2" w:rsidRDefault="00BE64D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4AC0B" w14:textId="77777777" w:rsidR="00BE64D2" w:rsidRPr="00600D25" w:rsidRDefault="00BE64D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8DD57" w14:textId="77777777" w:rsidR="00BE64D2" w:rsidRDefault="00BE64D2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liinile 5 – 7 Cap Y.</w:t>
            </w:r>
          </w:p>
        </w:tc>
      </w:tr>
      <w:tr w:rsidR="00BE64D2" w14:paraId="1FA9E9A1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6EC66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7D441" w14:textId="77777777" w:rsidR="00BE64D2" w:rsidRDefault="00BE64D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622+468</w:t>
            </w:r>
          </w:p>
          <w:p w14:paraId="77C69B39" w14:textId="77777777" w:rsidR="00BE64D2" w:rsidRDefault="00BE64D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622+568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DE334" w14:textId="77777777" w:rsidR="00BE64D2" w:rsidRPr="00600D25" w:rsidRDefault="00BE64D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2015A" w14:textId="77777777" w:rsidR="00BE64D2" w:rsidRDefault="00BE64D2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Aleşd-</w:t>
            </w:r>
          </w:p>
          <w:p w14:paraId="5D3AD420" w14:textId="77777777" w:rsidR="00BE64D2" w:rsidRDefault="00BE64D2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8C856" w14:textId="77777777" w:rsidR="00BE64D2" w:rsidRDefault="00BE64D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A569E" w14:textId="77777777" w:rsidR="00BE64D2" w:rsidRDefault="00BE64D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9E142" w14:textId="77777777" w:rsidR="00BE64D2" w:rsidRDefault="00BE64D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39677" w14:textId="77777777" w:rsidR="00BE64D2" w:rsidRDefault="00BE64D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025E1" w14:textId="77777777" w:rsidR="00BE64D2" w:rsidRDefault="00BE64D2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E64D2" w14:paraId="0FE60E7F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48481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C197D" w14:textId="77777777" w:rsidR="00BE64D2" w:rsidRDefault="00BE64D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A94F9" w14:textId="77777777" w:rsidR="00BE64D2" w:rsidRDefault="00BE64D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1CFA7" w14:textId="77777777" w:rsidR="00BE64D2" w:rsidRDefault="00BE64D2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 linia 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8002D" w14:textId="77777777" w:rsidR="00BE64D2" w:rsidRDefault="00BE64D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B9545" w14:textId="77777777" w:rsidR="00BE64D2" w:rsidRDefault="00BE64D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A2027" w14:textId="77777777" w:rsidR="00BE64D2" w:rsidRDefault="00BE64D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058D3" w14:textId="77777777" w:rsidR="00BE64D2" w:rsidRDefault="00BE64D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C7CA1" w14:textId="77777777" w:rsidR="00BE64D2" w:rsidRDefault="00BE64D2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E64D2" w14:paraId="371B9551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6E818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29EE8" w14:textId="77777777" w:rsidR="00BE64D2" w:rsidRDefault="00BE64D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72157" w14:textId="77777777" w:rsidR="00BE64D2" w:rsidRDefault="00BE64D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6F892" w14:textId="77777777" w:rsidR="00BE64D2" w:rsidRDefault="00BE64D2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ADD71" w14:textId="77777777" w:rsidR="00BE64D2" w:rsidRDefault="00BE64D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11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E212D" w14:textId="77777777" w:rsidR="00BE64D2" w:rsidRDefault="00BE64D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B8F31" w14:textId="77777777" w:rsidR="00BE64D2" w:rsidRDefault="00BE64D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12E75" w14:textId="77777777" w:rsidR="00BE64D2" w:rsidRDefault="00BE64D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0084F" w14:textId="77777777" w:rsidR="00BE64D2" w:rsidRDefault="00BE64D2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 xml:space="preserve"> la liinile 1 și 2 Cap X. Nesemnalizată pe teren.</w:t>
            </w:r>
          </w:p>
        </w:tc>
      </w:tr>
      <w:tr w:rsidR="00BE64D2" w14:paraId="22B17A1D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C1D5E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F69ED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F8D94" w14:textId="77777777" w:rsidR="00BE64D2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73091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F27A8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14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130F8" w14:textId="77777777" w:rsidR="00BE64D2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08B3D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A616E" w14:textId="77777777" w:rsidR="00BE64D2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86A43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 xml:space="preserve"> la linia  2 Cap Y. Nesemnalizată pe teren.</w:t>
            </w:r>
          </w:p>
        </w:tc>
      </w:tr>
      <w:tr w:rsidR="00BE64D2" w14:paraId="127319EB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6620F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CA3C7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633+700</w:t>
            </w:r>
          </w:p>
          <w:p w14:paraId="56F3EA53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1549B" w14:textId="77777777" w:rsidR="00BE64D2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7B213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1C074EBB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42EE1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74A80" w14:textId="77777777" w:rsidR="00BE64D2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1E566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A25D0" w14:textId="77777777" w:rsidR="00BE64D2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97967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E64D2" w14:paraId="7BA5EB6E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61A5F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E8BB9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636+190</w:t>
            </w:r>
          </w:p>
          <w:p w14:paraId="63E3108C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636+290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EAA9F" w14:textId="77777777" w:rsidR="00BE64D2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44E7B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5DA3B1C7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80B1D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F3FFC" w14:textId="77777777" w:rsidR="00BE64D2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6887B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E99AC" w14:textId="77777777" w:rsidR="00BE64D2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A1DCD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BE64D2" w14:paraId="56F1B404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5D060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7BEA1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638+000</w:t>
            </w:r>
          </w:p>
          <w:p w14:paraId="0D38F278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AA01C" w14:textId="77777777" w:rsidR="00BE64D2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D4D0D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73A1E7BA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3BC17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37907" w14:textId="77777777" w:rsidR="00BE64D2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6BDA2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5E39D" w14:textId="77777777" w:rsidR="00BE64D2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9F03B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BE64D2" w14:paraId="51FD6FD7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3DA38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744DF" w14:textId="77777777" w:rsidR="00BE64D2" w:rsidRDefault="00BE64D2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A177F" w14:textId="77777777" w:rsidR="00BE64D2" w:rsidRDefault="00BE64D2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43FFA" w14:textId="77777777" w:rsidR="00BE64D2" w:rsidRDefault="00BE64D2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70F53" w14:textId="77777777" w:rsidR="00BE64D2" w:rsidRDefault="00BE64D2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38ACB" w14:textId="77777777" w:rsidR="00BE64D2" w:rsidRDefault="00BE64D2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04498" w14:textId="77777777" w:rsidR="00BE64D2" w:rsidRDefault="00BE64D2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644+700</w:t>
            </w:r>
          </w:p>
          <w:p w14:paraId="02645390" w14:textId="77777777" w:rsidR="00BE64D2" w:rsidRDefault="00BE64D2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645+050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674B5" w14:textId="77777777" w:rsidR="00BE64D2" w:rsidRDefault="00BE64D2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822D6" w14:textId="77777777" w:rsidR="00BE64D2" w:rsidRDefault="00BE64D2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E64D2" w14:paraId="5A455797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86DF1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E5A10" w14:textId="77777777" w:rsidR="00BE64D2" w:rsidRDefault="00BE64D2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21BC3" w14:textId="77777777" w:rsidR="00BE64D2" w:rsidRDefault="00BE64D2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FF3AA" w14:textId="77777777" w:rsidR="00BE64D2" w:rsidRDefault="00BE64D2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-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382D8" w14:textId="77777777" w:rsidR="00BE64D2" w:rsidRDefault="00BE64D2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F7A41" w14:textId="77777777" w:rsidR="00BE64D2" w:rsidRDefault="00BE64D2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1C4BD" w14:textId="77777777" w:rsidR="00BE64D2" w:rsidRDefault="00BE64D2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647+700</w:t>
            </w:r>
          </w:p>
          <w:p w14:paraId="5775582E" w14:textId="77777777" w:rsidR="00BE64D2" w:rsidRDefault="00BE64D2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647+800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4CE87" w14:textId="77777777" w:rsidR="00BE64D2" w:rsidRDefault="00BE64D2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3E782" w14:textId="77777777" w:rsidR="00BE64D2" w:rsidRDefault="00BE64D2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E64D2" w14:paraId="78013194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E353E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D48E4" w14:textId="77777777" w:rsidR="00BE64D2" w:rsidRDefault="00BE64D2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2239A" w14:textId="77777777" w:rsidR="00BE64D2" w:rsidRDefault="00BE64D2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C9D70" w14:textId="77777777" w:rsidR="00BE64D2" w:rsidRDefault="00BE64D2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0D15D" w14:textId="77777777" w:rsidR="00BE64D2" w:rsidRDefault="00BE64D2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CCA69" w14:textId="77777777" w:rsidR="00BE64D2" w:rsidRDefault="00BE64D2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DC7BA" w14:textId="77777777" w:rsidR="00BE64D2" w:rsidRDefault="00BE64D2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649+550</w:t>
            </w:r>
          </w:p>
          <w:p w14:paraId="58842381" w14:textId="77777777" w:rsidR="00BE64D2" w:rsidRDefault="00BE64D2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2EC4B" w14:textId="77777777" w:rsidR="00BE64D2" w:rsidRDefault="00BE64D2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FF0AE" w14:textId="77777777" w:rsidR="00BE64D2" w:rsidRDefault="00BE64D2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BE64D2" w14:paraId="1609C076" w14:textId="77777777" w:rsidTr="00E4222D">
        <w:trPr>
          <w:cantSplit/>
          <w:trHeight w:val="72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7E9F5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74B1F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9CC6A" w14:textId="77777777" w:rsidR="00BE64D2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3C46B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30267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7B8018D5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/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5A766" w14:textId="77777777" w:rsidR="00BE64D2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3F65C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ED61A" w14:textId="77777777" w:rsidR="00BE64D2" w:rsidRPr="00600D25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88380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4 - 7 Tranzit Cap X.</w:t>
            </w:r>
          </w:p>
        </w:tc>
      </w:tr>
      <w:tr w:rsidR="00BE64D2" w14:paraId="3DFB1F2A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92532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496BA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733D0" w14:textId="77777777" w:rsidR="00BE64D2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B8F06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AB890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AA74EEC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/ 13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B68B5" w14:textId="77777777" w:rsidR="00BE64D2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CD1B4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5BA15" w14:textId="77777777" w:rsidR="00BE64D2" w:rsidRPr="00600D25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0B3B6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4 - 7 Tranzit Cap X.</w:t>
            </w:r>
          </w:p>
        </w:tc>
      </w:tr>
      <w:tr w:rsidR="00BE64D2" w14:paraId="560E570E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76420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8FF9B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2D14D" w14:textId="77777777" w:rsidR="00BE64D2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43157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Oradea Est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5C38C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BD61C" w14:textId="77777777" w:rsidR="00BE64D2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1BA94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F8168" w14:textId="77777777" w:rsidR="00BE64D2" w:rsidRPr="00600D25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42AC0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0988FBE4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la liniile 4 - 7 Tranzit </w:t>
            </w:r>
          </w:p>
          <w:p w14:paraId="67342222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Cap Y.</w:t>
            </w:r>
          </w:p>
        </w:tc>
      </w:tr>
      <w:tr w:rsidR="00BE64D2" w14:paraId="08C50ADD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E92B8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F867E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76E1C" w14:textId="77777777" w:rsidR="00BE64D2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7F5F3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Oradea Est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33396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EBFD6" w14:textId="77777777" w:rsidR="00BE64D2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22D03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5B5BD" w14:textId="77777777" w:rsidR="00BE64D2" w:rsidRPr="00600D25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9F1D8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491FD1AC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la liniile 4 - 7 Tranzit </w:t>
            </w:r>
          </w:p>
          <w:p w14:paraId="64BB8408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Cap Y.</w:t>
            </w:r>
          </w:p>
        </w:tc>
      </w:tr>
      <w:tr w:rsidR="00BE64D2" w14:paraId="2A9BCDCA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E7F9A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1FD15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6C2B4" w14:textId="77777777" w:rsidR="00BE64D2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85672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Oradea Est </w:t>
            </w:r>
          </w:p>
          <w:p w14:paraId="57093233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79FC1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85EB1" w14:textId="77777777" w:rsidR="00BE64D2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59340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EEE1D" w14:textId="77777777" w:rsidR="00BE64D2" w:rsidRPr="00600D25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1D602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5T - 7T Oradea Est Cap Y.</w:t>
            </w:r>
          </w:p>
        </w:tc>
      </w:tr>
      <w:tr w:rsidR="00BE64D2" w14:paraId="175B0E20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287AA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B50F6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  <w:p w14:paraId="3AADBCCB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07FE7" w14:textId="77777777" w:rsidR="00BE64D2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797AE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Oradea Est - Oradea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2FB74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553C0" w14:textId="77777777" w:rsidR="00BE64D2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AD8F2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651+950</w:t>
            </w:r>
          </w:p>
          <w:p w14:paraId="6D31A0D7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44BA6" w14:textId="77777777" w:rsidR="00BE64D2" w:rsidRPr="00600D25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6D660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E64D2" w14:paraId="74B58E4C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98ECF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862FC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A1179" w14:textId="77777777" w:rsidR="00BE64D2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D2413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78CDD3ED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821F0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AAAF5" w14:textId="77777777" w:rsidR="00BE64D2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D70BD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AE689" w14:textId="77777777" w:rsidR="00BE64D2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B1AEA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3 A, 4 A, 7 A, 1 B, </w:t>
            </w:r>
          </w:p>
          <w:p w14:paraId="7DA47AAA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2 B, 3 B,  Cap Y.</w:t>
            </w:r>
          </w:p>
          <w:p w14:paraId="2A02CF1C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8D028AF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BE64D2" w14:paraId="628CCFC0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0F9CF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C7250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A2122" w14:textId="77777777" w:rsidR="00BE64D2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5E66C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4755AB9B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52237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E67B5" w14:textId="77777777" w:rsidR="00BE64D2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D486B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01D85" w14:textId="77777777" w:rsidR="00BE64D2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9397A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 A, 1B - 3B, </w:t>
            </w:r>
          </w:p>
          <w:p w14:paraId="536EE612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 Cap Y.</w:t>
            </w:r>
          </w:p>
          <w:p w14:paraId="607D17D4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A08114F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BE64D2" w14:paraId="106399C9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AE09A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74457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5B9FE" w14:textId="77777777" w:rsidR="00BE64D2" w:rsidRPr="00600D25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CE677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20C24EFB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CC54E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A1E2C" w14:textId="77777777" w:rsidR="00BE64D2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459D9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7A7D6" w14:textId="77777777" w:rsidR="00BE64D2" w:rsidRPr="00600D25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E7396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7A, 1B - 3B și </w:t>
            </w:r>
          </w:p>
          <w:p w14:paraId="7DC54031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Cap Y.</w:t>
            </w:r>
          </w:p>
          <w:p w14:paraId="133C9E00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78625C4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BE64D2" w14:paraId="64AB1FFC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F75BB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46C3C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929D0" w14:textId="77777777" w:rsidR="00BE64D2" w:rsidRPr="00600D25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5FF9B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BBE7E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7B1CE" w14:textId="77777777" w:rsidR="00BE64D2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CF0FF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63337" w14:textId="77777777" w:rsidR="00BE64D2" w:rsidRPr="00600D25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790E2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A, Cap Y.</w:t>
            </w:r>
          </w:p>
          <w:p w14:paraId="48EE0804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EB65A17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BE64D2" w14:paraId="5646A571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6FBAA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15891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F61CE" w14:textId="77777777" w:rsidR="00BE64D2" w:rsidRPr="00600D25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7FF57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33BB8ED6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3869A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F9A23" w14:textId="77777777" w:rsidR="00BE64D2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90289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32918" w14:textId="77777777" w:rsidR="00BE64D2" w:rsidRPr="00600D25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C6A23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A, Cap Y.</w:t>
            </w:r>
          </w:p>
          <w:p w14:paraId="20B0BAA0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6F453FB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BE64D2" w14:paraId="518E5FB9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5B10C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600C2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805CA" w14:textId="77777777" w:rsidR="00BE64D2" w:rsidRPr="00600D25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30520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06688873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765DC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BB112" w14:textId="77777777" w:rsidR="00BE64D2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4B4A9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3AF48" w14:textId="77777777" w:rsidR="00BE64D2" w:rsidRPr="00600D25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8289D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 și Depoul Oradea.</w:t>
            </w:r>
          </w:p>
          <w:p w14:paraId="72DABF23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CE39315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BE64D2" w14:paraId="2AED41DD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B26E7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05EF0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656+150</w:t>
            </w:r>
          </w:p>
          <w:p w14:paraId="1A16C9B3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656+300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48774" w14:textId="77777777" w:rsidR="00BE64D2" w:rsidRPr="00600D25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D6C85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–</w:t>
            </w:r>
          </w:p>
          <w:p w14:paraId="6D08FC10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AD22C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DAC3C" w14:textId="77777777" w:rsidR="00BE64D2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57A39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EC36F" w14:textId="77777777" w:rsidR="00BE64D2" w:rsidRPr="00600D25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C545C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E64D2" w14:paraId="07E270C1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47919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6AEAB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657+600</w:t>
            </w:r>
          </w:p>
          <w:p w14:paraId="06878FE5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657+750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7F965" w14:textId="77777777" w:rsidR="00BE64D2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749D1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–</w:t>
            </w:r>
          </w:p>
          <w:p w14:paraId="0477C4A0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EDE9C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EA7CB" w14:textId="77777777" w:rsidR="00BE64D2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7D52A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98281" w14:textId="77777777" w:rsidR="00BE64D2" w:rsidRPr="00600D25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044F6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E64D2" w14:paraId="4123C4F0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C585C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67666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8EAA4" w14:textId="77777777" w:rsidR="00BE64D2" w:rsidRPr="00600D25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E6947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97826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bretea Cap X</w:t>
            </w:r>
          </w:p>
          <w:p w14:paraId="6A931BD9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19, 21, 31, 27 /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05011" w14:textId="77777777" w:rsidR="00BE64D2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C55CC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440BD" w14:textId="77777777" w:rsidR="00BE64D2" w:rsidRPr="00600D25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44D07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B5BF27D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2172834C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7 - 17, Cap X.</w:t>
            </w:r>
          </w:p>
        </w:tc>
      </w:tr>
      <w:tr w:rsidR="00BE64D2" w14:paraId="1059A335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70C39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CA2CE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3+772</w:t>
            </w:r>
          </w:p>
          <w:p w14:paraId="6DEE5FDF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3+872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0E033" w14:textId="77777777" w:rsidR="00BE64D2" w:rsidRPr="00600D25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5FDD7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7D795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624A1" w14:textId="77777777" w:rsidR="00BE64D2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8027E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4529F" w14:textId="77777777" w:rsidR="00BE64D2" w:rsidRPr="00600D25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2761A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E64D2" w14:paraId="07B4922C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6E0F9" w14:textId="77777777" w:rsidR="00BE64D2" w:rsidRDefault="00BE64D2" w:rsidP="00BE64D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19D8E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4+884</w:t>
            </w:r>
          </w:p>
          <w:p w14:paraId="3E86160B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4+984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88C72" w14:textId="77777777" w:rsidR="00BE64D2" w:rsidRPr="00600D25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0D333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30093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9F851" w14:textId="77777777" w:rsidR="00BE64D2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83170" w14:textId="77777777" w:rsidR="00BE64D2" w:rsidRDefault="00BE64D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D72BF" w14:textId="77777777" w:rsidR="00BE64D2" w:rsidRPr="00600D25" w:rsidRDefault="00BE64D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7FA28" w14:textId="77777777" w:rsidR="00BE64D2" w:rsidRDefault="00BE64D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</w:tbl>
    <w:p w14:paraId="355859F5" w14:textId="77777777" w:rsidR="00BE64D2" w:rsidRPr="00836022" w:rsidRDefault="00BE64D2" w:rsidP="0095691E">
      <w:pPr>
        <w:spacing w:before="40" w:line="192" w:lineRule="auto"/>
        <w:ind w:right="57"/>
        <w:rPr>
          <w:sz w:val="20"/>
          <w:lang w:val="en-US"/>
        </w:rPr>
      </w:pPr>
    </w:p>
    <w:p w14:paraId="197FD9C8" w14:textId="77777777" w:rsidR="00BE64D2" w:rsidRPr="00DE2227" w:rsidRDefault="00BE64D2" w:rsidP="0095691E"/>
    <w:p w14:paraId="58D295F6" w14:textId="77777777" w:rsidR="00BE64D2" w:rsidRPr="0095691E" w:rsidRDefault="00BE64D2" w:rsidP="0095691E"/>
    <w:p w14:paraId="73567628" w14:textId="77777777" w:rsidR="00BE64D2" w:rsidRDefault="00BE64D2" w:rsidP="00956F37">
      <w:pPr>
        <w:pStyle w:val="Heading1"/>
        <w:spacing w:line="360" w:lineRule="auto"/>
      </w:pPr>
      <w:r>
        <w:t>LINIA 301 N</w:t>
      </w:r>
    </w:p>
    <w:p w14:paraId="56FFDD68" w14:textId="77777777" w:rsidR="00BE64D2" w:rsidRDefault="00BE64D2" w:rsidP="004F46F4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BE64D2" w14:paraId="388E0A61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DC8CE" w14:textId="77777777" w:rsidR="00BE64D2" w:rsidRDefault="00BE64D2" w:rsidP="00BE64D2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D6180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23D19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EBA8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1DB5B936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F17F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86124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34AD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AECC0" w14:textId="77777777" w:rsidR="00BE64D2" w:rsidRPr="0022092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9690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09D95871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0FBDD" w14:textId="77777777" w:rsidR="00BE64D2" w:rsidRDefault="00BE64D2" w:rsidP="00BE64D2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B11D8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86D06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B6C0D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5A9D05B7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112E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EDE17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AFEB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A443E" w14:textId="77777777" w:rsidR="00BE64D2" w:rsidRPr="0022092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8B3E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039DFED1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2A623" w14:textId="77777777" w:rsidR="00BE64D2" w:rsidRDefault="00BE64D2" w:rsidP="00BE64D2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C8AAC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0A900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02789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68C997FF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8FAB0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5FEBD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A7979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2BE25" w14:textId="77777777" w:rsidR="00BE64D2" w:rsidRPr="0022092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56B36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B1EB1F7" w14:textId="77777777" w:rsidR="00BE64D2" w:rsidRPr="00474FB0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11 şi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12.</w:t>
            </w:r>
          </w:p>
        </w:tc>
      </w:tr>
      <w:tr w:rsidR="00BE64D2" w14:paraId="4BE72F2B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5403C" w14:textId="77777777" w:rsidR="00BE64D2" w:rsidRDefault="00BE64D2" w:rsidP="00BE64D2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E335B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52A09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A7E66" w14:textId="77777777" w:rsidR="00BE64D2" w:rsidRDefault="00BE64D2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35FFF4CF" w14:textId="77777777" w:rsidR="00BE64D2" w:rsidRDefault="00BE64D2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F764D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A3E4A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48051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B5853" w14:textId="77777777" w:rsidR="00BE64D2" w:rsidRPr="0022092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84B22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6009FAF9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959F6" w14:textId="77777777" w:rsidR="00BE64D2" w:rsidRDefault="00BE64D2" w:rsidP="00BE64D2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D2E4D" w14:textId="77777777" w:rsidR="00BE64D2" w:rsidRDefault="00BE64D2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6043B" w14:textId="77777777" w:rsidR="00BE64D2" w:rsidRDefault="00BE64D2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D377B" w14:textId="77777777" w:rsidR="00BE64D2" w:rsidRDefault="00BE64D2" w:rsidP="000E39C8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640D4" w14:textId="77777777" w:rsidR="00BE64D2" w:rsidRPr="00E4222D" w:rsidRDefault="00BE64D2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1341C203" w14:textId="77777777" w:rsidR="00BE64D2" w:rsidRPr="00E4222D" w:rsidRDefault="00BE64D2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5CBC9B05" w14:textId="77777777" w:rsidR="00BE64D2" w:rsidRPr="00E4222D" w:rsidRDefault="00BE64D2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4A93F5EB" w14:textId="77777777" w:rsidR="00BE64D2" w:rsidRDefault="00BE64D2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E0FD0" w14:textId="77777777" w:rsidR="00BE64D2" w:rsidRDefault="00BE64D2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1776E" w14:textId="77777777" w:rsidR="00BE64D2" w:rsidRDefault="00BE64D2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F7AC5" w14:textId="77777777" w:rsidR="00BE64D2" w:rsidRPr="0022092F" w:rsidRDefault="00BE64D2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5C02B" w14:textId="77777777" w:rsidR="00BE64D2" w:rsidRDefault="00BE64D2" w:rsidP="000E39C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7AEB79A4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E1BFD" w14:textId="77777777" w:rsidR="00BE64D2" w:rsidRDefault="00BE64D2" w:rsidP="00BE64D2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4AA94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0B85F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DEEBA" w14:textId="77777777" w:rsidR="00BE64D2" w:rsidRDefault="00BE64D2" w:rsidP="006F3F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C23B9" w14:textId="77777777" w:rsidR="00BE64D2" w:rsidRDefault="00BE64D2" w:rsidP="006F3F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6A și 6B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334FD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4C45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E5118" w14:textId="77777777" w:rsidR="00BE64D2" w:rsidRPr="0022092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9E4CE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354A5478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67B5F" w14:textId="77777777" w:rsidR="00BE64D2" w:rsidRDefault="00BE64D2" w:rsidP="00BE64D2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7A97B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2+950</w:t>
            </w:r>
          </w:p>
          <w:p w14:paraId="0B8D8F7B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61336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BDAED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626AADE8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Chitila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E8821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93494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2DC6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DE53C" w14:textId="77777777" w:rsidR="00BE64D2" w:rsidRPr="0022092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000C5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3AE0FBE5" w14:textId="77777777">
        <w:trPr>
          <w:cantSplit/>
          <w:trHeight w:val="1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73D55" w14:textId="77777777" w:rsidR="00BE64D2" w:rsidRDefault="00BE64D2" w:rsidP="00BE64D2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8D97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C9B1B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7169A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35EAE9D6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H.M.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9930F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02B5189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3B941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6CD34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B0E85" w14:textId="77777777" w:rsidR="00BE64D2" w:rsidRPr="0022092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8DADB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642C4F3D" w14:textId="77777777" w:rsidR="00BE64D2" w:rsidRDefault="00BE64D2">
      <w:pPr>
        <w:spacing w:before="40" w:after="40" w:line="192" w:lineRule="auto"/>
        <w:ind w:right="57"/>
        <w:rPr>
          <w:sz w:val="20"/>
          <w:lang w:val="ro-RO"/>
        </w:rPr>
      </w:pPr>
    </w:p>
    <w:p w14:paraId="03312EF4" w14:textId="77777777" w:rsidR="00BE64D2" w:rsidRDefault="00BE64D2" w:rsidP="00E81B3B">
      <w:pPr>
        <w:pStyle w:val="Heading1"/>
        <w:spacing w:line="360" w:lineRule="auto"/>
      </w:pPr>
      <w:r>
        <w:t>LINIA 314 G</w:t>
      </w:r>
    </w:p>
    <w:p w14:paraId="10E2F03B" w14:textId="77777777" w:rsidR="00BE64D2" w:rsidRDefault="00BE64D2" w:rsidP="00C61BD8">
      <w:pPr>
        <w:pStyle w:val="Heading1"/>
        <w:spacing w:line="360" w:lineRule="auto"/>
        <w:rPr>
          <w:b w:val="0"/>
          <w:bCs w:val="0"/>
          <w:sz w:val="8"/>
        </w:rPr>
      </w:pPr>
      <w:r>
        <w:t>BRAŞOV TRIAJ GR. D - RAMIFICAŢIE HĂRMAN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BE64D2" w14:paraId="7DAADB5A" w14:textId="77777777">
        <w:trPr>
          <w:cantSplit/>
          <w:trHeight w:val="5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6B3A4" w14:textId="77777777" w:rsidR="00BE64D2" w:rsidRDefault="00BE64D2" w:rsidP="00BE64D2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691D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6ABB7" w14:textId="77777777" w:rsidR="00BE64D2" w:rsidRPr="00DF53C6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682EB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6D5944D7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14B2D349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01 și 1 - 6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04FA4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C224B" w14:textId="77777777" w:rsidR="00BE64D2" w:rsidRPr="00DF53C6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C5750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E5726" w14:textId="77777777" w:rsidR="00BE64D2" w:rsidRPr="00DF53C6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24AC3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118993CC" w14:textId="77777777">
        <w:trPr>
          <w:cantSplit/>
          <w:trHeight w:val="26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DF499" w14:textId="77777777" w:rsidR="00BE64D2" w:rsidRDefault="00BE64D2" w:rsidP="00BE64D2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D5073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40E76" w14:textId="77777777" w:rsidR="00BE64D2" w:rsidRPr="00DF53C6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BB807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258FEBB7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1D529909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, 8, 9  şi 11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5A1AD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80E30" w14:textId="77777777" w:rsidR="00BE64D2" w:rsidRPr="00DF53C6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524F2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74C21" w14:textId="77777777" w:rsidR="00BE64D2" w:rsidRPr="00DF53C6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05D57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4FFABAA6" w14:textId="77777777">
        <w:trPr>
          <w:cantSplit/>
          <w:trHeight w:val="8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7ADA2" w14:textId="77777777" w:rsidR="00BE64D2" w:rsidRDefault="00BE64D2" w:rsidP="00BE64D2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D1D5B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C0F69" w14:textId="77777777" w:rsidR="00BE64D2" w:rsidRPr="00DF53C6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829CE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450884A6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C, liniile 1 - 9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5B2B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5EB3A" w14:textId="77777777" w:rsidR="00BE64D2" w:rsidRPr="00DF53C6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DD455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78691" w14:textId="77777777" w:rsidR="00BE64D2" w:rsidRPr="00DF53C6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2194E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1EE19AC2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14:paraId="415CFEB5" w14:textId="77777777">
        <w:trPr>
          <w:cantSplit/>
          <w:trHeight w:val="50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758A8" w14:textId="77777777" w:rsidR="00BE64D2" w:rsidRDefault="00BE64D2" w:rsidP="00BE64D2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10384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0BAAA" w14:textId="77777777" w:rsidR="00BE64D2" w:rsidRPr="00DF53C6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5F23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31C8DA87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E, liniile 1 - 6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444A3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9E1A7" w14:textId="77777777" w:rsidR="00BE64D2" w:rsidRPr="00DF53C6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2A59A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7D365" w14:textId="77777777" w:rsidR="00BE64D2" w:rsidRPr="00DF53C6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5AA59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15C4FE5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14:paraId="02D999B1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42FB6" w14:textId="77777777" w:rsidR="00BE64D2" w:rsidRDefault="00BE64D2" w:rsidP="00BE64D2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7174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60265" w14:textId="77777777" w:rsidR="00BE64D2" w:rsidRPr="00DF53C6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6CE95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14D00791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circulaţie locomotive </w:t>
            </w:r>
          </w:p>
          <w:p w14:paraId="0BBF0C9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B şi D), legătura între  </w:t>
            </w:r>
          </w:p>
          <w:p w14:paraId="3B519D58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 şi 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E192D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8B5E1" w14:textId="77777777" w:rsidR="00BE64D2" w:rsidRPr="00DF53C6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64D1C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8F2E0" w14:textId="77777777" w:rsidR="00BE64D2" w:rsidRPr="00DF53C6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A751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606B5175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9DB96" w14:textId="77777777" w:rsidR="00BE64D2" w:rsidRDefault="00BE64D2" w:rsidP="00BE64D2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A03DA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2A46D" w14:textId="77777777" w:rsidR="00BE64D2" w:rsidRPr="00DF53C6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AC875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71A908D7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linia circulaţie locomotive </w:t>
            </w:r>
          </w:p>
          <w:p w14:paraId="7CC52639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A şi D), legătura între  </w:t>
            </w:r>
          </w:p>
          <w:p w14:paraId="32585E4E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21 şi 75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6AB15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E08CF" w14:textId="77777777" w:rsidR="00BE64D2" w:rsidRPr="00DF53C6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4F8A4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39DB2" w14:textId="77777777" w:rsidR="00BE64D2" w:rsidRPr="00DF53C6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581A4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1020F064" w14:textId="77777777" w:rsidR="00BE64D2" w:rsidRDefault="00BE64D2">
      <w:pPr>
        <w:spacing w:before="40" w:after="40" w:line="192" w:lineRule="auto"/>
        <w:ind w:right="57"/>
        <w:rPr>
          <w:sz w:val="20"/>
          <w:lang w:val="ro-RO"/>
        </w:rPr>
      </w:pPr>
    </w:p>
    <w:p w14:paraId="50D78464" w14:textId="77777777" w:rsidR="00BE64D2" w:rsidRDefault="00BE64D2" w:rsidP="003A5387">
      <w:pPr>
        <w:pStyle w:val="Heading1"/>
        <w:spacing w:line="360" w:lineRule="auto"/>
      </w:pPr>
      <w:r>
        <w:t>LINIA 316</w:t>
      </w:r>
    </w:p>
    <w:p w14:paraId="76FED7BA" w14:textId="77777777" w:rsidR="00BE64D2" w:rsidRDefault="00BE64D2" w:rsidP="00BD47F2">
      <w:pPr>
        <w:pStyle w:val="Heading1"/>
        <w:spacing w:line="360" w:lineRule="auto"/>
        <w:rPr>
          <w:b w:val="0"/>
          <w:bCs w:val="0"/>
          <w:sz w:val="8"/>
        </w:rPr>
      </w:pPr>
      <w:r>
        <w:t>BRAŞOV - DEDA - RĂZBOIENI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BE64D2" w14:paraId="75F4CA04" w14:textId="77777777">
        <w:trPr>
          <w:cantSplit/>
          <w:trHeight w:val="14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6EDE3" w14:textId="77777777" w:rsidR="00BE64D2" w:rsidRDefault="00BE64D2" w:rsidP="00BE64D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0E5ED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15B03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D587B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Călători </w:t>
            </w:r>
          </w:p>
          <w:p w14:paraId="2B885115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B69C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58DED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26B07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0D2A6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DDB63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F161778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7D8F1A67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3 Cap X, staţia Braşov Călători. </w:t>
            </w:r>
          </w:p>
        </w:tc>
      </w:tr>
      <w:tr w:rsidR="00BE64D2" w14:paraId="0C68239A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6EB2C" w14:textId="77777777" w:rsidR="00BE64D2" w:rsidRDefault="00BE64D2" w:rsidP="00BE64D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8CA3A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30BB4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4E351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1559F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BC</w:t>
            </w:r>
          </w:p>
          <w:p w14:paraId="044E7B4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T.D.J.</w:t>
            </w:r>
          </w:p>
          <w:p w14:paraId="51DBDCFC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57,</w:t>
            </w:r>
          </w:p>
          <w:p w14:paraId="7AB97DF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 / 59,</w:t>
            </w:r>
          </w:p>
          <w:p w14:paraId="3923804C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 / 67</w:t>
            </w:r>
          </w:p>
          <w:p w14:paraId="21FDA360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 69 și T.D.J.</w:t>
            </w:r>
          </w:p>
          <w:p w14:paraId="1A716375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14138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FC049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07A2D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BD907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811C2B9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3 - 8 Cap X.</w:t>
            </w:r>
          </w:p>
        </w:tc>
      </w:tr>
      <w:tr w:rsidR="00BE64D2" w14:paraId="43387944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A901B" w14:textId="77777777" w:rsidR="00BE64D2" w:rsidRDefault="00BE64D2" w:rsidP="00BE64D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72864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529DF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4039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</w:t>
            </w:r>
          </w:p>
          <w:p w14:paraId="4DA983F4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7FCE8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DEE453F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34A32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21E81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91980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406CA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1152B35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4275019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8B.</w:t>
            </w:r>
          </w:p>
        </w:tc>
      </w:tr>
      <w:tr w:rsidR="00BE64D2" w14:paraId="6F0F4247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109A8" w14:textId="77777777" w:rsidR="00BE64D2" w:rsidRDefault="00BE64D2" w:rsidP="00BE64D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C57B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DA741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61CB1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13376F0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9FC0D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75DFF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DC491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AF313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BF83D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65A2E1A8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EA364" w14:textId="77777777" w:rsidR="00BE64D2" w:rsidRDefault="00BE64D2" w:rsidP="00BE64D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F0813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58516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F8212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6B1DC7A6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126B5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6F441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516E2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BE1ED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70476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155054C1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7E31E" w14:textId="77777777" w:rsidR="00BE64D2" w:rsidRDefault="00BE64D2" w:rsidP="00BE64D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0BDC2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36+000</w:t>
            </w:r>
          </w:p>
          <w:p w14:paraId="04CC7660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5EB83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8C1A1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Sfântu Gheorghe -</w:t>
            </w:r>
          </w:p>
          <w:p w14:paraId="4E790A7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2596F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DBCA2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A6D5D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272CE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B49EF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1EB5F405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03E90" w14:textId="77777777" w:rsidR="00BE64D2" w:rsidRDefault="00BE64D2" w:rsidP="00BE64D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CFAF8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4E212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1AE8B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Malnaș Băi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1FAD1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FE21E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2699A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9DE1C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AB59B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644154A6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F2F32" w14:textId="77777777" w:rsidR="00BE64D2" w:rsidRDefault="00BE64D2" w:rsidP="00BE64D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260A9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78+300</w:t>
            </w:r>
          </w:p>
          <w:p w14:paraId="436328E2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438BF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1DEA3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Tușnad Sat –</w:t>
            </w:r>
          </w:p>
          <w:p w14:paraId="02E6F899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Sânsimion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BAFD7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5B609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5231A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08040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4EEFE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14:paraId="253974FD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93DFF" w14:textId="77777777" w:rsidR="00BE64D2" w:rsidRDefault="00BE64D2" w:rsidP="00BE64D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C2360" w14:textId="77777777" w:rsidR="00BE64D2" w:rsidRDefault="00BE64D2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92+000</w:t>
            </w:r>
          </w:p>
          <w:p w14:paraId="79D5D524" w14:textId="77777777" w:rsidR="00BE64D2" w:rsidRDefault="00BE64D2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EB9EB" w14:textId="77777777" w:rsidR="00BE64D2" w:rsidRDefault="00BE64D2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F3F52" w14:textId="77777777" w:rsidR="00BE64D2" w:rsidRDefault="00BE64D2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Sâncrăieni -</w:t>
            </w:r>
          </w:p>
          <w:p w14:paraId="0FFCE331" w14:textId="77777777" w:rsidR="00BE64D2" w:rsidRDefault="00BE64D2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Miercurea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47D54" w14:textId="77777777" w:rsidR="00BE64D2" w:rsidRDefault="00BE64D2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8F801" w14:textId="77777777" w:rsidR="00BE64D2" w:rsidRDefault="00BE64D2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EF4D6" w14:textId="77777777" w:rsidR="00BE64D2" w:rsidRDefault="00BE64D2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3919A" w14:textId="77777777" w:rsidR="00BE64D2" w:rsidRPr="00F6236C" w:rsidRDefault="00BE64D2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5B550" w14:textId="77777777" w:rsidR="00BE64D2" w:rsidRDefault="00BE64D2" w:rsidP="00CC26A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192760C9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9C6DC" w14:textId="77777777" w:rsidR="00BE64D2" w:rsidRDefault="00BE64D2" w:rsidP="00BE64D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E9B32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4ACA0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F3956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Miercurea Ciuc</w:t>
            </w:r>
          </w:p>
          <w:p w14:paraId="3B176F76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BC5D5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1262F" w14:textId="77777777" w:rsidR="00BE64D2" w:rsidRPr="00514DA4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2E6E9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17301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5B897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176D38CB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8B007" w14:textId="77777777" w:rsidR="00BE64D2" w:rsidRDefault="00BE64D2" w:rsidP="00BE64D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5A814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DCF32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29964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 grupa D, 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35E48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4594B889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sch.17</w:t>
            </w:r>
          </w:p>
          <w:p w14:paraId="75784B70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22F30891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</w:t>
            </w:r>
          </w:p>
          <w:p w14:paraId="609C665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ECBE7" w14:textId="77777777" w:rsidR="00BE64D2" w:rsidRPr="00514DA4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154E1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20E3B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8ED1C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534DCCF5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893B2" w14:textId="77777777" w:rsidR="00BE64D2" w:rsidRDefault="00BE64D2" w:rsidP="00BE64D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6E63C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B6C15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E24C3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</w:t>
            </w:r>
          </w:p>
          <w:p w14:paraId="4FB54373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Grupele B şi 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9814B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 xml:space="preserve">Începând </w:t>
            </w:r>
            <w:r>
              <w:rPr>
                <w:b/>
                <w:bCs/>
                <w:sz w:val="20"/>
                <w:lang w:val="ro-RO"/>
              </w:rPr>
              <w:t xml:space="preserve"> de la călcâi sch. 40 </w:t>
            </w:r>
          </w:p>
          <w:p w14:paraId="54121760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  <w:lang w:val="ro-RO"/>
              </w:rPr>
              <w:t>Y, grup</w:t>
            </w:r>
            <w:r>
              <w:rPr>
                <w:b/>
                <w:bCs/>
                <w:sz w:val="18"/>
                <w:szCs w:val="18"/>
                <w:lang w:val="ro-RO"/>
              </w:rPr>
              <w:t>ele</w:t>
            </w:r>
          </w:p>
          <w:p w14:paraId="5517A4E7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>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E0265" w14:textId="77777777" w:rsidR="00BE64D2" w:rsidRPr="00514DA4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E9351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64DDC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5DD0C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toate aparatele de cale din cap Y şi liniile de legătură, 1D - 4D şi liniile 5B - 11B.</w:t>
            </w:r>
          </w:p>
        </w:tc>
      </w:tr>
      <w:tr w:rsidR="00BE64D2" w14:paraId="01FCAFE1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CA44C" w14:textId="77777777" w:rsidR="00BE64D2" w:rsidRDefault="00BE64D2" w:rsidP="00BE64D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7FAE2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105+100</w:t>
            </w:r>
          </w:p>
          <w:p w14:paraId="016092F0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1A4B3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86AFB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Siculeni -</w:t>
            </w:r>
          </w:p>
          <w:p w14:paraId="523CD941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Mădăraş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763B1" w14:textId="77777777" w:rsidR="00BE64D2" w:rsidRPr="00273EC0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82A69" w14:textId="77777777" w:rsidR="00BE64D2" w:rsidRPr="00514DA4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FBEF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D9B69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00641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14:paraId="001FD1AE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3EA0F" w14:textId="77777777" w:rsidR="00BE64D2" w:rsidRDefault="00BE64D2" w:rsidP="00BE64D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71872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19379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35C6D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Mădăraş Ciuc</w:t>
            </w:r>
          </w:p>
          <w:p w14:paraId="499DA8C6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09257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AE859" w14:textId="77777777" w:rsidR="00BE64D2" w:rsidRPr="00514DA4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088E2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004D1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5A10A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52159275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BB9E7" w14:textId="77777777" w:rsidR="00BE64D2" w:rsidRDefault="00BE64D2" w:rsidP="00BE64D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7CDE1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1F55F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F2609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76D31004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A671C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2682E" w14:textId="77777777" w:rsidR="00BE64D2" w:rsidRPr="00514DA4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3595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84EE1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6F583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0B9B5842" w14:textId="77777777">
        <w:trPr>
          <w:cantSplit/>
          <w:trHeight w:val="18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073B0" w14:textId="77777777" w:rsidR="00BE64D2" w:rsidRDefault="00BE64D2" w:rsidP="00BE64D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2F0F7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31F41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2CD3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4F769CB4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67F62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18BD9" w14:textId="77777777" w:rsidR="00BE64D2" w:rsidRPr="00514DA4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ED4FA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D7028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499C2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635CE248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598F7" w14:textId="77777777" w:rsidR="00BE64D2" w:rsidRDefault="00BE64D2" w:rsidP="00BE64D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A3663" w14:textId="77777777" w:rsidR="00BE64D2" w:rsidRDefault="00BE64D2" w:rsidP="002C0CC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128+300</w:t>
            </w:r>
          </w:p>
          <w:p w14:paraId="5FA55B11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130+900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3729D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0F043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Oltului  -</w:t>
            </w:r>
          </w:p>
          <w:p w14:paraId="69BE2483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Mureșului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B9E31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08729" w14:textId="77777777" w:rsidR="00BE64D2" w:rsidRPr="00514DA4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DDCB3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8B0B3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F6545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5D6D953E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1C0B0" w14:textId="77777777" w:rsidR="00BE64D2" w:rsidRDefault="00BE64D2" w:rsidP="00BE64D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A2CA8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FE14E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330A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431D21F2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C271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57A73" w14:textId="77777777" w:rsidR="00BE64D2" w:rsidRPr="00514DA4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74B5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33AD4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49D27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061A17C1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34E94" w14:textId="77777777" w:rsidR="00BE64D2" w:rsidRDefault="00BE64D2" w:rsidP="00BE64D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A6E04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B58A9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510A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7DEBC408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C5520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A8DF5" w14:textId="77777777" w:rsidR="00BE64D2" w:rsidRPr="00514DA4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4C7F9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8585F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32834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41CEF970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DF7D1" w14:textId="77777777" w:rsidR="00BE64D2" w:rsidRDefault="00BE64D2" w:rsidP="00BE64D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8E950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131+311</w:t>
            </w:r>
          </w:p>
          <w:p w14:paraId="6E4B7A7A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141+440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6810C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18465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830247">
              <w:rPr>
                <w:b/>
                <w:bCs/>
                <w:sz w:val="19"/>
                <w:szCs w:val="19"/>
                <w:lang w:val="ro-RO"/>
              </w:rPr>
              <w:t xml:space="preserve">Ax st. Izvoru Mureşului- </w:t>
            </w:r>
            <w:r w:rsidRPr="00FD4385">
              <w:rPr>
                <w:b/>
                <w:bCs/>
                <w:sz w:val="20"/>
                <w:szCs w:val="20"/>
                <w:lang w:val="ro-RO"/>
              </w:rPr>
              <w:t>Ax st. Voșlobeni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10B22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4D552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86694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43A04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2AE2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0BE3FF76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4022C" w14:textId="77777777" w:rsidR="00BE64D2" w:rsidRDefault="00BE64D2" w:rsidP="00BE64D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42C93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142+000</w:t>
            </w:r>
          </w:p>
          <w:p w14:paraId="58FECE08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2DF73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310C0" w14:textId="77777777" w:rsidR="00BE64D2" w:rsidRPr="00830247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 xml:space="preserve">St. </w:t>
            </w:r>
            <w:r w:rsidRPr="00BB201D">
              <w:rPr>
                <w:b/>
                <w:bCs/>
                <w:sz w:val="19"/>
                <w:szCs w:val="19"/>
                <w:lang w:val="ro-RO"/>
              </w:rPr>
              <w:t>Voșlăbeni, linia 3 directă cap Y, peste schimbatării de cale nr. 12 si 24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664A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01869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5416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AA3F2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0561A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14:paraId="3F88461C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C0771" w14:textId="77777777" w:rsidR="00BE64D2" w:rsidRDefault="00BE64D2" w:rsidP="00BE64D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64F05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146+300</w:t>
            </w:r>
          </w:p>
          <w:p w14:paraId="3E524BE8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6DBFE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2A1E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D4385">
              <w:rPr>
                <w:b/>
                <w:bCs/>
                <w:sz w:val="20"/>
                <w:szCs w:val="20"/>
                <w:lang w:val="ro-RO"/>
              </w:rPr>
              <w:t>Voșlobeni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 -</w:t>
            </w:r>
          </w:p>
          <w:p w14:paraId="4728D8EE" w14:textId="77777777" w:rsidR="00BE64D2" w:rsidRPr="00830247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Gheorgheni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6F20A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0195C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9D350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C6554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80302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14:paraId="3661227A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6669A" w14:textId="77777777" w:rsidR="00BE64D2" w:rsidRDefault="00BE64D2" w:rsidP="00BE64D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B1842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E6E8D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3D124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22CB3B94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96D03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7FA8A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32992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E8AAD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AD102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0FCB5073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4799D" w14:textId="77777777" w:rsidR="00BE64D2" w:rsidRDefault="00BE64D2" w:rsidP="00BE64D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A46F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13DC9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C0983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64A5909F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A2025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FF300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A0C62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9ED16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92489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29D329E4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9F37E" w14:textId="77777777" w:rsidR="00BE64D2" w:rsidRDefault="00BE64D2" w:rsidP="00BE64D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EE698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155+200</w:t>
            </w:r>
          </w:p>
          <w:p w14:paraId="74C10312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155+400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FD009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CC4E9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BB201D">
              <w:rPr>
                <w:b/>
                <w:bCs/>
                <w:sz w:val="20"/>
                <w:lang w:val="ro-RO"/>
              </w:rPr>
              <w:t>Lăzarea, linia 3 directă, cap. Y , peste schimbătorii de cale nr. 2 si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AD7BD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3573C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67017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6ED49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9D593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14:paraId="65E8F466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AE03A" w14:textId="77777777" w:rsidR="00BE64D2" w:rsidRDefault="00BE64D2" w:rsidP="00BE64D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8E71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624EA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2EA65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Lăzarea</w:t>
            </w:r>
          </w:p>
          <w:p w14:paraId="14E6DFD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4EE19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F367C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A0133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CC64F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0BB29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75FA38F6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4EB76" w14:textId="77777777" w:rsidR="00BE64D2" w:rsidRDefault="00BE64D2" w:rsidP="00BE64D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9D1C1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161+750</w:t>
            </w:r>
          </w:p>
          <w:p w14:paraId="34F0A252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FE907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B5EBA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BB201D">
              <w:rPr>
                <w:b/>
                <w:bCs/>
                <w:sz w:val="20"/>
                <w:lang w:val="ro-RO"/>
              </w:rPr>
              <w:t>Ditrău, linia 3 directă, cap. X , peste schimbătorii de cale nr. 1 si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DCD59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BCFFC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6CBBD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2FFA8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69C62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5A6619CF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81BA6" w14:textId="77777777" w:rsidR="00BE64D2" w:rsidRDefault="00BE64D2" w:rsidP="00BE64D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96089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92836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85B2F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Ditrău</w:t>
            </w:r>
          </w:p>
          <w:p w14:paraId="271F036D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32EE8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B70F8" w14:textId="77777777" w:rsidR="00BE64D2" w:rsidRPr="00514DA4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9A924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ABC1E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FB66D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1C39A39F" w14:textId="77777777">
        <w:trPr>
          <w:cantSplit/>
          <w:trHeight w:val="3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90C78" w14:textId="77777777" w:rsidR="00BE64D2" w:rsidRDefault="00BE64D2" w:rsidP="00BE64D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00B2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86315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DF1E7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Subcetate Mureș</w:t>
            </w:r>
          </w:p>
          <w:p w14:paraId="65D5EA28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4E60F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AAC02" w14:textId="77777777" w:rsidR="00BE64D2" w:rsidRPr="00514DA4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5AB67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D9716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A0CD1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49AA85B" w14:textId="77777777" w:rsidR="00BE64D2" w:rsidRPr="000D7AA7" w:rsidRDefault="00BE64D2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0D7AA7">
              <w:rPr>
                <w:b/>
                <w:bCs/>
                <w:iCs/>
                <w:sz w:val="20"/>
                <w:lang w:val="ro-RO"/>
              </w:rPr>
              <w:t>Se interzice circulația t</w:t>
            </w:r>
            <w:r>
              <w:rPr>
                <w:b/>
                <w:bCs/>
                <w:iCs/>
                <w:sz w:val="20"/>
                <w:lang w:val="ro-RO"/>
              </w:rPr>
              <w:t>r</w:t>
            </w:r>
            <w:r w:rsidRPr="000D7AA7">
              <w:rPr>
                <w:b/>
                <w:bCs/>
                <w:iCs/>
                <w:sz w:val="20"/>
                <w:lang w:val="ro-RO"/>
              </w:rPr>
              <w:t>enurilor de marfă.</w:t>
            </w:r>
          </w:p>
        </w:tc>
      </w:tr>
      <w:tr w:rsidR="00BE64D2" w14:paraId="023536D5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6C833" w14:textId="77777777" w:rsidR="00BE64D2" w:rsidRDefault="00BE64D2" w:rsidP="00BE64D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B4AA2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AF739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B45C3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Topliţa</w:t>
            </w:r>
          </w:p>
          <w:p w14:paraId="6A500DA6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881E8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C6AA3" w14:textId="77777777" w:rsidR="00BE64D2" w:rsidRPr="00514DA4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3C263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51B45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3EE98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6E18B930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5355C" w14:textId="77777777" w:rsidR="00BE64D2" w:rsidRDefault="00BE64D2" w:rsidP="00BE64D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CFC2A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184+340</w:t>
            </w:r>
          </w:p>
          <w:p w14:paraId="7542BDC2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193+435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6A7E6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3F61A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Toplița –</w:t>
            </w:r>
          </w:p>
          <w:p w14:paraId="0BD50B3B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 Stânceni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C8A5D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4C08A" w14:textId="77777777" w:rsidR="00BE64D2" w:rsidRPr="00514DA4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B552A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ED671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59102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31C0A8A4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560DF" w14:textId="77777777" w:rsidR="00BE64D2" w:rsidRDefault="00BE64D2" w:rsidP="00BE64D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21D5C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D1DCE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D10FA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Aluniş Mureş</w:t>
            </w:r>
          </w:p>
          <w:p w14:paraId="1D40EF95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3F9C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802082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0B217" w14:textId="77777777" w:rsidR="00BE64D2" w:rsidRPr="00514DA4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CECFB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C1DBF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DE396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39D40A85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2696E" w14:textId="77777777" w:rsidR="00BE64D2" w:rsidRDefault="00BE64D2" w:rsidP="00BE64D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3703D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245+050</w:t>
            </w:r>
          </w:p>
          <w:p w14:paraId="09D58E62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3FE3F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D9D03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Aluniş Mureş -</w:t>
            </w:r>
          </w:p>
          <w:p w14:paraId="717D6C08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Reghin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656FB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3C090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F2503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BAF9E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D1DD6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Cu inductori de </w:t>
            </w:r>
          </w:p>
          <w:p w14:paraId="425E61A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2000 Hz. Valabilă doar pentru trenurile tip automotor</w:t>
            </w:r>
          </w:p>
        </w:tc>
      </w:tr>
      <w:tr w:rsidR="00BE64D2" w14:paraId="5AA35AC3" w14:textId="77777777">
        <w:trPr>
          <w:cantSplit/>
          <w:trHeight w:val="2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47087" w14:textId="77777777" w:rsidR="00BE64D2" w:rsidRDefault="00BE64D2" w:rsidP="00BE64D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DA73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496FD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12F9E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0FAC93B9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BD315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DB347" w14:textId="77777777" w:rsidR="00BE64D2" w:rsidRPr="00514DA4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3A52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39466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0CE9E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756F8B9A" w14:textId="77777777">
        <w:trPr>
          <w:cantSplit/>
          <w:trHeight w:val="1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DE319" w14:textId="77777777" w:rsidR="00BE64D2" w:rsidRDefault="00BE64D2" w:rsidP="00BE64D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E2461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65F1B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B3551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46597291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CEE2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A3BD1" w14:textId="77777777" w:rsidR="00BE64D2" w:rsidRPr="00514DA4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5AA59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507F9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FCE07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56585DC3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B8177" w14:textId="77777777" w:rsidR="00BE64D2" w:rsidRDefault="00BE64D2" w:rsidP="00BE64D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28913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16562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B4561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78017FD7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240A2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6657C" w14:textId="77777777" w:rsidR="00BE64D2" w:rsidRPr="00514DA4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02FC5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57DB9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4DE13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</w:t>
            </w:r>
          </w:p>
        </w:tc>
      </w:tr>
      <w:tr w:rsidR="00BE64D2" w14:paraId="3145A57D" w14:textId="77777777">
        <w:trPr>
          <w:cantSplit/>
          <w:trHeight w:val="29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1DA09" w14:textId="77777777" w:rsidR="00BE64D2" w:rsidRDefault="00BE64D2" w:rsidP="00BE64D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636BB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E64E5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1918A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Dumbrăvioara</w:t>
            </w:r>
          </w:p>
          <w:p w14:paraId="303927C9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81CE5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92CA0" w14:textId="77777777" w:rsidR="00BE64D2" w:rsidRPr="00514DA4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1A8C8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4AC0A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8E77D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BE64D2" w14:paraId="7F900AB6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A88A5" w14:textId="77777777" w:rsidR="00BE64D2" w:rsidRDefault="00BE64D2" w:rsidP="00BE64D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912C8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271A0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DE156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A94C1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8599B44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și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62996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64DF0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8C022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FD14A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9.</w:t>
            </w:r>
          </w:p>
          <w:p w14:paraId="4F7CBDF4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10429CB4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7D67C" w14:textId="77777777" w:rsidR="00BE64D2" w:rsidRDefault="00BE64D2" w:rsidP="00BE64D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C4250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8ED27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EAED5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60E07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9C4E48F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 şi 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0F666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98697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D1909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6415E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şi 7.</w:t>
            </w:r>
          </w:p>
          <w:p w14:paraId="5FA6777B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3A2E970E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251E5" w14:textId="77777777" w:rsidR="00BE64D2" w:rsidRDefault="00BE64D2" w:rsidP="00BE64D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CBA59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5C159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74515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  <w:p w14:paraId="34D1F0A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8F43A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738E478F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C27C5" w14:textId="77777777" w:rsidR="00BE64D2" w:rsidRPr="00514DA4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E7CEB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B20BA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38C36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C86CB35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7 .</w:t>
            </w:r>
          </w:p>
        </w:tc>
      </w:tr>
      <w:tr w:rsidR="00BE64D2" w14:paraId="292720EA" w14:textId="77777777">
        <w:trPr>
          <w:cantSplit/>
          <w:trHeight w:val="143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5D605" w14:textId="77777777" w:rsidR="00BE64D2" w:rsidRDefault="00BE64D2" w:rsidP="00BE64D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040CD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2E127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43F2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 Sud</w:t>
            </w:r>
          </w:p>
          <w:p w14:paraId="4946A40A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FEAC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</w:t>
            </w:r>
          </w:p>
          <w:p w14:paraId="1BAE914A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cale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871D1" w14:textId="77777777" w:rsidR="00BE64D2" w:rsidRPr="00514DA4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31FAA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29434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C4165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145838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2D2B99A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BE64D2" w14:paraId="1AE65A8C" w14:textId="77777777">
        <w:trPr>
          <w:cantSplit/>
          <w:trHeight w:val="19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66DEC" w14:textId="77777777" w:rsidR="00BE64D2" w:rsidRDefault="00BE64D2" w:rsidP="00BE64D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3EA6D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51C74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18B92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 Mureş Sud</w:t>
            </w:r>
          </w:p>
          <w:p w14:paraId="4FC43C93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4B9C1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de cale </w:t>
            </w:r>
          </w:p>
          <w:p w14:paraId="6B66FF98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86C4B" w14:textId="77777777" w:rsidR="00BE64D2" w:rsidRPr="00514DA4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F5FAC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62EEF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384C8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A99AD2B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4953385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BE64D2" w14:paraId="35B469D5" w14:textId="77777777">
        <w:trPr>
          <w:cantSplit/>
          <w:trHeight w:val="3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C6FA0" w14:textId="77777777" w:rsidR="00BE64D2" w:rsidRDefault="00BE64D2" w:rsidP="00BE64D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2FA88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21018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036A4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5F3D2E2F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19D9C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9A85007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2D4AA" w14:textId="77777777" w:rsidR="00BE64D2" w:rsidRPr="00514DA4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55979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63706" w14:textId="77777777" w:rsidR="00BE64D2" w:rsidRPr="00F6236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9A045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0764EA8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7 și  8.</w:t>
            </w:r>
          </w:p>
        </w:tc>
      </w:tr>
    </w:tbl>
    <w:p w14:paraId="654CF24F" w14:textId="77777777" w:rsidR="00BE64D2" w:rsidRDefault="00BE64D2">
      <w:pPr>
        <w:spacing w:before="40" w:after="40" w:line="192" w:lineRule="auto"/>
        <w:ind w:right="57"/>
        <w:rPr>
          <w:sz w:val="20"/>
          <w:lang w:val="ro-RO"/>
        </w:rPr>
      </w:pPr>
    </w:p>
    <w:p w14:paraId="38CC415F" w14:textId="77777777" w:rsidR="00BE64D2" w:rsidRDefault="00BE64D2" w:rsidP="0080110B">
      <w:pPr>
        <w:pStyle w:val="Heading1"/>
        <w:spacing w:line="360" w:lineRule="auto"/>
      </w:pPr>
      <w:r>
        <w:t>LINIA 322</w:t>
      </w:r>
    </w:p>
    <w:p w14:paraId="0EF4A425" w14:textId="77777777" w:rsidR="00BE64D2" w:rsidRDefault="00BE64D2" w:rsidP="00925A61">
      <w:pPr>
        <w:pStyle w:val="Heading1"/>
        <w:spacing w:line="360" w:lineRule="auto"/>
        <w:rPr>
          <w:b w:val="0"/>
          <w:bCs w:val="0"/>
          <w:sz w:val="8"/>
        </w:rPr>
      </w:pPr>
      <w:r>
        <w:t>CÂMPIA TURZII - TURDA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BE64D2" w14:paraId="68C6EF41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9CF9E" w14:textId="77777777" w:rsidR="00BE64D2" w:rsidRDefault="00BE64D2" w:rsidP="00BE64D2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ED8BB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D7332" w14:textId="77777777" w:rsidR="00BE64D2" w:rsidRPr="00147A63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92945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41B10951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F4CA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vârf sch. 23 la </w:t>
            </w:r>
          </w:p>
          <w:p w14:paraId="28ED8A67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călcâi TDJ </w:t>
            </w:r>
          </w:p>
          <w:p w14:paraId="3BE34711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/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A331E" w14:textId="77777777" w:rsidR="00BE64D2" w:rsidRPr="00147A63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7B482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491F3" w14:textId="77777777" w:rsidR="00BE64D2" w:rsidRPr="00147A63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0165C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196945F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Grupa de linii Turda.</w:t>
            </w:r>
          </w:p>
        </w:tc>
      </w:tr>
      <w:tr w:rsidR="00BE64D2" w14:paraId="5CD7AFBF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57C49" w14:textId="77777777" w:rsidR="00BE64D2" w:rsidRDefault="00BE64D2" w:rsidP="00BE64D2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DD708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F37EF" w14:textId="77777777" w:rsidR="00BE64D2" w:rsidRPr="00147A63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1802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106D1D3A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6E621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75256" w14:textId="77777777" w:rsidR="00BE64D2" w:rsidRPr="00147A63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A63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E789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63B43" w14:textId="77777777" w:rsidR="00BE64D2" w:rsidRPr="00147A63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C488A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spre grupa de linii Turda. </w:t>
            </w:r>
          </w:p>
        </w:tc>
      </w:tr>
      <w:tr w:rsidR="00BE64D2" w14:paraId="38193497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E1584" w14:textId="77777777" w:rsidR="00BE64D2" w:rsidRDefault="00BE64D2" w:rsidP="00BE64D2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C4EB4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442DB" w14:textId="77777777" w:rsidR="00BE64D2" w:rsidRPr="00147A63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5A1E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314FF1CE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C472C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34CF0" w14:textId="77777777" w:rsidR="00BE64D2" w:rsidRPr="00147A63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A63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B4085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7040A" w14:textId="77777777" w:rsidR="00BE64D2" w:rsidRPr="00147A63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2B652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spre grupa de linii Turda. </w:t>
            </w:r>
          </w:p>
        </w:tc>
      </w:tr>
      <w:tr w:rsidR="00BE64D2" w14:paraId="22DA306F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A0365AA" w14:textId="77777777" w:rsidR="00BE64D2" w:rsidRDefault="00BE64D2" w:rsidP="00BE64D2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FF84F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5C877" w14:textId="77777777" w:rsidR="00BE64D2" w:rsidRPr="00147A63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847EF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Turda</w:t>
            </w:r>
          </w:p>
          <w:p w14:paraId="1FDC7956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</w:t>
            </w:r>
          </w:p>
          <w:p w14:paraId="6827A617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2 şi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BB5F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621B1DB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0FD92" w14:textId="77777777" w:rsidR="00BE64D2" w:rsidRPr="00147A63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A63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C89C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F6D6B" w14:textId="77777777" w:rsidR="00BE64D2" w:rsidRPr="00147A63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56395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2BCEC64B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780DBFB" w14:textId="77777777" w:rsidR="00BE64D2" w:rsidRDefault="00BE64D2" w:rsidP="00BE64D2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3F4D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5A379" w14:textId="77777777" w:rsidR="00BE64D2" w:rsidRPr="00147A63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CFCA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Turda</w:t>
            </w:r>
          </w:p>
          <w:p w14:paraId="32244B4A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</w:t>
            </w:r>
          </w:p>
          <w:p w14:paraId="3569131A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E8F49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189B97E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staţie </w:t>
            </w:r>
            <w:r w:rsidRPr="005B2AF6">
              <w:rPr>
                <w:b/>
                <w:bCs/>
                <w:sz w:val="19"/>
                <w:szCs w:val="19"/>
                <w:lang w:val="ro-RO"/>
              </w:rPr>
              <w:t>Grupa</w:t>
            </w:r>
            <w:r>
              <w:rPr>
                <w:b/>
                <w:bCs/>
                <w:sz w:val="19"/>
                <w:szCs w:val="19"/>
                <w:lang w:val="ro-RO"/>
              </w:rPr>
              <w:t xml:space="preserve"> </w:t>
            </w:r>
            <w:r w:rsidRPr="005B2AF6">
              <w:rPr>
                <w:b/>
                <w:bCs/>
                <w:sz w:val="19"/>
                <w:szCs w:val="19"/>
                <w:lang w:val="ro-RO"/>
              </w:rPr>
              <w:t>A</w:t>
            </w:r>
            <w:r>
              <w:rPr>
                <w:b/>
                <w:bCs/>
                <w:sz w:val="20"/>
                <w:lang w:val="ro-RO"/>
              </w:rPr>
              <w:t xml:space="preserve"> şi </w:t>
            </w:r>
          </w:p>
          <w:p w14:paraId="241F04C2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12 </w:t>
            </w:r>
          </w:p>
          <w:p w14:paraId="550654C7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(restul liniei este închisă)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F2903" w14:textId="77777777" w:rsidR="00BE64D2" w:rsidRPr="00147A63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5464F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72608" w14:textId="77777777" w:rsidR="00BE64D2" w:rsidRPr="00147A63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AD8DF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0BD4A27B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9F893" w14:textId="77777777" w:rsidR="00BE64D2" w:rsidRDefault="00BE64D2" w:rsidP="00BE64D2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1E443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5+635</w:t>
            </w:r>
          </w:p>
          <w:p w14:paraId="33FEB568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5+685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2332B" w14:textId="77777777" w:rsidR="00BE64D2" w:rsidRPr="00147A63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A63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1D10A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Turda</w:t>
            </w:r>
          </w:p>
          <w:p w14:paraId="55ED2CFF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</w:t>
            </w:r>
          </w:p>
          <w:p w14:paraId="06E40D9A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 3 / 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A940D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E9F06" w14:textId="77777777" w:rsidR="00BE64D2" w:rsidRPr="00147A63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77D0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432D6" w14:textId="77777777" w:rsidR="00BE64D2" w:rsidRPr="00147A63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F058B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5E655F5A" w14:textId="77777777">
        <w:trPr>
          <w:cantSplit/>
          <w:trHeight w:val="629"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9FB42" w14:textId="77777777" w:rsidR="00BE64D2" w:rsidRDefault="00BE64D2" w:rsidP="00BE64D2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9041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FD788" w14:textId="77777777" w:rsidR="00BE64D2" w:rsidRPr="00147A63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C2DB6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Turda</w:t>
            </w:r>
          </w:p>
          <w:p w14:paraId="40F26686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</w:t>
            </w:r>
          </w:p>
          <w:p w14:paraId="2E54007E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schimbătorul </w:t>
            </w:r>
          </w:p>
          <w:p w14:paraId="67A3A522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numărul 8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2EE82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6+550</w:t>
            </w:r>
          </w:p>
          <w:p w14:paraId="6784ACF1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B90D6" w14:textId="77777777" w:rsidR="00BE64D2" w:rsidRPr="00147A63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A63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0422D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7896C" w14:textId="77777777" w:rsidR="00BE64D2" w:rsidRPr="00147A63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FBC3E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4D100821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7EED0" w14:textId="77777777" w:rsidR="00BE64D2" w:rsidRDefault="00BE64D2" w:rsidP="00BE64D2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189B7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CF789" w14:textId="77777777" w:rsidR="00BE64D2" w:rsidRPr="00147A63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13C9B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Turda </w:t>
            </w:r>
          </w:p>
          <w:p w14:paraId="65DEC745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F8E6A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4574502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F4906" w14:textId="77777777" w:rsidR="00BE64D2" w:rsidRPr="00147A63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A63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14938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29B3E" w14:textId="77777777" w:rsidR="00BE64D2" w:rsidRPr="00147A63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A98AD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6FEFE16B" w14:textId="77777777">
        <w:trPr>
          <w:cantSplit/>
          <w:trHeight w:val="1114"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4A750" w14:textId="77777777" w:rsidR="00BE64D2" w:rsidRDefault="00BE64D2" w:rsidP="00BE64D2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39348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62EAA" w14:textId="77777777" w:rsidR="00BE64D2" w:rsidRPr="00147A63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8ECBF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Turda</w:t>
            </w:r>
          </w:p>
          <w:p w14:paraId="506F560B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</w:t>
            </w:r>
          </w:p>
          <w:p w14:paraId="5A44CB2C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3, 15, 17 şi 22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3356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4386F" w14:textId="77777777" w:rsidR="00BE64D2" w:rsidRPr="00147A63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A63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5E4E0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A243D" w14:textId="77777777" w:rsidR="00BE64D2" w:rsidRPr="00147A63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D2136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51D8F87B" w14:textId="77777777">
        <w:trPr>
          <w:cantSplit/>
          <w:trHeight w:val="197"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7A6AD" w14:textId="77777777" w:rsidR="00BE64D2" w:rsidRDefault="00BE64D2" w:rsidP="00BE64D2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22EC4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6+660</w:t>
            </w:r>
          </w:p>
          <w:p w14:paraId="40B8C89B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6+710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4AD04" w14:textId="77777777" w:rsidR="00BE64D2" w:rsidRPr="00147A63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A63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E299A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Turda</w:t>
            </w:r>
          </w:p>
          <w:p w14:paraId="02AEC6CD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B, </w:t>
            </w:r>
          </w:p>
          <w:p w14:paraId="060D4F63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 5 / 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B4330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D5815" w14:textId="77777777" w:rsidR="00BE64D2" w:rsidRPr="00147A63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8C50B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BFF4C" w14:textId="77777777" w:rsidR="00BE64D2" w:rsidRPr="00147A63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E11AD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025A1EAA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17056" w14:textId="77777777" w:rsidR="00BE64D2" w:rsidRDefault="00BE64D2" w:rsidP="00BE64D2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F4B11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F8B03" w14:textId="77777777" w:rsidR="00BE64D2" w:rsidRPr="00147A63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4E901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Turda</w:t>
            </w:r>
          </w:p>
          <w:p w14:paraId="615B88F4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1DE52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AB5EC" w14:textId="77777777" w:rsidR="00BE64D2" w:rsidRPr="00147A63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A63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1F92D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0F00A" w14:textId="77777777" w:rsidR="00BE64D2" w:rsidRPr="00147A63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58E6B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26757018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şi 8.</w:t>
            </w:r>
          </w:p>
        </w:tc>
      </w:tr>
    </w:tbl>
    <w:p w14:paraId="56572058" w14:textId="77777777" w:rsidR="00BE64D2" w:rsidRDefault="00BE64D2">
      <w:pPr>
        <w:spacing w:before="40" w:after="40" w:line="192" w:lineRule="auto"/>
        <w:ind w:right="57"/>
        <w:rPr>
          <w:sz w:val="20"/>
          <w:lang w:val="ro-RO"/>
        </w:rPr>
      </w:pPr>
    </w:p>
    <w:p w14:paraId="1CC2A8CE" w14:textId="77777777" w:rsidR="00BE64D2" w:rsidRDefault="00BE64D2" w:rsidP="00C022B2">
      <w:pPr>
        <w:pStyle w:val="Heading1"/>
        <w:spacing w:line="276" w:lineRule="auto"/>
      </w:pPr>
      <w:r>
        <w:lastRenderedPageBreak/>
        <w:t>LINIA 328</w:t>
      </w:r>
    </w:p>
    <w:p w14:paraId="72D2A8FF" w14:textId="77777777" w:rsidR="00BE64D2" w:rsidRDefault="00BE64D2" w:rsidP="00C022B2">
      <w:pPr>
        <w:pStyle w:val="Heading1"/>
        <w:spacing w:line="276" w:lineRule="auto"/>
        <w:rPr>
          <w:b w:val="0"/>
          <w:bCs w:val="0"/>
          <w:sz w:val="8"/>
        </w:rPr>
      </w:pPr>
      <w:r>
        <w:t>ARAD - ORADEA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BE64D2" w14:paraId="75377620" w14:textId="77777777">
        <w:trPr>
          <w:cantSplit/>
          <w:trHeight w:val="61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A2764" w14:textId="77777777" w:rsidR="00BE64D2" w:rsidRDefault="00BE64D2" w:rsidP="00BE64D2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5D869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BE6A6" w14:textId="77777777" w:rsidR="00BE64D2" w:rsidRPr="00FA2F25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C321D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Utvinişu Nou</w:t>
            </w:r>
          </w:p>
          <w:p w14:paraId="7AEB6B22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directă,</w:t>
            </w:r>
          </w:p>
          <w:p w14:paraId="3479E712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Utvinişu Nou -</w:t>
            </w:r>
          </w:p>
          <w:p w14:paraId="43A270C9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Sântana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DA14A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17EA7" w14:textId="77777777" w:rsidR="00BE64D2" w:rsidRPr="00FA2F25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4C6A6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7+400</w:t>
            </w:r>
          </w:p>
          <w:p w14:paraId="2355C36B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6B60A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27320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4FECA588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BB238" w14:textId="77777777" w:rsidR="00BE64D2" w:rsidRDefault="00BE64D2" w:rsidP="00BE64D2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0ED48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B9C08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D8D36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Utvinişu Nou</w:t>
            </w:r>
          </w:p>
          <w:p w14:paraId="724F3432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24B5D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20985" w14:textId="77777777" w:rsidR="00BE64D2" w:rsidRPr="00FA2F25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43240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86957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DE8E7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12C74D8F" w14:textId="77777777">
        <w:trPr>
          <w:cantSplit/>
          <w:trHeight w:val="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7346A" w14:textId="77777777" w:rsidR="00BE64D2" w:rsidRDefault="00BE64D2" w:rsidP="00BE64D2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29075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CE36B" w14:textId="77777777" w:rsidR="00BE64D2" w:rsidRPr="00FA2F25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D7716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Sântana</w:t>
            </w:r>
          </w:p>
          <w:p w14:paraId="546E3A2B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A5FC9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FF96588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8DF22" w14:textId="77777777" w:rsidR="00BE64D2" w:rsidRPr="00FA2F25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4F531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F2A7A" w14:textId="77777777" w:rsidR="00BE64D2" w:rsidRPr="00FA2F25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D3D5A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54BC61B2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732B5" w14:textId="77777777" w:rsidR="00BE64D2" w:rsidRDefault="00BE64D2" w:rsidP="00BE64D2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0EF5E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BCA0A" w14:textId="77777777" w:rsidR="00BE64D2" w:rsidRPr="00FA2F25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2806F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Sântana</w:t>
            </w:r>
          </w:p>
          <w:p w14:paraId="1AD5C88B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 şi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B3909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047D77A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2288E" w14:textId="77777777" w:rsidR="00BE64D2" w:rsidRPr="00FA2F25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A2F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AA321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11723" w14:textId="77777777" w:rsidR="00BE64D2" w:rsidRPr="00FA2F25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14DA4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25537FD6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CD0B0" w14:textId="77777777" w:rsidR="00BE64D2" w:rsidRDefault="00BE64D2" w:rsidP="00BE64D2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EE6C6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47+000</w:t>
            </w:r>
          </w:p>
          <w:p w14:paraId="4C4816EA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3F8CF" w14:textId="77777777" w:rsidR="00BE64D2" w:rsidRPr="00FA2F25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CE2F6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Chișineu Criș </w:t>
            </w:r>
          </w:p>
          <w:p w14:paraId="34EBAEF7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40B07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7E874" w14:textId="77777777" w:rsidR="00BE64D2" w:rsidRPr="00FA2F25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D8CF9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5F657" w14:textId="77777777" w:rsidR="00BE64D2" w:rsidRPr="00FA2F25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81ED3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14:paraId="6A8845C7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BFFE6" w14:textId="77777777" w:rsidR="00BE64D2" w:rsidRDefault="00BE64D2" w:rsidP="00BE64D2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4D526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54+900</w:t>
            </w:r>
          </w:p>
          <w:p w14:paraId="3821EE4B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F84C6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54505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Chișineu Criș -</w:t>
            </w:r>
          </w:p>
          <w:p w14:paraId="0045A74A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Ciumeghiu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F6687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CF5B4" w14:textId="77777777" w:rsidR="00BE64D2" w:rsidRPr="00FA2F25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AC622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FE972" w14:textId="77777777" w:rsidR="00BE64D2" w:rsidRPr="00FA2F25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B8989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6CC1373F" w14:textId="77777777">
        <w:trPr>
          <w:cantSplit/>
          <w:trHeight w:val="3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9CA8C" w14:textId="77777777" w:rsidR="00BE64D2" w:rsidRDefault="00BE64D2" w:rsidP="00BE64D2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C1BE1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630FF" w14:textId="77777777" w:rsidR="00BE64D2" w:rsidRPr="00FA2F25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2918F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Ciumeghiu </w:t>
            </w:r>
          </w:p>
          <w:p w14:paraId="79F6FC81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1CDBD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E7C49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2F84D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C7E83" w14:textId="77777777" w:rsidR="00BE64D2" w:rsidRPr="00FA2F25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E2793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26222336" w14:textId="77777777">
        <w:trPr>
          <w:cantSplit/>
          <w:trHeight w:val="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16E09" w14:textId="77777777" w:rsidR="00BE64D2" w:rsidRDefault="00BE64D2" w:rsidP="00BE64D2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73CBD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206F7" w14:textId="77777777" w:rsidR="00BE64D2" w:rsidRPr="00FA2F25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1DF36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Salonta</w:t>
            </w:r>
          </w:p>
          <w:p w14:paraId="406CFE46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 şi 7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38D3C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62E0D69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57472" w14:textId="77777777" w:rsidR="00BE64D2" w:rsidRPr="00FA2F25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12AA2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D4DEF" w14:textId="77777777" w:rsidR="00BE64D2" w:rsidRPr="00FA2F25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3B5CC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5364603A" w14:textId="77777777">
        <w:trPr>
          <w:cantSplit/>
          <w:trHeight w:val="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D88C4" w14:textId="77777777" w:rsidR="00BE64D2" w:rsidRDefault="00BE64D2" w:rsidP="00BE64D2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478E1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89+324</w:t>
            </w:r>
          </w:p>
          <w:p w14:paraId="0B7E39FD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93+910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3681E" w14:textId="77777777" w:rsidR="00BE64D2" w:rsidRPr="00FA2F25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E0C22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Salonta – Ax Cefa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447E6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70A56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45F87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1B987" w14:textId="77777777" w:rsidR="00BE64D2" w:rsidRPr="00FA2F25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730B4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E64D2" w14:paraId="205DFBFD" w14:textId="77777777">
        <w:trPr>
          <w:cantSplit/>
          <w:trHeight w:val="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C6E35" w14:textId="77777777" w:rsidR="00BE64D2" w:rsidRDefault="00BE64D2" w:rsidP="00BE64D2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CB8A0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104+276</w:t>
            </w:r>
          </w:p>
          <w:p w14:paraId="5233B601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A2313" w14:textId="77777777" w:rsidR="00BE64D2" w:rsidRPr="00FA2F25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05A28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Leș Bihor – </w:t>
            </w:r>
          </w:p>
          <w:p w14:paraId="5A0F8A98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Vest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4CFCC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49222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71810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3055D" w14:textId="77777777" w:rsidR="00BE64D2" w:rsidRPr="00FA2F25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19BAD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E64D2" w14:paraId="57C9B84F" w14:textId="77777777">
        <w:trPr>
          <w:cantSplit/>
          <w:trHeight w:val="40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8DEF8" w14:textId="77777777" w:rsidR="00BE64D2" w:rsidRDefault="00BE64D2" w:rsidP="00BE64D2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EA391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5B27D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D43D3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58FFA408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4B174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89439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B0374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0748D" w14:textId="77777777" w:rsidR="00BE64D2" w:rsidRPr="00FA2F25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40D4E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3 A,  4 A, 7 A, 1 B, </w:t>
            </w:r>
          </w:p>
          <w:p w14:paraId="10FF3923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 B, 3 B, Cap Y.</w:t>
            </w:r>
          </w:p>
          <w:p w14:paraId="2A3FB85A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99016DB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  <w:tr w:rsidR="00BE64D2" w14:paraId="0737A460" w14:textId="77777777">
        <w:trPr>
          <w:cantSplit/>
          <w:trHeight w:val="40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085FD" w14:textId="77777777" w:rsidR="00BE64D2" w:rsidRDefault="00BE64D2" w:rsidP="00BE64D2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12C34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992F2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70F68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0C46B2D2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6D1F2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0F879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8FF56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88E17" w14:textId="77777777" w:rsidR="00BE64D2" w:rsidRPr="00FA2F25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FC7F8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7 A, 1B - 3B, </w:t>
            </w:r>
          </w:p>
          <w:p w14:paraId="29C7571A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și Depou, Cap Y.</w:t>
            </w:r>
          </w:p>
          <w:p w14:paraId="5F654A66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BE40F9C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  <w:tr w:rsidR="00BE64D2" w14:paraId="19B8CFB8" w14:textId="77777777">
        <w:trPr>
          <w:cantSplit/>
          <w:trHeight w:val="2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99C09" w14:textId="77777777" w:rsidR="00BE64D2" w:rsidRDefault="00BE64D2" w:rsidP="00BE64D2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40912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CBE80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4E87F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85297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A60A1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>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5277A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824C7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79547" w14:textId="77777777" w:rsidR="00BE64D2" w:rsidRPr="00FA2F25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68B00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1 A, Cap Y.</w:t>
            </w:r>
          </w:p>
          <w:p w14:paraId="7D9F6067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64254B7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  <w:tr w:rsidR="00BE64D2" w14:paraId="3E0E9390" w14:textId="77777777">
        <w:trPr>
          <w:cantSplit/>
          <w:trHeight w:val="2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57426" w14:textId="77777777" w:rsidR="00BE64D2" w:rsidRDefault="00BE64D2" w:rsidP="00BE64D2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5B963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5CDCD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50C35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14824C2F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17586" w14:textId="77777777" w:rsidR="00BE64D2" w:rsidRPr="002A60A1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A60A1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>sch.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67656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6A739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9F15A" w14:textId="77777777" w:rsidR="00BE64D2" w:rsidRPr="00FA2F25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CD3A7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3A, 4A, Cap Y.</w:t>
            </w:r>
          </w:p>
          <w:p w14:paraId="69B07752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1DE73D5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  <w:tr w:rsidR="00BE64D2" w14:paraId="4A2B7AD9" w14:textId="77777777">
        <w:trPr>
          <w:cantSplit/>
          <w:trHeight w:val="2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FC557" w14:textId="77777777" w:rsidR="00BE64D2" w:rsidRDefault="00BE64D2" w:rsidP="00BE64D2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28621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06C90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1C295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3D0281AE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5C8DA" w14:textId="77777777" w:rsidR="00BE64D2" w:rsidRPr="002A60A1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72877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82BD5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6529D" w14:textId="77777777" w:rsidR="00BE64D2" w:rsidRPr="00FA2F25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C0868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7A, 1B - 3B și </w:t>
            </w:r>
          </w:p>
          <w:p w14:paraId="7EFB6089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Depou Cap Y.</w:t>
            </w:r>
          </w:p>
          <w:p w14:paraId="0CB35C83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7F0C110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  <w:tr w:rsidR="00BE64D2" w14:paraId="7467E475" w14:textId="77777777">
        <w:trPr>
          <w:cantSplit/>
          <w:trHeight w:val="2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4B03A" w14:textId="77777777" w:rsidR="00BE64D2" w:rsidRDefault="00BE64D2" w:rsidP="00BE64D2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948EF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FC495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5393F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3AC1EF0E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CC105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59F34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9652E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B8700" w14:textId="77777777" w:rsidR="00BE64D2" w:rsidRPr="00FA2F25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6FD6B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3A, 4 A și </w:t>
            </w:r>
          </w:p>
          <w:p w14:paraId="1F54B370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Depoul Oradea.</w:t>
            </w:r>
          </w:p>
          <w:p w14:paraId="0F7480B2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379D834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</w:tbl>
    <w:p w14:paraId="50B444BA" w14:textId="77777777" w:rsidR="00BE64D2" w:rsidRDefault="00BE64D2" w:rsidP="00C022B2">
      <w:pPr>
        <w:spacing w:before="40" w:after="40" w:line="276" w:lineRule="auto"/>
        <w:ind w:right="57"/>
        <w:rPr>
          <w:sz w:val="20"/>
          <w:lang w:val="ro-RO"/>
        </w:rPr>
      </w:pPr>
    </w:p>
    <w:p w14:paraId="5FBD09D5" w14:textId="77777777" w:rsidR="00BE64D2" w:rsidRDefault="00BE64D2" w:rsidP="00DE004B">
      <w:pPr>
        <w:pStyle w:val="Heading1"/>
        <w:spacing w:line="360" w:lineRule="auto"/>
      </w:pPr>
      <w:r>
        <w:t>LINIA 333</w:t>
      </w:r>
    </w:p>
    <w:p w14:paraId="722F29FC" w14:textId="77777777" w:rsidR="00BE64D2" w:rsidRDefault="00BE64D2" w:rsidP="00BF4A2E">
      <w:pPr>
        <w:pStyle w:val="Heading1"/>
        <w:spacing w:line="360" w:lineRule="auto"/>
        <w:rPr>
          <w:b w:val="0"/>
          <w:bCs w:val="0"/>
          <w:sz w:val="8"/>
        </w:rPr>
      </w:pPr>
      <w:r>
        <w:t>SALONTA – FRONTIERA DE STAT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BE64D2" w14:paraId="7D5BD411" w14:textId="77777777" w:rsidTr="00E15203">
        <w:trPr>
          <w:cantSplit/>
          <w:trHeight w:val="7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AA12F" w14:textId="77777777" w:rsidR="00BE64D2" w:rsidRDefault="00BE64D2" w:rsidP="00BE64D2">
            <w:pPr>
              <w:numPr>
                <w:ilvl w:val="0"/>
                <w:numId w:val="33"/>
              </w:numPr>
              <w:spacing w:before="40" w:after="40" w:line="276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64CA3" w14:textId="77777777" w:rsidR="00BE64D2" w:rsidRDefault="00BE64D2" w:rsidP="005A1A6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4+800</w:t>
            </w:r>
          </w:p>
          <w:p w14:paraId="53A6C468" w14:textId="77777777" w:rsidR="00BE64D2" w:rsidRDefault="00BE64D2" w:rsidP="005A1A6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9B6A7" w14:textId="77777777" w:rsidR="00BE64D2" w:rsidRPr="00E15203" w:rsidRDefault="00BE64D2" w:rsidP="005A1A6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15203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0FB96" w14:textId="77777777" w:rsidR="00BE64D2" w:rsidRDefault="00BE64D2" w:rsidP="00E1520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Salonta – </w:t>
            </w:r>
          </w:p>
          <w:p w14:paraId="617077F1" w14:textId="77777777" w:rsidR="00BE64D2" w:rsidRDefault="00BE64D2" w:rsidP="00E1520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Frontiera de Stat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63936" w14:textId="77777777" w:rsidR="00BE64D2" w:rsidRDefault="00BE64D2" w:rsidP="005A1A6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D8C3C" w14:textId="77777777" w:rsidR="00BE64D2" w:rsidRDefault="00BE64D2" w:rsidP="005A1A6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99570" w14:textId="77777777" w:rsidR="00BE64D2" w:rsidRDefault="00BE64D2" w:rsidP="005A1A6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6DA02" w14:textId="77777777" w:rsidR="00BE64D2" w:rsidRDefault="00BE64D2" w:rsidP="005A1A6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0F063CEC" w14:textId="77777777" w:rsidR="00BE64D2" w:rsidRDefault="00BE64D2" w:rsidP="0095517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78314C15" w14:textId="77777777" w:rsidTr="00E15203">
        <w:trPr>
          <w:cantSplit/>
          <w:trHeight w:val="7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38211" w14:textId="77777777" w:rsidR="00BE64D2" w:rsidRDefault="00BE64D2" w:rsidP="00BE64D2">
            <w:pPr>
              <w:numPr>
                <w:ilvl w:val="0"/>
                <w:numId w:val="33"/>
              </w:numPr>
              <w:spacing w:before="40" w:after="40" w:line="276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1A39D" w14:textId="77777777" w:rsidR="00BE64D2" w:rsidRDefault="00BE64D2" w:rsidP="005A1A6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10+700</w:t>
            </w:r>
          </w:p>
          <w:p w14:paraId="56EE84EB" w14:textId="77777777" w:rsidR="00BE64D2" w:rsidRDefault="00BE64D2" w:rsidP="005A1A6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12+100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DFEC5" w14:textId="77777777" w:rsidR="00BE64D2" w:rsidRPr="00E15203" w:rsidRDefault="00BE64D2" w:rsidP="005A1A6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38569" w14:textId="77777777" w:rsidR="00BE64D2" w:rsidRDefault="00BE64D2" w:rsidP="00E1520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Salonta – </w:t>
            </w:r>
          </w:p>
          <w:p w14:paraId="5AB1EFAD" w14:textId="77777777" w:rsidR="00BE64D2" w:rsidRDefault="00BE64D2" w:rsidP="00E1520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Frontiera de Stat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4944A" w14:textId="77777777" w:rsidR="00BE64D2" w:rsidRDefault="00BE64D2" w:rsidP="005A1A6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9CFEC" w14:textId="77777777" w:rsidR="00BE64D2" w:rsidRDefault="00BE64D2" w:rsidP="005A1A6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A6016" w14:textId="77777777" w:rsidR="00BE64D2" w:rsidRDefault="00BE64D2" w:rsidP="005A1A6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4ED2E" w14:textId="77777777" w:rsidR="00BE64D2" w:rsidRDefault="00BE64D2" w:rsidP="005A1A6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267BD89A" w14:textId="77777777" w:rsidR="00BE64D2" w:rsidRDefault="00BE64D2" w:rsidP="0095517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1640AE0E" w14:textId="77777777" w:rsidR="00BE64D2" w:rsidRDefault="00BE64D2">
      <w:pPr>
        <w:spacing w:before="40" w:after="40" w:line="192" w:lineRule="auto"/>
        <w:ind w:right="57"/>
        <w:rPr>
          <w:sz w:val="20"/>
          <w:lang w:val="ro-RO"/>
        </w:rPr>
      </w:pPr>
    </w:p>
    <w:p w14:paraId="2E9A972B" w14:textId="77777777" w:rsidR="00BE64D2" w:rsidRDefault="00BE64D2" w:rsidP="008C333F">
      <w:pPr>
        <w:pStyle w:val="Heading1"/>
        <w:spacing w:line="360" w:lineRule="auto"/>
      </w:pPr>
      <w:r>
        <w:t>LINIA 335</w:t>
      </w:r>
    </w:p>
    <w:p w14:paraId="7BA62B7A" w14:textId="77777777" w:rsidR="00BE64D2" w:rsidRDefault="00BE64D2" w:rsidP="00AA23E7">
      <w:pPr>
        <w:pStyle w:val="Heading1"/>
        <w:spacing w:line="360" w:lineRule="auto"/>
        <w:rPr>
          <w:b w:val="0"/>
          <w:bCs w:val="0"/>
          <w:sz w:val="8"/>
        </w:rPr>
      </w:pPr>
      <w:r>
        <w:t>EPISCOPIA BIHOR - ORADEA VEST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BE64D2" w14:paraId="7B3DE87E" w14:textId="77777777">
        <w:trPr>
          <w:cantSplit/>
          <w:trHeight w:val="6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EE5E0" w14:textId="77777777" w:rsidR="00BE64D2" w:rsidRDefault="00BE64D2" w:rsidP="00BE64D2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59445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6095D" w14:textId="77777777" w:rsidR="00BE64D2" w:rsidRPr="009050E5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1F6A6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Episcopia Bihor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00B2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bretea</w:t>
            </w:r>
          </w:p>
          <w:p w14:paraId="7EA9CB7C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  <w:p w14:paraId="52F043D7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19, 21, 31, 27 /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7693E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D5D12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84471" w14:textId="77777777" w:rsidR="00BE64D2" w:rsidRPr="009050E5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69924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7BDB7BF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43EE0AC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7 - 17, Cap X.</w:t>
            </w:r>
          </w:p>
        </w:tc>
      </w:tr>
      <w:tr w:rsidR="00BE64D2" w14:paraId="199022A2" w14:textId="77777777">
        <w:trPr>
          <w:cantSplit/>
          <w:trHeight w:val="6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D2AF4" w14:textId="77777777" w:rsidR="00BE64D2" w:rsidRDefault="00BE64D2" w:rsidP="00BE64D2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58BD0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2+090</w:t>
            </w:r>
          </w:p>
          <w:p w14:paraId="3E4174B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2+140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8701E" w14:textId="77777777" w:rsidR="00BE64D2" w:rsidRPr="009050E5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21998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Episcopia Bihor – </w:t>
            </w:r>
          </w:p>
          <w:p w14:paraId="007CCF3D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Vest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703AB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48CEB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ED17C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77224" w14:textId="77777777" w:rsidR="00BE64D2" w:rsidRPr="009050E5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29EBA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</w:tbl>
    <w:p w14:paraId="498D6B41" w14:textId="77777777" w:rsidR="00BE64D2" w:rsidRDefault="00BE64D2">
      <w:pPr>
        <w:spacing w:before="40" w:after="40" w:line="192" w:lineRule="auto"/>
        <w:ind w:right="57"/>
        <w:rPr>
          <w:sz w:val="20"/>
          <w:lang w:val="ro-RO"/>
        </w:rPr>
      </w:pPr>
    </w:p>
    <w:p w14:paraId="5837F8E6" w14:textId="77777777" w:rsidR="00BE64D2" w:rsidRDefault="00BE64D2" w:rsidP="00274DBB">
      <w:pPr>
        <w:pStyle w:val="Heading1"/>
        <w:spacing w:line="360" w:lineRule="auto"/>
      </w:pPr>
      <w:r>
        <w:lastRenderedPageBreak/>
        <w:t>LINIA 400</w:t>
      </w:r>
    </w:p>
    <w:p w14:paraId="765472FB" w14:textId="77777777" w:rsidR="00BE64D2" w:rsidRDefault="00BE64D2" w:rsidP="00D95833">
      <w:pPr>
        <w:pStyle w:val="Heading1"/>
        <w:spacing w:line="360" w:lineRule="auto"/>
        <w:rPr>
          <w:b w:val="0"/>
          <w:bCs w:val="0"/>
          <w:sz w:val="8"/>
        </w:rPr>
      </w:pPr>
      <w:bookmarkStart w:id="4" w:name="_Hlk210635328"/>
      <w:r>
        <w:t>EPISCOPIA BIHOR - HALMEU</w:t>
      </w:r>
    </w:p>
    <w:bookmarkEnd w:id="4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BE64D2" w14:paraId="413232F3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C08D0" w14:textId="77777777" w:rsidR="00BE64D2" w:rsidRDefault="00BE64D2" w:rsidP="00BE64D2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AD054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70C44" w14:textId="77777777" w:rsidR="00BE64D2" w:rsidRPr="00F344E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E802B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Episcopia Bihor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7C7F0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bretea</w:t>
            </w:r>
          </w:p>
          <w:p w14:paraId="24CE259F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19, 21, 31, 27 / 29</w:t>
            </w:r>
          </w:p>
          <w:p w14:paraId="1385F9AA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7AB61" w14:textId="77777777" w:rsidR="00BE64D2" w:rsidRPr="00F344E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659B1" w14:textId="77777777" w:rsidR="00BE64D2" w:rsidRDefault="00BE64D2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BB0A6" w14:textId="77777777" w:rsidR="00BE64D2" w:rsidRPr="00F344E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47F82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8BC88B3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3D51924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7 - 17, Cap X.</w:t>
            </w:r>
          </w:p>
        </w:tc>
      </w:tr>
      <w:tr w:rsidR="00BE64D2" w14:paraId="69A7609C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968F2" w14:textId="77777777" w:rsidR="00BE64D2" w:rsidRDefault="00BE64D2" w:rsidP="00BE64D2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BEF7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663+700</w:t>
            </w:r>
          </w:p>
          <w:p w14:paraId="713F9DF8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664+450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C3432" w14:textId="77777777" w:rsidR="00BE64D2" w:rsidRPr="00F344E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B3ACD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Biharia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BC61B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BC88F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9EC1E" w14:textId="77777777" w:rsidR="00BE64D2" w:rsidRDefault="00BE64D2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41065" w14:textId="77777777" w:rsidR="00BE64D2" w:rsidRPr="00F344E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5AFD6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502121B4" w14:textId="77777777">
        <w:trPr>
          <w:cantSplit/>
          <w:trHeight w:val="9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21F88" w14:textId="77777777" w:rsidR="00BE64D2" w:rsidRDefault="00BE64D2" w:rsidP="00BE64D2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07C98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8CB67" w14:textId="77777777" w:rsidR="00BE64D2" w:rsidRPr="00F344E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015BE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lui Mihai</w:t>
            </w:r>
          </w:p>
          <w:p w14:paraId="6CDF0671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716F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prima joantă a sch. R3 și km 719+700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8A33A" w14:textId="77777777" w:rsidR="00BE64D2" w:rsidRPr="00F344E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AA2F7" w14:textId="77777777" w:rsidR="00BE64D2" w:rsidRDefault="00BE64D2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AAEBB" w14:textId="77777777" w:rsidR="00BE64D2" w:rsidRPr="00F344E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E13F9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Linie închisă între km 719+700 și călcâi sch. R16</w:t>
            </w:r>
          </w:p>
        </w:tc>
      </w:tr>
      <w:tr w:rsidR="00BE64D2" w14:paraId="4EA67CCF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6E61C" w14:textId="77777777" w:rsidR="00BE64D2" w:rsidRDefault="00BE64D2" w:rsidP="00BE64D2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69357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F6246" w14:textId="77777777" w:rsidR="00BE64D2" w:rsidRPr="00F344E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9DFF5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Sanislău</w:t>
            </w:r>
          </w:p>
          <w:p w14:paraId="5F11B39C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46062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25AFB" w14:textId="77777777" w:rsidR="00BE64D2" w:rsidRPr="00F344E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91EAF" w14:textId="77777777" w:rsidR="00BE64D2" w:rsidRDefault="00BE64D2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AEEB2" w14:textId="77777777" w:rsidR="00BE64D2" w:rsidRPr="00F344E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41BAD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16571075" w14:textId="77777777">
        <w:trPr>
          <w:cantSplit/>
          <w:trHeight w:val="2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EFD8B" w14:textId="77777777" w:rsidR="00BE64D2" w:rsidRDefault="00BE64D2" w:rsidP="00BE64D2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1B05D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7A4B8" w14:textId="77777777" w:rsidR="00BE64D2" w:rsidRPr="00F344E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704E1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G-ral Avramescu</w:t>
            </w:r>
          </w:p>
          <w:p w14:paraId="0C830402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D7328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7825F" w14:textId="77777777" w:rsidR="00BE64D2" w:rsidRPr="00F344E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1633C" w14:textId="77777777" w:rsidR="00BE64D2" w:rsidRDefault="00BE64D2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8BDC7" w14:textId="77777777" w:rsidR="00BE64D2" w:rsidRPr="00F344E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551FD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4C1F775C" w14:textId="77777777">
        <w:trPr>
          <w:cantSplit/>
          <w:trHeight w:val="4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51F1F2A" w14:textId="77777777" w:rsidR="00BE64D2" w:rsidRDefault="00BE64D2" w:rsidP="00BE64D2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B4CC0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C27F6" w14:textId="77777777" w:rsidR="00BE64D2" w:rsidRPr="00F344E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5C369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Satu Mare Sud</w:t>
            </w:r>
          </w:p>
          <w:p w14:paraId="12367215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3486D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E4B4C" w14:textId="77777777" w:rsidR="00BE64D2" w:rsidRPr="00F344E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344E1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B8A50" w14:textId="77777777" w:rsidR="00BE64D2" w:rsidRDefault="00BE64D2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5E186" w14:textId="77777777" w:rsidR="00BE64D2" w:rsidRPr="00F344E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9AFF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6E6CEA80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2D0EC" w14:textId="77777777" w:rsidR="00BE64D2" w:rsidRDefault="00BE64D2" w:rsidP="00BE64D2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5D908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3E5F1" w14:textId="77777777" w:rsidR="00BE64D2" w:rsidRPr="00F344E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926D1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Satu Mare</w:t>
            </w:r>
          </w:p>
          <w:p w14:paraId="2552F8B8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PE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C67AF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27 Cap X până la km 787+350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2914C" w14:textId="77777777" w:rsidR="00BE64D2" w:rsidRPr="00F344E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344E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CD9AA" w14:textId="77777777" w:rsidR="00BE64D2" w:rsidRDefault="00BE64D2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72C6C" w14:textId="77777777" w:rsidR="00BE64D2" w:rsidRPr="00F344E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FE0A8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6DA7A6C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liniile 7 </w:t>
            </w:r>
          </w:p>
          <w:p w14:paraId="369788EE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primiri - expedieri. </w:t>
            </w:r>
          </w:p>
        </w:tc>
      </w:tr>
      <w:tr w:rsidR="00BE64D2" w14:paraId="6A865C3B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D1ABF" w14:textId="77777777" w:rsidR="00BE64D2" w:rsidRDefault="00BE64D2" w:rsidP="00BE64D2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8011A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F3BFB" w14:textId="77777777" w:rsidR="00BE64D2" w:rsidRPr="00F344E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CD7A3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Ramificație Botiz h – Botiz Hm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95EAE" w14:textId="77777777" w:rsidR="00BE64D2" w:rsidRDefault="00BE64D2" w:rsidP="00A34F45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0+065</w:t>
            </w:r>
          </w:p>
          <w:p w14:paraId="74522A93" w14:textId="77777777" w:rsidR="00BE64D2" w:rsidRDefault="00BE64D2" w:rsidP="00A34F45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0+890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842DD" w14:textId="77777777" w:rsidR="00BE64D2" w:rsidRPr="00F344E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9DCB1" w14:textId="77777777" w:rsidR="00BE64D2" w:rsidRDefault="00BE64D2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46C4A" w14:textId="77777777" w:rsidR="00BE64D2" w:rsidRPr="00F344E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AFB45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45D39682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D3F4A" w14:textId="77777777" w:rsidR="00BE64D2" w:rsidRDefault="00BE64D2" w:rsidP="00BE64D2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1DD64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70132" w14:textId="77777777" w:rsidR="00BE64D2" w:rsidRPr="00F344E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5BA07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Micula</w:t>
            </w:r>
          </w:p>
          <w:p w14:paraId="664E505E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E1E55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799+650</w:t>
            </w:r>
          </w:p>
          <w:p w14:paraId="4C8E8A34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800+400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8D93D" w14:textId="77777777" w:rsidR="00BE64D2" w:rsidRPr="00F344E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2C5A9" w14:textId="77777777" w:rsidR="00BE64D2" w:rsidRDefault="00BE64D2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5CFB1" w14:textId="77777777" w:rsidR="00BE64D2" w:rsidRPr="00F344E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D9756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6E10E4B8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1D204" w14:textId="77777777" w:rsidR="00BE64D2" w:rsidRDefault="00BE64D2" w:rsidP="00BE64D2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2C6A9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809+075</w:t>
            </w:r>
          </w:p>
          <w:p w14:paraId="122C07C1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809+880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24018" w14:textId="77777777" w:rsidR="00BE64D2" w:rsidRPr="00F344E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1AF6A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Halmeu</w:t>
            </w:r>
          </w:p>
          <w:p w14:paraId="0F432F0E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0F2BF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D47E0" w14:textId="77777777" w:rsidR="00BE64D2" w:rsidRPr="00F344E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B48F2" w14:textId="77777777" w:rsidR="00BE64D2" w:rsidRDefault="00BE64D2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A4D51" w14:textId="77777777" w:rsidR="00BE64D2" w:rsidRPr="00F344E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521BA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72B9571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14:paraId="402274B3" w14:textId="77777777">
        <w:trPr>
          <w:cantSplit/>
          <w:trHeight w:val="6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34A6D" w14:textId="77777777" w:rsidR="00BE64D2" w:rsidRDefault="00BE64D2" w:rsidP="00BE64D2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AFA81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92EEF" w14:textId="77777777" w:rsidR="00BE64D2" w:rsidRPr="00F344E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A5B44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Halmeu</w:t>
            </w:r>
          </w:p>
          <w:p w14:paraId="0B7C34BF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7 și 8 largă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02C60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32011" w14:textId="77777777" w:rsidR="00BE64D2" w:rsidRPr="00F344E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1E0B4" w14:textId="77777777" w:rsidR="00BE64D2" w:rsidRDefault="00BE64D2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61987" w14:textId="77777777" w:rsidR="00BE64D2" w:rsidRPr="00F344E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E3C76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04E3DE5B" w14:textId="77777777" w:rsidR="00BE64D2" w:rsidRDefault="00BE64D2" w:rsidP="004418C0">
      <w:pPr>
        <w:spacing w:before="40" w:after="40" w:line="192" w:lineRule="auto"/>
        <w:ind w:right="57"/>
        <w:rPr>
          <w:sz w:val="20"/>
          <w:lang w:val="ro-RO"/>
        </w:rPr>
      </w:pPr>
    </w:p>
    <w:p w14:paraId="73051A26" w14:textId="77777777" w:rsidR="00BE64D2" w:rsidRDefault="00BE64D2" w:rsidP="00255EB2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  <w:r>
        <w:rPr>
          <w:b/>
          <w:bCs/>
          <w:spacing w:val="40"/>
          <w:lang w:val="ro-RO"/>
        </w:rPr>
        <w:t>LINIA 401</w:t>
      </w:r>
    </w:p>
    <w:p w14:paraId="25C91612" w14:textId="77777777" w:rsidR="00BE64D2" w:rsidRDefault="00BE64D2" w:rsidP="00B64F39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SATU MARE - BAIA MARE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BE64D2" w14:paraId="7AA16059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08A88" w14:textId="77777777" w:rsidR="00BE64D2" w:rsidRDefault="00BE64D2" w:rsidP="000A298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F3CA7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6A3D2" w14:textId="77777777" w:rsidR="00BE64D2" w:rsidRPr="00BB2EA6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757E6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Satu Mare </w:t>
            </w:r>
          </w:p>
          <w:p w14:paraId="76B3FDA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7 PE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5D29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27 Cap X până la km 787+350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DDC07" w14:textId="77777777" w:rsidR="00BE64D2" w:rsidRPr="00BB2EA6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BB2EA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ED049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94EE6" w14:textId="77777777" w:rsidR="00BE64D2" w:rsidRPr="00BB2EA6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480E2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7E121D6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linia </w:t>
            </w:r>
          </w:p>
          <w:p w14:paraId="72DBF05F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7 prim. - exp. </w:t>
            </w:r>
          </w:p>
        </w:tc>
      </w:tr>
      <w:tr w:rsidR="00BE64D2" w14:paraId="421D6FF8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A2FA5" w14:textId="77777777" w:rsidR="00BE64D2" w:rsidRDefault="00BE64D2" w:rsidP="000A298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2836A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8555F" w14:textId="77777777" w:rsidR="00BE64D2" w:rsidRPr="00BB2EA6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FEB82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Botiz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ADDCD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1R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BD9D0" w14:textId="77777777" w:rsidR="00BE64D2" w:rsidRPr="00BB2EA6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FE052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D88E0" w14:textId="77777777" w:rsidR="00BE64D2" w:rsidRPr="00BB2EA6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8C01C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CAEB7A1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5C783F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pe direcția Botiz - Micula.</w:t>
            </w:r>
          </w:p>
        </w:tc>
      </w:tr>
      <w:tr w:rsidR="00BE64D2" w14:paraId="10EC02CB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D5881" w14:textId="77777777" w:rsidR="00BE64D2" w:rsidRDefault="00BE64D2" w:rsidP="000A298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93DC7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3F14F" w14:textId="77777777" w:rsidR="00BE64D2" w:rsidRPr="00BB2EA6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D1A65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Ramificație Botiz h – Botiz Hm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A8576" w14:textId="77777777" w:rsidR="00BE64D2" w:rsidRDefault="00BE64D2" w:rsidP="008D147E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0+065</w:t>
            </w:r>
          </w:p>
          <w:p w14:paraId="1EBEC182" w14:textId="77777777" w:rsidR="00BE64D2" w:rsidRDefault="00BE64D2" w:rsidP="008D147E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0+890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25033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B824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2B2A4" w14:textId="77777777" w:rsidR="00BE64D2" w:rsidRPr="00BB2EA6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C2248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22489A41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3E908" w14:textId="77777777" w:rsidR="00BE64D2" w:rsidRDefault="00BE64D2" w:rsidP="000A298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FB617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9768F" w14:textId="77777777" w:rsidR="00BE64D2" w:rsidRPr="00BB2EA6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61C8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Bușag</w:t>
            </w:r>
          </w:p>
          <w:p w14:paraId="52401817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91008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8EF67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51CDA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0E09D" w14:textId="77777777" w:rsidR="00BE64D2" w:rsidRPr="00BB2EA6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5C5F8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56527D50" w14:textId="77777777" w:rsidR="00BE64D2" w:rsidRDefault="00BE64D2">
      <w:pPr>
        <w:spacing w:before="40" w:after="40" w:line="192" w:lineRule="auto"/>
        <w:ind w:right="57"/>
        <w:rPr>
          <w:sz w:val="20"/>
          <w:lang w:val="ro-RO"/>
        </w:rPr>
      </w:pPr>
    </w:p>
    <w:p w14:paraId="28E2517C" w14:textId="77777777" w:rsidR="00BE64D2" w:rsidRDefault="00BE64D2" w:rsidP="00351931">
      <w:pPr>
        <w:pStyle w:val="Heading1"/>
        <w:spacing w:line="360" w:lineRule="auto"/>
        <w:rPr>
          <w:lang w:val="en-US"/>
        </w:rPr>
      </w:pPr>
      <w:r>
        <w:rPr>
          <w:lang w:val="en-US"/>
        </w:rPr>
        <w:t>LINIA 401 A</w:t>
      </w:r>
    </w:p>
    <w:p w14:paraId="0D5CBC1F" w14:textId="77777777" w:rsidR="00BE64D2" w:rsidRDefault="00BE64D2" w:rsidP="00FE7817">
      <w:pPr>
        <w:pStyle w:val="Heading1"/>
        <w:spacing w:line="360" w:lineRule="auto"/>
        <w:rPr>
          <w:sz w:val="8"/>
          <w:lang w:val="en-US"/>
        </w:rPr>
      </w:pPr>
      <w:r>
        <w:rPr>
          <w:lang w:val="en-US"/>
        </w:rPr>
        <w:t>BOTIZ - BIXAD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BE64D2" w14:paraId="3A146F8C" w14:textId="77777777" w:rsidTr="00F27CE9">
        <w:trPr>
          <w:cantSplit/>
          <w:trHeight w:val="76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99BF9" w14:textId="77777777" w:rsidR="00BE64D2" w:rsidRDefault="00BE64D2" w:rsidP="00BE64D2">
            <w:pPr>
              <w:numPr>
                <w:ilvl w:val="0"/>
                <w:numId w:val="17"/>
              </w:numPr>
              <w:spacing w:before="40" w:after="40" w:line="276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16777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4+200</w:t>
            </w:r>
          </w:p>
          <w:p w14:paraId="0E7B0910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4+450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77392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lang w:val="en-US"/>
              </w:rPr>
            </w:pPr>
            <w:r>
              <w:rPr>
                <w:b/>
                <w:bCs/>
                <w:sz w:val="32"/>
                <w:lang w:val="en-US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969D4" w14:textId="77777777" w:rsidR="00BE64D2" w:rsidRDefault="00BE64D2" w:rsidP="00F27CE9">
            <w:pPr>
              <w:spacing w:before="40" w:after="40" w:line="281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Botiz - </w:t>
            </w:r>
          </w:p>
          <w:p w14:paraId="331DAFED" w14:textId="77777777" w:rsidR="00BE64D2" w:rsidRDefault="00BE64D2" w:rsidP="00F27CE9">
            <w:pPr>
              <w:spacing w:before="40" w:after="40" w:line="281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Livada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2DCA2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6FBE8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AD0F1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E8956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lang w:val="en-US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0B5795A4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en-US"/>
              </w:rPr>
              <w:t>Fără inductori.</w:t>
            </w:r>
          </w:p>
        </w:tc>
      </w:tr>
    </w:tbl>
    <w:p w14:paraId="3D0825D3" w14:textId="77777777" w:rsidR="00BE64D2" w:rsidRDefault="00BE64D2">
      <w:pPr>
        <w:spacing w:before="40" w:after="40" w:line="192" w:lineRule="auto"/>
        <w:ind w:right="57"/>
        <w:rPr>
          <w:sz w:val="20"/>
          <w:lang w:val="en-US"/>
        </w:rPr>
      </w:pPr>
    </w:p>
    <w:p w14:paraId="27594878" w14:textId="77777777" w:rsidR="00AC7154" w:rsidRDefault="00AC7154" w:rsidP="00EE0B7F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</w:p>
    <w:p w14:paraId="3103D009" w14:textId="1CCE09C3" w:rsidR="00BE64D2" w:rsidRDefault="00BE64D2" w:rsidP="00EE0B7F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  <w:r>
        <w:rPr>
          <w:b/>
          <w:bCs/>
          <w:spacing w:val="40"/>
          <w:lang w:val="ro-RO"/>
        </w:rPr>
        <w:lastRenderedPageBreak/>
        <w:t>LINIA 404</w:t>
      </w:r>
    </w:p>
    <w:p w14:paraId="7A50B6F8" w14:textId="77777777" w:rsidR="00BE64D2" w:rsidRDefault="00BE64D2" w:rsidP="0028675E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SĂCUIENI BIHOR - SĂRMĂŞAG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BE64D2" w14:paraId="52D98B96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82FCC" w14:textId="77777777" w:rsidR="00BE64D2" w:rsidRDefault="00BE64D2" w:rsidP="00BE64D2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E6792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82A4C" w14:textId="77777777" w:rsidR="00BE64D2" w:rsidRPr="00307FCB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B92C7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Marghita</w:t>
            </w:r>
          </w:p>
          <w:p w14:paraId="51BACF15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 şi 2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73CF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8DA6529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7ADC9" w14:textId="77777777" w:rsidR="00BE64D2" w:rsidRPr="00307FCB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2D455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89254" w14:textId="77777777" w:rsidR="00BE64D2" w:rsidRPr="00307FCB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2650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3F0A514D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CEA7B" w14:textId="77777777" w:rsidR="00BE64D2" w:rsidRDefault="00BE64D2" w:rsidP="00BE64D2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C6D98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50BE8" w14:textId="77777777" w:rsidR="00BE64D2" w:rsidRPr="00307FCB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672C8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Marghita</w:t>
            </w:r>
          </w:p>
          <w:p w14:paraId="0A1E6902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3 şi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F1910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7616284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D246B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AD4C5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1505F" w14:textId="77777777" w:rsidR="00BE64D2" w:rsidRPr="00307FCB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53F4D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5DFAC3D5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DD922" w14:textId="77777777" w:rsidR="00BE64D2" w:rsidRDefault="00BE64D2" w:rsidP="00BE64D2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F9EE2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EFA0E" w14:textId="77777777" w:rsidR="00BE64D2" w:rsidRPr="00307FCB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B962C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Suplacu de Barcău</w:t>
            </w:r>
          </w:p>
          <w:p w14:paraId="4F2CDA78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2, 3 şi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60830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634BDB3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E78EE" w14:textId="77777777" w:rsidR="00BE64D2" w:rsidRPr="00307FCB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07FCB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23ADF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952E2" w14:textId="77777777" w:rsidR="00BE64D2" w:rsidRPr="00307FCB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D61BA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31F9E103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7A31C" w14:textId="77777777" w:rsidR="00BE64D2" w:rsidRDefault="00BE64D2" w:rsidP="00BE64D2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9561F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99AF0" w14:textId="77777777" w:rsidR="00BE64D2" w:rsidRPr="00307FCB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99B17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Suplacu de Barcău</w:t>
            </w:r>
          </w:p>
          <w:p w14:paraId="46EF9A25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960A5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sch. 16 până </w:t>
            </w:r>
          </w:p>
          <w:p w14:paraId="29FD86AA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 </w:t>
            </w:r>
          </w:p>
          <w:p w14:paraId="7E23F0CF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axul stației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A3939" w14:textId="77777777" w:rsidR="00BE64D2" w:rsidRPr="00307FCB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21BA5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B5DEA" w14:textId="77777777" w:rsidR="00BE64D2" w:rsidRPr="00307FCB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E8CBB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3549EBF1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A0C53" w14:textId="77777777" w:rsidR="00BE64D2" w:rsidRDefault="00BE64D2" w:rsidP="00BE64D2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7BCF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A4B3E" w14:textId="77777777" w:rsidR="00BE64D2" w:rsidRPr="00307FCB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563D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Şimleu Silvaniei</w:t>
            </w:r>
          </w:p>
          <w:p w14:paraId="7C92F7AD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4B53D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9B5B5" w14:textId="77777777" w:rsidR="00BE64D2" w:rsidRPr="00307FCB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07FCB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CC4B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3396F" w14:textId="77777777" w:rsidR="00BE64D2" w:rsidRPr="00307FCB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F1D76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7CC91682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D5F9A" w14:textId="77777777" w:rsidR="00BE64D2" w:rsidRDefault="00BE64D2" w:rsidP="00BE64D2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99C19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61604" w14:textId="77777777" w:rsidR="00BE64D2" w:rsidRPr="00307FCB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7745D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Şimleu Silvaniei</w:t>
            </w:r>
          </w:p>
          <w:p w14:paraId="7AE80214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4A17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13D42BBA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stație până </w:t>
            </w:r>
          </w:p>
          <w:p w14:paraId="4D9E46F3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4C14C3F3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E1BCA" w14:textId="77777777" w:rsidR="00BE64D2" w:rsidRPr="00307FCB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CFE68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8B672" w14:textId="77777777" w:rsidR="00BE64D2" w:rsidRPr="00307FCB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C0502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19301EC1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171F0" w14:textId="77777777" w:rsidR="00BE64D2" w:rsidRDefault="00BE64D2" w:rsidP="00BE64D2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CCFA4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69D0B" w14:textId="77777777" w:rsidR="00BE64D2" w:rsidRPr="00307FCB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3A05D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Şimleu Silvaniei</w:t>
            </w:r>
          </w:p>
          <w:p w14:paraId="5F0BE2E1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BBC6F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8E156" w14:textId="77777777" w:rsidR="00BE64D2" w:rsidRPr="00307FCB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07FCB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99979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1B344" w14:textId="77777777" w:rsidR="00BE64D2" w:rsidRPr="00307FCB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6F84B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66188CDB" w14:textId="77777777" w:rsidR="00BE64D2" w:rsidRDefault="00BE64D2">
      <w:pPr>
        <w:spacing w:before="40" w:after="40" w:line="192" w:lineRule="auto"/>
        <w:ind w:right="57"/>
        <w:rPr>
          <w:sz w:val="20"/>
          <w:lang w:val="ro-RO"/>
        </w:rPr>
      </w:pPr>
    </w:p>
    <w:p w14:paraId="0060B75C" w14:textId="77777777" w:rsidR="00BE64D2" w:rsidRDefault="00BE64D2" w:rsidP="001D33BA">
      <w:pPr>
        <w:pStyle w:val="Heading1"/>
        <w:spacing w:line="360" w:lineRule="auto"/>
      </w:pPr>
      <w:r>
        <w:t>LINIA 406</w:t>
      </w:r>
    </w:p>
    <w:p w14:paraId="1966EF6F" w14:textId="77777777" w:rsidR="00BE64D2" w:rsidRDefault="00BE64D2" w:rsidP="001F2F1B">
      <w:pPr>
        <w:pStyle w:val="Heading1"/>
        <w:spacing w:line="360" w:lineRule="auto"/>
        <w:rPr>
          <w:b w:val="0"/>
          <w:bCs w:val="0"/>
          <w:sz w:val="20"/>
        </w:rPr>
      </w:pPr>
      <w:r>
        <w:rPr>
          <w:caps/>
        </w:rPr>
        <w:t>VALEA LUI MIHAI - DEALU  BRAN - FRONTIERĂ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BE64D2" w14:paraId="69D7D969" w14:textId="77777777" w:rsidTr="009466A5">
        <w:trPr>
          <w:cantSplit/>
          <w:trHeight w:val="11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C32D8" w14:textId="77777777" w:rsidR="00BE64D2" w:rsidRDefault="00BE64D2" w:rsidP="00BE64D2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74F2F" w14:textId="77777777" w:rsidR="00BE64D2" w:rsidRDefault="00BE64D2" w:rsidP="00A76EB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0+700</w:t>
            </w:r>
          </w:p>
          <w:p w14:paraId="6EE58B66" w14:textId="77777777" w:rsidR="00BE64D2" w:rsidRDefault="00BE64D2" w:rsidP="00A76EB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0+750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1B346" w14:textId="77777777" w:rsidR="00BE64D2" w:rsidRPr="000D6A69" w:rsidRDefault="00BE64D2" w:rsidP="00A76EB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781EF" w14:textId="77777777" w:rsidR="00BE64D2" w:rsidRDefault="00BE64D2" w:rsidP="00935133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Valea lui Mihai – Frontieră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09141" w14:textId="77777777" w:rsidR="00BE64D2" w:rsidRDefault="00BE64D2" w:rsidP="0054140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145E1" w14:textId="77777777" w:rsidR="00BE64D2" w:rsidRPr="000D6A69" w:rsidRDefault="00BE64D2" w:rsidP="0054140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2855C" w14:textId="77777777" w:rsidR="00BE64D2" w:rsidRDefault="00BE64D2" w:rsidP="00A76EB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2CBE0" w14:textId="77777777" w:rsidR="00BE64D2" w:rsidRPr="000D6A69" w:rsidRDefault="00BE64D2" w:rsidP="00A76EB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425B9" w14:textId="77777777" w:rsidR="00BE64D2" w:rsidRDefault="00BE64D2" w:rsidP="00B4643F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</w:tbl>
    <w:p w14:paraId="18BC7B9F" w14:textId="77777777" w:rsidR="00BE64D2" w:rsidRDefault="00BE64D2">
      <w:pPr>
        <w:spacing w:before="40" w:after="40" w:line="192" w:lineRule="auto"/>
        <w:ind w:right="57"/>
        <w:rPr>
          <w:sz w:val="20"/>
          <w:lang w:val="ro-RO"/>
        </w:rPr>
      </w:pPr>
    </w:p>
    <w:p w14:paraId="2A6295BB" w14:textId="77777777" w:rsidR="00BE64D2" w:rsidRDefault="00BE64D2" w:rsidP="004636F3">
      <w:pPr>
        <w:pStyle w:val="Heading1"/>
        <w:spacing w:line="360" w:lineRule="auto"/>
      </w:pPr>
      <w:r>
        <w:lastRenderedPageBreak/>
        <w:t>LINIA 408</w:t>
      </w:r>
    </w:p>
    <w:p w14:paraId="2316FFE0" w14:textId="77777777" w:rsidR="00BE64D2" w:rsidRDefault="00BE64D2" w:rsidP="00967460">
      <w:pPr>
        <w:pStyle w:val="Heading1"/>
        <w:spacing w:line="360" w:lineRule="auto"/>
        <w:rPr>
          <w:b w:val="0"/>
          <w:bCs w:val="0"/>
          <w:sz w:val="8"/>
        </w:rPr>
      </w:pPr>
      <w:r>
        <w:t>CAREI - ZALĂU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BE64D2" w14:paraId="5B205A66" w14:textId="77777777">
        <w:trPr>
          <w:cantSplit/>
          <w:trHeight w:val="114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2FF27" w14:textId="77777777" w:rsidR="00BE64D2" w:rsidRDefault="00BE64D2" w:rsidP="00BE64D2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35FA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92D09" w14:textId="77777777" w:rsidR="00BE64D2" w:rsidRPr="00276B7A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181EB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Zalău</w:t>
            </w:r>
          </w:p>
          <w:p w14:paraId="2601F16F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7F9BB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68543C92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02A48B61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17 / 19, 21, 23, 25, 27, 29, 31 </w:t>
            </w:r>
          </w:p>
          <w:p w14:paraId="7D83AFA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33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661FA" w14:textId="77777777" w:rsidR="00BE64D2" w:rsidRPr="00276B7A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276B7A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98929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FE5D3" w14:textId="77777777" w:rsidR="00BE64D2" w:rsidRPr="00276B7A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0BA21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7C13BCF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M - 11 M abătute.</w:t>
            </w:r>
          </w:p>
        </w:tc>
      </w:tr>
      <w:tr w:rsidR="00BE64D2" w14:paraId="11068110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8F1F8" w14:textId="77777777" w:rsidR="00BE64D2" w:rsidRDefault="00BE64D2" w:rsidP="00BE64D2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774AF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44341" w14:textId="77777777" w:rsidR="00BE64D2" w:rsidRPr="00276B7A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4F1C1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Zalău</w:t>
            </w:r>
          </w:p>
          <w:p w14:paraId="35BB242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marfă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59D24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04A5840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877D9" w14:textId="77777777" w:rsidR="00BE64D2" w:rsidRPr="00276B7A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276B7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AAF8D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D8778" w14:textId="77777777" w:rsidR="00BE64D2" w:rsidRPr="00276B7A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2D8DE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4191F012" w14:textId="77777777" w:rsidR="00BE64D2" w:rsidRDefault="00BE64D2">
      <w:pPr>
        <w:spacing w:before="40" w:after="40" w:line="192" w:lineRule="auto"/>
        <w:ind w:right="57"/>
        <w:rPr>
          <w:sz w:val="20"/>
          <w:lang w:val="ro-RO"/>
        </w:rPr>
      </w:pPr>
    </w:p>
    <w:p w14:paraId="6255D8FA" w14:textId="77777777" w:rsidR="00BE64D2" w:rsidRDefault="00BE64D2" w:rsidP="00C70386">
      <w:pPr>
        <w:pStyle w:val="Heading1"/>
        <w:spacing w:line="360" w:lineRule="auto"/>
      </w:pPr>
      <w:r>
        <w:t>LINIA 409</w:t>
      </w:r>
    </w:p>
    <w:p w14:paraId="1271DFBE" w14:textId="77777777" w:rsidR="00BE64D2" w:rsidRDefault="00BE64D2" w:rsidP="003013A1">
      <w:pPr>
        <w:pStyle w:val="Heading1"/>
        <w:spacing w:line="360" w:lineRule="auto"/>
        <w:rPr>
          <w:b w:val="0"/>
          <w:bCs w:val="0"/>
          <w:sz w:val="8"/>
        </w:rPr>
      </w:pPr>
      <w:r>
        <w:t>ZALĂU - JIBOU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BE64D2" w14:paraId="057BF35A" w14:textId="77777777">
        <w:trPr>
          <w:cantSplit/>
          <w:trHeight w:val="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1253C" w14:textId="77777777" w:rsidR="00BE64D2" w:rsidRDefault="00BE64D2" w:rsidP="00BE64D2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E44E5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5AD5A" w14:textId="77777777" w:rsidR="00BE64D2" w:rsidRPr="00C42B7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83D53" w14:textId="77777777" w:rsidR="00BE64D2" w:rsidRDefault="00BE64D2">
            <w:pPr>
              <w:spacing w:before="6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Zalău</w:t>
            </w:r>
          </w:p>
          <w:p w14:paraId="66F56BA5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marfă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F989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CFED304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236C5" w14:textId="77777777" w:rsidR="00BE64D2" w:rsidRPr="00C42B7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C42B7F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BCFDA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19F15" w14:textId="77777777" w:rsidR="00BE64D2" w:rsidRPr="00C42B7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0CE02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76527BCB" w14:textId="77777777">
        <w:trPr>
          <w:cantSplit/>
          <w:trHeight w:val="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38840" w14:textId="77777777" w:rsidR="00BE64D2" w:rsidRDefault="00BE64D2" w:rsidP="00BE64D2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F072B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100+050</w:t>
            </w:r>
          </w:p>
          <w:p w14:paraId="30C2E9A5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101+050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A1D82" w14:textId="77777777" w:rsidR="00BE64D2" w:rsidRPr="00C42B7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AD168" w14:textId="77777777" w:rsidR="00BE64D2" w:rsidRDefault="00BE64D2">
            <w:pPr>
              <w:spacing w:before="6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Zalău -</w:t>
            </w:r>
          </w:p>
          <w:p w14:paraId="076039B5" w14:textId="77777777" w:rsidR="00BE64D2" w:rsidRDefault="00BE64D2">
            <w:pPr>
              <w:spacing w:before="6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Mirșid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28DB4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2E7AA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E4438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BDB8E" w14:textId="77777777" w:rsidR="00BE64D2" w:rsidRPr="00C42B7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2ADCD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E64D2" w14:paraId="39497BD2" w14:textId="77777777">
        <w:trPr>
          <w:cantSplit/>
          <w:trHeight w:val="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4115B" w14:textId="77777777" w:rsidR="00BE64D2" w:rsidRDefault="00BE64D2" w:rsidP="00BE64D2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ABE93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E0A89" w14:textId="77777777" w:rsidR="00BE64D2" w:rsidRPr="00C42B7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6EA6F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70AC74CC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1 - 4 </w:t>
            </w:r>
          </w:p>
          <w:p w14:paraId="23099E99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625C7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3B42719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CC1D2" w14:textId="77777777" w:rsidR="00BE64D2" w:rsidRPr="00C42B7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2B7F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48A07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00862" w14:textId="77777777" w:rsidR="00BE64D2" w:rsidRPr="00C42B7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E6946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1C87C661" w14:textId="77777777">
        <w:trPr>
          <w:cantSplit/>
          <w:trHeight w:val="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FF583" w14:textId="77777777" w:rsidR="00BE64D2" w:rsidRDefault="00BE64D2" w:rsidP="00BE64D2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A94B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7AFBA" w14:textId="77777777" w:rsidR="00BE64D2" w:rsidRPr="00C42B7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D79D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71B8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36 /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79A01" w14:textId="77777777" w:rsidR="00BE64D2" w:rsidRPr="00C42B7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2B7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BE64B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E7B20" w14:textId="77777777" w:rsidR="00BE64D2" w:rsidRPr="00C42B7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65716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9 şi 10 abătute.</w:t>
            </w:r>
          </w:p>
        </w:tc>
      </w:tr>
    </w:tbl>
    <w:p w14:paraId="1FD2337C" w14:textId="77777777" w:rsidR="00BE64D2" w:rsidRDefault="00BE64D2">
      <w:pPr>
        <w:spacing w:before="40" w:after="40" w:line="192" w:lineRule="auto"/>
        <w:ind w:right="57"/>
        <w:rPr>
          <w:sz w:val="20"/>
          <w:lang w:val="ro-RO"/>
        </w:rPr>
      </w:pPr>
    </w:p>
    <w:p w14:paraId="03DC538B" w14:textId="77777777" w:rsidR="00BE64D2" w:rsidRDefault="00BE64D2" w:rsidP="00503CFC">
      <w:pPr>
        <w:pStyle w:val="Heading1"/>
        <w:spacing w:line="360" w:lineRule="auto"/>
      </w:pPr>
      <w:r>
        <w:lastRenderedPageBreak/>
        <w:t>LINIA 412</w:t>
      </w:r>
    </w:p>
    <w:p w14:paraId="367DBA70" w14:textId="77777777" w:rsidR="00BE64D2" w:rsidRDefault="00BE64D2" w:rsidP="00C75722">
      <w:pPr>
        <w:pStyle w:val="Heading1"/>
        <w:spacing w:line="360" w:lineRule="auto"/>
        <w:rPr>
          <w:b w:val="0"/>
          <w:bCs w:val="0"/>
          <w:sz w:val="8"/>
        </w:rPr>
      </w:pPr>
      <w:r>
        <w:t>APAHIDA - DEJ CĂLĂTORI - CĂŞEIU - ILEANDA - BAIA MARE</w:t>
      </w: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BE64D2" w14:paraId="0C6A3AB4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62458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D0CA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B1D7C" w14:textId="77777777" w:rsidR="00BE64D2" w:rsidRPr="005C35B0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70E7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Apahida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1CA37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călcâi TDJ </w:t>
            </w:r>
          </w:p>
          <w:p w14:paraId="7F074631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 / 26 și km 489+700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CB811" w14:textId="77777777" w:rsidR="00BE64D2" w:rsidRPr="0039633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E3E2A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3B0DF" w14:textId="77777777" w:rsidR="00BE64D2" w:rsidRPr="0039633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505CC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circulația la </w:t>
            </w:r>
          </w:p>
          <w:p w14:paraId="3B8C3216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linia 1.</w:t>
            </w:r>
          </w:p>
        </w:tc>
      </w:tr>
      <w:tr w:rsidR="00BE64D2" w14:paraId="47521021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AD485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7D6F2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DD994" w14:textId="77777777" w:rsidR="00BE64D2" w:rsidRPr="005C35B0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0F08A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Apahida R21A, R13A, TDJ 13/19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89595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F387D" w14:textId="77777777" w:rsidR="00BE64D2" w:rsidRPr="0039633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6F891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0+100</w:t>
            </w:r>
          </w:p>
          <w:p w14:paraId="25FA8E65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5899E" w14:textId="77777777" w:rsidR="00BE64D2" w:rsidRPr="0039633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D2C77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DCFC8AB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Parcurs 2</w:t>
            </w:r>
          </w:p>
        </w:tc>
      </w:tr>
      <w:tr w:rsidR="00BE64D2" w14:paraId="49203CE1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18AD2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7630C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F8525" w14:textId="77777777" w:rsidR="00BE64D2" w:rsidRPr="005C35B0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3C8B7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Apahida</w:t>
            </w:r>
          </w:p>
          <w:p w14:paraId="7177DA03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Jucu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39483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51CF7" w14:textId="77777777" w:rsidR="00BE64D2" w:rsidRPr="0039633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4EC20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11634A8A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8+978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F4B7A" w14:textId="77777777" w:rsidR="00BE64D2" w:rsidRPr="0039633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F5BC4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623DD489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C52EF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69ACD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D8D9A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E32B4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Jucu</w:t>
            </w:r>
          </w:p>
          <w:p w14:paraId="641BCA47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BEA0D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4BEA98C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B3BDF" w14:textId="77777777" w:rsidR="00BE64D2" w:rsidRPr="0039633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4B5F3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5003F" w14:textId="77777777" w:rsidR="00BE64D2" w:rsidRPr="0039633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749FA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221238A4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F6801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5DF34" w14:textId="77777777" w:rsidR="00BE64D2" w:rsidRDefault="00BE64D2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8+480</w:t>
            </w:r>
          </w:p>
          <w:p w14:paraId="6520BD02" w14:textId="77777777" w:rsidR="00BE64D2" w:rsidRDefault="00BE64D2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FDDE1" w14:textId="77777777" w:rsidR="00BE64D2" w:rsidRDefault="00BE64D2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FC6A5" w14:textId="77777777" w:rsidR="00BE64D2" w:rsidRDefault="00BE64D2" w:rsidP="001B125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Jucu Cap Y</w:t>
            </w:r>
          </w:p>
          <w:p w14:paraId="7EA493D6" w14:textId="77777777" w:rsidR="00BE64D2" w:rsidRDefault="00BE64D2" w:rsidP="001B125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(pod km 8+556 )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8682A" w14:textId="77777777" w:rsidR="00BE64D2" w:rsidRDefault="00BE64D2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0CAA1" w14:textId="77777777" w:rsidR="00BE64D2" w:rsidRPr="00396332" w:rsidRDefault="00BE64D2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A653E" w14:textId="77777777" w:rsidR="00BE64D2" w:rsidRDefault="00BE64D2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8+480</w:t>
            </w:r>
          </w:p>
          <w:p w14:paraId="3D8AE4CC" w14:textId="77777777" w:rsidR="00BE64D2" w:rsidRDefault="00BE64D2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847D2" w14:textId="77777777" w:rsidR="00BE64D2" w:rsidRDefault="00BE64D2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7F15E" w14:textId="77777777" w:rsidR="00BE64D2" w:rsidRDefault="00BE64D2" w:rsidP="001B125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5FA3982F" w14:textId="77777777" w:rsidR="00BE64D2" w:rsidRDefault="00BE64D2" w:rsidP="001B125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14:paraId="79057E2F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39ED5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10E24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12+880</w:t>
            </w:r>
          </w:p>
          <w:p w14:paraId="38488732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12+930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7566A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B04C2" w14:textId="77777777" w:rsidR="00BE64D2" w:rsidRDefault="00BE64D2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Jucu -</w:t>
            </w:r>
          </w:p>
          <w:p w14:paraId="75328806" w14:textId="77777777" w:rsidR="00BE64D2" w:rsidRDefault="00BE64D2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Bonţida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9508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43386" w14:textId="77777777" w:rsidR="00BE64D2" w:rsidRPr="0039633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970A5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36966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F207B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30DF1E3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 (zona TN km 12+908)</w:t>
            </w:r>
          </w:p>
        </w:tc>
      </w:tr>
      <w:tr w:rsidR="00BE64D2" w14:paraId="60989F5C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6C07E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37F81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14+650</w:t>
            </w:r>
          </w:p>
          <w:p w14:paraId="35CF80FC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4069B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E57F3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Jucu -</w:t>
            </w:r>
          </w:p>
          <w:p w14:paraId="2010F7FF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Bonţida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6A8B5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31501" w14:textId="77777777" w:rsidR="00BE64D2" w:rsidRPr="0039633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9746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326E5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82816" w14:textId="77777777" w:rsidR="00BE64D2" w:rsidRDefault="00BE64D2" w:rsidP="00EF5B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</w:t>
            </w:r>
          </w:p>
          <w:p w14:paraId="3CA6A870" w14:textId="77777777" w:rsidR="00BE64D2" w:rsidRDefault="00BE64D2" w:rsidP="00EF5BBB">
            <w:pPr>
              <w:spacing w:before="40" w:after="40" w:line="360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(zonă pod km 14+685)</w:t>
            </w:r>
          </w:p>
        </w:tc>
      </w:tr>
      <w:tr w:rsidR="00BE64D2" w14:paraId="1AD7558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681FC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57A2A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C5A06" w14:textId="77777777" w:rsidR="00BE64D2" w:rsidRPr="005C35B0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67DEF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Bonţida</w:t>
            </w:r>
          </w:p>
          <w:p w14:paraId="732A0713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E4828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20301D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B8B98" w14:textId="77777777" w:rsidR="00BE64D2" w:rsidRPr="0039633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7406D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F7953" w14:textId="77777777" w:rsidR="00BE64D2" w:rsidRPr="0039633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E5C49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167DF23C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9035E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3197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5E9A3" w14:textId="77777777" w:rsidR="00BE64D2" w:rsidRPr="005C35B0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0FD84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Bonţida</w:t>
            </w:r>
          </w:p>
          <w:p w14:paraId="3DDA68A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C9A64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5EBDE1F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  <w:p w14:paraId="54B5256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4468A79A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7DF287D9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10,  11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285EB" w14:textId="77777777" w:rsidR="00BE64D2" w:rsidRPr="0039633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86C6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371B3" w14:textId="77777777" w:rsidR="00BE64D2" w:rsidRPr="0039633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DC868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70B7695D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2A0F7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61445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16+254</w:t>
            </w:r>
          </w:p>
          <w:p w14:paraId="476494AD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8831E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B00AB" w14:textId="77777777" w:rsidR="00BE64D2" w:rsidRPr="007239CA" w:rsidRDefault="00BE64D2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</w:t>
            </w:r>
            <w:r w:rsidRPr="007239CA">
              <w:rPr>
                <w:b/>
                <w:bCs/>
                <w:sz w:val="20"/>
                <w:lang w:val="ro-RO"/>
              </w:rPr>
              <w:t>St.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7239CA">
              <w:rPr>
                <w:b/>
                <w:bCs/>
                <w:sz w:val="20"/>
                <w:lang w:val="ro-RO"/>
              </w:rPr>
              <w:t xml:space="preserve">Bonțida </w:t>
            </w:r>
            <w:r>
              <w:rPr>
                <w:b/>
                <w:bCs/>
                <w:sz w:val="20"/>
                <w:lang w:val="ro-RO"/>
              </w:rPr>
              <w:t xml:space="preserve">-semnal intrare St. </w:t>
            </w:r>
            <w:r w:rsidRPr="007239CA">
              <w:rPr>
                <w:b/>
                <w:bCs/>
                <w:sz w:val="20"/>
                <w:lang w:val="ro-RO"/>
              </w:rPr>
              <w:t>Bonțida</w:t>
            </w:r>
          </w:p>
          <w:p w14:paraId="68159A2D" w14:textId="77777777" w:rsidR="00BE64D2" w:rsidRPr="007239CA" w:rsidRDefault="00BE64D2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</w:t>
            </w:r>
            <w:r w:rsidRPr="007239CA">
              <w:rPr>
                <w:b/>
                <w:bCs/>
                <w:sz w:val="20"/>
                <w:lang w:val="ro-RO"/>
              </w:rPr>
              <w:t>inclusiv linia 2 directă și schimbătoarele</w:t>
            </w:r>
          </w:p>
          <w:p w14:paraId="1FC8AC82" w14:textId="77777777" w:rsidR="00BE64D2" w:rsidRDefault="00BE64D2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7239CA">
              <w:rPr>
                <w:b/>
                <w:bCs/>
                <w:sz w:val="20"/>
                <w:lang w:val="ro-RO"/>
              </w:rPr>
              <w:t>13,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7239CA">
              <w:rPr>
                <w:b/>
                <w:bCs/>
                <w:sz w:val="20"/>
                <w:lang w:val="ro-RO"/>
              </w:rPr>
              <w:t>1 și 3A</w:t>
            </w:r>
            <w:r>
              <w:rPr>
                <w:b/>
                <w:bCs/>
                <w:sz w:val="20"/>
                <w:lang w:val="ro-RO"/>
              </w:rPr>
              <w:t>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EA9E0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7EE7D" w14:textId="77777777" w:rsidR="00BE64D2" w:rsidRPr="0039633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4EB7B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A9EC1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9407C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80B9DF3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14:paraId="6BD4147E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1F8D0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33049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16+450</w:t>
            </w:r>
          </w:p>
          <w:p w14:paraId="11202981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4EA32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939B5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Bonțida</w:t>
            </w:r>
          </w:p>
          <w:p w14:paraId="5D27C1C6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(trecere la nivel)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1ADDB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79E19" w14:textId="77777777" w:rsidR="00BE64D2" w:rsidRPr="0039633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9025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CAF76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3F723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4ACFF8A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14:paraId="5A8A1A5E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30AED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70854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75D5F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60411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Bonțida</w:t>
            </w:r>
          </w:p>
          <w:p w14:paraId="1D56D213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(inclusiv linia 3 directă și sh. 2A, 4, 8, 9, 3, 1A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5EAD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ED59B" w14:textId="77777777" w:rsidR="00BE64D2" w:rsidRPr="0039633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5682F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15+280</w:t>
            </w:r>
          </w:p>
          <w:p w14:paraId="69DABAD9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F06A1" w14:textId="77777777" w:rsidR="00BE64D2" w:rsidRPr="0039633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E0244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0D9B1E3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14:paraId="6B8A5507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27E3B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1A7D3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21+500</w:t>
            </w:r>
          </w:p>
          <w:p w14:paraId="7CA0365F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2C9DB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6AD66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Bonțida -</w:t>
            </w:r>
          </w:p>
          <w:p w14:paraId="49070FE6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9CF5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3D57B" w14:textId="77777777" w:rsidR="00BE64D2" w:rsidRPr="0039633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1B537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21+500</w:t>
            </w:r>
          </w:p>
          <w:p w14:paraId="5F41B72D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D1C07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931DA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Fără inductori. (zonă pod km 21+537)</w:t>
            </w:r>
          </w:p>
        </w:tc>
      </w:tr>
      <w:tr w:rsidR="00BE64D2" w14:paraId="7E15F0EE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CEFC5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726B9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22+190</w:t>
            </w:r>
          </w:p>
          <w:p w14:paraId="0D5525A2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22+240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16197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9A380" w14:textId="77777777" w:rsidR="00BE64D2" w:rsidRDefault="00BE64D2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Bonțida -</w:t>
            </w:r>
          </w:p>
          <w:p w14:paraId="23E24C31" w14:textId="77777777" w:rsidR="00BE64D2" w:rsidRDefault="00BE64D2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1B823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1E35D" w14:textId="77777777" w:rsidR="00BE64D2" w:rsidRPr="0039633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C6005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C759B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8BAAF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</w:t>
            </w:r>
          </w:p>
          <w:p w14:paraId="552EC3AF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(zonă pod km 22+212)</w:t>
            </w:r>
          </w:p>
        </w:tc>
      </w:tr>
      <w:tr w:rsidR="00BE64D2" w14:paraId="649F82D0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8CAEE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DD8A9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DC12F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8F03C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 - Gherla  (inclusiv linia 3 directă Iclod și sch. 2A TDJ 8/10, sch. 3 și 1A St. Iclod.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4DE34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D3167" w14:textId="77777777" w:rsidR="00BE64D2" w:rsidRPr="0039633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D3C4F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21+900</w:t>
            </w:r>
          </w:p>
          <w:p w14:paraId="528F95F0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8001C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92FE7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14:paraId="637D09B8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A53DB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FE0C9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F4BE6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F77F8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Iclod linia 4 abătută</w:t>
            </w:r>
          </w:p>
          <w:p w14:paraId="467A2E86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(inclusiv sch. 7 și 10 în abatere)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7A4D1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355AD379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F91DC" w14:textId="77777777" w:rsidR="00BE64D2" w:rsidRPr="0039633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B9B02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67FC1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FFBD6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05D4C92F" w14:textId="77777777">
        <w:trPr>
          <w:cantSplit/>
          <w:trHeight w:val="4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AD4E6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65B77" w14:textId="77777777" w:rsidR="00BE64D2" w:rsidRDefault="00BE64D2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FAAE4" w14:textId="77777777" w:rsidR="00BE64D2" w:rsidRDefault="00BE64D2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BAB51" w14:textId="77777777" w:rsidR="00BE64D2" w:rsidRDefault="00BE64D2" w:rsidP="00F9641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Iclod -</w:t>
            </w:r>
          </w:p>
          <w:p w14:paraId="1C182F00" w14:textId="77777777" w:rsidR="00BE64D2" w:rsidRDefault="00BE64D2" w:rsidP="00F9641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Gherla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FE50B" w14:textId="77777777" w:rsidR="00BE64D2" w:rsidRDefault="00BE64D2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2D33A" w14:textId="77777777" w:rsidR="00BE64D2" w:rsidRPr="00396332" w:rsidRDefault="00BE64D2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E380E" w14:textId="77777777" w:rsidR="00BE64D2" w:rsidRDefault="00BE64D2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22+704</w:t>
            </w:r>
          </w:p>
          <w:p w14:paraId="3B793EB6" w14:textId="77777777" w:rsidR="00BE64D2" w:rsidRDefault="00BE64D2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32+659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7ACDA" w14:textId="77777777" w:rsidR="00BE64D2" w:rsidRPr="00396332" w:rsidRDefault="00BE64D2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EEDC7" w14:textId="77777777" w:rsidR="00BE64D2" w:rsidRDefault="00BE64D2" w:rsidP="00F9641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 xml:space="preserve">RV protecție muncitori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 xml:space="preserve">între orele 7,00 - 18,00 </w:t>
            </w:r>
          </w:p>
        </w:tc>
      </w:tr>
      <w:tr w:rsidR="00BE64D2" w14:paraId="0F7BB657" w14:textId="77777777">
        <w:trPr>
          <w:cantSplit/>
          <w:trHeight w:val="4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6B40A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5C4AB" w14:textId="77777777" w:rsidR="00BE64D2" w:rsidRDefault="00BE64D2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24+820</w:t>
            </w:r>
          </w:p>
          <w:p w14:paraId="72769036" w14:textId="77777777" w:rsidR="00BE64D2" w:rsidRDefault="00BE64D2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75B62" w14:textId="77777777" w:rsidR="00BE64D2" w:rsidRDefault="00BE64D2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9960A" w14:textId="77777777" w:rsidR="00BE64D2" w:rsidRDefault="00BE64D2" w:rsidP="00F9641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 - Gherla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DFCDD" w14:textId="77777777" w:rsidR="00BE64D2" w:rsidRDefault="00BE64D2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A6E19" w14:textId="77777777" w:rsidR="00BE64D2" w:rsidRPr="00396332" w:rsidRDefault="00BE64D2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E7751" w14:textId="77777777" w:rsidR="00BE64D2" w:rsidRDefault="00BE64D2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44E25" w14:textId="77777777" w:rsidR="00BE64D2" w:rsidRDefault="00BE64D2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6B49D" w14:textId="77777777" w:rsidR="00BE64D2" w:rsidRDefault="00BE64D2" w:rsidP="00F9641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(zonă pod km 24+848)</w:t>
            </w:r>
          </w:p>
        </w:tc>
      </w:tr>
      <w:tr w:rsidR="00BE64D2" w14:paraId="4C6C1CF5" w14:textId="77777777">
        <w:trPr>
          <w:cantSplit/>
          <w:trHeight w:val="4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EF024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F41F7" w14:textId="77777777" w:rsidR="00BE64D2" w:rsidRDefault="00BE64D2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25+790</w:t>
            </w:r>
          </w:p>
          <w:p w14:paraId="1A324CA4" w14:textId="77777777" w:rsidR="00BE64D2" w:rsidRDefault="00BE64D2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25+840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2F3FE" w14:textId="77777777" w:rsidR="00BE64D2" w:rsidRDefault="00BE64D2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70487" w14:textId="77777777" w:rsidR="00BE64D2" w:rsidRDefault="00BE64D2" w:rsidP="00FB5E0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 - Gherla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5A428" w14:textId="77777777" w:rsidR="00BE64D2" w:rsidRDefault="00BE64D2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768B3" w14:textId="77777777" w:rsidR="00BE64D2" w:rsidRPr="00396332" w:rsidRDefault="00BE64D2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87086" w14:textId="77777777" w:rsidR="00BE64D2" w:rsidRDefault="00BE64D2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25+790</w:t>
            </w:r>
          </w:p>
          <w:p w14:paraId="0B8181D3" w14:textId="77777777" w:rsidR="00BE64D2" w:rsidRDefault="00BE64D2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25+840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E3786" w14:textId="77777777" w:rsidR="00BE64D2" w:rsidRPr="00396332" w:rsidRDefault="00BE64D2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4C82C" w14:textId="77777777" w:rsidR="00BE64D2" w:rsidRDefault="00BE64D2" w:rsidP="00FB5E0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Fără inductori</w:t>
            </w:r>
          </w:p>
          <w:p w14:paraId="48003E8A" w14:textId="77777777" w:rsidR="00BE64D2" w:rsidRDefault="00BE64D2" w:rsidP="00FB5E0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(zonă pod km 25+811)</w:t>
            </w:r>
          </w:p>
        </w:tc>
      </w:tr>
      <w:tr w:rsidR="00BE64D2" w14:paraId="1BC99E01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FC143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61484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DB205" w14:textId="77777777" w:rsidR="00BE64D2" w:rsidRPr="005C35B0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327C8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Gherla</w:t>
            </w:r>
          </w:p>
          <w:p w14:paraId="3FCA05D1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DEB75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C4EBABF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F2A05" w14:textId="77777777" w:rsidR="00BE64D2" w:rsidRPr="0039633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BECB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5F04B" w14:textId="77777777" w:rsidR="00BE64D2" w:rsidRPr="0039633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03AB8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7F15276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F5B44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CFD71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3CBAA" w14:textId="77777777" w:rsidR="00BE64D2" w:rsidRPr="005C35B0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91D03" w14:textId="77777777" w:rsidR="00BE64D2" w:rsidRDefault="00BE64D2" w:rsidP="00031B6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Gherla</w:t>
            </w:r>
          </w:p>
          <w:p w14:paraId="577AD747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19ACF" w14:textId="77777777" w:rsidR="00BE64D2" w:rsidRDefault="00BE64D2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8BCACC6" w14:textId="77777777" w:rsidR="00BE64D2" w:rsidRDefault="00BE64D2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393CFCE6" w14:textId="77777777" w:rsidR="00BE64D2" w:rsidRDefault="00BE64D2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5 - 9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EDCA4" w14:textId="77777777" w:rsidR="00BE64D2" w:rsidRPr="0039633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37EA7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ECF44" w14:textId="77777777" w:rsidR="00BE64D2" w:rsidRPr="0039633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2549F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6069C3DF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5C434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4EFCF" w14:textId="77777777" w:rsidR="00BE64D2" w:rsidRDefault="00BE64D2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0A7C6" w14:textId="77777777" w:rsidR="00BE64D2" w:rsidRPr="005C35B0" w:rsidRDefault="00BE64D2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12D06" w14:textId="77777777" w:rsidR="00BE64D2" w:rsidRDefault="00BE64D2" w:rsidP="00006E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3E5B67">
              <w:rPr>
                <w:b/>
                <w:bCs/>
                <w:sz w:val="20"/>
                <w:lang w:val="ro-RO"/>
              </w:rPr>
              <w:t>Gherla-Dej Calatori (inclusiv linia 4 directa Gherla si schimbatoarele 4, 14, 18, 7, 5, 3 din st. Gherla)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90DB4" w14:textId="77777777" w:rsidR="00BE64D2" w:rsidRDefault="00BE64D2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F9A03" w14:textId="77777777" w:rsidR="00BE64D2" w:rsidRDefault="00BE64D2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46D62" w14:textId="77777777" w:rsidR="00BE64D2" w:rsidRDefault="00BE64D2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31+750</w:t>
            </w:r>
          </w:p>
          <w:p w14:paraId="25953207" w14:textId="77777777" w:rsidR="00BE64D2" w:rsidRDefault="00BE64D2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CFFE5" w14:textId="77777777" w:rsidR="00BE64D2" w:rsidRPr="00396332" w:rsidRDefault="00BE64D2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1EDB9" w14:textId="77777777" w:rsidR="00BE64D2" w:rsidRDefault="00BE64D2" w:rsidP="00006E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Fără inductori.</w:t>
            </w:r>
          </w:p>
        </w:tc>
      </w:tr>
      <w:tr w:rsidR="00BE64D2" w14:paraId="63EC1FCD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C30FB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FE766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42+300</w:t>
            </w:r>
          </w:p>
          <w:p w14:paraId="2B9D0235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A700A" w14:textId="77777777" w:rsidR="00BE64D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8FFBC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Gherla - Dej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78972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08C18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B389B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75B84" w14:textId="77777777" w:rsidR="00BE64D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E9C30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68AB0FC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</w:t>
            </w:r>
          </w:p>
          <w:p w14:paraId="61B47B54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(zonă pod km 42+327)</w:t>
            </w:r>
          </w:p>
        </w:tc>
      </w:tr>
      <w:tr w:rsidR="00BE64D2" w14:paraId="52E30C94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CF6F4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AD5AA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42+350</w:t>
            </w:r>
          </w:p>
          <w:p w14:paraId="7213D1AB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45+801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F7112" w14:textId="77777777" w:rsidR="00BE64D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1CBBB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Gherla - Dej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19913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A6D6E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4F4CB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FF5CD" w14:textId="77777777" w:rsidR="00BE64D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57C15" w14:textId="77777777" w:rsidR="00BE64D2" w:rsidRDefault="00BE64D2" w:rsidP="005956D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EF61DD3" w14:textId="77777777" w:rsidR="00BE64D2" w:rsidRDefault="00BE64D2" w:rsidP="005956D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RV protecție muncitori între orele 7.00 – 18.00.</w:t>
            </w:r>
          </w:p>
        </w:tc>
      </w:tr>
      <w:tr w:rsidR="00BE64D2" w14:paraId="4CF18A0D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67D4D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1F69F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44+985</w:t>
            </w:r>
          </w:p>
          <w:p w14:paraId="58BF1125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19B0C" w14:textId="77777777" w:rsidR="00BE64D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5F6B3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Dej Călători Cap X </w:t>
            </w:r>
            <w:r w:rsidRPr="00EF5BBB">
              <w:rPr>
                <w:b/>
                <w:bCs/>
                <w:sz w:val="20"/>
                <w:lang w:val="ro-RO"/>
              </w:rPr>
              <w:t xml:space="preserve">(zona TN km </w:t>
            </w:r>
            <w:r>
              <w:rPr>
                <w:b/>
                <w:bCs/>
                <w:sz w:val="20"/>
                <w:lang w:val="ro-RO"/>
              </w:rPr>
              <w:t>45</w:t>
            </w:r>
            <w:r w:rsidRPr="00EF5BBB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035</w:t>
            </w:r>
            <w:r w:rsidRPr="00EF5BBB">
              <w:rPr>
                <w:b/>
                <w:bCs/>
                <w:sz w:val="20"/>
                <w:lang w:val="ro-RO"/>
              </w:rPr>
              <w:t>)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5F49E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5FEBC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A21A7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9D5B6" w14:textId="77777777" w:rsidR="00BE64D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8A359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95F6D51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14:paraId="4D76548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9F574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A5016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F39E2" w14:textId="77777777" w:rsidR="00BE64D2" w:rsidRPr="005C35B0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C3711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Dej Călători </w:t>
            </w:r>
          </w:p>
          <w:p w14:paraId="50796835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(Intre semnal intrare</w:t>
            </w:r>
          </w:p>
          <w:p w14:paraId="5C9F9BB5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sch. 1)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56284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15425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5E264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45+000</w:t>
            </w:r>
          </w:p>
          <w:p w14:paraId="1C0ACCBB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45+557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CD076" w14:textId="77777777" w:rsidR="00BE64D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6375A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E64D2" w14:paraId="7C65BAC1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5C145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44211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76362" w14:textId="77777777" w:rsidR="00BE64D2" w:rsidRPr="005C35B0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CA54E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Dej Călători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E812A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20E34AD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</w:t>
            </w:r>
          </w:p>
          <w:p w14:paraId="1607939D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7-15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69B71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61ABC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C9296" w14:textId="77777777" w:rsidR="00BE64D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05ABC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E64D2" w14:paraId="7C7B628A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A83DC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1719A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00341" w14:textId="77777777" w:rsidR="00BE64D2" w:rsidRPr="005C35B0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99414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Călători</w:t>
            </w:r>
          </w:p>
          <w:p w14:paraId="2ED29756" w14:textId="77777777" w:rsidR="00BE64D2" w:rsidRDefault="00BE64D2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15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49070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A25FC7E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44585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BA754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F1B35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383FC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3A6DD781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03C0D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C7232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47+071</w:t>
            </w:r>
          </w:p>
          <w:p w14:paraId="3505E033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47+510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6DDEB" w14:textId="77777777" w:rsidR="00BE64D2" w:rsidRPr="005C35B0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C4E99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B85537">
              <w:rPr>
                <w:b/>
                <w:bCs/>
                <w:sz w:val="20"/>
                <w:lang w:val="ro-RO"/>
              </w:rPr>
              <w:t>Dej Călători - Cășeiu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00F57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92239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29F3A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35F96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6E8CA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57D6B6B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778EC022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(inclusiv zonă pod Km 47 + 488)</w:t>
            </w:r>
          </w:p>
        </w:tc>
      </w:tr>
      <w:tr w:rsidR="00BE64D2" w14:paraId="5E26D482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15325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F7FC5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48+800</w:t>
            </w:r>
          </w:p>
          <w:p w14:paraId="30A56D6D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3C5AA" w14:textId="77777777" w:rsidR="00BE64D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2E724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Dej Călători -</w:t>
            </w:r>
          </w:p>
          <w:p w14:paraId="578A4EDB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Cășeiu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00E48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0E17B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7194D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29536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30438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305BCC0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826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BE64D2" w14:paraId="7723C406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3795D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39B1D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58+500</w:t>
            </w:r>
          </w:p>
          <w:p w14:paraId="5EA24F19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14854" w14:textId="77777777" w:rsidR="00BE64D2" w:rsidRPr="005C35B0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0749C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Cășeiu -</w:t>
            </w:r>
          </w:p>
          <w:p w14:paraId="21868A6C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Gâlgău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90D8D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9BC87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26CDE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77B16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9A6F9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22B79033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526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BE64D2" w14:paraId="55774DF7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40FAB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9E5C5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74+000</w:t>
            </w:r>
          </w:p>
          <w:p w14:paraId="5B707774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77+425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38286" w14:textId="77777777" w:rsidR="00BE64D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2F8F1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Gâlgău -</w:t>
            </w:r>
          </w:p>
          <w:p w14:paraId="2BA4FA1D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BE5BA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8FD72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FAF0B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B0E6A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4D50B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2ADED59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14:paraId="753BD3A4" w14:textId="77777777">
        <w:trPr>
          <w:cantSplit/>
          <w:trHeight w:val="8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6E661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0F56D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77+425</w:t>
            </w:r>
          </w:p>
          <w:p w14:paraId="6504166F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77+475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D973C" w14:textId="77777777" w:rsidR="00BE64D2" w:rsidRPr="005C35B0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FBCC1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Gâlgău -</w:t>
            </w:r>
          </w:p>
          <w:p w14:paraId="48F8F76D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8FD19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25C29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64D97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B5246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03F03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BCE5265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77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450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BE64D2" w14:paraId="7E544013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32A73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03899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80F9D" w14:textId="77777777" w:rsidR="00BE64D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BBF32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Ileanda</w:t>
            </w:r>
          </w:p>
          <w:p w14:paraId="4522ADBE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01DED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8E704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336BB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77933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18E7E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24285120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B23F9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FBFBA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91+450</w:t>
            </w:r>
          </w:p>
          <w:p w14:paraId="4A3B2C38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91+500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C4A11" w14:textId="77777777" w:rsidR="00BE64D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25354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Ileanda - Ră</w:t>
            </w:r>
            <w:r>
              <w:rPr>
                <w:b/>
                <w:bCs/>
                <w:sz w:val="20"/>
                <w:lang w:val="en-US"/>
              </w:rPr>
              <w:t>stoci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39F98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E8182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B124C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9BEAE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50795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CE74E8"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50B0A7F5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CE74E8">
              <w:rPr>
                <w:b/>
                <w:bCs/>
                <w:i/>
                <w:iCs/>
                <w:sz w:val="20"/>
                <w:lang w:val="ro-RO"/>
              </w:rPr>
              <w:t>Fără inductori.                              (zona pod km 91+469)</w:t>
            </w:r>
          </w:p>
        </w:tc>
      </w:tr>
      <w:tr w:rsidR="00BE64D2" w14:paraId="5DF0ACB5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CFA6A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F7A6B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93+360</w:t>
            </w:r>
          </w:p>
          <w:p w14:paraId="15682068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93+410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FFED6" w14:textId="77777777" w:rsidR="00BE64D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03567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St. Ră</w:t>
            </w:r>
            <w:r>
              <w:rPr>
                <w:b/>
                <w:bCs/>
                <w:sz w:val="20"/>
                <w:lang w:val="en-US"/>
              </w:rPr>
              <w:t xml:space="preserve">stoci </w:t>
            </w:r>
          </w:p>
          <w:p w14:paraId="269D8C35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(Pod provizoriu 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8944A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D95DB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AA42A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89C2D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C37AC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14:paraId="150FB9D7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E72D1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7BEAD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95+002</w:t>
            </w:r>
          </w:p>
          <w:p w14:paraId="0BCACB57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78FEF" w14:textId="77777777" w:rsidR="00BE64D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9C108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</w:t>
            </w:r>
            <w:r>
              <w:rPr>
                <w:b/>
                <w:bCs/>
                <w:sz w:val="20"/>
                <w:lang w:val="en-US"/>
              </w:rPr>
              <w:t xml:space="preserve">stoci  - </w:t>
            </w:r>
            <w:r>
              <w:rPr>
                <w:b/>
                <w:bCs/>
                <w:sz w:val="20"/>
                <w:lang w:val="ro-RO"/>
              </w:rPr>
              <w:t>Letca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F1777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3F59D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26984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6D2DC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3F699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05819A9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4EDD2636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95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041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BE64D2" w14:paraId="4D8D23CA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93544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D221B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98+590</w:t>
            </w:r>
          </w:p>
          <w:p w14:paraId="13F24CB0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98+640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4BE79" w14:textId="77777777" w:rsidR="00BE64D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C0D30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</w:t>
            </w:r>
            <w:r>
              <w:rPr>
                <w:b/>
                <w:bCs/>
                <w:sz w:val="20"/>
                <w:lang w:val="en-US"/>
              </w:rPr>
              <w:t xml:space="preserve">stoci  - </w:t>
            </w:r>
            <w:r>
              <w:rPr>
                <w:b/>
                <w:bCs/>
                <w:sz w:val="20"/>
                <w:lang w:val="ro-RO"/>
              </w:rPr>
              <w:t>Letca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2AD1F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8716D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4437B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D9A33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19289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C3F5CED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15DCAAB2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98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+6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14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BE64D2" w14:paraId="465385B9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2CDE8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208BD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105+320</w:t>
            </w:r>
          </w:p>
          <w:p w14:paraId="38D5EAC4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105+370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C2C36" w14:textId="77777777" w:rsidR="00BE64D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8C046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Cuciulat </w:t>
            </w:r>
          </w:p>
          <w:p w14:paraId="6AD52128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(pod km 105+343</w:t>
            </w:r>
          </w:p>
          <w:p w14:paraId="0D65FE22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328E8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51BDA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A76A6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6B344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8264D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9420F59" w14:textId="77777777" w:rsidR="00BE64D2" w:rsidRDefault="00BE64D2" w:rsidP="00EF5B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14:paraId="35BBDC71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DF37C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29764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6ABC7" w14:textId="77777777" w:rsidR="00BE64D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8999B" w14:textId="77777777" w:rsidR="00BE64D2" w:rsidRDefault="00BE64D2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Cuciulat </w:t>
            </w:r>
          </w:p>
          <w:p w14:paraId="53899E82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2BAD7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516AD3C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0BC8C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E3A53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05878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ED707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5002A857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4BE09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B10B8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111+200</w:t>
            </w:r>
          </w:p>
          <w:p w14:paraId="25BD5E8E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133CB" w14:textId="77777777" w:rsidR="00BE64D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CD428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Băbuțeni -</w:t>
            </w:r>
          </w:p>
          <w:p w14:paraId="33B3BB1A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DB39C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00F03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CA76E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FE96C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AB27F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4CE78F2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14:paraId="5B95B2F9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0F5F0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7B3FA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111+700</w:t>
            </w:r>
          </w:p>
          <w:p w14:paraId="0FF07C14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111+920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4C14B" w14:textId="77777777" w:rsidR="00BE64D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80C4C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Băbuțeni – </w:t>
            </w:r>
          </w:p>
          <w:p w14:paraId="47CCA656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60C35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F145D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CF5B9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B8E0E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56C61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A2B8F0A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741B6F9C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111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810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BE64D2" w14:paraId="2ED28153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FEBAD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110EF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113+820</w:t>
            </w:r>
          </w:p>
          <w:p w14:paraId="1CF3666F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D8059" w14:textId="77777777" w:rsidR="00BE64D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1AFDF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Băbuțeni -</w:t>
            </w:r>
          </w:p>
          <w:p w14:paraId="3664DA2D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2B3DB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ACBA6" w14:textId="77777777" w:rsidR="00BE64D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37925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B521D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9FBED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113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844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BE64D2" w14:paraId="6F300552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818E7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04843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0ECDC" w14:textId="77777777" w:rsidR="00BE64D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B8871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E2CB2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573BE" w14:textId="77777777" w:rsidR="00BE64D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61A04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0C4B3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6D82E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X. Nesemnalizată pe teren.</w:t>
            </w:r>
          </w:p>
        </w:tc>
      </w:tr>
      <w:tr w:rsidR="00BE64D2" w14:paraId="307DE5CB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905DD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2B87E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116+200</w:t>
            </w:r>
          </w:p>
          <w:p w14:paraId="481C7F02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116+250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14346" w14:textId="77777777" w:rsidR="00BE64D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E9C36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Surduc Sălaj</w:t>
            </w:r>
          </w:p>
          <w:p w14:paraId="0D7B9DE9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(pod km 116+224 </w:t>
            </w:r>
          </w:p>
          <w:p w14:paraId="5A65A266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40A16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3981B" w14:textId="77777777" w:rsidR="00BE64D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EFA6E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A37C3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9F999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489408B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14:paraId="1CD4F5A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579A8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904DD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118+500</w:t>
            </w:r>
          </w:p>
          <w:p w14:paraId="2BBC5C2B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118+560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894D7" w14:textId="77777777" w:rsidR="00BE64D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2F749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 -</w:t>
            </w:r>
          </w:p>
          <w:p w14:paraId="45359D09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Jibou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6433A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DE38F" w14:textId="77777777" w:rsidR="00BE64D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FB679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80B69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A919D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0D0FF09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118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532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BE64D2" w14:paraId="3C66B0E9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0EB66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378D4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119+700</w:t>
            </w:r>
          </w:p>
          <w:p w14:paraId="632F2F83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122+350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E8DE8" w14:textId="77777777" w:rsidR="00BE64D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6C48B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 -</w:t>
            </w:r>
          </w:p>
          <w:p w14:paraId="603EB201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Jibou </w:t>
            </w:r>
          </w:p>
          <w:p w14:paraId="603FC254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(inclusiv tabier metalic Cap X  St. Jibou)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EF4EC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6C47F" w14:textId="77777777" w:rsidR="00BE64D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D0FE8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813F7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2DF05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972990E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14:paraId="19628163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DBA2E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C40E4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23DED" w14:textId="77777777" w:rsidR="00BE64D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E7170" w14:textId="77777777" w:rsidR="00BE64D2" w:rsidRDefault="00BE64D2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63F27BF9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AF8B0" w14:textId="77777777" w:rsidR="00BE64D2" w:rsidRDefault="00BE64D2" w:rsidP="005956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6737418" w14:textId="77777777" w:rsidR="00BE64D2" w:rsidRDefault="00BE64D2" w:rsidP="005956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995BD" w14:textId="77777777" w:rsidR="00BE64D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21F0B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DC95B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2722A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0EC2E88D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A7B6B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DAA82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33A23" w14:textId="77777777" w:rsidR="00BE64D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9FC67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7624AAEB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DFFB7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 </w:t>
            </w:r>
          </w:p>
          <w:p w14:paraId="4F08038B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017CD347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3/7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1EDDC" w14:textId="77777777" w:rsidR="00BE64D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EEB10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C977E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CBAB1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7AFBFF8E" w14:textId="77777777">
        <w:trPr>
          <w:cantSplit/>
          <w:trHeight w:val="39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0314D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04D23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BFC5A" w14:textId="77777777" w:rsidR="00BE64D2" w:rsidRPr="005C35B0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CCADC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36FF1C4F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1 - 4 </w:t>
            </w:r>
          </w:p>
          <w:p w14:paraId="73EDD9FD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0C735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276FF51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D8FB4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EDEF5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C2C81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41FFD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1048FD81" w14:textId="77777777">
        <w:trPr>
          <w:cantSplit/>
          <w:trHeight w:val="17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7D1D7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9E445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7099F" w14:textId="77777777" w:rsidR="00BE64D2" w:rsidRPr="005C35B0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921CF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2BE39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36 /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830C6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4123E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CA718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32401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9 şi 10 abătute.</w:t>
            </w:r>
          </w:p>
        </w:tc>
      </w:tr>
      <w:tr w:rsidR="00BE64D2" w14:paraId="4850D178" w14:textId="77777777">
        <w:trPr>
          <w:cantSplit/>
          <w:trHeight w:val="17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1E7BF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478D5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122+835</w:t>
            </w:r>
          </w:p>
          <w:p w14:paraId="6EEC532D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132+151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FD058" w14:textId="77777777" w:rsidR="00BE64D2" w:rsidRPr="005C35B0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8A87E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Jibou</w:t>
            </w:r>
          </w:p>
          <w:p w14:paraId="64D4D299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Ax. Hm Someș Odorhei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015D7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2C647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D5E39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46EAC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69EA4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27A0241D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F80C4E7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A0EC9BA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45DCF6B" w14:textId="77777777" w:rsidR="00BE64D2" w:rsidRPr="005C35B0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DEB1676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Ulmeni Sălaj</w:t>
            </w:r>
          </w:p>
          <w:p w14:paraId="2EC9777F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1FA19AF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2B7FA2E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705ABFB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FA36A90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B3C00DC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7F9DD00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2AF234CA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64194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EAAD3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169+000</w:t>
            </w:r>
          </w:p>
          <w:p w14:paraId="3ACC353F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38E7F" w14:textId="77777777" w:rsidR="00BE64D2" w:rsidRPr="005C35B0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E8B75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Satulung pe Someş -</w:t>
            </w:r>
          </w:p>
          <w:p w14:paraId="40D8E1DE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DDDBC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05834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493BC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49321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D07F8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8678AA9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Cu inductori de 2000 Hz </w:t>
            </w:r>
          </w:p>
          <w:p w14:paraId="473F5FDE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paleta de 70 / 375 </w:t>
            </w:r>
          </w:p>
          <w:p w14:paraId="654DA5C2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km 16</w:t>
            </w:r>
            <w:r w:rsidRPr="0094672B">
              <w:rPr>
                <w:b/>
                <w:bCs/>
                <w:i/>
                <w:iCs/>
                <w:sz w:val="20"/>
                <w:lang w:val="ro-RO"/>
              </w:rPr>
              <w:t xml:space="preserve">8+625 </w:t>
            </w:r>
          </w:p>
          <w:p w14:paraId="6EDCE2B5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4672B">
              <w:rPr>
                <w:b/>
                <w:bCs/>
                <w:i/>
                <w:iCs/>
                <w:sz w:val="20"/>
                <w:lang w:val="ro-RO"/>
              </w:rPr>
              <w:t>dinspre</w:t>
            </w:r>
            <w:r w:rsidRPr="0094672B">
              <w:rPr>
                <w:b/>
                <w:bCs/>
                <w:i/>
                <w:sz w:val="20"/>
                <w:lang w:val="ro-RO"/>
              </w:rPr>
              <w:t xml:space="preserve"> Satulung pe Someş.</w:t>
            </w:r>
          </w:p>
        </w:tc>
      </w:tr>
      <w:tr w:rsidR="00BE64D2" w14:paraId="22A34C88" w14:textId="77777777">
        <w:trPr>
          <w:cantSplit/>
          <w:trHeight w:val="289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FE6C0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42486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172+530</w:t>
            </w:r>
          </w:p>
          <w:p w14:paraId="2419FB2E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172+680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5C6AA" w14:textId="77777777" w:rsidR="00BE64D2" w:rsidRPr="005C35B0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32F04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Satulung pe Someş -</w:t>
            </w:r>
          </w:p>
          <w:p w14:paraId="690F7C53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16E1F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A594E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0C81A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93ADA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399E2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15891F80" w14:textId="77777777">
        <w:trPr>
          <w:cantSplit/>
          <w:trHeight w:val="289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BBBE5" w14:textId="77777777" w:rsidR="00BE64D2" w:rsidRDefault="00BE64D2" w:rsidP="00BE64D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42CC3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175+445</w:t>
            </w:r>
          </w:p>
          <w:p w14:paraId="44D61652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175+495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32DB1" w14:textId="77777777" w:rsidR="00BE64D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CBA57" w14:textId="77777777" w:rsidR="00BE64D2" w:rsidRDefault="00BE64D2" w:rsidP="006832C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Satulung pe Someş -</w:t>
            </w:r>
          </w:p>
          <w:p w14:paraId="7BA569AD" w14:textId="77777777" w:rsidR="00BE64D2" w:rsidRDefault="00BE64D2" w:rsidP="006832C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41C65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1FC9F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546DD" w14:textId="77777777" w:rsidR="00BE64D2" w:rsidRDefault="00BE64D2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C63BB" w14:textId="77777777" w:rsidR="00BE64D2" w:rsidRPr="00396332" w:rsidRDefault="00BE64D2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AAF70" w14:textId="77777777" w:rsidR="00BE64D2" w:rsidRDefault="00BE64D2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</w:tbl>
    <w:p w14:paraId="488A33BD" w14:textId="77777777" w:rsidR="00BE64D2" w:rsidRDefault="00BE64D2">
      <w:pPr>
        <w:spacing w:before="40" w:after="40" w:line="192" w:lineRule="auto"/>
        <w:ind w:right="57"/>
        <w:rPr>
          <w:sz w:val="20"/>
          <w:lang w:val="ro-RO"/>
        </w:rPr>
      </w:pPr>
    </w:p>
    <w:p w14:paraId="5FB0F009" w14:textId="77777777" w:rsidR="00BE64D2" w:rsidRDefault="00BE64D2" w:rsidP="0002281B">
      <w:pPr>
        <w:pStyle w:val="Heading1"/>
        <w:spacing w:line="360" w:lineRule="auto"/>
      </w:pPr>
      <w:r>
        <w:lastRenderedPageBreak/>
        <w:t>LINIA 416</w:t>
      </w:r>
    </w:p>
    <w:p w14:paraId="21F56835" w14:textId="77777777" w:rsidR="00BE64D2" w:rsidRDefault="00BE64D2" w:rsidP="00116541">
      <w:pPr>
        <w:pStyle w:val="Heading1"/>
        <w:spacing w:line="360" w:lineRule="auto"/>
        <w:rPr>
          <w:b w:val="0"/>
          <w:bCs w:val="0"/>
          <w:sz w:val="8"/>
        </w:rPr>
      </w:pPr>
      <w:r>
        <w:t>DEJ CĂLĂTORI - DEJ TRIAJ -  BECLEAN PE SOMEŞ - ILVA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BE64D2" w14:paraId="58BF70C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B720C" w14:textId="77777777" w:rsidR="00BE64D2" w:rsidRDefault="00BE64D2" w:rsidP="00BE64D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32A6C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F58F0" w14:textId="77777777" w:rsidR="00BE64D2" w:rsidRPr="00C4423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3B1A6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Călători</w:t>
            </w:r>
          </w:p>
          <w:p w14:paraId="36830B91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1Th, 2Th, </w:t>
            </w:r>
          </w:p>
          <w:p w14:paraId="5C5F807B" w14:textId="77777777" w:rsidR="00BE64D2" w:rsidRDefault="00BE64D2">
            <w:pPr>
              <w:spacing w:before="40" w:after="40" w:line="360" w:lineRule="auto"/>
              <w:ind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și 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0E179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666C34A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EA9AD" w14:textId="77777777" w:rsidR="00BE64D2" w:rsidRPr="00C4423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029BC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E13FA" w14:textId="77777777" w:rsidR="00BE64D2" w:rsidRPr="00C4423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108E8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44F5BE7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5E9CB" w14:textId="77777777" w:rsidR="00BE64D2" w:rsidRDefault="00BE64D2" w:rsidP="00BE64D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6DB60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AC86C" w14:textId="77777777" w:rsidR="00BE64D2" w:rsidRPr="00C4423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782D7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1B63675F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B, </w:t>
            </w:r>
          </w:p>
          <w:p w14:paraId="4F816554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2B - 26B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91BBC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toate liniile</w:t>
            </w:r>
          </w:p>
          <w:p w14:paraId="0849DB6F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2B-26B</w:t>
            </w:r>
          </w:p>
          <w:p w14:paraId="1473E687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3D5F7B2C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13050E52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1B-85B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31045" w14:textId="77777777" w:rsidR="00BE64D2" w:rsidRPr="00C4423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3EE8C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355A2" w14:textId="77777777" w:rsidR="00BE64D2" w:rsidRPr="00C4423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933D2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6DBE7ABC" w14:textId="77777777">
        <w:trPr>
          <w:cantSplit/>
          <w:trHeight w:val="1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846B4" w14:textId="77777777" w:rsidR="00BE64D2" w:rsidRDefault="00BE64D2" w:rsidP="00BE64D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D23B5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FB910" w14:textId="77777777" w:rsidR="00BE64D2" w:rsidRPr="00C4423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B5A46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07A329DE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A+D, </w:t>
            </w:r>
          </w:p>
          <w:p w14:paraId="1989D5A2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1A - 10A şi </w:t>
            </w:r>
          </w:p>
          <w:p w14:paraId="57D5733A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1D - 4D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26DEF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toate liniile </w:t>
            </w:r>
          </w:p>
          <w:p w14:paraId="023038F4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1A-10A,</w:t>
            </w:r>
          </w:p>
          <w:p w14:paraId="0F0594ED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1D - 4D</w:t>
            </w:r>
          </w:p>
          <w:p w14:paraId="642F08FC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7B78A7ED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5ECF1D04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1A-55A</w:t>
            </w:r>
          </w:p>
          <w:p w14:paraId="4A990E4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6CC57BE1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8A-40A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E4884" w14:textId="77777777" w:rsidR="00BE64D2" w:rsidRPr="00C4423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0F1CD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93D70" w14:textId="77777777" w:rsidR="00BE64D2" w:rsidRPr="00C4423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69DBF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0CB04020" w14:textId="77777777">
        <w:trPr>
          <w:cantSplit/>
          <w:trHeight w:val="1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760AE" w14:textId="77777777" w:rsidR="00BE64D2" w:rsidRDefault="00BE64D2" w:rsidP="00BE64D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4B9B7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59EC2" w14:textId="77777777" w:rsidR="00BE64D2" w:rsidRPr="00C4423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86D49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4A05908A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 3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6E442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vârf sch. </w:t>
            </w:r>
          </w:p>
          <w:p w14:paraId="1BEFA7EC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25T</w:t>
            </w:r>
          </w:p>
          <w:p w14:paraId="5409CA72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vârf</w:t>
            </w:r>
          </w:p>
          <w:p w14:paraId="16A85CB8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53F9C87F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D9F2F" w14:textId="77777777" w:rsidR="00BE64D2" w:rsidRPr="00C4423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088E5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08339" w14:textId="77777777" w:rsidR="00BE64D2" w:rsidRPr="00C4423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6E6DD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6739F3A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1C, 3C spre Grupa A, între sch. 25 T - 31 T - 33 T - 43 T - 51 T - 9A.</w:t>
            </w:r>
          </w:p>
        </w:tc>
      </w:tr>
      <w:tr w:rsidR="00BE64D2" w14:paraId="28A71E78" w14:textId="77777777">
        <w:trPr>
          <w:cantSplit/>
          <w:trHeight w:val="6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8CD1C" w14:textId="77777777" w:rsidR="00BE64D2" w:rsidRDefault="00BE64D2" w:rsidP="00BE64D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1A1E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E23D8" w14:textId="77777777" w:rsidR="00BE64D2" w:rsidRPr="00C4423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1DD07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Dej Triaj - Reteag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91AE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AD794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D2EAC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7+600</w:t>
            </w:r>
          </w:p>
          <w:p w14:paraId="74E43128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EBFF8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7716D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14:paraId="6108D0A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89A17" w14:textId="77777777" w:rsidR="00BE64D2" w:rsidRDefault="00BE64D2" w:rsidP="00BE64D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C3C8C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B98AF" w14:textId="77777777" w:rsidR="00BE64D2" w:rsidRPr="00C4423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D328A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Reteag</w:t>
            </w:r>
          </w:p>
          <w:p w14:paraId="34E89E1E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6B16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11403A">
              <w:rPr>
                <w:b/>
                <w:bCs/>
                <w:sz w:val="20"/>
                <w:lang w:val="ro-RO"/>
              </w:rPr>
              <w:t>de la calcai sch. R10 pana la km 12+300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0815B" w14:textId="77777777" w:rsidR="00BE64D2" w:rsidRPr="00C4423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F37BC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9D933" w14:textId="77777777" w:rsidR="00BE64D2" w:rsidRPr="00C4423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E525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11403A">
              <w:rPr>
                <w:b/>
                <w:bCs/>
                <w:i/>
                <w:iCs/>
                <w:sz w:val="20"/>
                <w:lang w:val="ro-RO"/>
              </w:rPr>
              <w:t>Linie inchisa intre km 12+300 pana la varf R9</w:t>
            </w:r>
          </w:p>
        </w:tc>
      </w:tr>
      <w:tr w:rsidR="00BE64D2" w14:paraId="1D8D60F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89D36" w14:textId="77777777" w:rsidR="00BE64D2" w:rsidRDefault="00BE64D2" w:rsidP="00BE64D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3E999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56947" w14:textId="77777777" w:rsidR="00BE64D2" w:rsidRPr="00C4423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48257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Reteag- Coldău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90A44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B9132" w14:textId="77777777" w:rsidR="00BE64D2" w:rsidRPr="00C4423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DF160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13+000</w:t>
            </w:r>
          </w:p>
          <w:p w14:paraId="44B1AAEB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6D84D" w14:textId="77777777" w:rsidR="00BE64D2" w:rsidRPr="00C4423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5078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14:paraId="3DBAB45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E992F" w14:textId="77777777" w:rsidR="00BE64D2" w:rsidRDefault="00BE64D2" w:rsidP="00BE64D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780A8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24+070</w:t>
            </w:r>
          </w:p>
          <w:p w14:paraId="616F8C0A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C41C3" w14:textId="77777777" w:rsidR="00BE64D2" w:rsidRPr="00C4423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39F6B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6017B3F2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6 / 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F3039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99E00" w14:textId="77777777" w:rsidR="00BE64D2" w:rsidRPr="00C4423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F2EA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EAA65" w14:textId="77777777" w:rsidR="00BE64D2" w:rsidRPr="00C4423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BAEB8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5BC6488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646BA" w14:textId="77777777" w:rsidR="00BE64D2" w:rsidRDefault="00BE64D2" w:rsidP="00BE64D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4197A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210DF" w14:textId="77777777" w:rsidR="00BE64D2" w:rsidRPr="00C4423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E13A7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52D4C2EF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8 /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73FCA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6F09E" w14:textId="77777777" w:rsidR="00BE64D2" w:rsidRPr="00C4423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994C5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24+070</w:t>
            </w:r>
          </w:p>
          <w:p w14:paraId="293D2C53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A2F37" w14:textId="77777777" w:rsidR="00BE64D2" w:rsidRPr="00C4423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21A43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3707959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9CBEB" w14:textId="77777777" w:rsidR="00BE64D2" w:rsidRDefault="00BE64D2" w:rsidP="00BE64D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0E4E5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9D598" w14:textId="77777777" w:rsidR="00BE64D2" w:rsidRPr="00C4423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40F18" w14:textId="77777777" w:rsidR="00BE64D2" w:rsidRDefault="00BE64D2" w:rsidP="00D754D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43D3F4B2" w14:textId="77777777" w:rsidR="00BE64D2" w:rsidRDefault="00BE64D2" w:rsidP="00D754D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F1680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BEEEB11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CB85A" w14:textId="77777777" w:rsidR="00BE64D2" w:rsidRPr="00C4423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931FB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F497E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34269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519B8607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31E85" w14:textId="77777777" w:rsidR="00BE64D2" w:rsidRDefault="00BE64D2" w:rsidP="00BE64D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6AB88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25+030</w:t>
            </w:r>
          </w:p>
          <w:p w14:paraId="45DF6ABB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E581C" w14:textId="77777777" w:rsidR="00BE64D2" w:rsidRPr="00C4423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6EB48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5D8D237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5 /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56A50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C44BF" w14:textId="77777777" w:rsidR="00BE64D2" w:rsidRPr="00C4423F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62A61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4A0A8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42991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16BBB5A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19907" w14:textId="77777777" w:rsidR="00BE64D2" w:rsidRDefault="00BE64D2" w:rsidP="00BE64D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87D41" w14:textId="77777777" w:rsidR="00BE64D2" w:rsidRDefault="00BE64D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A0D0A" w14:textId="77777777" w:rsidR="00BE64D2" w:rsidRDefault="00BE64D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31E15" w14:textId="77777777" w:rsidR="00BE64D2" w:rsidRDefault="00BE64D2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6DF60995" w14:textId="77777777" w:rsidR="00BE64D2" w:rsidRDefault="00BE64D2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7 /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A8002" w14:textId="77777777" w:rsidR="00BE64D2" w:rsidRDefault="00BE64D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D8F56" w14:textId="77777777" w:rsidR="00BE64D2" w:rsidRPr="00C4423F" w:rsidRDefault="00BE64D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0C26F" w14:textId="77777777" w:rsidR="00BE64D2" w:rsidRDefault="00BE64D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0279D" w14:textId="77777777" w:rsidR="00BE64D2" w:rsidRDefault="00BE64D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CA5A7" w14:textId="77777777" w:rsidR="00BE64D2" w:rsidRDefault="00BE64D2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circulația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în abatere la liniile 5 - 12</w:t>
            </w:r>
          </w:p>
        </w:tc>
      </w:tr>
      <w:tr w:rsidR="00BE64D2" w14:paraId="7D96374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3EA02" w14:textId="77777777" w:rsidR="00BE64D2" w:rsidRDefault="00BE64D2" w:rsidP="00BE64D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5269D" w14:textId="77777777" w:rsidR="00BE64D2" w:rsidRDefault="00BE64D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757B5" w14:textId="77777777" w:rsidR="00BE64D2" w:rsidRPr="00C4423F" w:rsidRDefault="00BE64D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CB291" w14:textId="77777777" w:rsidR="00BE64D2" w:rsidRDefault="00BE64D2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0ADB293D" w14:textId="77777777" w:rsidR="00BE64D2" w:rsidRDefault="00BE64D2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9C45B" w14:textId="77777777" w:rsidR="00BE64D2" w:rsidRDefault="00BE64D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28 la călcâi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E9D92" w14:textId="77777777" w:rsidR="00BE64D2" w:rsidRPr="00C4423F" w:rsidRDefault="00BE64D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F9A97" w14:textId="77777777" w:rsidR="00BE64D2" w:rsidRDefault="00BE64D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A87AB" w14:textId="77777777" w:rsidR="00BE64D2" w:rsidRDefault="00BE64D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38BC8" w14:textId="77777777" w:rsidR="00BE64D2" w:rsidRDefault="00BE64D2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27E48F1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33414" w14:textId="77777777" w:rsidR="00BE64D2" w:rsidRDefault="00BE64D2" w:rsidP="00BE64D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186DB" w14:textId="77777777" w:rsidR="00BE64D2" w:rsidRDefault="00BE64D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F641C" w14:textId="77777777" w:rsidR="00BE64D2" w:rsidRPr="00C4423F" w:rsidRDefault="00BE64D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07D61" w14:textId="77777777" w:rsidR="00BE64D2" w:rsidRDefault="00BE64D2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Năsăud</w:t>
            </w:r>
          </w:p>
          <w:p w14:paraId="2CE6F211" w14:textId="77777777" w:rsidR="00BE64D2" w:rsidRDefault="00BE64D2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14B5F" w14:textId="77777777" w:rsidR="00BE64D2" w:rsidRDefault="00BE64D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08154326" w14:textId="77777777" w:rsidR="00BE64D2" w:rsidRDefault="00BE64D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 /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DAECB" w14:textId="77777777" w:rsidR="00BE64D2" w:rsidRPr="00C4423F" w:rsidRDefault="00BE64D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77F1C" w14:textId="77777777" w:rsidR="00BE64D2" w:rsidRDefault="00BE64D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41517" w14:textId="77777777" w:rsidR="00BE64D2" w:rsidRPr="00C4423F" w:rsidRDefault="00BE64D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9C482" w14:textId="77777777" w:rsidR="00BE64D2" w:rsidRDefault="00BE64D2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– ieşiri la liniile 1 şi 2.</w:t>
            </w:r>
          </w:p>
        </w:tc>
      </w:tr>
      <w:tr w:rsidR="00BE64D2" w14:paraId="58441A9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11881" w14:textId="77777777" w:rsidR="00BE64D2" w:rsidRDefault="00BE64D2" w:rsidP="00BE64D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5CF79" w14:textId="77777777" w:rsidR="00BE64D2" w:rsidRDefault="00BE64D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30+150</w:t>
            </w:r>
          </w:p>
          <w:p w14:paraId="75954127" w14:textId="77777777" w:rsidR="00BE64D2" w:rsidRDefault="00BE64D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15A18" w14:textId="77777777" w:rsidR="00BE64D2" w:rsidRPr="00C4423F" w:rsidRDefault="00BE64D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A3E55" w14:textId="77777777" w:rsidR="00BE64D2" w:rsidRDefault="00BE64D2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Rebrișoara - </w:t>
            </w:r>
          </w:p>
          <w:p w14:paraId="78D62734" w14:textId="77777777" w:rsidR="00BE64D2" w:rsidRDefault="00BE64D2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AFE69" w14:textId="77777777" w:rsidR="00BE64D2" w:rsidRDefault="00BE64D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EDA30" w14:textId="77777777" w:rsidR="00BE64D2" w:rsidRPr="00C4423F" w:rsidRDefault="00BE64D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52753" w14:textId="77777777" w:rsidR="00BE64D2" w:rsidRDefault="00BE64D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2645C" w14:textId="77777777" w:rsidR="00BE64D2" w:rsidRPr="00C4423F" w:rsidRDefault="00BE64D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0E2A8" w14:textId="77777777" w:rsidR="00BE64D2" w:rsidRDefault="00BE64D2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14:paraId="4A1081E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C678C" w14:textId="77777777" w:rsidR="00BE64D2" w:rsidRDefault="00BE64D2" w:rsidP="00BE64D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D4026" w14:textId="77777777" w:rsidR="00BE64D2" w:rsidRDefault="00BE64D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2C6EC" w14:textId="77777777" w:rsidR="00BE64D2" w:rsidRDefault="00BE64D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632C2" w14:textId="77777777" w:rsidR="00BE64D2" w:rsidRDefault="00BE64D2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51963350" w14:textId="77777777" w:rsidR="00BE64D2" w:rsidRDefault="00BE64D2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B610D" w14:textId="77777777" w:rsidR="00BE64D2" w:rsidRDefault="00BE64D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75A50">
              <w:rPr>
                <w:b/>
                <w:bCs/>
                <w:sz w:val="20"/>
                <w:lang w:val="ro-RO"/>
              </w:rPr>
              <w:t>c</w:t>
            </w:r>
            <w:r>
              <w:rPr>
                <w:b/>
                <w:bCs/>
                <w:sz w:val="20"/>
                <w:lang w:val="ro-RO"/>
              </w:rPr>
              <w:t>ă</w:t>
            </w:r>
            <w:r w:rsidRPr="00575A50">
              <w:rPr>
                <w:b/>
                <w:bCs/>
                <w:sz w:val="20"/>
                <w:lang w:val="ro-RO"/>
              </w:rPr>
              <w:t>lc</w:t>
            </w:r>
            <w:r>
              <w:rPr>
                <w:b/>
                <w:bCs/>
                <w:sz w:val="20"/>
                <w:lang w:val="ro-RO"/>
              </w:rPr>
              <w:t>â</w:t>
            </w:r>
            <w:r w:rsidRPr="00575A50">
              <w:rPr>
                <w:b/>
                <w:bCs/>
                <w:sz w:val="20"/>
                <w:lang w:val="ro-RO"/>
              </w:rPr>
              <w:t xml:space="preserve">i sch. R28 </w:t>
            </w:r>
            <w:r>
              <w:rPr>
                <w:b/>
                <w:bCs/>
                <w:sz w:val="20"/>
                <w:lang w:val="ro-RO"/>
              </w:rPr>
              <w:t>ș</w:t>
            </w:r>
            <w:r w:rsidRPr="00575A50">
              <w:rPr>
                <w:b/>
                <w:bCs/>
                <w:sz w:val="20"/>
                <w:lang w:val="ro-RO"/>
              </w:rPr>
              <w:t>i v</w:t>
            </w:r>
            <w:r>
              <w:rPr>
                <w:b/>
                <w:bCs/>
                <w:sz w:val="20"/>
                <w:lang w:val="ro-RO"/>
              </w:rPr>
              <w:t>â</w:t>
            </w:r>
            <w:r w:rsidRPr="00575A50">
              <w:rPr>
                <w:b/>
                <w:bCs/>
                <w:sz w:val="20"/>
                <w:lang w:val="ro-RO"/>
              </w:rPr>
              <w:t>rf sch. R19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6F329" w14:textId="77777777" w:rsidR="00BE64D2" w:rsidRPr="00C4423F" w:rsidRDefault="00BE64D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B31A7" w14:textId="77777777" w:rsidR="00BE64D2" w:rsidRDefault="00BE64D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CB1A1" w14:textId="77777777" w:rsidR="00BE64D2" w:rsidRPr="00C4423F" w:rsidRDefault="00BE64D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73EC9" w14:textId="77777777" w:rsidR="00BE64D2" w:rsidRPr="00620605" w:rsidRDefault="00BE64D2" w:rsidP="00AB4D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BE64D2" w14:paraId="3F138181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56A4A" w14:textId="77777777" w:rsidR="00BE64D2" w:rsidRDefault="00BE64D2" w:rsidP="00BE64D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B8920" w14:textId="77777777" w:rsidR="00BE64D2" w:rsidRDefault="00BE64D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86E5D" w14:textId="77777777" w:rsidR="00BE64D2" w:rsidRPr="00C4423F" w:rsidRDefault="00BE64D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EA22E" w14:textId="77777777" w:rsidR="00BE64D2" w:rsidRDefault="00BE64D2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164081A0" w14:textId="77777777" w:rsidR="00BE64D2" w:rsidRDefault="00BE64D2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99278" w14:textId="77777777" w:rsidR="00BE64D2" w:rsidRDefault="00BE64D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11 /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4DA0A" w14:textId="77777777" w:rsidR="00BE64D2" w:rsidRPr="00C4423F" w:rsidRDefault="00BE64D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D804F" w14:textId="77777777" w:rsidR="00BE64D2" w:rsidRDefault="00BE64D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025E5" w14:textId="77777777" w:rsidR="00BE64D2" w:rsidRPr="00C4423F" w:rsidRDefault="00BE64D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AC22B" w14:textId="77777777" w:rsidR="00BE64D2" w:rsidRDefault="00BE64D2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287CEC0" w14:textId="77777777" w:rsidR="00BE64D2" w:rsidRDefault="00BE64D2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– 12.</w:t>
            </w:r>
          </w:p>
        </w:tc>
      </w:tr>
      <w:tr w:rsidR="00BE64D2" w14:paraId="14566C81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BFEF6" w14:textId="77777777" w:rsidR="00BE64D2" w:rsidRDefault="00BE64D2" w:rsidP="00BE64D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1200C" w14:textId="77777777" w:rsidR="00BE64D2" w:rsidRDefault="00BE64D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74FCA" w14:textId="77777777" w:rsidR="00BE64D2" w:rsidRPr="00C4423F" w:rsidRDefault="00BE64D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CD3A5" w14:textId="77777777" w:rsidR="00BE64D2" w:rsidRDefault="00BE64D2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47E043EC" w14:textId="77777777" w:rsidR="00BE64D2" w:rsidRDefault="00BE64D2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A8C8E" w14:textId="77777777" w:rsidR="00BE64D2" w:rsidRDefault="00BE64D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R23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ED291" w14:textId="77777777" w:rsidR="00BE64D2" w:rsidRPr="00C4423F" w:rsidRDefault="00BE64D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0DA3F" w14:textId="77777777" w:rsidR="00BE64D2" w:rsidRDefault="00BE64D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17280" w14:textId="77777777" w:rsidR="00BE64D2" w:rsidRPr="00C4423F" w:rsidRDefault="00BE64D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25EEF" w14:textId="77777777" w:rsidR="00BE64D2" w:rsidRDefault="00BE64D2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180C6C7" w14:textId="77777777" w:rsidR="00BE64D2" w:rsidRDefault="00BE64D2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și 7.</w:t>
            </w:r>
          </w:p>
        </w:tc>
      </w:tr>
      <w:tr w:rsidR="00BE64D2" w14:paraId="6188E9E2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D4AC8" w14:textId="77777777" w:rsidR="00BE64D2" w:rsidRDefault="00BE64D2" w:rsidP="00BE64D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AC429" w14:textId="77777777" w:rsidR="00BE64D2" w:rsidRDefault="00BE64D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402C8" w14:textId="77777777" w:rsidR="00BE64D2" w:rsidRPr="00C4423F" w:rsidRDefault="00BE64D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B7ABD" w14:textId="77777777" w:rsidR="00BE64D2" w:rsidRDefault="00BE64D2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74907475" w14:textId="77777777" w:rsidR="00BE64D2" w:rsidRDefault="00BE64D2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09780" w14:textId="77777777" w:rsidR="00BE64D2" w:rsidRDefault="00BE64D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150F207" w14:textId="77777777" w:rsidR="00BE64D2" w:rsidRDefault="00BE64D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1B8EF" w14:textId="77777777" w:rsidR="00BE64D2" w:rsidRDefault="00BE64D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059C2" w14:textId="77777777" w:rsidR="00BE64D2" w:rsidRDefault="00BE64D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00C0A" w14:textId="77777777" w:rsidR="00BE64D2" w:rsidRPr="00C4423F" w:rsidRDefault="00BE64D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ACE0C" w14:textId="77777777" w:rsidR="00BE64D2" w:rsidRDefault="00BE64D2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69F8A48" w14:textId="77777777" w:rsidR="00BE64D2" w:rsidRDefault="00BE64D2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– 10.</w:t>
            </w:r>
          </w:p>
        </w:tc>
      </w:tr>
      <w:tr w:rsidR="00BE64D2" w14:paraId="5A898B7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17B83" w14:textId="77777777" w:rsidR="00BE64D2" w:rsidRDefault="00BE64D2" w:rsidP="00BE64D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C2675" w14:textId="77777777" w:rsidR="00BE64D2" w:rsidRDefault="00BE64D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C367D" w14:textId="77777777" w:rsidR="00BE64D2" w:rsidRPr="00C4423F" w:rsidRDefault="00BE64D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3271C" w14:textId="77777777" w:rsidR="00BE64D2" w:rsidRDefault="00BE64D2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715044DF" w14:textId="77777777" w:rsidR="00BE64D2" w:rsidRDefault="00BE64D2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F07D6" w14:textId="77777777" w:rsidR="00BE64D2" w:rsidRDefault="00BE64D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C7B13" w14:textId="77777777" w:rsidR="00BE64D2" w:rsidRPr="00C4423F" w:rsidRDefault="00BE64D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A7C0B" w14:textId="77777777" w:rsidR="00BE64D2" w:rsidRDefault="00BE64D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57A4D" w14:textId="77777777" w:rsidR="00BE64D2" w:rsidRPr="00C4423F" w:rsidRDefault="00BE64D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1C0AE" w14:textId="77777777" w:rsidR="00BE64D2" w:rsidRDefault="00BE64D2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2437DD5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8D755" w14:textId="77777777" w:rsidR="00BE64D2" w:rsidRDefault="00BE64D2" w:rsidP="00BE64D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9B610" w14:textId="77777777" w:rsidR="00BE64D2" w:rsidRDefault="00BE64D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A6A04" w14:textId="77777777" w:rsidR="00BE64D2" w:rsidRPr="00C4423F" w:rsidRDefault="00BE64D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1EC01" w14:textId="77777777" w:rsidR="00BE64D2" w:rsidRDefault="00BE64D2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02C79FF5" w14:textId="77777777" w:rsidR="00BE64D2" w:rsidRDefault="00BE64D2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03952" w14:textId="77777777" w:rsidR="00BE64D2" w:rsidRDefault="00BE64D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15  la km 43+000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3C4EE" w14:textId="77777777" w:rsidR="00BE64D2" w:rsidRPr="00C4423F" w:rsidRDefault="00BE64D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6832E" w14:textId="77777777" w:rsidR="00BE64D2" w:rsidRDefault="00BE64D2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32F57" w14:textId="77777777" w:rsidR="00BE64D2" w:rsidRPr="00C4423F" w:rsidRDefault="00BE64D2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BD5D9" w14:textId="77777777" w:rsidR="00BE64D2" w:rsidRDefault="00BE64D2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11403A">
              <w:rPr>
                <w:b/>
                <w:bCs/>
                <w:i/>
                <w:iCs/>
                <w:sz w:val="20"/>
                <w:lang w:val="ro-RO"/>
              </w:rPr>
              <w:t>Linie inchisa intre km 43+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00</w:t>
            </w:r>
            <w:r w:rsidRPr="0011403A">
              <w:rPr>
                <w:b/>
                <w:bCs/>
                <w:i/>
                <w:iCs/>
                <w:sz w:val="20"/>
                <w:lang w:val="ro-RO"/>
              </w:rPr>
              <w:t>0 pana la calcai R14</w:t>
            </w:r>
          </w:p>
        </w:tc>
      </w:tr>
    </w:tbl>
    <w:p w14:paraId="0E335EF3" w14:textId="77777777" w:rsidR="00BE64D2" w:rsidRDefault="00BE64D2">
      <w:pPr>
        <w:spacing w:before="40" w:after="40" w:line="192" w:lineRule="auto"/>
        <w:ind w:right="57"/>
        <w:rPr>
          <w:sz w:val="20"/>
          <w:lang w:val="ro-RO"/>
        </w:rPr>
      </w:pPr>
    </w:p>
    <w:p w14:paraId="2BDBCA0D" w14:textId="77777777" w:rsidR="00BE64D2" w:rsidRDefault="00BE64D2" w:rsidP="003146F4">
      <w:pPr>
        <w:pStyle w:val="Heading1"/>
        <w:spacing w:line="360" w:lineRule="auto"/>
      </w:pPr>
      <w:r>
        <w:t>LINIA 417</w:t>
      </w:r>
    </w:p>
    <w:p w14:paraId="29E32EF0" w14:textId="77777777" w:rsidR="00BE64D2" w:rsidRDefault="00BE64D2" w:rsidP="006C2EBC">
      <w:pPr>
        <w:pStyle w:val="Heading1"/>
        <w:spacing w:line="360" w:lineRule="auto"/>
        <w:rPr>
          <w:b w:val="0"/>
          <w:bCs w:val="0"/>
          <w:sz w:val="8"/>
        </w:rPr>
      </w:pPr>
      <w:r>
        <w:t>DEJ TRIAJ - CĂŞEI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BE64D2" w14:paraId="79DA7E98" w14:textId="77777777">
        <w:trPr>
          <w:cantSplit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C7B57" w14:textId="77777777" w:rsidR="00BE64D2" w:rsidRDefault="00BE64D2" w:rsidP="00BE64D2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47D64" w14:textId="77777777" w:rsidR="00BE64D2" w:rsidRDefault="00BE64D2">
            <w:pPr>
              <w:spacing w:before="120" w:after="120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B356D" w14:textId="77777777" w:rsidR="00BE64D2" w:rsidRPr="002D7BD3" w:rsidRDefault="00BE64D2">
            <w:pPr>
              <w:spacing w:before="120" w:after="120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D771A" w14:textId="77777777" w:rsidR="00BE64D2" w:rsidRDefault="00BE64D2">
            <w:pPr>
              <w:spacing w:before="120" w:after="120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1ABF1EDA" w14:textId="77777777" w:rsidR="00BE64D2" w:rsidRDefault="00BE64D2">
            <w:pPr>
              <w:spacing w:before="120" w:after="120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liniile </w:t>
            </w:r>
          </w:p>
          <w:p w14:paraId="310F5528" w14:textId="77777777" w:rsidR="00BE64D2" w:rsidRDefault="00BE64D2">
            <w:pPr>
              <w:spacing w:before="120" w:after="120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1B - 26B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2AFB5" w14:textId="77777777" w:rsidR="00BE64D2" w:rsidRDefault="00BE64D2">
            <w:pPr>
              <w:spacing w:before="120" w:after="120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cabina 3 la ieşirea din </w:t>
            </w:r>
          </w:p>
          <w:p w14:paraId="7D5B73DD" w14:textId="77777777" w:rsidR="00BE64D2" w:rsidRDefault="00BE64D2">
            <w:pPr>
              <w:spacing w:before="120" w:after="120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8DF92" w14:textId="77777777" w:rsidR="00BE64D2" w:rsidRPr="00655FB7" w:rsidRDefault="00BE64D2">
            <w:pPr>
              <w:spacing w:before="120" w:after="120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55FB7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5A84D" w14:textId="77777777" w:rsidR="00BE64D2" w:rsidRDefault="00BE64D2">
            <w:pPr>
              <w:spacing w:before="120" w:after="120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657A9" w14:textId="77777777" w:rsidR="00BE64D2" w:rsidRPr="002D7BD3" w:rsidRDefault="00BE64D2">
            <w:pPr>
              <w:spacing w:before="120" w:after="120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D9F05" w14:textId="77777777" w:rsidR="00BE64D2" w:rsidRDefault="00BE64D2">
            <w:pPr>
              <w:spacing w:before="120" w:after="120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În zona aparatelor  de cale.</w:t>
            </w:r>
          </w:p>
        </w:tc>
      </w:tr>
    </w:tbl>
    <w:p w14:paraId="4E37901E" w14:textId="77777777" w:rsidR="00BE64D2" w:rsidRDefault="00BE64D2">
      <w:pPr>
        <w:spacing w:before="40" w:after="40" w:line="192" w:lineRule="auto"/>
        <w:ind w:right="57"/>
        <w:rPr>
          <w:sz w:val="20"/>
          <w:lang w:val="ro-RO"/>
        </w:rPr>
      </w:pPr>
    </w:p>
    <w:p w14:paraId="0735F170" w14:textId="77777777" w:rsidR="00BE64D2" w:rsidRDefault="00BE64D2" w:rsidP="00D37279">
      <w:pPr>
        <w:pStyle w:val="Heading1"/>
        <w:spacing w:line="276" w:lineRule="auto"/>
      </w:pPr>
      <w:r>
        <w:t>LINIA 418</w:t>
      </w:r>
    </w:p>
    <w:p w14:paraId="3B7C09C3" w14:textId="77777777" w:rsidR="00BE64D2" w:rsidRDefault="00BE64D2" w:rsidP="00D37279">
      <w:pPr>
        <w:pStyle w:val="Heading1"/>
        <w:spacing w:line="276" w:lineRule="auto"/>
        <w:rPr>
          <w:b w:val="0"/>
          <w:bCs w:val="0"/>
          <w:sz w:val="8"/>
        </w:rPr>
      </w:pPr>
      <w:r>
        <w:t xml:space="preserve">BECLEAN PE SOMEŞ </w:t>
      </w:r>
      <w:r>
        <w:rPr>
          <w:sz w:val="20"/>
        </w:rPr>
        <w:t xml:space="preserve">- </w:t>
      </w:r>
      <w:r>
        <w:t>DEDA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BE64D2" w14:paraId="41D3DBD5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F60E6" w14:textId="77777777" w:rsidR="00BE64D2" w:rsidRDefault="00BE64D2" w:rsidP="00BE64D2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50FFA" w14:textId="77777777" w:rsidR="00BE64D2" w:rsidRDefault="00BE64D2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25+020</w:t>
            </w:r>
          </w:p>
          <w:p w14:paraId="06C2BB0C" w14:textId="77777777" w:rsidR="00BE64D2" w:rsidRDefault="00BE64D2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E6AF0" w14:textId="77777777" w:rsidR="00BE64D2" w:rsidRPr="00896D96" w:rsidRDefault="00BE64D2" w:rsidP="007975E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96024" w14:textId="77777777" w:rsidR="00BE64D2" w:rsidRDefault="00BE64D2" w:rsidP="007975E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Someș</w:t>
            </w:r>
          </w:p>
          <w:p w14:paraId="55DA0EBB" w14:textId="77777777" w:rsidR="00BE64D2" w:rsidRDefault="00BE64D2" w:rsidP="007975E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7 /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40AFB" w14:textId="77777777" w:rsidR="00BE64D2" w:rsidRDefault="00BE64D2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5FA00" w14:textId="77777777" w:rsidR="00BE64D2" w:rsidRPr="00896D96" w:rsidRDefault="00BE64D2" w:rsidP="007975E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4C265" w14:textId="77777777" w:rsidR="00BE64D2" w:rsidRDefault="00BE64D2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261DA" w14:textId="77777777" w:rsidR="00BE64D2" w:rsidRPr="00896D96" w:rsidRDefault="00BE64D2" w:rsidP="007975E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0B4C6" w14:textId="77777777" w:rsidR="00BE64D2" w:rsidRDefault="00BE64D2" w:rsidP="007975E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circulația la liniile 5 - 12</w:t>
            </w:r>
          </w:p>
        </w:tc>
      </w:tr>
      <w:tr w:rsidR="00BE64D2" w14:paraId="27343C9C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5544A" w14:textId="77777777" w:rsidR="00BE64D2" w:rsidRDefault="00BE64D2" w:rsidP="00BE64D2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F99E4" w14:textId="77777777" w:rsidR="00BE64D2" w:rsidRDefault="00BE64D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F6ECF" w14:textId="77777777" w:rsidR="00BE64D2" w:rsidRPr="00896D96" w:rsidRDefault="00BE64D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AD0C4" w14:textId="77777777" w:rsidR="00BE64D2" w:rsidRDefault="00BE64D2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Şintereag</w:t>
            </w:r>
          </w:p>
          <w:p w14:paraId="2B17D9AE" w14:textId="77777777" w:rsidR="00BE64D2" w:rsidRDefault="00BE64D2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69FF5" w14:textId="77777777" w:rsidR="00BE64D2" w:rsidRDefault="00BE64D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3593E" w14:textId="77777777" w:rsidR="00BE64D2" w:rsidRPr="00896D96" w:rsidRDefault="00BE64D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96D9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34DD4" w14:textId="77777777" w:rsidR="00BE64D2" w:rsidRDefault="00BE64D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DA198" w14:textId="77777777" w:rsidR="00BE64D2" w:rsidRPr="00896D96" w:rsidRDefault="00BE64D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D2D6A" w14:textId="77777777" w:rsidR="00BE64D2" w:rsidRDefault="00BE64D2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22850CCD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60551" w14:textId="77777777" w:rsidR="00BE64D2" w:rsidRDefault="00BE64D2" w:rsidP="00BE64D2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6A354" w14:textId="77777777" w:rsidR="00BE64D2" w:rsidRDefault="00BE64D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4C27B" w14:textId="77777777" w:rsidR="00BE64D2" w:rsidRDefault="00BE64D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5B0FD" w14:textId="77777777" w:rsidR="00BE64D2" w:rsidRDefault="00BE64D2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Sărăţel</w:t>
            </w:r>
          </w:p>
          <w:p w14:paraId="3BB3BE9D" w14:textId="77777777" w:rsidR="00BE64D2" w:rsidRDefault="00BE64D2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46BAB" w14:textId="77777777" w:rsidR="00BE64D2" w:rsidRDefault="00BE64D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368C5" w14:textId="77777777" w:rsidR="00BE64D2" w:rsidRPr="00896D96" w:rsidRDefault="00BE64D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72BE6" w14:textId="77777777" w:rsidR="00BE64D2" w:rsidRDefault="00BE64D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C0AB2" w14:textId="77777777" w:rsidR="00BE64D2" w:rsidRPr="00896D96" w:rsidRDefault="00BE64D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316F8" w14:textId="77777777" w:rsidR="00BE64D2" w:rsidRDefault="00BE64D2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071EEE71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8CCBE" w14:textId="77777777" w:rsidR="00BE64D2" w:rsidRDefault="00BE64D2" w:rsidP="00BE64D2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37EAC" w14:textId="77777777" w:rsidR="00BE64D2" w:rsidRDefault="00BE64D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5+200</w:t>
            </w:r>
          </w:p>
          <w:p w14:paraId="167F6AAC" w14:textId="77777777" w:rsidR="00BE64D2" w:rsidRDefault="00BE64D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C0853" w14:textId="77777777" w:rsidR="00BE64D2" w:rsidRDefault="00BE64D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828B4" w14:textId="77777777" w:rsidR="00BE64D2" w:rsidRDefault="00BE64D2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Sărăţel –</w:t>
            </w:r>
          </w:p>
          <w:p w14:paraId="484E3EFB" w14:textId="77777777" w:rsidR="00BE64D2" w:rsidRDefault="00BE64D2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Mărișelu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308DC" w14:textId="77777777" w:rsidR="00BE64D2" w:rsidRDefault="00BE64D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7D7E2" w14:textId="77777777" w:rsidR="00BE64D2" w:rsidRDefault="00BE64D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1CB9A" w14:textId="77777777" w:rsidR="00BE64D2" w:rsidRDefault="00BE64D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C85E5" w14:textId="77777777" w:rsidR="00BE64D2" w:rsidRPr="00896D96" w:rsidRDefault="00BE64D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98FD0" w14:textId="77777777" w:rsidR="00BE64D2" w:rsidRDefault="00BE64D2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14:paraId="3534AA69" w14:textId="77777777">
        <w:trPr>
          <w:cantSplit/>
          <w:trHeight w:val="45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E0A4A" w14:textId="77777777" w:rsidR="00BE64D2" w:rsidRDefault="00BE64D2" w:rsidP="00BE64D2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D9D49" w14:textId="77777777" w:rsidR="00BE64D2" w:rsidRDefault="00BE64D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7E2A6" w14:textId="77777777" w:rsidR="00BE64D2" w:rsidRPr="00896D96" w:rsidRDefault="00BE64D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EA7B6" w14:textId="77777777" w:rsidR="00BE64D2" w:rsidRDefault="00BE64D2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Şieu </w:t>
            </w:r>
          </w:p>
          <w:p w14:paraId="1354CDCE" w14:textId="77777777" w:rsidR="00BE64D2" w:rsidRDefault="00BE64D2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825C3" w14:textId="77777777" w:rsidR="00BE64D2" w:rsidRDefault="00BE64D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317D8015" w14:textId="77777777" w:rsidR="00BE64D2" w:rsidRDefault="00BE64D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stație</w:t>
            </w:r>
          </w:p>
          <w:p w14:paraId="36A78217" w14:textId="77777777" w:rsidR="00BE64D2" w:rsidRDefault="00BE64D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53368BBD" w14:textId="77777777" w:rsidR="00BE64D2" w:rsidRDefault="00BE64D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BB443" w14:textId="77777777" w:rsidR="00BE64D2" w:rsidRPr="00896D96" w:rsidRDefault="00BE64D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96D96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F700A" w14:textId="77777777" w:rsidR="00BE64D2" w:rsidRDefault="00BE64D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A19A7" w14:textId="77777777" w:rsidR="00BE64D2" w:rsidRPr="00896D96" w:rsidRDefault="00BE64D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71CB1" w14:textId="77777777" w:rsidR="00BE64D2" w:rsidRDefault="00BE64D2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Linie închisă între ax stație și călcâi sch. nr. 4.</w:t>
            </w:r>
          </w:p>
        </w:tc>
      </w:tr>
      <w:tr w:rsidR="00BE64D2" w14:paraId="4B9C2DBC" w14:textId="77777777">
        <w:trPr>
          <w:cantSplit/>
          <w:trHeight w:val="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A5E94" w14:textId="77777777" w:rsidR="00BE64D2" w:rsidRDefault="00BE64D2" w:rsidP="00BE64D2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B24D7" w14:textId="77777777" w:rsidR="00BE64D2" w:rsidRDefault="00BE64D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1141D" w14:textId="77777777" w:rsidR="00BE64D2" w:rsidRPr="00896D96" w:rsidRDefault="00BE64D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D655E" w14:textId="77777777" w:rsidR="00BE64D2" w:rsidRDefault="00BE64D2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Monor Gledin</w:t>
            </w:r>
          </w:p>
          <w:p w14:paraId="62668FE7" w14:textId="77777777" w:rsidR="00BE64D2" w:rsidRDefault="00BE64D2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B7912" w14:textId="77777777" w:rsidR="00BE64D2" w:rsidRDefault="00BE64D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06D73" w14:textId="77777777" w:rsidR="00BE64D2" w:rsidRPr="00896D96" w:rsidRDefault="00BE64D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96D96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39A50" w14:textId="77777777" w:rsidR="00BE64D2" w:rsidRDefault="00BE64D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3B81E" w14:textId="77777777" w:rsidR="00BE64D2" w:rsidRPr="00896D96" w:rsidRDefault="00BE64D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B3490" w14:textId="77777777" w:rsidR="00BE64D2" w:rsidRDefault="00BE64D2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1F1B94C0" w14:textId="77777777">
        <w:trPr>
          <w:cantSplit/>
          <w:trHeight w:val="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372B2" w14:textId="77777777" w:rsidR="00BE64D2" w:rsidRDefault="00BE64D2" w:rsidP="00BE64D2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3E8A3" w14:textId="77777777" w:rsidR="00BE64D2" w:rsidRDefault="00BE64D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0841D" w14:textId="77777777" w:rsidR="00BE64D2" w:rsidRPr="00896D96" w:rsidRDefault="00BE64D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930A3" w14:textId="77777777" w:rsidR="00BE64D2" w:rsidRDefault="00BE64D2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Monor Gledin</w:t>
            </w:r>
          </w:p>
          <w:p w14:paraId="694BD0D4" w14:textId="77777777" w:rsidR="00BE64D2" w:rsidRDefault="00BE64D2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73946" w14:textId="77777777" w:rsidR="00BE64D2" w:rsidRDefault="00BE64D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CE740" w14:textId="77777777" w:rsidR="00BE64D2" w:rsidRPr="00896D96" w:rsidRDefault="00BE64D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084A1" w14:textId="77777777" w:rsidR="00BE64D2" w:rsidRDefault="00BE64D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CCA10" w14:textId="77777777" w:rsidR="00BE64D2" w:rsidRPr="00896D96" w:rsidRDefault="00BE64D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09CC9" w14:textId="77777777" w:rsidR="00BE64D2" w:rsidRDefault="00BE64D2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14:paraId="57C7FA94" w14:textId="77777777">
        <w:trPr>
          <w:cantSplit/>
          <w:trHeight w:val="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65967" w14:textId="77777777" w:rsidR="00BE64D2" w:rsidRDefault="00BE64D2" w:rsidP="00BE64D2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07B1D" w14:textId="77777777" w:rsidR="00BE64D2" w:rsidRDefault="00BE64D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36+900</w:t>
            </w:r>
          </w:p>
          <w:p w14:paraId="76BFF84D" w14:textId="77777777" w:rsidR="00BE64D2" w:rsidRDefault="00BE64D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5985C" w14:textId="77777777" w:rsidR="00BE64D2" w:rsidRPr="00896D96" w:rsidRDefault="00BE64D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2DAF7" w14:textId="77777777" w:rsidR="00BE64D2" w:rsidRDefault="00BE64D2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Monor Gledin -</w:t>
            </w:r>
          </w:p>
          <w:p w14:paraId="7826EB87" w14:textId="77777777" w:rsidR="00BE64D2" w:rsidRDefault="00BE64D2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Râpa de Jos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683EC" w14:textId="77777777" w:rsidR="00BE64D2" w:rsidRDefault="00BE64D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F9B2C" w14:textId="77777777" w:rsidR="00BE64D2" w:rsidRPr="00896D96" w:rsidRDefault="00BE64D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0C7CB" w14:textId="77777777" w:rsidR="00BE64D2" w:rsidRDefault="00BE64D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D844C" w14:textId="77777777" w:rsidR="00BE64D2" w:rsidRPr="00896D96" w:rsidRDefault="00BE64D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9315F" w14:textId="77777777" w:rsidR="00BE64D2" w:rsidRDefault="00BE64D2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7544043A" w14:textId="77777777">
        <w:trPr>
          <w:cantSplit/>
          <w:trHeight w:val="49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4DD5A" w14:textId="77777777" w:rsidR="00BE64D2" w:rsidRDefault="00BE64D2" w:rsidP="00BE64D2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C9A84" w14:textId="77777777" w:rsidR="00BE64D2" w:rsidRDefault="00BE64D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0851B" w14:textId="77777777" w:rsidR="00BE64D2" w:rsidRPr="00896D96" w:rsidRDefault="00BE64D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F3DC4" w14:textId="77777777" w:rsidR="00BE64D2" w:rsidRDefault="00BE64D2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Râpa de Jos</w:t>
            </w:r>
          </w:p>
          <w:p w14:paraId="000163B2" w14:textId="77777777" w:rsidR="00BE64D2" w:rsidRDefault="00BE64D2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A4ED2" w14:textId="77777777" w:rsidR="00BE64D2" w:rsidRDefault="00BE64D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EC01C" w14:textId="77777777" w:rsidR="00BE64D2" w:rsidRPr="00896D96" w:rsidRDefault="00BE64D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CB024" w14:textId="77777777" w:rsidR="00BE64D2" w:rsidRDefault="00BE64D2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E10E0" w14:textId="77777777" w:rsidR="00BE64D2" w:rsidRPr="00896D96" w:rsidRDefault="00BE64D2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A12E7" w14:textId="77777777" w:rsidR="00BE64D2" w:rsidRDefault="00BE64D2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4D631CE1" w14:textId="77777777" w:rsidR="00BE64D2" w:rsidRDefault="00BE64D2" w:rsidP="00D37279">
      <w:pPr>
        <w:spacing w:before="40" w:after="40" w:line="276" w:lineRule="auto"/>
        <w:ind w:right="57"/>
        <w:rPr>
          <w:sz w:val="20"/>
          <w:lang w:val="ro-RO"/>
        </w:rPr>
      </w:pPr>
    </w:p>
    <w:p w14:paraId="085EFD3C" w14:textId="77777777" w:rsidR="00BE64D2" w:rsidRDefault="00BE64D2" w:rsidP="00BF55B4">
      <w:pPr>
        <w:pStyle w:val="Heading1"/>
        <w:spacing w:line="360" w:lineRule="auto"/>
      </w:pPr>
      <w:r>
        <w:t>LINIA 421</w:t>
      </w:r>
    </w:p>
    <w:p w14:paraId="3F258E36" w14:textId="77777777" w:rsidR="00BE64D2" w:rsidRDefault="00BE64D2" w:rsidP="00B90F8A">
      <w:pPr>
        <w:pStyle w:val="Heading1"/>
        <w:spacing w:line="360" w:lineRule="auto"/>
        <w:rPr>
          <w:b w:val="0"/>
          <w:bCs w:val="0"/>
          <w:sz w:val="8"/>
        </w:rPr>
      </w:pPr>
      <w:r>
        <w:t>SĂRĂŢEL - BISTRIŢA BÂRGĂULUI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BE64D2" w14:paraId="520C8D63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D75ED" w14:textId="77777777" w:rsidR="00BE64D2" w:rsidRDefault="00BE64D2" w:rsidP="00BE64D2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1C370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37E52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1F971" w14:textId="77777777" w:rsidR="00BE64D2" w:rsidRDefault="00BE64D2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Sărăţel</w:t>
            </w:r>
          </w:p>
          <w:p w14:paraId="09BB1BE0" w14:textId="77777777" w:rsidR="00BE64D2" w:rsidRDefault="00BE64D2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9203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5AE87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55500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AA051" w14:textId="77777777" w:rsidR="00BE64D2" w:rsidRPr="00E22A0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5098E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3A951B04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8F218" w14:textId="77777777" w:rsidR="00BE64D2" w:rsidRDefault="00BE64D2" w:rsidP="00BE64D2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C6878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53+200</w:t>
            </w:r>
          </w:p>
          <w:p w14:paraId="4990B70F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53+250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B90D7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07281" w14:textId="77777777" w:rsidR="00BE64D2" w:rsidRDefault="00BE64D2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Sărăţel - Bistriţa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59602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887B9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B7224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68FD1" w14:textId="77777777" w:rsidR="00BE64D2" w:rsidRPr="00E22A0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81C5E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4651C4FF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A2C44" w14:textId="77777777" w:rsidR="00BE64D2" w:rsidRDefault="00BE64D2" w:rsidP="00BE64D2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0EEF1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B5CE8" w14:textId="77777777" w:rsidR="00BE64D2" w:rsidRPr="00FE111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80373" w14:textId="77777777" w:rsidR="00BE64D2" w:rsidRDefault="00BE64D2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Bistriţa Nord</w:t>
            </w:r>
          </w:p>
          <w:p w14:paraId="2FB94472" w14:textId="77777777" w:rsidR="00BE64D2" w:rsidRDefault="00BE64D2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7, 8, 9 și 10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391F1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2C428" w14:textId="77777777" w:rsidR="00BE64D2" w:rsidRPr="007B5B08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B5B08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C2B3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3B4E8" w14:textId="77777777" w:rsidR="00BE64D2" w:rsidRPr="00E22A0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FD16A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E64D2" w14:paraId="2C4FCED2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F3D48" w14:textId="77777777" w:rsidR="00BE64D2" w:rsidRDefault="00BE64D2" w:rsidP="00BE64D2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EDA68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59+750</w:t>
            </w:r>
          </w:p>
          <w:p w14:paraId="036DAD2A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60+500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8CE85" w14:textId="77777777" w:rsidR="00BE64D2" w:rsidRPr="00FE111C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788DF" w14:textId="77777777" w:rsidR="00BE64D2" w:rsidRDefault="00BE64D2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Bistriţa Nord</w:t>
            </w:r>
          </w:p>
          <w:p w14:paraId="338ADAEF" w14:textId="77777777" w:rsidR="00BE64D2" w:rsidRDefault="00BE64D2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DC97B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75889" w14:textId="77777777" w:rsidR="00BE64D2" w:rsidRPr="007B5B08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C6C7E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AE6C0" w14:textId="77777777" w:rsidR="00BE64D2" w:rsidRPr="00E22A0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350CF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766D8AE8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E1BEB" w14:textId="77777777" w:rsidR="00BE64D2" w:rsidRDefault="00BE64D2" w:rsidP="00BE64D2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1C0BD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68+000</w:t>
            </w:r>
          </w:p>
          <w:p w14:paraId="198BFF9C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68+810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9BB58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4F73B" w14:textId="77777777" w:rsidR="00BE64D2" w:rsidRDefault="00BE64D2" w:rsidP="00D013D0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Bistriţa Nord -</w:t>
            </w:r>
          </w:p>
          <w:p w14:paraId="39BD9196" w14:textId="77777777" w:rsidR="00BE64D2" w:rsidRDefault="00BE64D2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Susenii </w:t>
            </w:r>
            <w:r>
              <w:rPr>
                <w:b/>
                <w:bCs/>
                <w:sz w:val="19"/>
                <w:szCs w:val="19"/>
                <w:lang w:val="ro-RO"/>
              </w:rPr>
              <w:t>Bârgăului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70AC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51B42" w14:textId="77777777" w:rsidR="00BE64D2" w:rsidRPr="007B5B08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377D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923D0" w14:textId="77777777" w:rsidR="00BE64D2" w:rsidRPr="00E22A0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F9896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14:paraId="2584B9D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6CD02" w14:textId="77777777" w:rsidR="00BE64D2" w:rsidRDefault="00BE64D2" w:rsidP="00BE64D2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3A0C3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68+910</w:t>
            </w:r>
          </w:p>
          <w:p w14:paraId="235B4D48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71+500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080FA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0A4AE" w14:textId="77777777" w:rsidR="00BE64D2" w:rsidRDefault="00BE64D2" w:rsidP="00D013D0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Bistriţa Nord -</w:t>
            </w:r>
          </w:p>
          <w:p w14:paraId="46CA60FB" w14:textId="77777777" w:rsidR="00BE64D2" w:rsidRDefault="00BE64D2" w:rsidP="00D013D0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Susenii </w:t>
            </w:r>
            <w:r>
              <w:rPr>
                <w:b/>
                <w:bCs/>
                <w:sz w:val="19"/>
                <w:szCs w:val="19"/>
                <w:lang w:val="ro-RO"/>
              </w:rPr>
              <w:t>Bârgăului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7643F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DABFE" w14:textId="77777777" w:rsidR="00BE64D2" w:rsidRPr="007B5B08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BE05B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AB590" w14:textId="77777777" w:rsidR="00BE64D2" w:rsidRPr="00E22A0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41920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14:paraId="286159A0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B39EF" w14:textId="77777777" w:rsidR="00BE64D2" w:rsidRDefault="00BE64D2" w:rsidP="00BE64D2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A802F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79+800</w:t>
            </w:r>
          </w:p>
          <w:p w14:paraId="6D245660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81+336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24BD0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33CD6" w14:textId="77777777" w:rsidR="00BE64D2" w:rsidRDefault="00BE64D2" w:rsidP="00D013D0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Bistriţa Nord -</w:t>
            </w:r>
          </w:p>
          <w:p w14:paraId="5C01A226" w14:textId="77777777" w:rsidR="00BE64D2" w:rsidRDefault="00BE64D2" w:rsidP="00D013D0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Susenii </w:t>
            </w:r>
            <w:r>
              <w:rPr>
                <w:b/>
                <w:bCs/>
                <w:sz w:val="19"/>
                <w:szCs w:val="19"/>
                <w:lang w:val="ro-RO"/>
              </w:rPr>
              <w:t>Bârgăului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685CA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76523" w14:textId="77777777" w:rsidR="00BE64D2" w:rsidRPr="007B5B08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F9F8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786CF" w14:textId="77777777" w:rsidR="00BE64D2" w:rsidRPr="00E22A0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B96B5" w14:textId="77777777" w:rsidR="00BE64D2" w:rsidRDefault="00BE64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E64D2" w14:paraId="6E586A0B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8079F" w14:textId="77777777" w:rsidR="00BE64D2" w:rsidRDefault="00BE64D2" w:rsidP="00BE64D2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936F3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60+305</w:t>
            </w:r>
          </w:p>
          <w:p w14:paraId="508E0076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89+925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49631" w14:textId="77777777" w:rsidR="00BE64D2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2C226" w14:textId="77777777" w:rsidR="00BE64D2" w:rsidRPr="00160207" w:rsidRDefault="00BE64D2">
            <w:pPr>
              <w:spacing w:before="40" w:after="40" w:line="360" w:lineRule="auto"/>
              <w:ind w:lef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>A</w:t>
            </w:r>
            <w:r w:rsidRPr="00160207">
              <w:rPr>
                <w:b/>
                <w:bCs/>
                <w:sz w:val="19"/>
                <w:szCs w:val="19"/>
                <w:lang w:val="ro-RO"/>
              </w:rPr>
              <w:t xml:space="preserve">x. </w:t>
            </w:r>
            <w:r>
              <w:rPr>
                <w:b/>
                <w:bCs/>
                <w:sz w:val="19"/>
                <w:szCs w:val="19"/>
                <w:lang w:val="ro-RO"/>
              </w:rPr>
              <w:t>s</w:t>
            </w:r>
            <w:r w:rsidRPr="00160207">
              <w:rPr>
                <w:b/>
                <w:bCs/>
                <w:sz w:val="19"/>
                <w:szCs w:val="19"/>
                <w:lang w:val="ro-RO"/>
              </w:rPr>
              <w:t>t. Bistriţa Nord</w:t>
            </w:r>
            <w:r>
              <w:rPr>
                <w:b/>
                <w:bCs/>
                <w:sz w:val="19"/>
                <w:szCs w:val="19"/>
                <w:lang w:val="ro-RO"/>
              </w:rPr>
              <w:t xml:space="preserve"> </w:t>
            </w:r>
            <w:r w:rsidRPr="00160207">
              <w:rPr>
                <w:b/>
                <w:bCs/>
                <w:sz w:val="19"/>
                <w:szCs w:val="19"/>
                <w:lang w:val="ro-RO"/>
              </w:rPr>
              <w:t>-</w:t>
            </w:r>
          </w:p>
          <w:p w14:paraId="400EF875" w14:textId="77777777" w:rsidR="00BE64D2" w:rsidRDefault="00BE64D2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>A</w:t>
            </w:r>
            <w:r w:rsidRPr="00160207">
              <w:rPr>
                <w:b/>
                <w:bCs/>
                <w:sz w:val="19"/>
                <w:szCs w:val="19"/>
                <w:lang w:val="ro-RO"/>
              </w:rPr>
              <w:t xml:space="preserve">x. </w:t>
            </w:r>
            <w:r>
              <w:rPr>
                <w:b/>
                <w:bCs/>
                <w:sz w:val="19"/>
                <w:szCs w:val="19"/>
                <w:lang w:val="ro-RO"/>
              </w:rPr>
              <w:t>s</w:t>
            </w:r>
            <w:r w:rsidRPr="00160207">
              <w:rPr>
                <w:b/>
                <w:bCs/>
                <w:sz w:val="19"/>
                <w:szCs w:val="19"/>
                <w:lang w:val="ro-RO"/>
              </w:rPr>
              <w:t>t. Bistriţa</w:t>
            </w:r>
            <w:r>
              <w:rPr>
                <w:b/>
                <w:bCs/>
                <w:sz w:val="19"/>
                <w:szCs w:val="19"/>
                <w:lang w:val="ro-RO"/>
              </w:rPr>
              <w:t xml:space="preserve"> Bârgăului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E7361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CFFAB" w14:textId="77777777" w:rsidR="00BE64D2" w:rsidRPr="007B5B08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91C22" w14:textId="77777777" w:rsidR="00BE64D2" w:rsidRDefault="00BE64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93C76" w14:textId="77777777" w:rsidR="00BE64D2" w:rsidRPr="00E22A01" w:rsidRDefault="00BE64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15B4D" w14:textId="77777777" w:rsidR="00BE64D2" w:rsidRPr="00821666" w:rsidRDefault="00BE64D2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821666">
              <w:rPr>
                <w:b/>
                <w:bCs/>
                <w:iCs/>
                <w:sz w:val="20"/>
                <w:lang w:val="ro-RO"/>
              </w:rPr>
              <w:t>*V</w:t>
            </w:r>
            <w:r>
              <w:rPr>
                <w:b/>
                <w:bCs/>
                <w:iCs/>
                <w:sz w:val="20"/>
                <w:lang w:val="ro-RO"/>
              </w:rPr>
              <w:t>alabil doar pentru trenurile de marfă remorcate cu locomotive DHC.</w:t>
            </w:r>
          </w:p>
        </w:tc>
      </w:tr>
    </w:tbl>
    <w:p w14:paraId="50E9165D" w14:textId="77777777" w:rsidR="00BE64D2" w:rsidRDefault="00BE64D2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48619063" w14:textId="77777777" w:rsidR="00BE64D2" w:rsidRDefault="00BE64D2" w:rsidP="0050463B">
      <w:pPr>
        <w:pStyle w:val="Heading1"/>
        <w:spacing w:line="360" w:lineRule="auto"/>
      </w:pPr>
      <w:r>
        <w:t>LINIA 422</w:t>
      </w:r>
    </w:p>
    <w:p w14:paraId="61ECF337" w14:textId="77777777" w:rsidR="00BE64D2" w:rsidRDefault="00BE64D2" w:rsidP="00A84178">
      <w:pPr>
        <w:pStyle w:val="Heading1"/>
        <w:spacing w:line="360" w:lineRule="auto"/>
        <w:rPr>
          <w:b w:val="0"/>
          <w:bCs w:val="0"/>
          <w:sz w:val="8"/>
        </w:rPr>
      </w:pPr>
      <w:r>
        <w:t>SALVA - SIGHETU MARMAŢIEI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1"/>
        <w:gridCol w:w="754"/>
        <w:gridCol w:w="2204"/>
        <w:gridCol w:w="870"/>
        <w:gridCol w:w="754"/>
        <w:gridCol w:w="870"/>
        <w:gridCol w:w="754"/>
        <w:gridCol w:w="2491"/>
      </w:tblGrid>
      <w:tr w:rsidR="00BE64D2" w14:paraId="427DE4CE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B693C" w14:textId="77777777" w:rsidR="00BE64D2" w:rsidRDefault="00BE64D2" w:rsidP="00BE64D2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0FDFC" w14:textId="77777777" w:rsidR="00BE64D2" w:rsidRDefault="00BE64D2">
            <w:pPr>
              <w:spacing w:before="20" w:after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16+200</w:t>
            </w:r>
          </w:p>
          <w:p w14:paraId="3C5C888F" w14:textId="77777777" w:rsidR="00BE64D2" w:rsidRDefault="00BE64D2">
            <w:pPr>
              <w:spacing w:before="20" w:after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FB1E3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8266F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Telciu - </w:t>
            </w:r>
          </w:p>
          <w:p w14:paraId="1437496B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Dealu Ștefăniței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8403A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4A6F1" w14:textId="77777777" w:rsidR="00BE64D2" w:rsidRPr="00077620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55C64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6574B" w14:textId="77777777" w:rsidR="00BE64D2" w:rsidRPr="00077620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FD8D2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477AD778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F77B1" w14:textId="77777777" w:rsidR="00BE64D2" w:rsidRDefault="00BE64D2" w:rsidP="00BE64D2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FBEBB" w14:textId="77777777" w:rsidR="00BE64D2" w:rsidRDefault="00BE64D2">
            <w:pPr>
              <w:spacing w:before="20" w:after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28+160</w:t>
            </w:r>
          </w:p>
          <w:p w14:paraId="1224E879" w14:textId="77777777" w:rsidR="00BE64D2" w:rsidRDefault="00BE64D2">
            <w:pPr>
              <w:spacing w:before="20" w:after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28+320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729F3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10767" w14:textId="77777777" w:rsidR="00BE64D2" w:rsidRDefault="00BE64D2" w:rsidP="00742E3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Telciu - </w:t>
            </w:r>
          </w:p>
          <w:p w14:paraId="2555AFC5" w14:textId="77777777" w:rsidR="00BE64D2" w:rsidRDefault="00BE64D2" w:rsidP="00742E3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Dealu Ștefăniței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4D8A1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77DF0" w14:textId="77777777" w:rsidR="00BE64D2" w:rsidRPr="00077620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75E24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371E1" w14:textId="77777777" w:rsidR="00BE64D2" w:rsidRPr="00077620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4A6AB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0189AF1C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8FF45" w14:textId="77777777" w:rsidR="00BE64D2" w:rsidRDefault="00BE64D2" w:rsidP="00BE64D2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5CA64" w14:textId="77777777" w:rsidR="00BE64D2" w:rsidRDefault="00BE64D2">
            <w:pPr>
              <w:spacing w:before="20" w:after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2+980</w:t>
            </w:r>
          </w:p>
          <w:p w14:paraId="2A422D61" w14:textId="77777777" w:rsidR="00BE64D2" w:rsidRDefault="00BE64D2">
            <w:pPr>
              <w:spacing w:before="20" w:after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3ADEA" w14:textId="77777777" w:rsidR="00BE64D2" w:rsidRPr="00077620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</w:t>
            </w:r>
            <w:r w:rsidRPr="00077620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3D562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Leordina</w:t>
            </w:r>
            <w:r>
              <w:rPr>
                <w:b/>
                <w:bCs/>
                <w:sz w:val="20"/>
                <w:lang w:val="en-US"/>
              </w:rPr>
              <w:t xml:space="preserve"> –</w:t>
            </w:r>
          </w:p>
          <w:p w14:paraId="59DDCF3E" w14:textId="77777777" w:rsidR="00BE64D2" w:rsidRPr="002E25CE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Valea Vişeului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451AB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DE648" w14:textId="77777777" w:rsidR="00BE64D2" w:rsidRPr="00077620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85E34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2C916" w14:textId="77777777" w:rsidR="00BE64D2" w:rsidRPr="00077620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8FC73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E64D2" w14:paraId="327B6D43" w14:textId="77777777">
        <w:trPr>
          <w:cantSplit/>
          <w:trHeight w:val="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F732E" w14:textId="77777777" w:rsidR="00BE64D2" w:rsidRDefault="00BE64D2" w:rsidP="00BE64D2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2736B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2AEB2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4A427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Sighetu Marmației</w:t>
            </w:r>
          </w:p>
          <w:p w14:paraId="539A3C91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25CB1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219+607</w:t>
            </w:r>
          </w:p>
          <w:p w14:paraId="5E7AE038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220+223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8B018" w14:textId="77777777" w:rsidR="00BE64D2" w:rsidRPr="00077620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843D7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F4EA6" w14:textId="77777777" w:rsidR="00BE64D2" w:rsidRPr="00077620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8EAFC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441B6128" w14:textId="77777777" w:rsidR="00BE64D2" w:rsidRDefault="00BE64D2">
      <w:pPr>
        <w:spacing w:before="40" w:after="40" w:line="192" w:lineRule="auto"/>
        <w:ind w:right="57"/>
        <w:rPr>
          <w:sz w:val="20"/>
          <w:lang w:val="ro-RO"/>
        </w:rPr>
      </w:pPr>
    </w:p>
    <w:p w14:paraId="649C5142" w14:textId="77777777" w:rsidR="00BE64D2" w:rsidRDefault="00BE64D2" w:rsidP="00380064">
      <w:pPr>
        <w:pStyle w:val="Heading1"/>
        <w:spacing w:line="360" w:lineRule="auto"/>
      </w:pPr>
      <w:r>
        <w:t>LINIA 500</w:t>
      </w:r>
    </w:p>
    <w:p w14:paraId="5BE63322" w14:textId="77777777" w:rsidR="00BE64D2" w:rsidRPr="00071303" w:rsidRDefault="00BE64D2" w:rsidP="00CE2DE0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PLOIEŞTI  SUD - ADJUD - VICŞANI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BE64D2" w14:paraId="4FAAA685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4773F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F61D6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92030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4BC48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08481743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A abătută, </w:t>
            </w:r>
          </w:p>
          <w:p w14:paraId="50B1179E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3DDAB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24BBB7B9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50 pe lungi-mea de 320 m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3FC70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8326C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33BFE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14256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E64D2" w14:paraId="4DED82F4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32EE1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A6387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8FA33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34D4C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41D91D1F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</w:t>
            </w:r>
          </w:p>
          <w:p w14:paraId="413F1729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86520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17, 19, 25, 31, 33 </w:t>
            </w:r>
          </w:p>
          <w:p w14:paraId="3BFC3F50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5ACDD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57B17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01546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CD1E8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E64D2" w14:paraId="0DC05789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5BB09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50D6D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66010189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68+200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4D709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A4E30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639B7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0F6C1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7095B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EA738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21445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E64D2" w14:paraId="5B2149B1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AECA7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579E4" w14:textId="77777777" w:rsidR="00BE64D2" w:rsidRDefault="00BE64D2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1F4A6" w14:textId="77777777" w:rsidR="00BE64D2" w:rsidRPr="00D33E71" w:rsidRDefault="00BE64D2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34F74" w14:textId="77777777" w:rsidR="00BE64D2" w:rsidRDefault="00BE64D2" w:rsidP="0029005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C1C75" w14:textId="77777777" w:rsidR="00BE64D2" w:rsidRDefault="00BE64D2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CB682" w14:textId="77777777" w:rsidR="00BE64D2" w:rsidRDefault="00BE64D2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25267" w14:textId="77777777" w:rsidR="00BE64D2" w:rsidRDefault="00BE64D2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41AFDD3C" w14:textId="77777777" w:rsidR="00BE64D2" w:rsidRDefault="00BE64D2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719E5" w14:textId="77777777" w:rsidR="00BE64D2" w:rsidRPr="00D33E71" w:rsidRDefault="00BE64D2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92A86" w14:textId="77777777" w:rsidR="00BE64D2" w:rsidRDefault="00BE64D2" w:rsidP="0029005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E64D2" w14:paraId="28B50AF3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5049D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EB16E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71+100</w:t>
            </w:r>
          </w:p>
          <w:p w14:paraId="07C9C439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96A8A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913EF" w14:textId="77777777" w:rsidR="00BE64D2" w:rsidRPr="0008670B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19"/>
                <w:szCs w:val="19"/>
              </w:rPr>
            </w:pPr>
            <w:r w:rsidRPr="0008670B">
              <w:rPr>
                <w:b/>
                <w:bCs/>
                <w:sz w:val="19"/>
                <w:szCs w:val="19"/>
              </w:rPr>
              <w:t>Hm Valea Călugărească</w:t>
            </w:r>
          </w:p>
          <w:p w14:paraId="7C7EB5ED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inclusiv zona aparatelor de cale</w:t>
            </w:r>
          </w:p>
          <w:p w14:paraId="241639D7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5A096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E45CC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8A2DE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CC683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85B58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E64D2" w:rsidRPr="00456545" w14:paraId="1EC1D294" w14:textId="77777777" w:rsidTr="004727FB">
        <w:trPr>
          <w:cantSplit/>
          <w:trHeight w:val="10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1C6CC" w14:textId="77777777" w:rsidR="00BE64D2" w:rsidRPr="00456545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454A1" w14:textId="77777777" w:rsidR="00BE64D2" w:rsidRPr="00456545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F7A21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D356E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250796F4" w14:textId="77777777" w:rsidR="00BE64D2" w:rsidRPr="00456545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6C7E3" w14:textId="77777777" w:rsidR="00BE64D2" w:rsidRPr="00456545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F209C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2F602" w14:textId="77777777" w:rsidR="00BE64D2" w:rsidRPr="00456545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495CC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3A29A" w14:textId="77777777" w:rsidR="00BE64D2" w:rsidRPr="00456545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BE64D2" w:rsidRPr="00456545" w14:paraId="617E35FA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82912" w14:textId="77777777" w:rsidR="00BE64D2" w:rsidRPr="00456545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C5EF3" w14:textId="77777777" w:rsidR="00BE64D2" w:rsidRPr="00456545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347B9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36DEF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329D289E" w14:textId="77777777" w:rsidR="00BE64D2" w:rsidRPr="00456545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BF11E" w14:textId="77777777" w:rsidR="00BE64D2" w:rsidRPr="00456545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DDCD1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D44B9" w14:textId="77777777" w:rsidR="00BE64D2" w:rsidRPr="00456545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23E5B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EF808" w14:textId="77777777" w:rsidR="00BE64D2" w:rsidRPr="00456545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BE64D2" w:rsidRPr="00456545" w14:paraId="6FEAFF47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9A750" w14:textId="77777777" w:rsidR="00BE64D2" w:rsidRPr="00456545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48CB1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7E5639F7" w14:textId="77777777" w:rsidR="00BE64D2" w:rsidRPr="00456545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AA680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25A63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0EE2524C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BE848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ACE3F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73AA7" w14:textId="77777777" w:rsidR="00BE64D2" w:rsidRPr="00456545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1E491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A8EF5" w14:textId="77777777" w:rsidR="00BE64D2" w:rsidRPr="00456545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BE64D2" w:rsidRPr="00456545" w14:paraId="37DA0B71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0426D" w14:textId="77777777" w:rsidR="00BE64D2" w:rsidRPr="00456545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11E5A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12C61281" w14:textId="77777777" w:rsidR="00BE64D2" w:rsidRPr="00456545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08DFE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42CC8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2A06B087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EE38A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BFD53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22AF9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490779C8" w14:textId="77777777" w:rsidR="00BE64D2" w:rsidRPr="00456545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7DA14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604BC" w14:textId="77777777" w:rsidR="00BE64D2" w:rsidRPr="004143AF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2280877A" w14:textId="77777777" w:rsidR="00BE64D2" w:rsidRPr="00A3090B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A3090B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E64D2" w:rsidRPr="00456545" w14:paraId="0C44F4E5" w14:textId="77777777">
        <w:trPr>
          <w:cantSplit/>
          <w:trHeight w:val="15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5C9C3" w14:textId="77777777" w:rsidR="00BE64D2" w:rsidRPr="00456545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A2444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E2A28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4181F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229E4411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Cricov,</w:t>
            </w:r>
          </w:p>
          <w:p w14:paraId="2CA5FBBF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Cricov </w:t>
            </w:r>
          </w:p>
          <w:p w14:paraId="76B7915F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directă și  Cricov - Inotești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0D22F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C4BD5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626D6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0DDCAE45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64E54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7CE60" w14:textId="77777777" w:rsidR="00BE64D2" w:rsidRPr="004143AF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BE64D2" w:rsidRPr="00456545" w14:paraId="7F0C46F2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3BBA0" w14:textId="77777777" w:rsidR="00BE64D2" w:rsidRPr="00456545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1C494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F1CA8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B5065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Cricov </w:t>
            </w:r>
          </w:p>
          <w:p w14:paraId="04D7F3CF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0F9C1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7F6A4BBC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8576C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E81E9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A798C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5C8A6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F3F6B83" w14:textId="77777777" w:rsidR="00BE64D2" w:rsidRPr="005F21B7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BE64D2" w:rsidRPr="00456545" w14:paraId="4D58D205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AA143" w14:textId="77777777" w:rsidR="00BE64D2" w:rsidRPr="00456545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937D1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F3AC5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E7C58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Inotești </w:t>
            </w:r>
          </w:p>
          <w:p w14:paraId="71B52192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5C391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3FBC7050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D7059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BE484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A8227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00915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F092838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X.</w:t>
            </w:r>
          </w:p>
        </w:tc>
      </w:tr>
      <w:tr w:rsidR="00BE64D2" w:rsidRPr="00456545" w14:paraId="43F37D4F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DF663" w14:textId="77777777" w:rsidR="00BE64D2" w:rsidRPr="00456545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2155E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ABC72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C40A5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Mizil</w:t>
            </w:r>
          </w:p>
          <w:p w14:paraId="02C8F4FA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AD809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07EEBA7A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47F68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8B59D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C1331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8F964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3F4732E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BE64D2" w:rsidRPr="00456545" w14:paraId="1B3E01C2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B121E" w14:textId="77777777" w:rsidR="00BE64D2" w:rsidRPr="00456545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3019B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18920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6672A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Ulmeni</w:t>
            </w:r>
          </w:p>
          <w:p w14:paraId="0110AE99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6CC44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37D73EBF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EF5EF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DB5C8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378F8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4AE97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31AB14B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și 5 st. Ulmeni, </w:t>
            </w:r>
          </w:p>
          <w:p w14:paraId="12106D4E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X.</w:t>
            </w:r>
          </w:p>
        </w:tc>
      </w:tr>
      <w:tr w:rsidR="00BE64D2" w:rsidRPr="00456545" w14:paraId="767F5A7A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640B3" w14:textId="77777777" w:rsidR="00BE64D2" w:rsidRPr="00456545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CE8F9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2590C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EEADE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Ulmeni, zonă aparate cale Cap. Y, peste sch.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50164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342C2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4AF78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113+050</w:t>
            </w:r>
          </w:p>
          <w:p w14:paraId="399C61C4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F6782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2AEC2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  <w:r>
              <w:rPr>
                <w:b/>
                <w:bCs/>
                <w:sz w:val="20"/>
              </w:rPr>
              <w:t xml:space="preserve">peste sch. 4 Cap. Y </w:t>
            </w:r>
          </w:p>
          <w:p w14:paraId="49C71BB9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sz w:val="20"/>
              </w:rPr>
              <w:t>St. Ulmeni</w:t>
            </w:r>
          </w:p>
        </w:tc>
      </w:tr>
      <w:tr w:rsidR="00BE64D2" w14:paraId="7178C7C6" w14:textId="77777777" w:rsidTr="004727FB">
        <w:trPr>
          <w:cantSplit/>
          <w:trHeight w:val="132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EE519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79D6A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EC13A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7A01E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406674C4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A6330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 </w:t>
            </w:r>
          </w:p>
          <w:p w14:paraId="7EDBF60F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577BA48B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45584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18DCE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A0469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7EB30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C766F60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269B7A23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35A95666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3C645E0C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şi diagonala 54 - 70. </w:t>
            </w:r>
          </w:p>
        </w:tc>
      </w:tr>
      <w:tr w:rsidR="00BE64D2" w14:paraId="62C1F3AA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4F9D4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12072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67481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05075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318B58F2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FF77B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30261309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56 / 60</w:t>
            </w:r>
          </w:p>
          <w:p w14:paraId="3FB50295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0DE74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2D730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63E7A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7B9B1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4CBA04D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72D1A47A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</w:t>
            </w:r>
          </w:p>
          <w:p w14:paraId="6F9FDBD8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6 - 15. </w:t>
            </w:r>
          </w:p>
        </w:tc>
      </w:tr>
      <w:tr w:rsidR="00BE64D2" w14:paraId="487D1110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DA6E3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81C0C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128+750</w:t>
            </w:r>
          </w:p>
          <w:p w14:paraId="3088BA13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729D9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D0D20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Buzău,</w:t>
            </w:r>
          </w:p>
          <w:p w14:paraId="2B1D4D4F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Cap Y,</w:t>
            </w:r>
          </w:p>
          <w:p w14:paraId="1E2B8A85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DDA59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E4D7E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FA759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3F39A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50E80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8F9F6C8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30, 18, 14, 12, 10 Cap Y.</w:t>
            </w:r>
          </w:p>
        </w:tc>
      </w:tr>
      <w:tr w:rsidR="00BE64D2" w14:paraId="1E81873F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47011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BDE7F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53A368F5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E5489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DDF8A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4F758DD2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1, 7, 11.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E7F36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33738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A623E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7CAF2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1B1CF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 </w:t>
            </w:r>
          </w:p>
          <w:p w14:paraId="453F0A78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3 directă Hm. Boboc </w:t>
            </w:r>
          </w:p>
        </w:tc>
      </w:tr>
      <w:tr w:rsidR="00BE64D2" w14:paraId="5DA4605B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E33B5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28CF6" w14:textId="77777777" w:rsidR="00BE64D2" w:rsidRDefault="00BE64D2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6638D" w14:textId="77777777" w:rsidR="00BE64D2" w:rsidRDefault="00BE64D2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5FC2E" w14:textId="77777777" w:rsidR="00BE64D2" w:rsidRDefault="00BE64D2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37A8302D" w14:textId="77777777" w:rsidR="00BE64D2" w:rsidRDefault="00BE64D2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3, 5,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D026B" w14:textId="77777777" w:rsidR="00BE64D2" w:rsidRDefault="00BE64D2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29512" w14:textId="77777777" w:rsidR="00BE64D2" w:rsidRDefault="00BE64D2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D90FA" w14:textId="77777777" w:rsidR="00BE64D2" w:rsidRDefault="00BE64D2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79AFC4EC" w14:textId="77777777" w:rsidR="00BE64D2" w:rsidRDefault="00BE64D2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2868C" w14:textId="77777777" w:rsidR="00BE64D2" w:rsidRPr="00D33E71" w:rsidRDefault="00BE64D2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08998" w14:textId="77777777" w:rsidR="00BE64D2" w:rsidRDefault="00BE64D2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II </w:t>
            </w:r>
          </w:p>
          <w:p w14:paraId="6DFB52CC" w14:textId="77777777" w:rsidR="00BE64D2" w:rsidRDefault="00BE64D2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2 directă Hm. Boboc </w:t>
            </w:r>
          </w:p>
        </w:tc>
      </w:tr>
      <w:tr w:rsidR="00BE64D2" w14:paraId="50D7A5AD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173D4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54DA7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157+200</w:t>
            </w:r>
          </w:p>
          <w:p w14:paraId="08D0DE02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158+900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19A23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31F63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5037D74E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Râmnicu Sărat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BA9F9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478BE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8EF36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DAA75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11B0D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E64D2" w14:paraId="535AC917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BC386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8D82E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10DA10CA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2D214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201B1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39078E29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590D6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248B2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B9E51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57879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B74EE" w14:textId="77777777" w:rsidR="00BE64D2" w:rsidRPr="004143AF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0DC18011" w14:textId="77777777" w:rsidR="00BE64D2" w:rsidRPr="004143AF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E64D2" w14:paraId="3C1D6336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16B0B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47038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1EB69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0F787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79F4F4D2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10304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D8B7E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D2ED9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001B1F04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18A50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3D8D6" w14:textId="77777777" w:rsidR="00BE64D2" w:rsidRPr="004143AF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5FC24D53" w14:textId="77777777" w:rsidR="00BE64D2" w:rsidRPr="004143AF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E64D2" w14:paraId="4C44927D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3E456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B894A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EB1C1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5F2BC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Râmnicu Sărat</w:t>
            </w:r>
          </w:p>
          <w:p w14:paraId="240DE3ED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prim. - exped.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DB578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7832E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0333B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A4F20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A5FA7" w14:textId="77777777" w:rsidR="00BE64D2" w:rsidRPr="004143AF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BE64D2" w14:paraId="4CBA1898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492F5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6C122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C0034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0B657" w14:textId="77777777" w:rsidR="00BE64D2" w:rsidRDefault="00BE64D2" w:rsidP="009F551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 -</w:t>
            </w:r>
          </w:p>
          <w:p w14:paraId="125FED38" w14:textId="77777777" w:rsidR="00BE64D2" w:rsidRDefault="00BE64D2" w:rsidP="009F551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C2702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12AE8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7BC14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167+650</w:t>
            </w:r>
          </w:p>
          <w:p w14:paraId="5AE73523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E72CD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722AD" w14:textId="77777777" w:rsidR="00BE64D2" w:rsidRPr="004143AF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BE64D2" w14:paraId="75F98506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E5F94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57ADF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78924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4F289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 -</w:t>
            </w:r>
          </w:p>
          <w:p w14:paraId="72293E0B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E28C1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E3838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FC0D2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170+000</w:t>
            </w:r>
          </w:p>
          <w:p w14:paraId="1184F12A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48691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B25E4" w14:textId="77777777" w:rsidR="00BE64D2" w:rsidRPr="004143AF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BE64D2" w14:paraId="302E63A3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13849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8FACD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A3961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81858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2BDA987D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8AB31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C6CB3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2F4DB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849A1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D77B0" w14:textId="77777777" w:rsidR="00BE64D2" w:rsidRPr="00534A55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70A55860" w14:textId="77777777" w:rsidR="00BE64D2" w:rsidRPr="00534A55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123C58FC" w14:textId="77777777" w:rsidR="00BE64D2" w:rsidRPr="004143AF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BE64D2" w14:paraId="07E2ADC0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11E81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C4734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477F8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B5C75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7F86B58A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F6272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12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09E3C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33027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AFF2B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BD489" w14:textId="77777777" w:rsidR="00BE64D2" w:rsidRPr="00534A55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61756349" w14:textId="77777777" w:rsidR="00BE64D2" w:rsidRPr="00534A55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6F6EC75A" w14:textId="77777777" w:rsidR="00BE64D2" w:rsidRPr="00534A55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BE64D2" w14:paraId="24979A59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06183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9B25C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C501C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A1019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 -</w:t>
            </w:r>
          </w:p>
          <w:p w14:paraId="53486553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3FD9E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54F6B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49E79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177+180</w:t>
            </w:r>
          </w:p>
          <w:p w14:paraId="360089A9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182+620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DDC0E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FDFC0" w14:textId="77777777" w:rsidR="00BE64D2" w:rsidRPr="004143AF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BE64D2" w14:paraId="306FC1A2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91AC0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43075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3EA3F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E4262" w14:textId="77777777" w:rsidR="00BE64D2" w:rsidRPr="000C4604" w:rsidRDefault="00BE64D2" w:rsidP="004727FB">
            <w:pPr>
              <w:spacing w:before="40" w:after="40" w:line="276" w:lineRule="auto"/>
              <w:ind w:left="57" w:right="57"/>
              <w:rPr>
                <w:sz w:val="20"/>
              </w:rPr>
            </w:pPr>
            <w:r>
              <w:rPr>
                <w:b/>
                <w:bCs/>
                <w:sz w:val="20"/>
              </w:rPr>
              <w:t>Hm 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59F17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5C450800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</w:t>
            </w:r>
          </w:p>
          <w:p w14:paraId="5F50CF40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BAFA1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D841D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21118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6A746" w14:textId="77777777" w:rsidR="00BE64D2" w:rsidRPr="000C4604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Nesemnalizată pe teren.</w:t>
            </w:r>
          </w:p>
          <w:p w14:paraId="601C1573" w14:textId="77777777" w:rsidR="00BE64D2" w:rsidRPr="004143AF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Afectează intrări - ieşiri la și de la linia 4 primiri/ expedieri Cap X Gugești</w:t>
            </w:r>
          </w:p>
        </w:tc>
      </w:tr>
      <w:tr w:rsidR="00BE64D2" w14:paraId="655CFD9B" w14:textId="77777777" w:rsidTr="004727FB">
        <w:trPr>
          <w:cantSplit/>
          <w:trHeight w:val="3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42A0F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E62DA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34A7E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DA301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</w:t>
            </w:r>
          </w:p>
          <w:p w14:paraId="0F035866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2FE46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18645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8B971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186+450</w:t>
            </w:r>
          </w:p>
          <w:p w14:paraId="05FEFC9F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189+600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E07B3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A30BF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BE64D2" w14:paraId="5C47802A" w14:textId="77777777" w:rsidTr="004727FB">
        <w:trPr>
          <w:cantSplit/>
          <w:trHeight w:val="6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A0491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DFFAC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187+000</w:t>
            </w:r>
          </w:p>
          <w:p w14:paraId="5B1650E2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190+400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9E16C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98E41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 Cotești și</w:t>
            </w:r>
          </w:p>
          <w:p w14:paraId="389318ED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Cotești</w:t>
            </w:r>
          </w:p>
          <w:p w14:paraId="7E30073F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30336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EE3E5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9814A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1B717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9EAEF" w14:textId="77777777" w:rsidR="00BE64D2" w:rsidRPr="00BB30B6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0766BD27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peste sch. 1 și 7 </w:t>
            </w:r>
          </w:p>
          <w:p w14:paraId="0B732B0E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>Hm Cotești</w:t>
            </w:r>
            <w:r>
              <w:rPr>
                <w:b/>
                <w:bCs/>
                <w:i/>
                <w:sz w:val="20"/>
              </w:rPr>
              <w:t xml:space="preserve">, </w:t>
            </w:r>
            <w:r w:rsidRPr="00BB30B6">
              <w:rPr>
                <w:b/>
                <w:bCs/>
                <w:i/>
                <w:sz w:val="20"/>
              </w:rPr>
              <w:t>Cap X.</w:t>
            </w:r>
          </w:p>
        </w:tc>
      </w:tr>
      <w:tr w:rsidR="00BE64D2" w14:paraId="74BFFD31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CC16C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510DF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4FD2C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169BD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Focşani</w:t>
            </w:r>
          </w:p>
          <w:p w14:paraId="30322897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P. E.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BF3C9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43212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1C464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800E1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67554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E64D2" w14:paraId="7660D0FF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12D4D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3970D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68A6A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8E34B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Focşani -</w:t>
            </w:r>
          </w:p>
          <w:p w14:paraId="3E448578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Putna Seacă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12289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6C8B9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F2AB6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199+300</w:t>
            </w:r>
          </w:p>
          <w:p w14:paraId="6EF66939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208+300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F9921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276B6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E64D2" w14:paraId="473E5ECB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EBF45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CBBEB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0201F7F9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2B784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7154D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90D5B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2227D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20BB9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88ADB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3B473" w14:textId="77777777" w:rsidR="00BE64D2" w:rsidRPr="000C4604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>Afectează intrări - ieşiri peste sch. 3,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7,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11 Cap X  Putna Seacă</w:t>
            </w:r>
          </w:p>
        </w:tc>
      </w:tr>
      <w:tr w:rsidR="00BE64D2" w14:paraId="0F3ABC02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7625F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59B13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AE319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6FC97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51AC7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109C0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FF333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2DC1CD4F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E2B1C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8C218" w14:textId="77777777" w:rsidR="00BE64D2" w:rsidRPr="000C4604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 xml:space="preserve">Afectează intrări - ieşiri peste sch. </w:t>
            </w:r>
            <w:r>
              <w:rPr>
                <w:b/>
                <w:bCs/>
                <w:i/>
                <w:iCs/>
                <w:sz w:val="20"/>
              </w:rPr>
              <w:t>1, 5, 9</w:t>
            </w:r>
            <w:r w:rsidRPr="000C4604">
              <w:rPr>
                <w:b/>
                <w:bCs/>
                <w:i/>
                <w:iCs/>
                <w:sz w:val="20"/>
              </w:rPr>
              <w:t xml:space="preserve"> Cap X  Putna Seacă</w:t>
            </w:r>
          </w:p>
        </w:tc>
      </w:tr>
      <w:tr w:rsidR="00BE64D2" w14:paraId="6CC70CDD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B4F6C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2D300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7FD58EFF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BD156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A9E19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Putna Seacă  -</w:t>
            </w:r>
          </w:p>
          <w:p w14:paraId="568FCDFE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E69DB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FD592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101CE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46AF056A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F9B95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0886F" w14:textId="77777777" w:rsidR="00BE64D2" w:rsidRPr="004143AF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2E6ED3FB" w14:textId="77777777" w:rsidR="00BE64D2" w:rsidRPr="006C1F61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C1F61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E64D2" w14:paraId="1F7DC94D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55B78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2D4B3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6A328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DFDFC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  <w:p w14:paraId="79A59F2F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X, peste sch.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8CAD4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A117D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DC685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216+700</w:t>
            </w:r>
          </w:p>
          <w:p w14:paraId="4FA5BB8D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216+750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8E4E5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1E268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6C593B">
              <w:rPr>
                <w:b/>
                <w:bCs/>
                <w:i/>
                <w:sz w:val="20"/>
              </w:rPr>
              <w:t>Nesemnalizată pe teren</w:t>
            </w:r>
            <w:r>
              <w:rPr>
                <w:b/>
                <w:bCs/>
                <w:iCs/>
                <w:sz w:val="20"/>
              </w:rPr>
              <w:t xml:space="preserve">, </w:t>
            </w:r>
          </w:p>
          <w:p w14:paraId="4B2798FB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st. paralelogram.</w:t>
            </w:r>
          </w:p>
          <w:p w14:paraId="4924AFEC" w14:textId="77777777" w:rsidR="00BE64D2" w:rsidRPr="004143AF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 xml:space="preserve">Afectează intrări - ieşiri din / pe  linia 500 fir 2 </w:t>
            </w:r>
            <w:r>
              <w:rPr>
                <w:b/>
                <w:bCs/>
                <w:sz w:val="20"/>
              </w:rPr>
              <w:t>Mărăşeşti – Putna Seacă.</w:t>
            </w:r>
          </w:p>
        </w:tc>
      </w:tr>
      <w:tr w:rsidR="00BE64D2" w14:paraId="70640119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05D46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71927" w14:textId="77777777" w:rsidR="00BE64D2" w:rsidRDefault="00BE64D2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CB506" w14:textId="77777777" w:rsidR="00BE64D2" w:rsidRDefault="00BE64D2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9886F" w14:textId="77777777" w:rsidR="00BE64D2" w:rsidRDefault="00BE64D2" w:rsidP="002B7A9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401B0" w14:textId="77777777" w:rsidR="00BE64D2" w:rsidRDefault="00BE64D2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17DFA" w14:textId="77777777" w:rsidR="00BE64D2" w:rsidRDefault="00BE64D2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AACC6" w14:textId="77777777" w:rsidR="00BE64D2" w:rsidRDefault="00BE64D2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2F04F" w14:textId="77777777" w:rsidR="00BE64D2" w:rsidRDefault="00BE64D2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9F25F" w14:textId="77777777" w:rsidR="00BE64D2" w:rsidRPr="004143AF" w:rsidRDefault="00BE64D2" w:rsidP="002B7A9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BE64D2" w14:paraId="757137C1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B0D13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16872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0AF63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537DE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CFD64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1B295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CBC04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5E700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BED74" w14:textId="77777777" w:rsidR="00BE64D2" w:rsidRPr="004143AF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BE64D2" w14:paraId="3716A978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4E54C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D4398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7466CD6C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392B6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007F1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Pădureni Putna -</w:t>
            </w:r>
          </w:p>
          <w:p w14:paraId="61BD6863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A94E0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E3954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A3131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0DFE114D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A6B0C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98E6A" w14:textId="77777777" w:rsidR="00BE64D2" w:rsidRPr="004143AF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143AF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5179574B" w14:textId="77777777" w:rsidR="00BE64D2" w:rsidRPr="00D84BDE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E64D2" w14:paraId="027BD045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03688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90CB9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7999DEDC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78CF8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7C10F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47765AC7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567BA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8FF78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D8192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0BC4C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465A2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BE64D2" w14:paraId="0520A8ED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1A76E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101ED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3BF36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B337D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6E231714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94959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FACEE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9F8E1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69ADC872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FAF3B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240E6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BE64D2" w14:paraId="6B0337DA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D38C1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727D8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05A3D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2CF05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4C5CCC35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2DB7B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317AC970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E99AA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9EFA4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B3B19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703B9" w14:textId="77777777" w:rsidR="00BE64D2" w:rsidRPr="00534C03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Nesemnalizată pe teren.</w:t>
            </w:r>
          </w:p>
          <w:p w14:paraId="3A56C1A6" w14:textId="77777777" w:rsidR="00BE64D2" w:rsidRPr="00534C03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2D4FD74C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la linia 2 primiri - expedieri, Cap X.</w:t>
            </w:r>
          </w:p>
        </w:tc>
      </w:tr>
      <w:tr w:rsidR="00BE64D2" w14:paraId="474EF7C3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29DB4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8F7CE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3A776597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11DD6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25543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 -</w:t>
            </w:r>
          </w:p>
          <w:p w14:paraId="546DBFDC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Adjud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63091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1F5C2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DC71B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6E6C100D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0BA3C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56A63" w14:textId="77777777" w:rsidR="00BE64D2" w:rsidRPr="004143AF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4C2F2298" w14:textId="77777777" w:rsidR="00BE64D2" w:rsidRPr="00D84BDE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E64D2" w14:paraId="6892510A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3C5D0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88B76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242+100</w:t>
            </w:r>
          </w:p>
          <w:p w14:paraId="7F1B11F8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D4AB5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7E615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09C295CA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Tranzit, </w:t>
            </w:r>
          </w:p>
          <w:p w14:paraId="08F917EA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721F5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E8574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2779F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40FB7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BAA1C" w14:textId="77777777" w:rsidR="00BE64D2" w:rsidRPr="001F07B1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3059CAB7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peste sch. 5 st. Adjud, </w:t>
            </w:r>
          </w:p>
          <w:p w14:paraId="7FC2A073" w14:textId="77777777" w:rsidR="00BE64D2" w:rsidRPr="004143AF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>Gr. Tranzit, Cap X.</w:t>
            </w:r>
          </w:p>
        </w:tc>
      </w:tr>
      <w:tr w:rsidR="00BE64D2" w14:paraId="026CB3C1" w14:textId="77777777" w:rsidTr="004727FB">
        <w:trPr>
          <w:cantSplit/>
          <w:trHeight w:val="125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BD0D0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68FC9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6CBCA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4DFF2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24501F68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1A01D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74F84F60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A03B8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D8EC6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B0F2F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23BF7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11 - 38  </w:t>
            </w:r>
          </w:p>
          <w:p w14:paraId="05E34DEC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şi </w:t>
            </w:r>
          </w:p>
          <w:p w14:paraId="7C3117D8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intrări - ieşiri din Bucla III Pufeşti în Grupa B.</w:t>
            </w:r>
          </w:p>
        </w:tc>
      </w:tr>
      <w:tr w:rsidR="00BE64D2" w14:paraId="5793FEEB" w14:textId="77777777" w:rsidTr="004727FB">
        <w:trPr>
          <w:cantSplit/>
          <w:trHeight w:val="124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8B760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FA38F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292F1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C1A43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3A288011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5CC3D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4539259D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4CFA0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E13EE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F4D08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AEEE5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43BA081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25 - 28  </w:t>
            </w:r>
          </w:p>
          <w:p w14:paraId="5E89627B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BE64D2" w14:paraId="13ED3AB8" w14:textId="77777777" w:rsidTr="004727FB">
        <w:trPr>
          <w:cantSplit/>
          <w:trHeight w:val="59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76F56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71AA6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61510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300F3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381820C0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D419E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1BAF209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47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4207B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EE706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1B0F1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DC646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90C3229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15 - 24 Gr. B.</w:t>
            </w:r>
          </w:p>
        </w:tc>
      </w:tr>
      <w:tr w:rsidR="00BE64D2" w14:paraId="403AF0E8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266EF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39A3F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117EF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01CBE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457B74AC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7C78C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F1043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FC257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F61F2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D2854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DC0E6D2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14 - 18 </w:t>
            </w:r>
          </w:p>
          <w:p w14:paraId="1C63EAFF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BE64D2" w14:paraId="23576DB3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8DDEE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6D1A6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58D24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494FD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0B9491F1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F90D5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423C1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C7DED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7CCA2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22D08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5665F00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27 și 28 Cap X.</w:t>
            </w:r>
          </w:p>
        </w:tc>
      </w:tr>
      <w:tr w:rsidR="00BE64D2" w14:paraId="69733D4B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838AD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33E14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18192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4A511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6CFD4DA5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B, 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8B64A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19961EC2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6C534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835BA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2189C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6CBD8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2 Tragere, liniile 3 - 6  </w:t>
            </w:r>
          </w:p>
          <w:p w14:paraId="40571FFF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 Grupa D şi intrări - ieşiri la toate liniile din Grupa B Cap X.</w:t>
            </w:r>
          </w:p>
        </w:tc>
      </w:tr>
      <w:tr w:rsidR="00BE64D2" w14:paraId="3BF82D1B" w14:textId="77777777" w:rsidTr="004727FB">
        <w:trPr>
          <w:cantSplit/>
          <w:trHeight w:val="38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36747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DBA06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670F7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88614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2F1C78A5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Gr.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D2170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1408BB2E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17FFF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81A87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E6C10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44C12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EA73976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– 6 </w:t>
            </w:r>
          </w:p>
          <w:p w14:paraId="0054456E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BE64D2" w14:paraId="433E5027" w14:textId="77777777" w:rsidTr="004727FB">
        <w:trPr>
          <w:cantSplit/>
          <w:trHeight w:val="101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73BBA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B2B68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D10A4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457F1" w14:textId="77777777" w:rsidR="00BE64D2" w:rsidRPr="00AD0C48" w:rsidRDefault="00BE64D2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AD0C48">
              <w:rPr>
                <w:rFonts w:ascii="Times New Roman" w:hAnsi="Times New Roman"/>
                <w:spacing w:val="-4"/>
              </w:rPr>
              <w:t>St. Adjud Grupa Tranzit</w:t>
            </w:r>
          </w:p>
          <w:p w14:paraId="6FCE95D5" w14:textId="77777777" w:rsidR="00BE64D2" w:rsidRPr="00AD0C48" w:rsidRDefault="00BE64D2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7120D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1E5C585D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 / 89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6A0E1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6C151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2F147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F1B1E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7E01E25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BF15FE2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10 - 13 </w:t>
            </w:r>
          </w:p>
          <w:p w14:paraId="25F8576A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BE64D2" w14:paraId="14768C9A" w14:textId="77777777" w:rsidTr="004727FB">
        <w:trPr>
          <w:cantSplit/>
          <w:trHeight w:val="14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5CF6B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32140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F64DF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DA9F0" w14:textId="77777777" w:rsidR="00BE64D2" w:rsidRDefault="00BE64D2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375D1762" w14:textId="77777777" w:rsidR="00BE64D2" w:rsidRDefault="00BE64D2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liniile 13 şi 14</w:t>
            </w:r>
          </w:p>
          <w:p w14:paraId="0956D11D" w14:textId="77777777" w:rsidR="00BE64D2" w:rsidRDefault="00BE64D2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primiri - expedieri</w:t>
            </w:r>
          </w:p>
          <w:p w14:paraId="62A0F616" w14:textId="77777777" w:rsidR="00BE64D2" w:rsidRPr="002532C4" w:rsidRDefault="00BE64D2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D9ECE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2257F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538C0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EFFC1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67F6E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A438384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13 şi 14 </w:t>
            </w:r>
          </w:p>
          <w:p w14:paraId="2B192FA7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X</w:t>
            </w:r>
          </w:p>
          <w:p w14:paraId="0045E533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ambele poziţii ale schimbătorului numărul 61.</w:t>
            </w:r>
          </w:p>
        </w:tc>
      </w:tr>
      <w:tr w:rsidR="00BE64D2" w14:paraId="381C4D8E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CB6D5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EC4C7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FE992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079BB" w14:textId="77777777" w:rsidR="00BE64D2" w:rsidRDefault="00BE64D2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428ABFCB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CA5D0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82 / 86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1F8F4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85AB2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C1F08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F2A82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C6E8456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11 - 13  </w:t>
            </w:r>
          </w:p>
          <w:p w14:paraId="26D7992E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BE64D2" w14:paraId="65D6E70B" w14:textId="77777777" w:rsidTr="004727FB">
        <w:trPr>
          <w:cantSplit/>
          <w:trHeight w:val="2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8243E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32853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EF523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EF24B" w14:textId="77777777" w:rsidR="00BE64D2" w:rsidRDefault="00BE64D2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13D1F207" w14:textId="77777777" w:rsidR="00BE64D2" w:rsidRPr="0037264C" w:rsidRDefault="00BE64D2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7264C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EC028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70 /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EBD46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FF687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1798E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0EE44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C516A96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8 - 14</w:t>
            </w:r>
          </w:p>
          <w:p w14:paraId="3A72EC10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BE64D2" w14:paraId="1E935A80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A8AE9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FAE11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57619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0A411" w14:textId="77777777" w:rsidR="00BE64D2" w:rsidRDefault="00BE64D2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3492EF87" w14:textId="77777777" w:rsidR="00BE64D2" w:rsidRPr="003A070D" w:rsidRDefault="00BE64D2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A070D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BCF3C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9E552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F614B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4404E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3C3CE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E0B9D02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7 - 9  St. Adjud Grupa Tranzit Cap Y.</w:t>
            </w:r>
          </w:p>
        </w:tc>
      </w:tr>
      <w:tr w:rsidR="00BE64D2" w14:paraId="59CA4ED6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3B53F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CF613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8F59E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38982" w14:textId="77777777" w:rsidR="00BE64D2" w:rsidRDefault="00BE64D2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74FF3BA1" w14:textId="77777777" w:rsidR="00BE64D2" w:rsidRPr="00F401CD" w:rsidRDefault="00BE64D2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C</w:t>
            </w:r>
            <w:r w:rsidRPr="00F401CD">
              <w:rPr>
                <w:rFonts w:ascii="Times New Roman" w:hAnsi="Times New Roman"/>
                <w:bCs w:val="0"/>
              </w:rPr>
              <w:t>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F95FB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46 </w:t>
            </w:r>
          </w:p>
          <w:p w14:paraId="4B49C02F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48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EAA9B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3ECDA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23A4B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31395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2F307C9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8 - 13 </w:t>
            </w:r>
          </w:p>
          <w:p w14:paraId="107E5688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BE64D2" w14:paraId="34068918" w14:textId="77777777" w:rsidTr="004727FB">
        <w:trPr>
          <w:cantSplit/>
          <w:trHeight w:val="4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F40C2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42439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E7F10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D7947" w14:textId="77777777" w:rsidR="00BE64D2" w:rsidRDefault="00BE64D2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04928B4A" w14:textId="77777777" w:rsidR="00BE64D2" w:rsidRDefault="00BE64D2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 xml:space="preserve">linia 7 </w:t>
            </w:r>
          </w:p>
          <w:p w14:paraId="04F637FB" w14:textId="77777777" w:rsidR="00BE64D2" w:rsidRDefault="00BE64D2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E3E18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11B7A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7DB6F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9E912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F36C5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8C51E9A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7</w:t>
            </w:r>
          </w:p>
          <w:p w14:paraId="2D33B72A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BE64D2" w14:paraId="4C7D3B40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63874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0B912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8B5FD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A8B92" w14:textId="77777777" w:rsidR="00BE64D2" w:rsidRDefault="00BE64D2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18F91FA8" w14:textId="77777777" w:rsidR="00BE64D2" w:rsidRDefault="00BE64D2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linia 13</w:t>
            </w:r>
          </w:p>
          <w:p w14:paraId="28402BAD" w14:textId="77777777" w:rsidR="00BE64D2" w:rsidRDefault="00BE64D2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  <w:p w14:paraId="40D855CD" w14:textId="77777777" w:rsidR="00BE64D2" w:rsidRPr="002532C4" w:rsidRDefault="00BE64D2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07E07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Ax Staţie până la T.D.J. 90 / 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FA33D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64D0C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6C929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FF0DA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AD7B58E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13</w:t>
            </w:r>
          </w:p>
          <w:p w14:paraId="405D0B09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Y.</w:t>
            </w:r>
          </w:p>
        </w:tc>
      </w:tr>
      <w:tr w:rsidR="00BE64D2" w14:paraId="1DCB865E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6DE10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20785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244+700</w:t>
            </w:r>
          </w:p>
          <w:p w14:paraId="53374EF5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CFE73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A3567" w14:textId="77777777" w:rsidR="00BE64D2" w:rsidRDefault="00BE64D2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 xml:space="preserve">St. Adjud </w:t>
            </w:r>
          </w:p>
          <w:p w14:paraId="607F9006" w14:textId="77777777" w:rsidR="00BE64D2" w:rsidRDefault="00BE64D2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Grupa Tranzit,</w:t>
            </w:r>
          </w:p>
          <w:p w14:paraId="18C52DB1" w14:textId="77777777" w:rsidR="00BE64D2" w:rsidRDefault="00BE64D2" w:rsidP="004727FB">
            <w:pPr>
              <w:rPr>
                <w:spacing w:val="-4"/>
              </w:rPr>
            </w:pPr>
            <w:r>
              <w:t xml:space="preserve"> </w:t>
            </w:r>
            <w:r w:rsidRPr="0010350B">
              <w:rPr>
                <w:b/>
                <w:bCs/>
                <w:sz w:val="20"/>
                <w:szCs w:val="20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6AE46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89E80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583FE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58BE7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4F496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6C7E5E6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 10 din </w:t>
            </w:r>
            <w:r w:rsidRPr="005650BF">
              <w:rPr>
                <w:b/>
                <w:bCs/>
                <w:i/>
                <w:iCs/>
                <w:spacing w:val="-4"/>
                <w:sz w:val="20"/>
                <w:szCs w:val="20"/>
              </w:rPr>
              <w:t>St. Adjud</w:t>
            </w:r>
            <w:r>
              <w:rPr>
                <w:b/>
                <w:bCs/>
                <w:i/>
                <w:iCs/>
                <w:sz w:val="20"/>
              </w:rPr>
              <w:t xml:space="preserve"> Cap Y.</w:t>
            </w:r>
          </w:p>
        </w:tc>
      </w:tr>
      <w:tr w:rsidR="00BE64D2" w14:paraId="3F6A6465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E8783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16B62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14A52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CFCB7" w14:textId="77777777" w:rsidR="00BE64D2" w:rsidRPr="002D1130" w:rsidRDefault="00BE64D2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2D1130">
              <w:rPr>
                <w:rFonts w:ascii="Times New Roman" w:hAnsi="Times New Roman"/>
                <w:spacing w:val="-4"/>
              </w:rPr>
              <w:t xml:space="preserve">St. Adjud </w:t>
            </w:r>
          </w:p>
          <w:p w14:paraId="2957B28D" w14:textId="77777777" w:rsidR="00BE64D2" w:rsidRPr="002D1130" w:rsidRDefault="00BE64D2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2D1130">
              <w:rPr>
                <w:rFonts w:ascii="Times New Roman" w:hAnsi="Times New Roman"/>
                <w:spacing w:val="-4"/>
              </w:rPr>
              <w:t>Grupa Tranzit,</w:t>
            </w:r>
          </w:p>
          <w:p w14:paraId="24699C4C" w14:textId="77777777" w:rsidR="00BE64D2" w:rsidRPr="002D1130" w:rsidRDefault="00BE64D2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2D1130">
              <w:rPr>
                <w:rFonts w:ascii="Times New Roman" w:hAnsi="Times New Roman"/>
              </w:rPr>
              <w:t xml:space="preserve"> </w:t>
            </w:r>
            <w:r w:rsidRPr="002D1130">
              <w:rPr>
                <w:rFonts w:ascii="Times New Roman" w:hAnsi="Times New Roman"/>
                <w:szCs w:val="20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DD79F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5913A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14D31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244+650</w:t>
            </w:r>
          </w:p>
          <w:p w14:paraId="7E7B2996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7690F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6512C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EE4CDF7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14 și</w:t>
            </w:r>
          </w:p>
          <w:p w14:paraId="1ABE536D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intrări - ieșiri la liniile </w:t>
            </w:r>
          </w:p>
          <w:p w14:paraId="12933625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</w:rPr>
              <w:t>1 - 13 primiri - expedieri</w:t>
            </w:r>
          </w:p>
          <w:p w14:paraId="3490F01A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650BF">
              <w:rPr>
                <w:b/>
                <w:bCs/>
                <w:i/>
                <w:iCs/>
                <w:spacing w:val="-4"/>
                <w:sz w:val="20"/>
                <w:szCs w:val="20"/>
              </w:rPr>
              <w:t>St. Adjud</w:t>
            </w:r>
            <w:r w:rsidRPr="00EA1999">
              <w:rPr>
                <w:b/>
                <w:bCs/>
                <w:i/>
                <w:iCs/>
                <w:spacing w:val="-4"/>
                <w:sz w:val="20"/>
                <w:szCs w:val="20"/>
              </w:rPr>
              <w:t xml:space="preserve"> Grupa Tranzit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</w:p>
          <w:p w14:paraId="3757D3F0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Y.</w:t>
            </w:r>
          </w:p>
        </w:tc>
      </w:tr>
      <w:tr w:rsidR="00BE64D2" w14:paraId="35BE6E09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A5818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29605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1F6B0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1929C" w14:textId="77777777" w:rsidR="00BE64D2" w:rsidRPr="002D1130" w:rsidRDefault="00BE64D2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St. Valea Seacă linia 2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227E3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118AA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C0C7F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292+100</w:t>
            </w:r>
          </w:p>
          <w:p w14:paraId="12083CB5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D93B0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7C005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BE64D2" w14:paraId="5C2B46A9" w14:textId="77777777" w:rsidTr="004727FB">
        <w:trPr>
          <w:cantSplit/>
          <w:trHeight w:val="6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03086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27C0A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D7308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2ED38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6D436C16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673AA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13/17-19-33/35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01B58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5EFF6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386E8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B6A9E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accesul</w:t>
            </w:r>
          </w:p>
          <w:p w14:paraId="77E5FE72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linia 2 directă</w:t>
            </w:r>
          </w:p>
          <w:p w14:paraId="4D5F4D74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1 - 12 Marfă. </w:t>
            </w:r>
          </w:p>
        </w:tc>
      </w:tr>
      <w:tr w:rsidR="00BE64D2" w14:paraId="38EFAAE6" w14:textId="77777777" w:rsidTr="004727FB">
        <w:trPr>
          <w:cantSplit/>
          <w:trHeight w:val="47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2B457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D1325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44C5B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22EB5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6B967B97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045A6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CAA2E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95505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F5E08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7421B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călcâi sch. 102, </w:t>
            </w:r>
          </w:p>
          <w:p w14:paraId="456FE08C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sch.76,  </w:t>
            </w:r>
          </w:p>
          <w:p w14:paraId="7006336C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până la călcâi sch. 70.</w:t>
            </w:r>
          </w:p>
        </w:tc>
      </w:tr>
      <w:tr w:rsidR="00BE64D2" w14:paraId="332BAA20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C0C59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2A784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17674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A1197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06819258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7EE32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9BECA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9484A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710EE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15055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vârful sch. 98, </w:t>
            </w:r>
          </w:p>
          <w:p w14:paraId="06638681" w14:textId="77777777" w:rsidR="00BE64D2" w:rsidRPr="00CB3447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TDJ 78 </w:t>
            </w:r>
            <w:r>
              <w:rPr>
                <w:b/>
                <w:bCs/>
                <w:i/>
                <w:iCs/>
                <w:sz w:val="20"/>
                <w:lang w:val="en-US"/>
              </w:rPr>
              <w:t xml:space="preserve">/ </w:t>
            </w:r>
            <w:r>
              <w:rPr>
                <w:b/>
                <w:bCs/>
                <w:i/>
                <w:iCs/>
                <w:sz w:val="20"/>
              </w:rPr>
              <w:t xml:space="preserve">80, sch.74, 72, 58 până la TDJ 30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/ 40 .</w:t>
            </w:r>
          </w:p>
        </w:tc>
      </w:tr>
      <w:tr w:rsidR="00BE64D2" w14:paraId="1BBBE080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A6E5C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88601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9B240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80B94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Bacău -</w:t>
            </w:r>
          </w:p>
          <w:p w14:paraId="43C10DCC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B2D90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FE113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A8817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308+677</w:t>
            </w:r>
          </w:p>
          <w:p w14:paraId="3FC3D3AA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308+893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BFD85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9AC36" w14:textId="77777777" w:rsidR="00BE64D2" w:rsidRPr="004143AF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403065BD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E64D2" w14:paraId="3AD90B8B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04401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D8200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11736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44AF5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Galbeni, 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C78C3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11</w:t>
            </w:r>
          </w:p>
          <w:p w14:paraId="53E1AFEC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până la ax stația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6DDD5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8F9D7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56F32" w14:textId="77777777" w:rsidR="00BE64D2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78C95" w14:textId="77777777" w:rsidR="00BE64D2" w:rsidRPr="004143AF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BE64D2" w14:paraId="0292BAB5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CB50E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AA099" w14:textId="77777777" w:rsidR="00BE64D2" w:rsidRDefault="00BE64D2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FBE22" w14:textId="77777777" w:rsidR="00BE64D2" w:rsidRPr="00D33E71" w:rsidRDefault="00BE64D2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E1329" w14:textId="77777777" w:rsidR="00BE64D2" w:rsidRDefault="00BE64D2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5D7212EA" w14:textId="77777777" w:rsidR="00BE64D2" w:rsidRDefault="00BE64D2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C8122" w14:textId="77777777" w:rsidR="00BE64D2" w:rsidRDefault="00BE64D2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2E54C" w14:textId="77777777" w:rsidR="00BE64D2" w:rsidRDefault="00BE64D2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35678" w14:textId="77777777" w:rsidR="00BE64D2" w:rsidRDefault="00BE64D2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92CD6" w14:textId="77777777" w:rsidR="00BE64D2" w:rsidRDefault="00BE64D2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9CF4E" w14:textId="77777777" w:rsidR="00BE64D2" w:rsidRPr="004143AF" w:rsidRDefault="00BE64D2" w:rsidP="00D3024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Nesemnalizată pe teren.</w:t>
            </w:r>
          </w:p>
        </w:tc>
      </w:tr>
      <w:tr w:rsidR="00BE64D2" w14:paraId="69C9BB88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15D49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4A7D0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6D5CB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490B4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6D003FED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14E93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03165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3E148" w14:textId="77777777" w:rsidR="00BE64D2" w:rsidRDefault="00BE64D2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66F16" w14:textId="77777777" w:rsidR="00BE64D2" w:rsidRPr="00D33E71" w:rsidRDefault="00BE64D2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04FFF" w14:textId="77777777" w:rsidR="00BE64D2" w:rsidRDefault="00BE64D2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BE64D2" w14:paraId="5ABA0244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C3EB3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E4140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354+300</w:t>
            </w:r>
          </w:p>
          <w:p w14:paraId="7FCA2790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360+800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CAE23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11AB4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 Cap Y St. Săbăoani, </w:t>
            </w:r>
          </w:p>
          <w:p w14:paraId="30BA48C1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Săbăoani – Mircești și linia 3 directă Cap X St. Mircești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5D406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3E810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A6748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91B35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5A93B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BE64D2" w14:paraId="21E8D20D" w14:textId="77777777" w:rsidTr="004727FB">
        <w:trPr>
          <w:cantSplit/>
          <w:trHeight w:val="8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5CFA2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B4706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0B4D4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60867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Paşcani Triaj</w:t>
            </w:r>
          </w:p>
          <w:p w14:paraId="6AED13A8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6B - 12B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815BC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690F5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3E1AB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52EB9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E1B45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E64D2" w14:paraId="1727E776" w14:textId="77777777" w:rsidTr="004727FB">
        <w:trPr>
          <w:cantSplit/>
          <w:trHeight w:val="8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F0819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69CF2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405+400</w:t>
            </w:r>
          </w:p>
          <w:p w14:paraId="716FBF1C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409+000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39526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DB5F0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Lespezi – Dolhasca, linia 2 directă Dolhasca și Dolhasca - Liteni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97793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D35DE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85BF7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CF628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C5E3B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BE64D2" w14:paraId="20CDF1CC" w14:textId="77777777" w:rsidTr="004727FB">
        <w:trPr>
          <w:cantSplit/>
          <w:trHeight w:val="5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74E2A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E9937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8CBD6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0D07F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Dolhasca</w:t>
            </w:r>
          </w:p>
          <w:p w14:paraId="2B7B665D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2C98A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A7F1C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B360E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58B9A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98EF3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E64D2" w14:paraId="5E475190" w14:textId="77777777" w:rsidTr="004727FB">
        <w:trPr>
          <w:cantSplit/>
          <w:trHeight w:val="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1D9B5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9A9E2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6EE43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F4BCC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Liteni</w:t>
            </w:r>
          </w:p>
          <w:p w14:paraId="24BB9838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B5E48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3ECC400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817A8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051D6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0555C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7835C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E64D2" w14:paraId="6739B583" w14:textId="77777777" w:rsidTr="004727FB">
        <w:trPr>
          <w:cantSplit/>
          <w:trHeight w:val="3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0E5F0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22638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0F9E6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FD84E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6EA9E374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1S şi 2S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7BF0C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0B8E409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0FB58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74326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7DD1A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9EF2E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E64D2" w14:paraId="187C406C" w14:textId="77777777" w:rsidTr="004727FB">
        <w:trPr>
          <w:cantSplit/>
          <w:trHeight w:val="3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561E5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958F7" w14:textId="77777777" w:rsidR="00BE64D2" w:rsidRDefault="00BE64D2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70694" w14:textId="77777777" w:rsidR="00BE64D2" w:rsidRPr="00D33E71" w:rsidRDefault="00BE64D2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3FF35" w14:textId="77777777" w:rsidR="00BE64D2" w:rsidRDefault="00BE64D2" w:rsidP="00EB056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35C26ADF" w14:textId="77777777" w:rsidR="00BE64D2" w:rsidRDefault="00BE64D2" w:rsidP="00EB056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AC5F3" w14:textId="77777777" w:rsidR="00BE64D2" w:rsidRDefault="00BE64D2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CD8EC6C" w14:textId="77777777" w:rsidR="00BE64D2" w:rsidRDefault="00BE64D2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2A981" w14:textId="77777777" w:rsidR="00BE64D2" w:rsidRPr="00D33E71" w:rsidRDefault="00BE64D2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D6B2B" w14:textId="77777777" w:rsidR="00BE64D2" w:rsidRDefault="00BE64D2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51808" w14:textId="77777777" w:rsidR="00BE64D2" w:rsidRPr="00D33E71" w:rsidRDefault="00BE64D2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7A25B" w14:textId="77777777" w:rsidR="00BE64D2" w:rsidRDefault="00BE64D2" w:rsidP="00EB056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E64D2" w14:paraId="1FAE0B69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02E06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27E42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2A155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447B8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651031D6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4D056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05C934CF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12FB9A35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1 - 7</w:t>
            </w:r>
          </w:p>
          <w:p w14:paraId="59578EC9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0F0DA351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F1C4A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D0FC3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26D40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6200B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C682022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1 - 6, Cap X, </w:t>
            </w:r>
          </w:p>
          <w:p w14:paraId="71A5A5E5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numai la parcursuri peste sch. nr. 1, 3, 5 şi 7 </w:t>
            </w:r>
          </w:p>
          <w:p w14:paraId="7ADA319B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 poziţie abătută.</w:t>
            </w:r>
          </w:p>
        </w:tc>
      </w:tr>
      <w:tr w:rsidR="00BE64D2" w14:paraId="3DBFFB55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8779C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18BEA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16DBE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BF4C7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74FA5F90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11F62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15 până la sch. 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DC70C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9E608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AB677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6F348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locomotive izolate.</w:t>
            </w:r>
          </w:p>
        </w:tc>
      </w:tr>
      <w:tr w:rsidR="00BE64D2" w14:paraId="6DE36CED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9AE1F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97E41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D56C8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72853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1802C0C3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9ACB1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452D073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3B6EE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D7231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2C8AC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94687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E64D2" w14:paraId="0191D5F2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6AFAA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DF86D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06E79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B01FB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2AF7D4EC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03A4E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03B96A47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la </w:t>
            </w:r>
          </w:p>
          <w:p w14:paraId="7B2ED226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călcâi</w:t>
            </w:r>
          </w:p>
          <w:p w14:paraId="4E40F585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7D7B1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A7C1E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84412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830B7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E64D2" w14:paraId="1F493EB0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942F6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AAAFE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E8620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C47C7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582A6213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1695D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6A33F54A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66561649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17 - sch. 19 - linia 5 - vârf </w:t>
            </w:r>
          </w:p>
          <w:p w14:paraId="0FA1D8C5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5C6C5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75F2A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AA1CD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E239F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E64D2" w14:paraId="7586B63D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6BB0E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2FD80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3E32D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F20B9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Milisăuţi</w:t>
            </w:r>
          </w:p>
          <w:p w14:paraId="13F717DA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AB3FB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756FB" w14:textId="77777777" w:rsidR="00BE64D2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0E13B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D6CA1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D07F2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E64D2" w14:paraId="3D7E1265" w14:textId="77777777" w:rsidTr="004727FB">
        <w:trPr>
          <w:cantSplit/>
          <w:trHeight w:val="2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A2E95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9DDAD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9FDA1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3E3C6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34F61E6A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9892B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60102D75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7 - </w:t>
            </w:r>
          </w:p>
          <w:p w14:paraId="67ACBE7D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6914AB35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9 - 11 - </w:t>
            </w:r>
          </w:p>
          <w:p w14:paraId="58F8FC60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6CCD5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CFF0A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0FF8B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85A54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E64D2" w14:paraId="0E7B98B8" w14:textId="77777777" w:rsidTr="004727FB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48A47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99A9C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D4430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DC666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2420EC55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cale largă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731FA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AE50707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B9520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  <w:r w:rsidRPr="00D33E71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4B096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73AAB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2733C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E64D2" w14:paraId="6A1CFB61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E8F1B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4C47D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2ECC5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1F0B3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6C8BC02B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CL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813DA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487+100</w:t>
            </w:r>
          </w:p>
          <w:p w14:paraId="75FE7120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487+980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6DE26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525A7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26D4E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829EB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BE64D2" w14:paraId="417586A9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49E5D" w14:textId="77777777" w:rsidR="00BE64D2" w:rsidRDefault="00BE64D2" w:rsidP="00BE64D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C45BB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BD8CB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8D6FD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4DCC74C9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CL</w:t>
            </w:r>
          </w:p>
          <w:p w14:paraId="37A92ACC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B9D89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79145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CF1B1" w14:textId="77777777" w:rsidR="00BE64D2" w:rsidRDefault="00BE64D2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0BCD0" w14:textId="77777777" w:rsidR="00BE64D2" w:rsidRPr="00D33E71" w:rsidRDefault="00BE64D2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8432B" w14:textId="77777777" w:rsidR="00BE64D2" w:rsidRDefault="00BE64D2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54BBEA85" w14:textId="77777777" w:rsidR="00BE64D2" w:rsidRPr="00BA7DAE" w:rsidRDefault="00BE64D2" w:rsidP="000A5D7E">
      <w:pPr>
        <w:tabs>
          <w:tab w:val="left" w:pos="2748"/>
        </w:tabs>
        <w:rPr>
          <w:sz w:val="20"/>
          <w:lang w:val="ro-RO"/>
        </w:rPr>
      </w:pPr>
    </w:p>
    <w:p w14:paraId="45C54DFF" w14:textId="77777777" w:rsidR="00BE64D2" w:rsidRDefault="00BE64D2" w:rsidP="007E1810">
      <w:pPr>
        <w:pStyle w:val="Heading1"/>
        <w:spacing w:line="360" w:lineRule="auto"/>
      </w:pPr>
      <w:r>
        <w:lastRenderedPageBreak/>
        <w:t>LINIA 511</w:t>
      </w:r>
    </w:p>
    <w:p w14:paraId="3D4E10E5" w14:textId="77777777" w:rsidR="00BE64D2" w:rsidRPr="009B4FEF" w:rsidRDefault="00BE64D2" w:rsidP="00791B14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DĂRMĂNEŞTI - ILVA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BE64D2" w14:paraId="7B6762FC" w14:textId="77777777">
        <w:trPr>
          <w:cantSplit/>
          <w:trHeight w:val="5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AF230" w14:textId="77777777" w:rsidR="00BE64D2" w:rsidRDefault="00BE64D2" w:rsidP="00BE64D2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A02D7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BBF0E" w14:textId="77777777" w:rsidR="00BE64D2" w:rsidRPr="00D33E71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D6AD4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580832B0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D6486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445659AC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3FBAF207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17 - sch. 19 - linia 5 - vârf </w:t>
            </w:r>
          </w:p>
          <w:p w14:paraId="01E3C885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03EDB" w14:textId="77777777" w:rsidR="00BE64D2" w:rsidRPr="00D33E71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8154E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60F3A" w14:textId="77777777" w:rsidR="00BE64D2" w:rsidRPr="00D33E71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2FF43" w14:textId="77777777" w:rsidR="00BE64D2" w:rsidRPr="009E7CE7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9E7CE7"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BE64D2" w14:paraId="4240D1DB" w14:textId="77777777">
        <w:trPr>
          <w:cantSplit/>
          <w:trHeight w:val="5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D5FD9" w14:textId="77777777" w:rsidR="00BE64D2" w:rsidRDefault="00BE64D2" w:rsidP="00BE64D2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2DCE0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05D6E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D3FEB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Cacica </w:t>
            </w:r>
          </w:p>
          <w:p w14:paraId="1D19F70F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7C861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vârful sch. 5 </w:t>
            </w:r>
          </w:p>
          <w:p w14:paraId="793EE11D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7C4F185B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vârful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660F6" w14:textId="77777777" w:rsidR="00BE64D2" w:rsidRPr="00F02EF7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26142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9FB0B" w14:textId="77777777" w:rsidR="00BE64D2" w:rsidRPr="00BE2D76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0A0AD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E64D2" w14:paraId="3CD302E1" w14:textId="77777777">
        <w:trPr>
          <w:cantSplit/>
          <w:trHeight w:val="5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FA390" w14:textId="77777777" w:rsidR="00BE64D2" w:rsidRDefault="00BE64D2" w:rsidP="00BE64D2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29F76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22+030</w:t>
            </w:r>
          </w:p>
          <w:p w14:paraId="23DC24AC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22+062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793CE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E1DF4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Cacica -</w:t>
            </w:r>
          </w:p>
          <w:p w14:paraId="507FE47E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Vârfu Dealului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DA138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ECD50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76C73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85151" w14:textId="77777777" w:rsidR="00BE64D2" w:rsidRPr="00BE2D76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46C97" w14:textId="77777777" w:rsidR="00BE64D2" w:rsidRPr="00193954" w:rsidRDefault="00BE64D2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193954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193954">
              <w:rPr>
                <w:b/>
                <w:bCs/>
                <w:iCs/>
                <w:sz w:val="20"/>
              </w:rPr>
              <w:t>două locomotive cuplate.</w:t>
            </w:r>
          </w:p>
          <w:p w14:paraId="58D6A05D" w14:textId="77777777" w:rsidR="00BE64D2" w:rsidRPr="0017685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176852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E64D2" w14:paraId="1A5A2B0C" w14:textId="77777777">
        <w:trPr>
          <w:cantSplit/>
          <w:trHeight w:val="1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23C39" w14:textId="77777777" w:rsidR="00BE64D2" w:rsidRDefault="00BE64D2" w:rsidP="00BE64D2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CF8F2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75C7D" w14:textId="77777777" w:rsidR="00BE64D2" w:rsidRPr="002108A9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41BEC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Gura Humorului</w:t>
            </w:r>
          </w:p>
          <w:p w14:paraId="3C7017F5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3353E912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133ED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Cap X la </w:t>
            </w:r>
          </w:p>
          <w:p w14:paraId="55D1E383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7011FF50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staţie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CA163" w14:textId="77777777" w:rsidR="00BE64D2" w:rsidRPr="00F02EF7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84096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28A71" w14:textId="77777777" w:rsidR="00BE64D2" w:rsidRPr="00BE2D76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5E39E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E64D2" w14:paraId="3A115EF9" w14:textId="77777777">
        <w:trPr>
          <w:cantSplit/>
          <w:trHeight w:val="9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22E93" w14:textId="77777777" w:rsidR="00BE64D2" w:rsidRDefault="00BE64D2" w:rsidP="00BE64D2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16E41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F9DF0" w14:textId="77777777" w:rsidR="00BE64D2" w:rsidRPr="002108A9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AD06F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Pojorâta</w:t>
            </w:r>
          </w:p>
          <w:p w14:paraId="495B20C5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4F584" w14:textId="77777777" w:rsidR="00BE64D2" w:rsidRDefault="00BE64D2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 xml:space="preserve">de la Cap Y </w:t>
            </w:r>
          </w:p>
          <w:p w14:paraId="014B9B87" w14:textId="77777777" w:rsidR="00BE64D2" w:rsidRDefault="00BE64D2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 xml:space="preserve">la </w:t>
            </w:r>
          </w:p>
          <w:p w14:paraId="4C9A43F6" w14:textId="77777777" w:rsidR="00BE64D2" w:rsidRDefault="00BE64D2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 xml:space="preserve">ax </w:t>
            </w:r>
          </w:p>
          <w:p w14:paraId="552E1DDE" w14:textId="77777777" w:rsidR="00BE64D2" w:rsidRDefault="00BE64D2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>staţie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CA95C" w14:textId="77777777" w:rsidR="00BE64D2" w:rsidRPr="00F02EF7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A14D9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EAE49" w14:textId="77777777" w:rsidR="00BE64D2" w:rsidRPr="00BE2D76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0FE1C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E64D2" w14:paraId="4F649D36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55863" w14:textId="77777777" w:rsidR="00BE64D2" w:rsidRDefault="00BE64D2" w:rsidP="00BE64D2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CB750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160BC" w14:textId="77777777" w:rsidR="00BE64D2" w:rsidRPr="002108A9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90310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Iacobeni</w:t>
            </w:r>
          </w:p>
          <w:p w14:paraId="45C72C8B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49F06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D556A72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152E8" w14:textId="77777777" w:rsidR="00BE64D2" w:rsidRPr="00F02EF7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670AA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CF044" w14:textId="77777777" w:rsidR="00BE64D2" w:rsidRPr="00BE2D76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A379E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E64D2" w14:paraId="2473DEF5" w14:textId="77777777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00146" w14:textId="77777777" w:rsidR="00BE64D2" w:rsidRDefault="00BE64D2" w:rsidP="00BE64D2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DC068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B37CA" w14:textId="77777777" w:rsidR="00BE64D2" w:rsidRPr="002108A9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80A56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Argestru</w:t>
            </w:r>
          </w:p>
          <w:p w14:paraId="7F5169CB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487CE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ADBCD" w14:textId="77777777" w:rsidR="00BE64D2" w:rsidRPr="00F02EF7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F2BF4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5F95E" w14:textId="77777777" w:rsidR="00BE64D2" w:rsidRPr="00BE2D76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C8129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E64D2" w14:paraId="00969895" w14:textId="77777777">
        <w:trPr>
          <w:cantSplit/>
          <w:trHeight w:val="1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D2769" w14:textId="77777777" w:rsidR="00BE64D2" w:rsidRDefault="00BE64D2" w:rsidP="00BE64D2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DA8C9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0DEFF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7840D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Larion</w:t>
            </w:r>
          </w:p>
          <w:p w14:paraId="70F1AF07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</w:t>
            </w:r>
          </w:p>
          <w:p w14:paraId="02D48440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24386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Cap X la Km</w:t>
            </w:r>
          </w:p>
          <w:p w14:paraId="5C452EF7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7AEEB" w14:textId="77777777" w:rsidR="00BE64D2" w:rsidRPr="00F02EF7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E4A82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D2E9A" w14:textId="77777777" w:rsidR="00BE64D2" w:rsidRPr="00BE2D76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18776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E64D2" w14:paraId="57788F7D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83005" w14:textId="77777777" w:rsidR="00BE64D2" w:rsidRDefault="00BE64D2" w:rsidP="00BE64D2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709E2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2EED2" w14:textId="77777777" w:rsidR="00BE64D2" w:rsidRPr="002108A9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0A39A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Mare</w:t>
            </w:r>
          </w:p>
          <w:p w14:paraId="58711AB5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A6617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B315C" w14:textId="77777777" w:rsidR="00BE64D2" w:rsidRPr="00F02EF7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16852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BD9B8" w14:textId="77777777" w:rsidR="00BE64D2" w:rsidRPr="00BE2D76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C5012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E64D2" w14:paraId="62ADAEB6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59D27" w14:textId="77777777" w:rsidR="00BE64D2" w:rsidRDefault="00BE64D2" w:rsidP="00BE64D2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ACCD8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12E9E" w14:textId="77777777" w:rsidR="00BE64D2" w:rsidRPr="002108A9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64D6B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Măgura Ilvei, linia 3 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502F9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FE31A" w14:textId="77777777" w:rsidR="00BE64D2" w:rsidRPr="00F02EF7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80B59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84A4B" w14:textId="77777777" w:rsidR="00BE64D2" w:rsidRPr="00BE2D76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70DEB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E64D2" w14:paraId="19987FEF" w14:textId="77777777">
        <w:trPr>
          <w:cantSplit/>
          <w:trHeight w:val="8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45AC1" w14:textId="77777777" w:rsidR="00BE64D2" w:rsidRDefault="00BE64D2" w:rsidP="00BE64D2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A6165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7643E" w14:textId="77777777" w:rsidR="00BE64D2" w:rsidRPr="002108A9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D5E71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Leşu Ilvei</w:t>
            </w:r>
          </w:p>
          <w:p w14:paraId="34DCC635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  <w:p w14:paraId="14ACA43A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51369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2F66662B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066A58A4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staţie </w:t>
            </w:r>
          </w:p>
          <w:p w14:paraId="38D736F6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la </w:t>
            </w:r>
          </w:p>
          <w:p w14:paraId="33645BBA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FB8AD" w14:textId="77777777" w:rsidR="00BE64D2" w:rsidRPr="00F02EF7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C90F9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28F47" w14:textId="77777777" w:rsidR="00BE64D2" w:rsidRPr="00BE2D76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F6311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E64D2" w14:paraId="6B811ECE" w14:textId="77777777">
        <w:trPr>
          <w:cantSplit/>
          <w:trHeight w:val="8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0B7F0" w14:textId="77777777" w:rsidR="00BE64D2" w:rsidRDefault="00BE64D2" w:rsidP="00BE64D2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D29F0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E950F" w14:textId="77777777" w:rsidR="00BE64D2" w:rsidRPr="002108A9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9351E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0137A37B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76885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774874">
              <w:rPr>
                <w:b/>
                <w:bCs/>
                <w:sz w:val="20"/>
              </w:rPr>
              <w:t>c</w:t>
            </w:r>
            <w:r>
              <w:rPr>
                <w:b/>
                <w:bCs/>
                <w:sz w:val="20"/>
              </w:rPr>
              <w:t>ă</w:t>
            </w:r>
            <w:r w:rsidRPr="00774874"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t>â</w:t>
            </w:r>
            <w:r w:rsidRPr="00774874">
              <w:rPr>
                <w:b/>
                <w:bCs/>
                <w:sz w:val="20"/>
              </w:rPr>
              <w:t xml:space="preserve">i sch. R28 </w:t>
            </w:r>
            <w:r>
              <w:rPr>
                <w:b/>
                <w:bCs/>
                <w:sz w:val="20"/>
              </w:rPr>
              <w:t>ș</w:t>
            </w:r>
            <w:r w:rsidRPr="00774874">
              <w:rPr>
                <w:b/>
                <w:bCs/>
                <w:sz w:val="20"/>
              </w:rPr>
              <w:t>i v</w:t>
            </w:r>
            <w:r>
              <w:rPr>
                <w:b/>
                <w:bCs/>
                <w:sz w:val="20"/>
              </w:rPr>
              <w:t>â</w:t>
            </w:r>
            <w:r w:rsidRPr="00774874">
              <w:rPr>
                <w:b/>
                <w:bCs/>
                <w:sz w:val="20"/>
              </w:rPr>
              <w:t>rf sch. R19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1910E" w14:textId="77777777" w:rsidR="00BE64D2" w:rsidRPr="00F02EF7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6AA1E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9072F" w14:textId="77777777" w:rsidR="00BE64D2" w:rsidRPr="00BE2D76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55815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E64D2" w14:paraId="2ADD6E5E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7A45E" w14:textId="77777777" w:rsidR="00BE64D2" w:rsidRDefault="00BE64D2" w:rsidP="00BE64D2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99AC5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32B45" w14:textId="77777777" w:rsidR="00BE64D2" w:rsidRPr="002108A9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FB648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Ilva Mică </w:t>
            </w:r>
          </w:p>
          <w:p w14:paraId="4210B52F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39B6D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11 /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E65CA" w14:textId="77777777" w:rsidR="00BE64D2" w:rsidRPr="00F02EF7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3AAE8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06CC9" w14:textId="77777777" w:rsidR="00BE64D2" w:rsidRPr="00BE2D76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A2115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3B3CFBD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435467A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– 12.</w:t>
            </w:r>
          </w:p>
        </w:tc>
      </w:tr>
      <w:tr w:rsidR="00BE64D2" w14:paraId="5B60B0E9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FE0E5" w14:textId="77777777" w:rsidR="00BE64D2" w:rsidRDefault="00BE64D2" w:rsidP="00BE64D2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37561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AC8F4" w14:textId="77777777" w:rsidR="00BE64D2" w:rsidRPr="002108A9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C13C2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Ilva Mică </w:t>
            </w:r>
          </w:p>
          <w:p w14:paraId="1B0EA829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5E698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67C0374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D2F63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FD648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C88F6" w14:textId="77777777" w:rsidR="00BE64D2" w:rsidRPr="00BE2D76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F0222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1E1B81A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și 7.</w:t>
            </w:r>
          </w:p>
        </w:tc>
      </w:tr>
      <w:tr w:rsidR="00BE64D2" w14:paraId="1C569595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FB0F7" w14:textId="77777777" w:rsidR="00BE64D2" w:rsidRDefault="00BE64D2" w:rsidP="00BE64D2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4B0CD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F5D60" w14:textId="77777777" w:rsidR="00BE64D2" w:rsidRPr="002108A9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DE87E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Ilva Mică </w:t>
            </w:r>
          </w:p>
          <w:p w14:paraId="7A1D1897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54B7F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026E1DAF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56E2E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0CFFB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77E91" w14:textId="77777777" w:rsidR="00BE64D2" w:rsidRPr="00BE2D76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F44DC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E519100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A34881E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– 10.</w:t>
            </w:r>
          </w:p>
        </w:tc>
      </w:tr>
      <w:tr w:rsidR="00BE64D2" w14:paraId="4BB90B23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52ED3" w14:textId="77777777" w:rsidR="00BE64D2" w:rsidRDefault="00BE64D2" w:rsidP="00BE64D2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22940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5327F" w14:textId="77777777" w:rsidR="00BE64D2" w:rsidRPr="002108A9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F1F75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6696BCDE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88A1C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 sch. 15 la km 43+000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71881" w14:textId="77777777" w:rsidR="00BE64D2" w:rsidRPr="00F02EF7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3FFE0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C2DAF" w14:textId="77777777" w:rsidR="00BE64D2" w:rsidRPr="00BE2D76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16F57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E64D2" w14:paraId="3E85C5D1" w14:textId="77777777">
        <w:trPr>
          <w:cantSplit/>
          <w:trHeight w:val="2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D0FD7" w14:textId="77777777" w:rsidR="00BE64D2" w:rsidRDefault="00BE64D2" w:rsidP="00BE64D2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56194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D46A1" w14:textId="77777777" w:rsidR="00BE64D2" w:rsidRPr="002108A9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B5C7D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7868049E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6201A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A6548" w14:textId="77777777" w:rsidR="00BE64D2" w:rsidRPr="00F02EF7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C3AD9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A5972" w14:textId="77777777" w:rsidR="00BE64D2" w:rsidRPr="00BE2D76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63040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2D02B01A" w14:textId="77777777" w:rsidR="00BE64D2" w:rsidRDefault="00BE64D2">
      <w:pPr>
        <w:spacing w:before="40" w:after="40" w:line="192" w:lineRule="auto"/>
        <w:ind w:right="57"/>
        <w:rPr>
          <w:sz w:val="20"/>
          <w:lang w:val="ro-RO"/>
        </w:rPr>
      </w:pPr>
    </w:p>
    <w:p w14:paraId="6D9B4963" w14:textId="77777777" w:rsidR="00BE64D2" w:rsidRDefault="00BE64D2" w:rsidP="00072BF3">
      <w:pPr>
        <w:pStyle w:val="Heading1"/>
        <w:spacing w:line="360" w:lineRule="auto"/>
      </w:pPr>
      <w:bookmarkStart w:id="5" w:name="_Hlk182558800"/>
      <w:r>
        <w:t>LINIA 517</w:t>
      </w:r>
    </w:p>
    <w:p w14:paraId="795B54F2" w14:textId="77777777" w:rsidR="00BE64D2" w:rsidRDefault="00BE64D2" w:rsidP="00F07F75">
      <w:pPr>
        <w:pStyle w:val="Heading1"/>
        <w:spacing w:line="360" w:lineRule="auto"/>
        <w:rPr>
          <w:b w:val="0"/>
          <w:bCs w:val="0"/>
          <w:sz w:val="8"/>
        </w:rPr>
      </w:pPr>
      <w:r>
        <w:t>SUCEAVA - GURA HUMORULUI</w:t>
      </w:r>
    </w:p>
    <w:bookmarkEnd w:id="5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5"/>
        <w:gridCol w:w="870"/>
        <w:gridCol w:w="755"/>
        <w:gridCol w:w="2491"/>
      </w:tblGrid>
      <w:tr w:rsidR="00BE64D2" w14:paraId="0FBB78D0" w14:textId="77777777">
        <w:trPr>
          <w:cantSplit/>
          <w:trHeight w:val="13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6BD07" w14:textId="77777777" w:rsidR="00BE64D2" w:rsidRDefault="00BE64D2" w:rsidP="00BE64D2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E8BC9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57A7C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8A011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3A418EC8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1s şi 2s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F6A00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21F38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4A167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0CFC6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FB33A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E64D2" w14:paraId="3C5D7BBE" w14:textId="77777777">
        <w:trPr>
          <w:cantSplit/>
          <w:trHeight w:val="13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674A4" w14:textId="77777777" w:rsidR="00BE64D2" w:rsidRDefault="00BE64D2" w:rsidP="00BE64D2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59071" w14:textId="77777777" w:rsidR="00BE64D2" w:rsidRDefault="00BE64D2" w:rsidP="004616D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3293A" w14:textId="77777777" w:rsidR="00BE64D2" w:rsidRDefault="00BE64D2" w:rsidP="004616D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1584E" w14:textId="77777777" w:rsidR="00BE64D2" w:rsidRDefault="00BE64D2" w:rsidP="004616D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44B5980E" w14:textId="77777777" w:rsidR="00BE64D2" w:rsidRDefault="00BE64D2" w:rsidP="004616D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72443" w14:textId="77777777" w:rsidR="00BE64D2" w:rsidRDefault="00BE64D2" w:rsidP="004616D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6C348" w14:textId="77777777" w:rsidR="00BE64D2" w:rsidRDefault="00BE64D2" w:rsidP="004616D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E69B0" w14:textId="77777777" w:rsidR="00BE64D2" w:rsidRDefault="00BE64D2" w:rsidP="004616D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9582E" w14:textId="77777777" w:rsidR="00BE64D2" w:rsidRDefault="00BE64D2" w:rsidP="004616D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8D559" w14:textId="77777777" w:rsidR="00BE64D2" w:rsidRDefault="00BE64D2" w:rsidP="004616D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E64D2" w14:paraId="0F21FA33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0FBA4" w14:textId="77777777" w:rsidR="00BE64D2" w:rsidRDefault="00BE64D2" w:rsidP="00BE64D2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2B7B1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DD778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FEC17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6C40EB7F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74960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73E69102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6F55EF36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1 - 7</w:t>
            </w:r>
          </w:p>
          <w:p w14:paraId="4EC6E3A0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3F175874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9201F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23820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00EFF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C31A4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620934B9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1 - 6, Cap X, numai la parcursuri peste sch. nr. 1, 3, 5 şi 7 </w:t>
            </w:r>
          </w:p>
          <w:p w14:paraId="16387660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 poziţii abătute.</w:t>
            </w:r>
          </w:p>
        </w:tc>
      </w:tr>
      <w:tr w:rsidR="00BE64D2" w14:paraId="397B92B2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82848" w14:textId="77777777" w:rsidR="00BE64D2" w:rsidRDefault="00BE64D2" w:rsidP="00BE64D2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E1D02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BC12C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EA11B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4D9766C5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E64DD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15 până la sch. 62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04F33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B13FE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AE785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090B1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locomotive izolate.</w:t>
            </w:r>
          </w:p>
        </w:tc>
      </w:tr>
      <w:tr w:rsidR="00BE64D2" w14:paraId="024F9EDF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77993" w14:textId="77777777" w:rsidR="00BE64D2" w:rsidRDefault="00BE64D2" w:rsidP="00BE64D2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FDE1C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8AC9D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2F813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21B3C01B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D7F10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04594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A2485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7CF6B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D122F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E64D2" w14:paraId="732EFF32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E85FC" w14:textId="77777777" w:rsidR="00BE64D2" w:rsidRDefault="00BE64D2" w:rsidP="00BE64D2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6FE7F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12+500</w:t>
            </w:r>
          </w:p>
          <w:p w14:paraId="004E38D7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73665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E9390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Suceava Vest - Stroiești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FDF7D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DB8FF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EC869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B1958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81D75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inductori la paletele galbene</w:t>
            </w:r>
          </w:p>
        </w:tc>
      </w:tr>
      <w:tr w:rsidR="00BE64D2" w14:paraId="42C8FE6B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11E5E" w14:textId="77777777" w:rsidR="00BE64D2" w:rsidRDefault="00BE64D2" w:rsidP="00BE64D2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6EA11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E79FF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B1417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Ciprian Porumbescu</w:t>
            </w:r>
          </w:p>
          <w:p w14:paraId="25DE71C7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F9457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ABE87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BEA40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695B4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A0F47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E64D2" w14:paraId="27945F78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530BA" w14:textId="77777777" w:rsidR="00BE64D2" w:rsidRDefault="00BE64D2" w:rsidP="00BE64D2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B31F4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82412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CBCDA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Berchișești, linia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5C9D7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D245C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89C95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C050D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AA68E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E64D2" w14:paraId="000DED1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F35D2" w14:textId="77777777" w:rsidR="00BE64D2" w:rsidRDefault="00BE64D2" w:rsidP="00BE64D2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067C0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8D58B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50718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Gura Humorului</w:t>
            </w:r>
          </w:p>
          <w:p w14:paraId="330DC823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prim.-exped.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3A4D5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Cap X la </w:t>
            </w:r>
          </w:p>
          <w:p w14:paraId="1697549D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4695C2F8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stație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58190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87530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48049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A6629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314E508C" w14:textId="77777777" w:rsidR="00BE64D2" w:rsidRDefault="00BE64D2" w:rsidP="00F232A2">
      <w:pPr>
        <w:spacing w:before="40" w:after="40" w:line="192" w:lineRule="auto"/>
        <w:ind w:right="57"/>
        <w:rPr>
          <w:sz w:val="20"/>
          <w:lang w:val="ro-RO"/>
        </w:rPr>
      </w:pPr>
    </w:p>
    <w:p w14:paraId="78F0507F" w14:textId="77777777" w:rsidR="00BE64D2" w:rsidRDefault="00BE64D2" w:rsidP="00DE3370">
      <w:pPr>
        <w:pStyle w:val="Heading1"/>
        <w:spacing w:line="360" w:lineRule="auto"/>
      </w:pPr>
      <w:r>
        <w:t>LINIA 610</w:t>
      </w:r>
    </w:p>
    <w:p w14:paraId="364D2035" w14:textId="77777777" w:rsidR="00BE64D2" w:rsidRDefault="00BE64D2" w:rsidP="00824360">
      <w:pPr>
        <w:pStyle w:val="Heading1"/>
        <w:spacing w:line="360" w:lineRule="auto"/>
        <w:rPr>
          <w:b w:val="0"/>
          <w:bCs w:val="0"/>
          <w:sz w:val="8"/>
        </w:rPr>
      </w:pPr>
      <w:r>
        <w:t>IAŞI - PAŞCANI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BE64D2" w14:paraId="68401F77" w14:textId="77777777" w:rsidTr="00F54A4F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965B3" w14:textId="77777777" w:rsidR="00BE64D2" w:rsidRDefault="00BE64D2" w:rsidP="00BE64D2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F52B3" w14:textId="77777777" w:rsidR="00BE64D2" w:rsidRDefault="00BE64D2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49298" w14:textId="77777777" w:rsidR="00BE64D2" w:rsidRPr="00F81D6F" w:rsidRDefault="00BE64D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8848C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14B1B299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17 marfă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D52DB" w14:textId="77777777" w:rsidR="00BE64D2" w:rsidRDefault="00BE64D2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000042AD" w14:textId="77777777" w:rsidR="00BE64D2" w:rsidRDefault="00BE64D2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staţie </w:t>
            </w:r>
          </w:p>
          <w:p w14:paraId="250A9349" w14:textId="77777777" w:rsidR="00BE64D2" w:rsidRDefault="00BE64D2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- </w:t>
            </w:r>
          </w:p>
          <w:p w14:paraId="21C10E5B" w14:textId="77777777" w:rsidR="00BE64D2" w:rsidRDefault="00BE64D2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08B2F" w14:textId="77777777" w:rsidR="00BE64D2" w:rsidRPr="00F81D6F" w:rsidRDefault="00BE64D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F81D6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8408C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116BA" w14:textId="77777777" w:rsidR="00BE64D2" w:rsidRPr="00F81D6F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18534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E64D2" w14:paraId="3803EC24" w14:textId="77777777" w:rsidTr="00F54A4F">
        <w:trPr>
          <w:cantSplit/>
          <w:trHeight w:val="6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3FC1B" w14:textId="77777777" w:rsidR="00BE64D2" w:rsidRDefault="00BE64D2" w:rsidP="00BE64D2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B9CE1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E545B" w14:textId="77777777" w:rsidR="00BE64D2" w:rsidRPr="00F81D6F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7011E" w14:textId="77777777" w:rsidR="00BE64D2" w:rsidRDefault="00BE64D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5C62E8D6" w14:textId="77777777" w:rsidR="00BE64D2" w:rsidRDefault="00BE64D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B4D35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501DC092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 –</w:t>
            </w:r>
          </w:p>
          <w:p w14:paraId="20718479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38 –</w:t>
            </w:r>
          </w:p>
          <w:p w14:paraId="3DF3CADB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A168A" w14:textId="77777777" w:rsidR="00BE64D2" w:rsidRPr="00F81D6F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81D6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F83F4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5D69E" w14:textId="77777777" w:rsidR="00BE64D2" w:rsidRPr="00F81D6F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76755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din Grupa Iaşi Nord.</w:t>
            </w:r>
          </w:p>
        </w:tc>
      </w:tr>
      <w:tr w:rsidR="00BE64D2" w14:paraId="4F6880E0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6E6C4" w14:textId="77777777" w:rsidR="00BE64D2" w:rsidRDefault="00BE64D2" w:rsidP="00BE64D2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F9DD6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6C9CC" w14:textId="77777777" w:rsidR="00BE64D2" w:rsidRPr="00F81D6F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873A5" w14:textId="77777777" w:rsidR="00BE64D2" w:rsidRDefault="00BE64D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Iaşi </w:t>
            </w:r>
          </w:p>
          <w:p w14:paraId="1A59674C" w14:textId="77777777" w:rsidR="00BE64D2" w:rsidRDefault="00BE64D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porţiunea de line cuprinsă între </w:t>
            </w:r>
          </w:p>
          <w:p w14:paraId="72DC86BA" w14:textId="77777777" w:rsidR="00BE64D2" w:rsidRDefault="00BE64D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nr. 5 şi 43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98FA6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27, 35 şi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8935F" w14:textId="77777777" w:rsidR="00BE64D2" w:rsidRPr="00F81D6F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A6299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5858B" w14:textId="77777777" w:rsidR="00BE64D2" w:rsidRPr="00F81D6F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0D693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liniile 12 , 13 şi 16 din Grupa Mărfuri, </w:t>
            </w:r>
          </w:p>
          <w:p w14:paraId="7CF49E44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 şi intrări - ieşiri Depou Cap X.</w:t>
            </w:r>
          </w:p>
        </w:tc>
      </w:tr>
      <w:tr w:rsidR="00BE64D2" w14:paraId="39605862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4FA0C" w14:textId="77777777" w:rsidR="00BE64D2" w:rsidRDefault="00BE64D2" w:rsidP="00BE64D2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9950B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7BC68" w14:textId="77777777" w:rsidR="00BE64D2" w:rsidRPr="00F81D6F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3D3D4" w14:textId="77777777" w:rsidR="00BE64D2" w:rsidRDefault="00BE64D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Frumos</w:t>
            </w:r>
          </w:p>
          <w:p w14:paraId="0AE20AD1" w14:textId="77777777" w:rsidR="00BE64D2" w:rsidRDefault="00BE64D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59A25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semnal ieșire X6</w:t>
            </w:r>
          </w:p>
          <w:p w14:paraId="63B72E7B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057F0D40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C02E6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829AB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33F31" w14:textId="77777777" w:rsidR="00BE64D2" w:rsidRPr="00F81D6F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C0BE0" w14:textId="77777777" w:rsidR="00BE64D2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E64D2" w14:paraId="483022AE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B706F" w14:textId="77777777" w:rsidR="00BE64D2" w:rsidRDefault="00BE64D2" w:rsidP="00BE64D2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51B14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CB66A" w14:textId="77777777" w:rsidR="00BE64D2" w:rsidRPr="00F81D6F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EECC8" w14:textId="77777777" w:rsidR="00BE64D2" w:rsidRDefault="00BE64D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F54A4F">
              <w:rPr>
                <w:b/>
                <w:bCs/>
                <w:sz w:val="20"/>
                <w:lang w:val="en-US"/>
              </w:rPr>
              <w:t>Pa</w:t>
            </w:r>
            <w:r>
              <w:rPr>
                <w:b/>
                <w:bCs/>
                <w:sz w:val="20"/>
                <w:lang w:val="en-US"/>
              </w:rPr>
              <w:t>ș</w:t>
            </w:r>
            <w:r w:rsidRPr="00F54A4F">
              <w:rPr>
                <w:b/>
                <w:bCs/>
                <w:sz w:val="20"/>
                <w:lang w:val="en-US"/>
              </w:rPr>
              <w:t>cani - Ruginoasa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E7A31" w14:textId="77777777" w:rsidR="00BE64D2" w:rsidRDefault="00BE64D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272DB" w14:textId="77777777" w:rsidR="00BE64D2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D1937" w14:textId="77777777" w:rsidR="00BE64D2" w:rsidRDefault="00BE64D2" w:rsidP="00F54A4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10+000</w:t>
            </w:r>
          </w:p>
          <w:p w14:paraId="4D0D5521" w14:textId="77777777" w:rsidR="00BE64D2" w:rsidRDefault="00BE64D2" w:rsidP="00F54A4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7C076" w14:textId="77777777" w:rsidR="00BE64D2" w:rsidRPr="00F81D6F" w:rsidRDefault="00BE64D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F30CE" w14:textId="77777777" w:rsidR="00BE64D2" w:rsidRPr="00F54A4F" w:rsidRDefault="00BE64D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54A4F">
              <w:rPr>
                <w:sz w:val="20"/>
                <w:szCs w:val="20"/>
                <w:lang w:val="en-US"/>
              </w:rPr>
              <w:t xml:space="preserve"> </w:t>
            </w:r>
            <w:r w:rsidRPr="00F54A4F">
              <w:rPr>
                <w:b/>
                <w:bCs/>
                <w:i/>
                <w:iCs/>
                <w:sz w:val="20"/>
                <w:szCs w:val="20"/>
                <w:lang w:val="en-US"/>
              </w:rPr>
              <w:t>semnalizata pe teren cu inductori la paletele galbene</w:t>
            </w:r>
          </w:p>
        </w:tc>
      </w:tr>
    </w:tbl>
    <w:p w14:paraId="79AF50DD" w14:textId="77777777" w:rsidR="00BE64D2" w:rsidRPr="00F54A4F" w:rsidRDefault="00BE64D2" w:rsidP="00F54A4F">
      <w:pPr>
        <w:tabs>
          <w:tab w:val="left" w:pos="3768"/>
        </w:tabs>
        <w:rPr>
          <w:sz w:val="20"/>
          <w:szCs w:val="20"/>
          <w:lang w:val="en-US"/>
        </w:rPr>
      </w:pPr>
    </w:p>
    <w:p w14:paraId="55BE1E74" w14:textId="77777777" w:rsidR="00BE64D2" w:rsidRPr="00C60E02" w:rsidRDefault="00BE64D2">
      <w:pPr>
        <w:tabs>
          <w:tab w:val="left" w:pos="3768"/>
        </w:tabs>
        <w:rPr>
          <w:sz w:val="20"/>
          <w:szCs w:val="20"/>
          <w:lang w:val="ro-RO"/>
        </w:rPr>
      </w:pPr>
    </w:p>
    <w:p w14:paraId="5436A92E" w14:textId="77777777" w:rsidR="00BE64D2" w:rsidRPr="00C21F42" w:rsidRDefault="00BE64D2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50051B62" w14:textId="77777777" w:rsidR="00BE64D2" w:rsidRPr="00C21F42" w:rsidRDefault="00BE64D2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>CONDIŢII  SPECIALE  DE  CIRCULAŢIE</w:t>
      </w:r>
    </w:p>
    <w:p w14:paraId="6EF857FD" w14:textId="77777777" w:rsidR="00BE64D2" w:rsidRPr="00C21F42" w:rsidRDefault="00BE64D2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CÂND UN FIR  AL  LINIEI  DUBLE</w:t>
      </w:r>
    </w:p>
    <w:p w14:paraId="48547980" w14:textId="77777777" w:rsidR="00BE64D2" w:rsidRPr="00C21F42" w:rsidRDefault="00BE64D2" w:rsidP="009257A1">
      <w:pPr>
        <w:pStyle w:val="BARSTYLE"/>
        <w:spacing w:line="480" w:lineRule="auto"/>
        <w:jc w:val="center"/>
        <w:rPr>
          <w:rFonts w:ascii="Times New Roman" w:hAnsi="Times New Roman"/>
          <w:b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ESTE ÎNCHIS PENTRU EXECUTAREA LUCRĂRILOR</w:t>
      </w:r>
    </w:p>
    <w:p w14:paraId="6BC5EF40" w14:textId="77777777" w:rsidR="00BE64D2" w:rsidRDefault="00BE64D2" w:rsidP="009257A1">
      <w:pPr>
        <w:tabs>
          <w:tab w:val="left" w:pos="851"/>
        </w:tabs>
        <w:spacing w:line="480" w:lineRule="auto"/>
        <w:jc w:val="both"/>
        <w:rPr>
          <w:b/>
        </w:rPr>
      </w:pPr>
    </w:p>
    <w:p w14:paraId="23785C98" w14:textId="77777777" w:rsidR="00BE64D2" w:rsidRPr="00C21F42" w:rsidRDefault="00BE64D2" w:rsidP="009257A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>Dacă una dintre liniile căii duble este închisă pentru circulaţie, indiferent de sensul de mers, trenurile vor păstra semnalizare pentru circulaţia pe linie simplă, conform  Regulamentului de Semnalizare nr. 004 / 2006, art. 170.</w:t>
      </w:r>
    </w:p>
    <w:p w14:paraId="5B84EDE3" w14:textId="77777777" w:rsidR="00BE64D2" w:rsidRPr="00C21F42" w:rsidRDefault="00BE64D2" w:rsidP="00EB2AB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 xml:space="preserve">În cazul primirii trenului cu semnalul de intrare sau de ieşire, în baza indicaţiei de chemare sau a ordinului de circulaţie, mecanicul va conduce trenul cu viteza de cel mult 20 km/h, cu deosebită atenţie, conform Regulamentului de Semnalizare nr. 004 / 2006, art. 73, pct. (3) şi art. 78 respectiv 79 din acelaşi Regulament. </w:t>
      </w:r>
    </w:p>
    <w:p w14:paraId="15A6FFEC" w14:textId="77777777" w:rsidR="00BE64D2" w:rsidRPr="00C21F42" w:rsidRDefault="00BE64D2" w:rsidP="00EB2AB1">
      <w:pPr>
        <w:spacing w:line="480" w:lineRule="auto"/>
        <w:ind w:firstLine="851"/>
        <w:jc w:val="both"/>
        <w:rPr>
          <w:b/>
        </w:rPr>
      </w:pPr>
      <w:r w:rsidRPr="00C21F42">
        <w:rPr>
          <w:b/>
        </w:rPr>
        <w:t>* Condiții de circulație pentru strict două locomotive cuplate pentru podurile cu capacitate portantă depășită.</w:t>
      </w:r>
    </w:p>
    <w:p w14:paraId="42B4CE23" w14:textId="77777777" w:rsidR="00BE64D2" w:rsidRPr="00C21F42" w:rsidRDefault="00BE64D2" w:rsidP="009257A1">
      <w:pPr>
        <w:pStyle w:val="BARSTYLE"/>
        <w:tabs>
          <w:tab w:val="left" w:pos="851"/>
        </w:tabs>
        <w:spacing w:line="480" w:lineRule="auto"/>
        <w:jc w:val="both"/>
        <w:rPr>
          <w:rFonts w:ascii="Times New Roman" w:hAnsi="Times New Roman"/>
          <w:b/>
          <w:sz w:val="20"/>
        </w:rPr>
      </w:pPr>
    </w:p>
    <w:p w14:paraId="1795BCA1" w14:textId="77777777" w:rsidR="00FB37F1" w:rsidRPr="003B3BB1" w:rsidRDefault="00FB37F1" w:rsidP="003B3BB1"/>
    <w:sectPr w:rsidR="00FB37F1" w:rsidRPr="003B3BB1" w:rsidSect="003C11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851" w:bottom="851" w:left="851" w:header="8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B609C" w14:textId="77777777" w:rsidR="00456033" w:rsidRDefault="00456033">
      <w:r>
        <w:separator/>
      </w:r>
    </w:p>
  </w:endnote>
  <w:endnote w:type="continuationSeparator" w:id="0">
    <w:p w14:paraId="7E270B98" w14:textId="77777777" w:rsidR="00456033" w:rsidRDefault="00456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-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Helvetica-R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74684" w14:textId="77777777" w:rsidR="001E482D" w:rsidRDefault="001E48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48634" w14:textId="77777777" w:rsidR="001E482D" w:rsidRDefault="001E48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49DE1" w14:textId="77777777" w:rsidR="001E482D" w:rsidRDefault="001E48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50829" w14:textId="77777777" w:rsidR="00456033" w:rsidRDefault="00456033">
      <w:r>
        <w:separator/>
      </w:r>
    </w:p>
  </w:footnote>
  <w:footnote w:type="continuationSeparator" w:id="0">
    <w:p w14:paraId="556BF6D1" w14:textId="77777777" w:rsidR="00456033" w:rsidRDefault="00456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003F0" w14:textId="77777777" w:rsidR="006F5073" w:rsidRDefault="00B217DC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F1C69">
      <w:rPr>
        <w:rStyle w:val="PageNumber"/>
        <w:noProof/>
      </w:rPr>
      <w:t>2</w:t>
    </w:r>
    <w:r>
      <w:rPr>
        <w:rStyle w:val="PageNumber"/>
      </w:rPr>
      <w:fldChar w:fldCharType="end"/>
    </w:r>
  </w:p>
  <w:p w14:paraId="1893F7D7" w14:textId="0DD19316" w:rsidR="006F5073" w:rsidRDefault="00247522" w:rsidP="003C1145">
    <w:pPr>
      <w:framePr w:w="7382" w:h="340" w:hRule="exact" w:wrap="around" w:vAnchor="page" w:hAnchor="page" w:x="1385" w:y="891"/>
      <w:rPr>
        <w:b/>
        <w:bCs/>
        <w:i/>
        <w:iCs/>
        <w:sz w:val="22"/>
      </w:rPr>
    </w:pPr>
    <w:r>
      <w:rPr>
        <w:b/>
        <w:bCs/>
        <w:i/>
        <w:iCs/>
        <w:sz w:val="22"/>
      </w:rPr>
      <w:t xml:space="preserve">                                                              </w:t>
    </w:r>
    <w:r w:rsidR="001F5920">
      <w:rPr>
        <w:b/>
        <w:bCs/>
        <w:i/>
        <w:iCs/>
        <w:sz w:val="22"/>
      </w:rPr>
      <w:t>decada 21-31 iulie 2026</w:t>
    </w:r>
  </w:p>
  <w:p w14:paraId="7F97AAEC" w14:textId="77777777" w:rsidR="006F5073" w:rsidRDefault="006F5073">
    <w:pPr>
      <w:pStyle w:val="Header"/>
      <w:ind w:firstLine="357"/>
      <w:jc w:val="right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FA66B3">
      <w:rPr>
        <w:rStyle w:val="PageNumber"/>
        <w:b/>
        <w:bCs/>
      </w:rPr>
      <w:t>CLUJ</w:t>
    </w:r>
  </w:p>
  <w:tbl>
    <w:tblPr>
      <w:tblW w:w="0" w:type="auto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0"/>
      <w:gridCol w:w="822"/>
      <w:gridCol w:w="822"/>
      <w:gridCol w:w="2155"/>
      <w:gridCol w:w="822"/>
      <w:gridCol w:w="822"/>
      <w:gridCol w:w="822"/>
      <w:gridCol w:w="822"/>
      <w:gridCol w:w="2467"/>
    </w:tblGrid>
    <w:tr w:rsidR="006F5073" w14:paraId="2E817646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78852C4C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28015686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56611058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64BCEC9D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3ECE2B69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066435F6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4D76D789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din staţii, aferente 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6337934F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661B3728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3D1FE43B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  <w:vAlign w:val="center"/>
        </w:tcPr>
        <w:p w14:paraId="0B837817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4DA2B6DD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764E1213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2C186248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3E7F35E7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3143BF47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0F0DD0E6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2013D3AF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33ACA908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01DD6430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25593578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6A6500A1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</w:t>
          </w:r>
        </w:p>
        <w:p w14:paraId="3FD60EA2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staţii aferente </w:t>
          </w:r>
        </w:p>
        <w:p w14:paraId="11FC3725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67" w:type="dxa"/>
          <w:vMerge w:val="restart"/>
          <w:tcMar>
            <w:left w:w="0" w:type="dxa"/>
            <w:right w:w="0" w:type="dxa"/>
          </w:tcMar>
          <w:vAlign w:val="center"/>
        </w:tcPr>
        <w:p w14:paraId="13DC3533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  <w:p w14:paraId="01F1A632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</w:p>
      </w:tc>
    </w:tr>
    <w:tr w:rsidR="006F5073" w14:paraId="749E6F44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37A3386B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0BB83B50" w14:textId="77777777" w:rsidR="006F5073" w:rsidRDefault="006F5073" w:rsidP="002E51C2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35C828C1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5AD052E5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050912C8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4822323C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62EE0EBF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61B8A541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67" w:type="dxa"/>
          <w:vMerge/>
          <w:tcMar>
            <w:left w:w="0" w:type="dxa"/>
            <w:right w:w="0" w:type="dxa"/>
          </w:tcMar>
        </w:tcPr>
        <w:p w14:paraId="03A88FB9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7D1F7358" w14:textId="77777777" w:rsidR="006F5073" w:rsidRDefault="006F5073">
    <w:pPr>
      <w:pStyle w:val="Header"/>
      <w:rPr>
        <w:sz w:val="2"/>
        <w:lang w:val="ro-R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BC03" w14:textId="77777777" w:rsidR="006F5073" w:rsidRDefault="00B217DC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07B44">
      <w:rPr>
        <w:rStyle w:val="PageNumber"/>
        <w:noProof/>
      </w:rPr>
      <w:t>3</w:t>
    </w:r>
    <w:r>
      <w:rPr>
        <w:rStyle w:val="PageNumber"/>
      </w:rPr>
      <w:fldChar w:fldCharType="end"/>
    </w:r>
  </w:p>
  <w:p w14:paraId="02BE85FA" w14:textId="0E5AAC99" w:rsidR="00004110" w:rsidRPr="00A048AC" w:rsidRDefault="00247522" w:rsidP="00A57D9A">
    <w:pPr>
      <w:framePr w:w="7445" w:h="340" w:hRule="exact" w:wrap="around" w:vAnchor="page" w:hAnchor="page" w:x="3193" w:y="891"/>
      <w:rPr>
        <w:b/>
        <w:sz w:val="20"/>
        <w:szCs w:val="20"/>
      </w:rPr>
    </w:pPr>
    <w:r>
      <w:rPr>
        <w:b/>
        <w:bCs/>
        <w:i/>
        <w:iCs/>
        <w:sz w:val="22"/>
      </w:rPr>
      <w:t xml:space="preserve">                              </w:t>
    </w:r>
    <w:r w:rsidR="001F5920">
      <w:rPr>
        <w:b/>
        <w:bCs/>
        <w:i/>
        <w:iCs/>
        <w:sz w:val="22"/>
      </w:rPr>
      <w:t>decada 21-31 iulie 2026</w:t>
    </w:r>
  </w:p>
  <w:p w14:paraId="622674DA" w14:textId="77777777" w:rsidR="0098517A" w:rsidRPr="0098517A" w:rsidRDefault="0098517A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785DAF67" w14:textId="77777777" w:rsidR="00583208" w:rsidRPr="00583208" w:rsidRDefault="00583208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3D1EFBF4" w14:textId="77777777" w:rsidR="00C77A46" w:rsidRPr="00C77A46" w:rsidRDefault="00C77A46" w:rsidP="00A57D9A">
    <w:pPr>
      <w:framePr w:w="7445" w:h="340" w:hRule="exact" w:wrap="around" w:vAnchor="page" w:hAnchor="page" w:x="3193" w:y="891"/>
      <w:rPr>
        <w:b/>
        <w:sz w:val="28"/>
        <w:lang w:val="ro-RO"/>
      </w:rPr>
    </w:pPr>
  </w:p>
  <w:p w14:paraId="68B48B17" w14:textId="77777777" w:rsidR="001E2701" w:rsidRPr="001E2701" w:rsidRDefault="001E2701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7148EE2F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15E67272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44C12C25" w14:textId="77777777" w:rsidR="006F5073" w:rsidRDefault="006F5073" w:rsidP="00A57D9A">
    <w:pPr>
      <w:framePr w:w="7445" w:h="340" w:hRule="exact" w:wrap="around" w:vAnchor="page" w:hAnchor="page" w:x="3193" w:y="891"/>
      <w:shd w:val="clear" w:color="FFFFFF" w:fill="FFFFFF"/>
      <w:rPr>
        <w:b/>
        <w:bCs/>
        <w:i/>
        <w:iCs/>
        <w:sz w:val="22"/>
      </w:rPr>
    </w:pPr>
  </w:p>
  <w:p w14:paraId="41C77224" w14:textId="77777777" w:rsidR="006F5073" w:rsidRDefault="006F5073">
    <w:pPr>
      <w:pStyle w:val="Header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FA66B3">
      <w:rPr>
        <w:rStyle w:val="PageNumber"/>
        <w:b/>
        <w:bCs/>
      </w:rPr>
      <w:t>CLUJ</w:t>
    </w:r>
  </w:p>
  <w:tbl>
    <w:tblPr>
      <w:tblW w:w="10206" w:type="dxa"/>
      <w:jc w:val="center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64"/>
      <w:gridCol w:w="809"/>
      <w:gridCol w:w="810"/>
      <w:gridCol w:w="2197"/>
      <w:gridCol w:w="810"/>
      <w:gridCol w:w="810"/>
      <w:gridCol w:w="810"/>
      <w:gridCol w:w="810"/>
      <w:gridCol w:w="2486"/>
    </w:tblGrid>
    <w:tr w:rsidR="006F5073" w14:paraId="2A2294F1" w14:textId="77777777">
      <w:trPr>
        <w:cantSplit/>
        <w:jc w:val="center"/>
      </w:trPr>
      <w:tc>
        <w:tcPr>
          <w:tcW w:w="652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1B729BBB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16CD27CF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577CDFA1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6C9BFC80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3732B29C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2EFAEB1B" w14:textId="77777777" w:rsidR="00E37AAC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6B1A3BE1" w14:textId="77777777" w:rsidR="002E51C2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din staţii, aferente </w:t>
          </w:r>
        </w:p>
        <w:p w14:paraId="6878151B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61CE9C13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4E467AFD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00E91FF2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  <w:vAlign w:val="center"/>
        </w:tcPr>
        <w:p w14:paraId="0A7B26D6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318DA1C2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21834F6E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458AF6C8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7F2A213E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0E4A5418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5488C6E7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1E436FE0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1C27A3B1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37BF836F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492213C3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3B5D02E5" w14:textId="77777777" w:rsidR="00A84264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staţii aferente </w:t>
          </w:r>
        </w:p>
        <w:p w14:paraId="7A44E9F9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38" w:type="dxa"/>
          <w:vMerge w:val="restart"/>
          <w:tcMar>
            <w:left w:w="0" w:type="dxa"/>
            <w:right w:w="0" w:type="dxa"/>
          </w:tcMar>
          <w:vAlign w:val="center"/>
        </w:tcPr>
        <w:p w14:paraId="40D0ED0B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</w:tc>
    </w:tr>
    <w:tr w:rsidR="006F5073" w14:paraId="3E8BE829" w14:textId="77777777">
      <w:trPr>
        <w:cantSplit/>
        <w:trHeight w:val="509"/>
        <w:jc w:val="center"/>
      </w:trPr>
      <w:tc>
        <w:tcPr>
          <w:tcW w:w="652" w:type="dxa"/>
          <w:vMerge/>
          <w:tcMar>
            <w:left w:w="0" w:type="dxa"/>
            <w:right w:w="0" w:type="dxa"/>
          </w:tcMar>
        </w:tcPr>
        <w:p w14:paraId="0BB8A224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45310895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05231D3D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2F257039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4A4F03FD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5458CD1C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6DC1A0F5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3848C586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38" w:type="dxa"/>
          <w:vMerge/>
          <w:tcMar>
            <w:left w:w="0" w:type="dxa"/>
            <w:right w:w="0" w:type="dxa"/>
          </w:tcMar>
        </w:tcPr>
        <w:p w14:paraId="5ACE7C85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185651AD" w14:textId="77777777" w:rsidR="006F5073" w:rsidRDefault="006F5073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71AF0" w14:textId="77777777" w:rsidR="006F5073" w:rsidRDefault="006F5073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116A5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D2757"/>
    <w:multiLevelType w:val="hybridMultilevel"/>
    <w:tmpl w:val="B1E64440"/>
    <w:lvl w:ilvl="0" w:tplc="3BB4EA5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" w15:restartNumberingAfterBreak="0">
    <w:nsid w:val="05FF2E43"/>
    <w:multiLevelType w:val="hybridMultilevel"/>
    <w:tmpl w:val="B77454AE"/>
    <w:lvl w:ilvl="0" w:tplc="52AAD6A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662DC3"/>
    <w:multiLevelType w:val="hybridMultilevel"/>
    <w:tmpl w:val="BEC06E9C"/>
    <w:lvl w:ilvl="0" w:tplc="5C06CBF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B56854"/>
    <w:multiLevelType w:val="hybridMultilevel"/>
    <w:tmpl w:val="637C19BA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5" w15:restartNumberingAfterBreak="0">
    <w:nsid w:val="0EC251F7"/>
    <w:multiLevelType w:val="hybridMultilevel"/>
    <w:tmpl w:val="2C8099DE"/>
    <w:lvl w:ilvl="0" w:tplc="02D4C33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" w15:restartNumberingAfterBreak="0">
    <w:nsid w:val="129A54F8"/>
    <w:multiLevelType w:val="hybridMultilevel"/>
    <w:tmpl w:val="C4462740"/>
    <w:lvl w:ilvl="0" w:tplc="B0FAFBC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3C5DD4"/>
    <w:multiLevelType w:val="hybridMultilevel"/>
    <w:tmpl w:val="B6DA6276"/>
    <w:lvl w:ilvl="0" w:tplc="688A0B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5C0CBD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4A3011"/>
    <w:multiLevelType w:val="hybridMultilevel"/>
    <w:tmpl w:val="0548EBE0"/>
    <w:lvl w:ilvl="0" w:tplc="DAB2719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575CC7"/>
    <w:multiLevelType w:val="hybridMultilevel"/>
    <w:tmpl w:val="EE0CEA1E"/>
    <w:lvl w:ilvl="0" w:tplc="555ABA9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0" w15:restartNumberingAfterBreak="0">
    <w:nsid w:val="22B0054A"/>
    <w:multiLevelType w:val="hybridMultilevel"/>
    <w:tmpl w:val="2542C974"/>
    <w:lvl w:ilvl="0" w:tplc="0ECAC86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1" w15:restartNumberingAfterBreak="0">
    <w:nsid w:val="27A77EA1"/>
    <w:multiLevelType w:val="hybridMultilevel"/>
    <w:tmpl w:val="66E4BB5A"/>
    <w:lvl w:ilvl="0" w:tplc="B88C8318">
      <w:start w:val="1"/>
      <w:numFmt w:val="decimal"/>
      <w:lvlRestart w:val="0"/>
      <w:suff w:val="nothing"/>
      <w:lvlText w:val="%1"/>
      <w:lvlJc w:val="right"/>
      <w:pPr>
        <w:ind w:left="227" w:firstLine="17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67" w:hanging="360"/>
      </w:pPr>
    </w:lvl>
    <w:lvl w:ilvl="2" w:tplc="0409001B" w:tentative="1">
      <w:start w:val="1"/>
      <w:numFmt w:val="lowerRoman"/>
      <w:lvlText w:val="%3."/>
      <w:lvlJc w:val="right"/>
      <w:pPr>
        <w:ind w:left="2387" w:hanging="180"/>
      </w:pPr>
    </w:lvl>
    <w:lvl w:ilvl="3" w:tplc="0409000F" w:tentative="1">
      <w:start w:val="1"/>
      <w:numFmt w:val="decimal"/>
      <w:lvlText w:val="%4."/>
      <w:lvlJc w:val="left"/>
      <w:pPr>
        <w:ind w:left="3107" w:hanging="360"/>
      </w:pPr>
    </w:lvl>
    <w:lvl w:ilvl="4" w:tplc="04090019" w:tentative="1">
      <w:start w:val="1"/>
      <w:numFmt w:val="lowerLetter"/>
      <w:lvlText w:val="%5."/>
      <w:lvlJc w:val="left"/>
      <w:pPr>
        <w:ind w:left="3827" w:hanging="360"/>
      </w:pPr>
    </w:lvl>
    <w:lvl w:ilvl="5" w:tplc="0409001B" w:tentative="1">
      <w:start w:val="1"/>
      <w:numFmt w:val="lowerRoman"/>
      <w:lvlText w:val="%6."/>
      <w:lvlJc w:val="right"/>
      <w:pPr>
        <w:ind w:left="4547" w:hanging="180"/>
      </w:pPr>
    </w:lvl>
    <w:lvl w:ilvl="6" w:tplc="0409000F" w:tentative="1">
      <w:start w:val="1"/>
      <w:numFmt w:val="decimal"/>
      <w:lvlText w:val="%7."/>
      <w:lvlJc w:val="left"/>
      <w:pPr>
        <w:ind w:left="5267" w:hanging="360"/>
      </w:pPr>
    </w:lvl>
    <w:lvl w:ilvl="7" w:tplc="04090019" w:tentative="1">
      <w:start w:val="1"/>
      <w:numFmt w:val="lowerLetter"/>
      <w:lvlText w:val="%8."/>
      <w:lvlJc w:val="left"/>
      <w:pPr>
        <w:ind w:left="5987" w:hanging="360"/>
      </w:pPr>
    </w:lvl>
    <w:lvl w:ilvl="8" w:tplc="04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2" w15:restartNumberingAfterBreak="0">
    <w:nsid w:val="28A20DD1"/>
    <w:multiLevelType w:val="hybridMultilevel"/>
    <w:tmpl w:val="C8C0072C"/>
    <w:lvl w:ilvl="0" w:tplc="28E8B83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3" w15:restartNumberingAfterBreak="0">
    <w:nsid w:val="323965B2"/>
    <w:multiLevelType w:val="hybridMultilevel"/>
    <w:tmpl w:val="3C8A0504"/>
    <w:lvl w:ilvl="0" w:tplc="D3AAD58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E573DF"/>
    <w:multiLevelType w:val="hybridMultilevel"/>
    <w:tmpl w:val="6262DB42"/>
    <w:lvl w:ilvl="0" w:tplc="38BE533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A071EC"/>
    <w:multiLevelType w:val="hybridMultilevel"/>
    <w:tmpl w:val="07C44D06"/>
    <w:lvl w:ilvl="0" w:tplc="AA9462D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6" w15:restartNumberingAfterBreak="0">
    <w:nsid w:val="3EF02C7E"/>
    <w:multiLevelType w:val="hybridMultilevel"/>
    <w:tmpl w:val="0D98D040"/>
    <w:lvl w:ilvl="0" w:tplc="EA4ABFFC">
      <w:start w:val="1"/>
      <w:numFmt w:val="decimal"/>
      <w:lvlRestart w:val="0"/>
      <w:suff w:val="nothing"/>
      <w:lvlText w:val="%1"/>
      <w:lvlJc w:val="right"/>
      <w:pPr>
        <w:ind w:left="-170" w:firstLine="17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7" w15:restartNumberingAfterBreak="0">
    <w:nsid w:val="418A19CA"/>
    <w:multiLevelType w:val="hybridMultilevel"/>
    <w:tmpl w:val="CB5C2382"/>
    <w:lvl w:ilvl="0" w:tplc="FF620DF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7008FC"/>
    <w:multiLevelType w:val="hybridMultilevel"/>
    <w:tmpl w:val="AE8E1C12"/>
    <w:lvl w:ilvl="0" w:tplc="9048A8BA">
      <w:start w:val="1"/>
      <w:numFmt w:val="decimal"/>
      <w:lvlRestart w:val="0"/>
      <w:pStyle w:val="Style1"/>
      <w:lvlText w:val="%1"/>
      <w:lvlJc w:val="right"/>
      <w:pPr>
        <w:tabs>
          <w:tab w:val="num" w:pos="96"/>
        </w:tabs>
        <w:ind w:left="96" w:hanging="39"/>
      </w:pPr>
      <w:rPr>
        <w:rFonts w:ascii="Times-Roman-R" w:hAnsi="Times-Roman-R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9A1C36"/>
    <w:multiLevelType w:val="hybridMultilevel"/>
    <w:tmpl w:val="0A245B42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0" w15:restartNumberingAfterBreak="0">
    <w:nsid w:val="499354ED"/>
    <w:multiLevelType w:val="hybridMultilevel"/>
    <w:tmpl w:val="806401F0"/>
    <w:lvl w:ilvl="0" w:tplc="18D02684">
      <w:start w:val="1"/>
      <w:numFmt w:val="decimal"/>
      <w:lvlRestart w:val="0"/>
      <w:suff w:val="nothing"/>
      <w:lvlText w:val="%1"/>
      <w:lvlJc w:val="right"/>
      <w:pPr>
        <w:ind w:left="284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1B6202"/>
    <w:multiLevelType w:val="hybridMultilevel"/>
    <w:tmpl w:val="0CEC1D60"/>
    <w:lvl w:ilvl="0" w:tplc="815AEF3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2" w15:restartNumberingAfterBreak="0">
    <w:nsid w:val="578F5030"/>
    <w:multiLevelType w:val="hybridMultilevel"/>
    <w:tmpl w:val="F8F2F57A"/>
    <w:lvl w:ilvl="0" w:tplc="B518FCE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3" w15:restartNumberingAfterBreak="0">
    <w:nsid w:val="599E4534"/>
    <w:multiLevelType w:val="hybridMultilevel"/>
    <w:tmpl w:val="556C70CC"/>
    <w:lvl w:ilvl="0" w:tplc="EAF8B7D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4" w15:restartNumberingAfterBreak="0">
    <w:nsid w:val="5D2C203F"/>
    <w:multiLevelType w:val="hybridMultilevel"/>
    <w:tmpl w:val="814CCEA8"/>
    <w:lvl w:ilvl="0" w:tplc="9E4C7636">
      <w:start w:val="1"/>
      <w:numFmt w:val="decimal"/>
      <w:lvlRestart w:val="0"/>
      <w:suff w:val="nothing"/>
      <w:lvlText w:val="%1"/>
      <w:lvlJc w:val="right"/>
      <w:pPr>
        <w:tabs>
          <w:tab w:val="num" w:pos="153"/>
        </w:tabs>
        <w:ind w:left="153" w:hanging="4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6114D6"/>
    <w:multiLevelType w:val="hybridMultilevel"/>
    <w:tmpl w:val="023AE354"/>
    <w:lvl w:ilvl="0" w:tplc="FFF61F3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6" w15:restartNumberingAfterBreak="0">
    <w:nsid w:val="6B7833FD"/>
    <w:multiLevelType w:val="hybridMultilevel"/>
    <w:tmpl w:val="1B10A722"/>
    <w:lvl w:ilvl="0" w:tplc="730C29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CC628BB"/>
    <w:multiLevelType w:val="hybridMultilevel"/>
    <w:tmpl w:val="D62E448C"/>
    <w:lvl w:ilvl="0" w:tplc="315E4AB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8" w15:restartNumberingAfterBreak="0">
    <w:nsid w:val="6E7713B3"/>
    <w:multiLevelType w:val="hybridMultilevel"/>
    <w:tmpl w:val="382A1CDE"/>
    <w:lvl w:ilvl="0" w:tplc="9CECA88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9" w15:restartNumberingAfterBreak="0">
    <w:nsid w:val="6EFE60C6"/>
    <w:multiLevelType w:val="hybridMultilevel"/>
    <w:tmpl w:val="D1D0C546"/>
    <w:lvl w:ilvl="0" w:tplc="A0EC23E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0" w15:restartNumberingAfterBreak="0">
    <w:nsid w:val="6F096BC8"/>
    <w:multiLevelType w:val="hybridMultilevel"/>
    <w:tmpl w:val="6CFA0C06"/>
    <w:lvl w:ilvl="0" w:tplc="81809D3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1" w15:restartNumberingAfterBreak="0">
    <w:nsid w:val="70845803"/>
    <w:multiLevelType w:val="hybridMultilevel"/>
    <w:tmpl w:val="A0E2A2D2"/>
    <w:lvl w:ilvl="0" w:tplc="4DC4B17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2" w15:restartNumberingAfterBreak="0">
    <w:nsid w:val="76237125"/>
    <w:multiLevelType w:val="hybridMultilevel"/>
    <w:tmpl w:val="B2AC0A28"/>
    <w:lvl w:ilvl="0" w:tplc="CB90E95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68B16B3"/>
    <w:multiLevelType w:val="hybridMultilevel"/>
    <w:tmpl w:val="24425928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4" w15:restartNumberingAfterBreak="0">
    <w:nsid w:val="7D93351C"/>
    <w:multiLevelType w:val="hybridMultilevel"/>
    <w:tmpl w:val="770478BE"/>
    <w:lvl w:ilvl="0" w:tplc="C10C70FE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num w:numId="1" w16cid:durableId="75127274">
    <w:abstractNumId w:val="18"/>
  </w:num>
  <w:num w:numId="2" w16cid:durableId="49425750">
    <w:abstractNumId w:val="20"/>
  </w:num>
  <w:num w:numId="3" w16cid:durableId="1084766755">
    <w:abstractNumId w:val="24"/>
  </w:num>
  <w:num w:numId="4" w16cid:durableId="925267448">
    <w:abstractNumId w:val="16"/>
  </w:num>
  <w:num w:numId="5" w16cid:durableId="2121487831">
    <w:abstractNumId w:val="27"/>
  </w:num>
  <w:num w:numId="6" w16cid:durableId="500585142">
    <w:abstractNumId w:val="11"/>
  </w:num>
  <w:num w:numId="7" w16cid:durableId="702445140">
    <w:abstractNumId w:val="15"/>
  </w:num>
  <w:num w:numId="8" w16cid:durableId="814104230">
    <w:abstractNumId w:val="6"/>
  </w:num>
  <w:num w:numId="9" w16cid:durableId="1252155767">
    <w:abstractNumId w:val="2"/>
  </w:num>
  <w:num w:numId="10" w16cid:durableId="1849248932">
    <w:abstractNumId w:val="26"/>
  </w:num>
  <w:num w:numId="11" w16cid:durableId="19207109">
    <w:abstractNumId w:val="5"/>
  </w:num>
  <w:num w:numId="12" w16cid:durableId="1236934328">
    <w:abstractNumId w:val="32"/>
  </w:num>
  <w:num w:numId="13" w16cid:durableId="1870335516">
    <w:abstractNumId w:val="30"/>
  </w:num>
  <w:num w:numId="14" w16cid:durableId="2014606414">
    <w:abstractNumId w:val="13"/>
  </w:num>
  <w:num w:numId="15" w16cid:durableId="1359816668">
    <w:abstractNumId w:val="25"/>
  </w:num>
  <w:num w:numId="16" w16cid:durableId="1912083846">
    <w:abstractNumId w:val="22"/>
  </w:num>
  <w:num w:numId="17" w16cid:durableId="176165324">
    <w:abstractNumId w:val="10"/>
  </w:num>
  <w:num w:numId="18" w16cid:durableId="1631859490">
    <w:abstractNumId w:val="9"/>
  </w:num>
  <w:num w:numId="19" w16cid:durableId="943655160">
    <w:abstractNumId w:val="1"/>
  </w:num>
  <w:num w:numId="20" w16cid:durableId="163017956">
    <w:abstractNumId w:val="31"/>
  </w:num>
  <w:num w:numId="21" w16cid:durableId="910503826">
    <w:abstractNumId w:val="14"/>
  </w:num>
  <w:num w:numId="22" w16cid:durableId="1685790779">
    <w:abstractNumId w:val="29"/>
  </w:num>
  <w:num w:numId="23" w16cid:durableId="1729650970">
    <w:abstractNumId w:val="28"/>
  </w:num>
  <w:num w:numId="24" w16cid:durableId="377441754">
    <w:abstractNumId w:val="12"/>
  </w:num>
  <w:num w:numId="25" w16cid:durableId="1220871115">
    <w:abstractNumId w:val="3"/>
  </w:num>
  <w:num w:numId="26" w16cid:durableId="729811093">
    <w:abstractNumId w:val="21"/>
  </w:num>
  <w:num w:numId="27" w16cid:durableId="854537712">
    <w:abstractNumId w:val="7"/>
  </w:num>
  <w:num w:numId="28" w16cid:durableId="287666559">
    <w:abstractNumId w:val="8"/>
  </w:num>
  <w:num w:numId="29" w16cid:durableId="1543710383">
    <w:abstractNumId w:val="33"/>
  </w:num>
  <w:num w:numId="30" w16cid:durableId="1635136514">
    <w:abstractNumId w:val="34"/>
  </w:num>
  <w:num w:numId="31" w16cid:durableId="1514875602">
    <w:abstractNumId w:val="4"/>
  </w:num>
  <w:num w:numId="32" w16cid:durableId="225380356">
    <w:abstractNumId w:val="19"/>
  </w:num>
  <w:num w:numId="33" w16cid:durableId="1139152006">
    <w:abstractNumId w:val="23"/>
  </w:num>
  <w:num w:numId="34" w16cid:durableId="307369690">
    <w:abstractNumId w:val="0"/>
  </w:num>
  <w:num w:numId="35" w16cid:durableId="139465997">
    <w:abstractNumId w:val="17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embedSystemFonts/>
  <w:mirrorMargin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8eDWYAqJiW13fIz+2RsVhkwWb5vOBhy5YkPTSI6SnMedN0YWvA+dMEv41rHhFe0pL+RpVNHWclGPzUBINEoQDw==" w:salt="akkaE2jIPoAdbfuq4DYuAQ=="/>
  <w:defaultTabStop w:val="720"/>
  <w:hyphenationZone w:val="425"/>
  <w:evenAndOddHeaders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3AB9"/>
    <w:rsid w:val="00000984"/>
    <w:rsid w:val="000010D8"/>
    <w:rsid w:val="000016B4"/>
    <w:rsid w:val="000017A1"/>
    <w:rsid w:val="00001FDE"/>
    <w:rsid w:val="000026EB"/>
    <w:rsid w:val="00002B50"/>
    <w:rsid w:val="000034F1"/>
    <w:rsid w:val="00003549"/>
    <w:rsid w:val="00003587"/>
    <w:rsid w:val="00004110"/>
    <w:rsid w:val="00004597"/>
    <w:rsid w:val="0000523B"/>
    <w:rsid w:val="000052B6"/>
    <w:rsid w:val="0000589F"/>
    <w:rsid w:val="000058CE"/>
    <w:rsid w:val="00006151"/>
    <w:rsid w:val="0000637C"/>
    <w:rsid w:val="0000643E"/>
    <w:rsid w:val="00007238"/>
    <w:rsid w:val="000072A6"/>
    <w:rsid w:val="00007475"/>
    <w:rsid w:val="0000774E"/>
    <w:rsid w:val="00007ACE"/>
    <w:rsid w:val="00010039"/>
    <w:rsid w:val="000101C2"/>
    <w:rsid w:val="000103A4"/>
    <w:rsid w:val="00010765"/>
    <w:rsid w:val="00010D90"/>
    <w:rsid w:val="000115FA"/>
    <w:rsid w:val="00011A02"/>
    <w:rsid w:val="00011B93"/>
    <w:rsid w:val="000120BA"/>
    <w:rsid w:val="000128FF"/>
    <w:rsid w:val="00012BA4"/>
    <w:rsid w:val="000139C0"/>
    <w:rsid w:val="00013BE5"/>
    <w:rsid w:val="00013C88"/>
    <w:rsid w:val="00014794"/>
    <w:rsid w:val="000158FD"/>
    <w:rsid w:val="00015A4F"/>
    <w:rsid w:val="000160DD"/>
    <w:rsid w:val="00016300"/>
    <w:rsid w:val="00016423"/>
    <w:rsid w:val="00016B5B"/>
    <w:rsid w:val="00016FED"/>
    <w:rsid w:val="000175FD"/>
    <w:rsid w:val="00017C4F"/>
    <w:rsid w:val="00017FDC"/>
    <w:rsid w:val="00020188"/>
    <w:rsid w:val="000209C0"/>
    <w:rsid w:val="00020AE5"/>
    <w:rsid w:val="00021498"/>
    <w:rsid w:val="00021740"/>
    <w:rsid w:val="000219E9"/>
    <w:rsid w:val="00021DB9"/>
    <w:rsid w:val="00021E69"/>
    <w:rsid w:val="0002226C"/>
    <w:rsid w:val="000223F5"/>
    <w:rsid w:val="000228D1"/>
    <w:rsid w:val="00023094"/>
    <w:rsid w:val="000234DC"/>
    <w:rsid w:val="00023674"/>
    <w:rsid w:val="00023903"/>
    <w:rsid w:val="00023B48"/>
    <w:rsid w:val="00023DBE"/>
    <w:rsid w:val="00023F1B"/>
    <w:rsid w:val="00024155"/>
    <w:rsid w:val="000242F2"/>
    <w:rsid w:val="00024496"/>
    <w:rsid w:val="000244B2"/>
    <w:rsid w:val="00024827"/>
    <w:rsid w:val="000248F9"/>
    <w:rsid w:val="00024A9E"/>
    <w:rsid w:val="0002516D"/>
    <w:rsid w:val="00025379"/>
    <w:rsid w:val="00025CC3"/>
    <w:rsid w:val="00025F47"/>
    <w:rsid w:val="0002644C"/>
    <w:rsid w:val="00026552"/>
    <w:rsid w:val="0002664E"/>
    <w:rsid w:val="00026734"/>
    <w:rsid w:val="000267E0"/>
    <w:rsid w:val="00026847"/>
    <w:rsid w:val="00026AB0"/>
    <w:rsid w:val="00026B0B"/>
    <w:rsid w:val="00026B63"/>
    <w:rsid w:val="00026D12"/>
    <w:rsid w:val="0002736F"/>
    <w:rsid w:val="00027DDB"/>
    <w:rsid w:val="00030977"/>
    <w:rsid w:val="00031192"/>
    <w:rsid w:val="00031499"/>
    <w:rsid w:val="000319AE"/>
    <w:rsid w:val="000319D3"/>
    <w:rsid w:val="0003229E"/>
    <w:rsid w:val="00032D88"/>
    <w:rsid w:val="00032E66"/>
    <w:rsid w:val="000333F8"/>
    <w:rsid w:val="00033788"/>
    <w:rsid w:val="00033C77"/>
    <w:rsid w:val="00033EB0"/>
    <w:rsid w:val="00034D92"/>
    <w:rsid w:val="000357D2"/>
    <w:rsid w:val="00035F6C"/>
    <w:rsid w:val="00036277"/>
    <w:rsid w:val="000365E1"/>
    <w:rsid w:val="000368D4"/>
    <w:rsid w:val="00036E31"/>
    <w:rsid w:val="00037203"/>
    <w:rsid w:val="0003731A"/>
    <w:rsid w:val="00037764"/>
    <w:rsid w:val="000411A1"/>
    <w:rsid w:val="000426D1"/>
    <w:rsid w:val="00043394"/>
    <w:rsid w:val="000438BC"/>
    <w:rsid w:val="000445D6"/>
    <w:rsid w:val="0004485A"/>
    <w:rsid w:val="00044F5F"/>
    <w:rsid w:val="00045324"/>
    <w:rsid w:val="00045C27"/>
    <w:rsid w:val="00046178"/>
    <w:rsid w:val="000466CA"/>
    <w:rsid w:val="000469F4"/>
    <w:rsid w:val="0004724D"/>
    <w:rsid w:val="000506A8"/>
    <w:rsid w:val="00050E1D"/>
    <w:rsid w:val="00050FE4"/>
    <w:rsid w:val="000512DA"/>
    <w:rsid w:val="00051625"/>
    <w:rsid w:val="0005167E"/>
    <w:rsid w:val="00051F30"/>
    <w:rsid w:val="00051FC3"/>
    <w:rsid w:val="000521A9"/>
    <w:rsid w:val="00052B71"/>
    <w:rsid w:val="00052E84"/>
    <w:rsid w:val="0005428C"/>
    <w:rsid w:val="0005447B"/>
    <w:rsid w:val="00054958"/>
    <w:rsid w:val="00054A92"/>
    <w:rsid w:val="00054DD5"/>
    <w:rsid w:val="000556B4"/>
    <w:rsid w:val="00055937"/>
    <w:rsid w:val="00055C1D"/>
    <w:rsid w:val="00055F71"/>
    <w:rsid w:val="000562E1"/>
    <w:rsid w:val="000573E2"/>
    <w:rsid w:val="0005748A"/>
    <w:rsid w:val="000600F3"/>
    <w:rsid w:val="00060563"/>
    <w:rsid w:val="00060BDB"/>
    <w:rsid w:val="00060C7F"/>
    <w:rsid w:val="00061437"/>
    <w:rsid w:val="00061834"/>
    <w:rsid w:val="00061949"/>
    <w:rsid w:val="000621E3"/>
    <w:rsid w:val="0006346B"/>
    <w:rsid w:val="000634FE"/>
    <w:rsid w:val="00063510"/>
    <w:rsid w:val="00063C2C"/>
    <w:rsid w:val="00063DD4"/>
    <w:rsid w:val="000643C5"/>
    <w:rsid w:val="00064423"/>
    <w:rsid w:val="000648D5"/>
    <w:rsid w:val="00064A0E"/>
    <w:rsid w:val="0006580C"/>
    <w:rsid w:val="00065EB3"/>
    <w:rsid w:val="000670AB"/>
    <w:rsid w:val="00070740"/>
    <w:rsid w:val="000708A8"/>
    <w:rsid w:val="00070A10"/>
    <w:rsid w:val="00070B88"/>
    <w:rsid w:val="00070E56"/>
    <w:rsid w:val="00071171"/>
    <w:rsid w:val="000713FD"/>
    <w:rsid w:val="0007159D"/>
    <w:rsid w:val="000719B9"/>
    <w:rsid w:val="00071B55"/>
    <w:rsid w:val="0007228D"/>
    <w:rsid w:val="00072CA1"/>
    <w:rsid w:val="00072CA4"/>
    <w:rsid w:val="0007307D"/>
    <w:rsid w:val="00073A01"/>
    <w:rsid w:val="00073E2D"/>
    <w:rsid w:val="00074328"/>
    <w:rsid w:val="00074715"/>
    <w:rsid w:val="00074BEF"/>
    <w:rsid w:val="000753EF"/>
    <w:rsid w:val="00075751"/>
    <w:rsid w:val="00075CB8"/>
    <w:rsid w:val="000760FB"/>
    <w:rsid w:val="00076166"/>
    <w:rsid w:val="00076427"/>
    <w:rsid w:val="000766EA"/>
    <w:rsid w:val="000769EB"/>
    <w:rsid w:val="00076A96"/>
    <w:rsid w:val="00076C8A"/>
    <w:rsid w:val="000773E1"/>
    <w:rsid w:val="00077726"/>
    <w:rsid w:val="000777D5"/>
    <w:rsid w:val="00077CD8"/>
    <w:rsid w:val="000801D8"/>
    <w:rsid w:val="000802CC"/>
    <w:rsid w:val="00080842"/>
    <w:rsid w:val="000825A4"/>
    <w:rsid w:val="0008266B"/>
    <w:rsid w:val="00082704"/>
    <w:rsid w:val="00082FD6"/>
    <w:rsid w:val="00083EBE"/>
    <w:rsid w:val="00083F1D"/>
    <w:rsid w:val="00084633"/>
    <w:rsid w:val="000849CE"/>
    <w:rsid w:val="000851FF"/>
    <w:rsid w:val="00085260"/>
    <w:rsid w:val="00085588"/>
    <w:rsid w:val="00086325"/>
    <w:rsid w:val="00086881"/>
    <w:rsid w:val="00086AE3"/>
    <w:rsid w:val="00087050"/>
    <w:rsid w:val="000879B5"/>
    <w:rsid w:val="00087C80"/>
    <w:rsid w:val="000902A4"/>
    <w:rsid w:val="000907E7"/>
    <w:rsid w:val="00090B80"/>
    <w:rsid w:val="00091853"/>
    <w:rsid w:val="000918B6"/>
    <w:rsid w:val="00092696"/>
    <w:rsid w:val="00092E9C"/>
    <w:rsid w:val="00093021"/>
    <w:rsid w:val="0009306A"/>
    <w:rsid w:val="0009306D"/>
    <w:rsid w:val="0009332F"/>
    <w:rsid w:val="00093344"/>
    <w:rsid w:val="000934ED"/>
    <w:rsid w:val="00093C3D"/>
    <w:rsid w:val="000948BC"/>
    <w:rsid w:val="00094A69"/>
    <w:rsid w:val="00094F09"/>
    <w:rsid w:val="00094FC1"/>
    <w:rsid w:val="00095336"/>
    <w:rsid w:val="0009552E"/>
    <w:rsid w:val="000959A0"/>
    <w:rsid w:val="00095CE6"/>
    <w:rsid w:val="00095F9C"/>
    <w:rsid w:val="000961E6"/>
    <w:rsid w:val="00096240"/>
    <w:rsid w:val="00096B74"/>
    <w:rsid w:val="000973A7"/>
    <w:rsid w:val="00097AE3"/>
    <w:rsid w:val="00097F79"/>
    <w:rsid w:val="000A04BE"/>
    <w:rsid w:val="000A1454"/>
    <w:rsid w:val="000A17C5"/>
    <w:rsid w:val="000A1CB0"/>
    <w:rsid w:val="000A1ECD"/>
    <w:rsid w:val="000A2759"/>
    <w:rsid w:val="000A2E6A"/>
    <w:rsid w:val="000A3319"/>
    <w:rsid w:val="000A36D2"/>
    <w:rsid w:val="000A3712"/>
    <w:rsid w:val="000A38A0"/>
    <w:rsid w:val="000A3942"/>
    <w:rsid w:val="000A3F46"/>
    <w:rsid w:val="000A4093"/>
    <w:rsid w:val="000A4308"/>
    <w:rsid w:val="000A4481"/>
    <w:rsid w:val="000A484A"/>
    <w:rsid w:val="000A4D14"/>
    <w:rsid w:val="000A4F21"/>
    <w:rsid w:val="000A50EC"/>
    <w:rsid w:val="000A52AD"/>
    <w:rsid w:val="000A558B"/>
    <w:rsid w:val="000A661D"/>
    <w:rsid w:val="000A67BA"/>
    <w:rsid w:val="000A6B94"/>
    <w:rsid w:val="000A71EC"/>
    <w:rsid w:val="000A74F2"/>
    <w:rsid w:val="000A75DA"/>
    <w:rsid w:val="000A7A59"/>
    <w:rsid w:val="000B003F"/>
    <w:rsid w:val="000B00F9"/>
    <w:rsid w:val="000B0215"/>
    <w:rsid w:val="000B05B7"/>
    <w:rsid w:val="000B07F2"/>
    <w:rsid w:val="000B0A2E"/>
    <w:rsid w:val="000B113B"/>
    <w:rsid w:val="000B1216"/>
    <w:rsid w:val="000B154F"/>
    <w:rsid w:val="000B188F"/>
    <w:rsid w:val="000B200D"/>
    <w:rsid w:val="000B29C5"/>
    <w:rsid w:val="000B2E97"/>
    <w:rsid w:val="000B35D0"/>
    <w:rsid w:val="000B375A"/>
    <w:rsid w:val="000B3D0C"/>
    <w:rsid w:val="000B3F11"/>
    <w:rsid w:val="000B412F"/>
    <w:rsid w:val="000B43CB"/>
    <w:rsid w:val="000B4BC0"/>
    <w:rsid w:val="000B4DA9"/>
    <w:rsid w:val="000B5246"/>
    <w:rsid w:val="000B575D"/>
    <w:rsid w:val="000B59D0"/>
    <w:rsid w:val="000B5C80"/>
    <w:rsid w:val="000B5F2E"/>
    <w:rsid w:val="000B63BF"/>
    <w:rsid w:val="000B6418"/>
    <w:rsid w:val="000B646D"/>
    <w:rsid w:val="000B69C5"/>
    <w:rsid w:val="000B6BCA"/>
    <w:rsid w:val="000B787E"/>
    <w:rsid w:val="000B7B54"/>
    <w:rsid w:val="000C03A6"/>
    <w:rsid w:val="000C1818"/>
    <w:rsid w:val="000C1E72"/>
    <w:rsid w:val="000C2475"/>
    <w:rsid w:val="000C25DE"/>
    <w:rsid w:val="000C28CD"/>
    <w:rsid w:val="000C2E98"/>
    <w:rsid w:val="000C2EF9"/>
    <w:rsid w:val="000C348B"/>
    <w:rsid w:val="000C3B89"/>
    <w:rsid w:val="000C40D3"/>
    <w:rsid w:val="000C41ED"/>
    <w:rsid w:val="000C4E27"/>
    <w:rsid w:val="000C53B1"/>
    <w:rsid w:val="000C5495"/>
    <w:rsid w:val="000C5571"/>
    <w:rsid w:val="000C603B"/>
    <w:rsid w:val="000C628C"/>
    <w:rsid w:val="000C6BDA"/>
    <w:rsid w:val="000C732E"/>
    <w:rsid w:val="000C7930"/>
    <w:rsid w:val="000C7A93"/>
    <w:rsid w:val="000C7DD9"/>
    <w:rsid w:val="000D039F"/>
    <w:rsid w:val="000D05E8"/>
    <w:rsid w:val="000D0964"/>
    <w:rsid w:val="000D10B3"/>
    <w:rsid w:val="000D12D6"/>
    <w:rsid w:val="000D1814"/>
    <w:rsid w:val="000D1B1A"/>
    <w:rsid w:val="000D2306"/>
    <w:rsid w:val="000D2B6F"/>
    <w:rsid w:val="000D2C54"/>
    <w:rsid w:val="000D2E65"/>
    <w:rsid w:val="000D31B0"/>
    <w:rsid w:val="000D3480"/>
    <w:rsid w:val="000D3E8C"/>
    <w:rsid w:val="000D43BC"/>
    <w:rsid w:val="000D43E1"/>
    <w:rsid w:val="000D4D0E"/>
    <w:rsid w:val="000D52D2"/>
    <w:rsid w:val="000D53F8"/>
    <w:rsid w:val="000D567E"/>
    <w:rsid w:val="000D5CA4"/>
    <w:rsid w:val="000D5CB8"/>
    <w:rsid w:val="000D5E36"/>
    <w:rsid w:val="000D5EDB"/>
    <w:rsid w:val="000D6084"/>
    <w:rsid w:val="000D6208"/>
    <w:rsid w:val="000D6601"/>
    <w:rsid w:val="000D7203"/>
    <w:rsid w:val="000D7D26"/>
    <w:rsid w:val="000E0117"/>
    <w:rsid w:val="000E0541"/>
    <w:rsid w:val="000E08DC"/>
    <w:rsid w:val="000E09C7"/>
    <w:rsid w:val="000E0CB8"/>
    <w:rsid w:val="000E1564"/>
    <w:rsid w:val="000E208D"/>
    <w:rsid w:val="000E23D6"/>
    <w:rsid w:val="000E263B"/>
    <w:rsid w:val="000E2853"/>
    <w:rsid w:val="000E2B67"/>
    <w:rsid w:val="000E2D91"/>
    <w:rsid w:val="000E2ECA"/>
    <w:rsid w:val="000E2F20"/>
    <w:rsid w:val="000E32E1"/>
    <w:rsid w:val="000E366E"/>
    <w:rsid w:val="000E3D8E"/>
    <w:rsid w:val="000E40E7"/>
    <w:rsid w:val="000E427A"/>
    <w:rsid w:val="000E42CD"/>
    <w:rsid w:val="000E4704"/>
    <w:rsid w:val="000E56ED"/>
    <w:rsid w:val="000E572C"/>
    <w:rsid w:val="000E5788"/>
    <w:rsid w:val="000E61CD"/>
    <w:rsid w:val="000E64DA"/>
    <w:rsid w:val="000E6526"/>
    <w:rsid w:val="000E6AB2"/>
    <w:rsid w:val="000E7644"/>
    <w:rsid w:val="000E78D2"/>
    <w:rsid w:val="000F0193"/>
    <w:rsid w:val="000F0498"/>
    <w:rsid w:val="000F06BC"/>
    <w:rsid w:val="000F0820"/>
    <w:rsid w:val="000F0868"/>
    <w:rsid w:val="000F0DBD"/>
    <w:rsid w:val="000F0E0A"/>
    <w:rsid w:val="000F0E0F"/>
    <w:rsid w:val="000F168E"/>
    <w:rsid w:val="000F1F62"/>
    <w:rsid w:val="000F2063"/>
    <w:rsid w:val="000F25B0"/>
    <w:rsid w:val="000F2836"/>
    <w:rsid w:val="000F296B"/>
    <w:rsid w:val="000F2D64"/>
    <w:rsid w:val="000F2F21"/>
    <w:rsid w:val="000F3112"/>
    <w:rsid w:val="000F32D2"/>
    <w:rsid w:val="000F3F2E"/>
    <w:rsid w:val="000F4BB6"/>
    <w:rsid w:val="000F4DDF"/>
    <w:rsid w:val="000F4E55"/>
    <w:rsid w:val="000F4FFC"/>
    <w:rsid w:val="000F52F4"/>
    <w:rsid w:val="000F543B"/>
    <w:rsid w:val="000F559E"/>
    <w:rsid w:val="000F5BE4"/>
    <w:rsid w:val="000F5D67"/>
    <w:rsid w:val="000F6D5C"/>
    <w:rsid w:val="000F7405"/>
    <w:rsid w:val="000F7607"/>
    <w:rsid w:val="000F7D7F"/>
    <w:rsid w:val="000F7FFD"/>
    <w:rsid w:val="00100108"/>
    <w:rsid w:val="00101A16"/>
    <w:rsid w:val="00101B0C"/>
    <w:rsid w:val="001023BE"/>
    <w:rsid w:val="00102BD9"/>
    <w:rsid w:val="001034DA"/>
    <w:rsid w:val="00103B8A"/>
    <w:rsid w:val="00103C81"/>
    <w:rsid w:val="0010427A"/>
    <w:rsid w:val="00104443"/>
    <w:rsid w:val="00104ABF"/>
    <w:rsid w:val="00104E99"/>
    <w:rsid w:val="00104EF0"/>
    <w:rsid w:val="00104F89"/>
    <w:rsid w:val="00104FF0"/>
    <w:rsid w:val="001056B0"/>
    <w:rsid w:val="001058F8"/>
    <w:rsid w:val="00105B97"/>
    <w:rsid w:val="00105F21"/>
    <w:rsid w:val="00106BAB"/>
    <w:rsid w:val="00106D53"/>
    <w:rsid w:val="00107470"/>
    <w:rsid w:val="00107DC3"/>
    <w:rsid w:val="0011087F"/>
    <w:rsid w:val="001108D6"/>
    <w:rsid w:val="00110BC0"/>
    <w:rsid w:val="0011161D"/>
    <w:rsid w:val="00111774"/>
    <w:rsid w:val="00111AE5"/>
    <w:rsid w:val="00111D91"/>
    <w:rsid w:val="0011229F"/>
    <w:rsid w:val="001129FF"/>
    <w:rsid w:val="00112A09"/>
    <w:rsid w:val="00112A6B"/>
    <w:rsid w:val="00112BA7"/>
    <w:rsid w:val="0011302D"/>
    <w:rsid w:val="0011321B"/>
    <w:rsid w:val="00113537"/>
    <w:rsid w:val="001138BB"/>
    <w:rsid w:val="00113BA0"/>
    <w:rsid w:val="00113CC5"/>
    <w:rsid w:val="00113D6F"/>
    <w:rsid w:val="001141D1"/>
    <w:rsid w:val="00114D82"/>
    <w:rsid w:val="00114EB4"/>
    <w:rsid w:val="001155EB"/>
    <w:rsid w:val="00115B6C"/>
    <w:rsid w:val="00115E19"/>
    <w:rsid w:val="001163E4"/>
    <w:rsid w:val="00117068"/>
    <w:rsid w:val="00117529"/>
    <w:rsid w:val="0011788B"/>
    <w:rsid w:val="0011798F"/>
    <w:rsid w:val="00117FE8"/>
    <w:rsid w:val="001212A7"/>
    <w:rsid w:val="00122446"/>
    <w:rsid w:val="00122A72"/>
    <w:rsid w:val="00122B27"/>
    <w:rsid w:val="00123438"/>
    <w:rsid w:val="0012392C"/>
    <w:rsid w:val="00123A3F"/>
    <w:rsid w:val="00123A7A"/>
    <w:rsid w:val="00123ABB"/>
    <w:rsid w:val="00123B70"/>
    <w:rsid w:val="00123C28"/>
    <w:rsid w:val="001250B1"/>
    <w:rsid w:val="00125140"/>
    <w:rsid w:val="00125670"/>
    <w:rsid w:val="0012593B"/>
    <w:rsid w:val="0012596B"/>
    <w:rsid w:val="00125BD0"/>
    <w:rsid w:val="00125D40"/>
    <w:rsid w:val="00125DE0"/>
    <w:rsid w:val="001261C2"/>
    <w:rsid w:val="001263FE"/>
    <w:rsid w:val="0012642E"/>
    <w:rsid w:val="00126761"/>
    <w:rsid w:val="0012689F"/>
    <w:rsid w:val="00126DAB"/>
    <w:rsid w:val="001274C3"/>
    <w:rsid w:val="00127719"/>
    <w:rsid w:val="00127E3E"/>
    <w:rsid w:val="001304E1"/>
    <w:rsid w:val="001305AB"/>
    <w:rsid w:val="00130B03"/>
    <w:rsid w:val="001319AF"/>
    <w:rsid w:val="00131C45"/>
    <w:rsid w:val="001322D8"/>
    <w:rsid w:val="00132A52"/>
    <w:rsid w:val="00132DF9"/>
    <w:rsid w:val="001333B4"/>
    <w:rsid w:val="0013397E"/>
    <w:rsid w:val="00133B74"/>
    <w:rsid w:val="00133D4D"/>
    <w:rsid w:val="00133E0E"/>
    <w:rsid w:val="001342FE"/>
    <w:rsid w:val="00134BFC"/>
    <w:rsid w:val="00135631"/>
    <w:rsid w:val="00135AFB"/>
    <w:rsid w:val="001360D6"/>
    <w:rsid w:val="001366B7"/>
    <w:rsid w:val="001370FC"/>
    <w:rsid w:val="00137B02"/>
    <w:rsid w:val="00137C8C"/>
    <w:rsid w:val="00137D90"/>
    <w:rsid w:val="001408C3"/>
    <w:rsid w:val="00140CBB"/>
    <w:rsid w:val="00141BC2"/>
    <w:rsid w:val="00141F1A"/>
    <w:rsid w:val="00142D8C"/>
    <w:rsid w:val="00142EB5"/>
    <w:rsid w:val="00145027"/>
    <w:rsid w:val="001454E4"/>
    <w:rsid w:val="001456BA"/>
    <w:rsid w:val="0014594B"/>
    <w:rsid w:val="0014619B"/>
    <w:rsid w:val="0014665A"/>
    <w:rsid w:val="001467FB"/>
    <w:rsid w:val="00146A04"/>
    <w:rsid w:val="00146A61"/>
    <w:rsid w:val="00147497"/>
    <w:rsid w:val="0015014F"/>
    <w:rsid w:val="00150384"/>
    <w:rsid w:val="001504A4"/>
    <w:rsid w:val="00150542"/>
    <w:rsid w:val="00150E4A"/>
    <w:rsid w:val="001510FD"/>
    <w:rsid w:val="0015167D"/>
    <w:rsid w:val="00151B34"/>
    <w:rsid w:val="00151DB4"/>
    <w:rsid w:val="00152500"/>
    <w:rsid w:val="00152525"/>
    <w:rsid w:val="00152B66"/>
    <w:rsid w:val="00152F6B"/>
    <w:rsid w:val="0015316E"/>
    <w:rsid w:val="00153B5E"/>
    <w:rsid w:val="00153CBE"/>
    <w:rsid w:val="00153E52"/>
    <w:rsid w:val="00153F0A"/>
    <w:rsid w:val="0015418D"/>
    <w:rsid w:val="00154FB1"/>
    <w:rsid w:val="0015515E"/>
    <w:rsid w:val="00155A29"/>
    <w:rsid w:val="00155A9B"/>
    <w:rsid w:val="00155C5D"/>
    <w:rsid w:val="001564C5"/>
    <w:rsid w:val="00156C1E"/>
    <w:rsid w:val="0015738F"/>
    <w:rsid w:val="001574C6"/>
    <w:rsid w:val="00157965"/>
    <w:rsid w:val="00160C92"/>
    <w:rsid w:val="001616EC"/>
    <w:rsid w:val="00161B3A"/>
    <w:rsid w:val="00161EA6"/>
    <w:rsid w:val="00162E5A"/>
    <w:rsid w:val="00162FEC"/>
    <w:rsid w:val="0016339C"/>
    <w:rsid w:val="001635FE"/>
    <w:rsid w:val="001636ED"/>
    <w:rsid w:val="00164296"/>
    <w:rsid w:val="0016450F"/>
    <w:rsid w:val="00164568"/>
    <w:rsid w:val="00164728"/>
    <w:rsid w:val="00164BF0"/>
    <w:rsid w:val="00164F8C"/>
    <w:rsid w:val="00165091"/>
    <w:rsid w:val="00165349"/>
    <w:rsid w:val="00165389"/>
    <w:rsid w:val="0016542F"/>
    <w:rsid w:val="0016594D"/>
    <w:rsid w:val="00165A21"/>
    <w:rsid w:val="00166018"/>
    <w:rsid w:val="00166669"/>
    <w:rsid w:val="00166A30"/>
    <w:rsid w:val="00166DF0"/>
    <w:rsid w:val="00167198"/>
    <w:rsid w:val="001672F0"/>
    <w:rsid w:val="0016764C"/>
    <w:rsid w:val="00167844"/>
    <w:rsid w:val="00170A53"/>
    <w:rsid w:val="00170D13"/>
    <w:rsid w:val="0017209C"/>
    <w:rsid w:val="001720D0"/>
    <w:rsid w:val="001720E1"/>
    <w:rsid w:val="001723FD"/>
    <w:rsid w:val="001724D6"/>
    <w:rsid w:val="001725CC"/>
    <w:rsid w:val="00172B2E"/>
    <w:rsid w:val="00172DC7"/>
    <w:rsid w:val="00173DCC"/>
    <w:rsid w:val="0017418B"/>
    <w:rsid w:val="0017431A"/>
    <w:rsid w:val="001744EC"/>
    <w:rsid w:val="00174593"/>
    <w:rsid w:val="001747BC"/>
    <w:rsid w:val="0017502F"/>
    <w:rsid w:val="0017514C"/>
    <w:rsid w:val="00176E88"/>
    <w:rsid w:val="00177E24"/>
    <w:rsid w:val="00177E45"/>
    <w:rsid w:val="00180405"/>
    <w:rsid w:val="0018042B"/>
    <w:rsid w:val="001808AA"/>
    <w:rsid w:val="00180DEE"/>
    <w:rsid w:val="00180F98"/>
    <w:rsid w:val="00181532"/>
    <w:rsid w:val="00181685"/>
    <w:rsid w:val="001817C9"/>
    <w:rsid w:val="00181A45"/>
    <w:rsid w:val="00181AF7"/>
    <w:rsid w:val="00181D64"/>
    <w:rsid w:val="00181D71"/>
    <w:rsid w:val="00181F64"/>
    <w:rsid w:val="0018213C"/>
    <w:rsid w:val="00182373"/>
    <w:rsid w:val="001829D8"/>
    <w:rsid w:val="00182A77"/>
    <w:rsid w:val="00182B00"/>
    <w:rsid w:val="00182D35"/>
    <w:rsid w:val="001831ED"/>
    <w:rsid w:val="00184EE9"/>
    <w:rsid w:val="0018564F"/>
    <w:rsid w:val="001857F3"/>
    <w:rsid w:val="001859C7"/>
    <w:rsid w:val="00185C84"/>
    <w:rsid w:val="00185DDB"/>
    <w:rsid w:val="0018640D"/>
    <w:rsid w:val="001866F7"/>
    <w:rsid w:val="00186784"/>
    <w:rsid w:val="0018689D"/>
    <w:rsid w:val="001869CD"/>
    <w:rsid w:val="00186ADB"/>
    <w:rsid w:val="00186AF8"/>
    <w:rsid w:val="00187A32"/>
    <w:rsid w:val="00187A58"/>
    <w:rsid w:val="00187BBC"/>
    <w:rsid w:val="00187E97"/>
    <w:rsid w:val="0019025E"/>
    <w:rsid w:val="0019072E"/>
    <w:rsid w:val="001907E8"/>
    <w:rsid w:val="0019094D"/>
    <w:rsid w:val="00190BAB"/>
    <w:rsid w:val="00190E46"/>
    <w:rsid w:val="0019109A"/>
    <w:rsid w:val="001912AA"/>
    <w:rsid w:val="0019164B"/>
    <w:rsid w:val="00191B24"/>
    <w:rsid w:val="00191B48"/>
    <w:rsid w:val="00191C30"/>
    <w:rsid w:val="00191E03"/>
    <w:rsid w:val="001920CD"/>
    <w:rsid w:val="00192338"/>
    <w:rsid w:val="00193223"/>
    <w:rsid w:val="001939C6"/>
    <w:rsid w:val="00194502"/>
    <w:rsid w:val="00194601"/>
    <w:rsid w:val="00194672"/>
    <w:rsid w:val="00194CC8"/>
    <w:rsid w:val="00194D50"/>
    <w:rsid w:val="00194E84"/>
    <w:rsid w:val="001955B7"/>
    <w:rsid w:val="00195AB7"/>
    <w:rsid w:val="00195FBE"/>
    <w:rsid w:val="00196194"/>
    <w:rsid w:val="001966A3"/>
    <w:rsid w:val="0019777E"/>
    <w:rsid w:val="00197969"/>
    <w:rsid w:val="00197DED"/>
    <w:rsid w:val="001A0035"/>
    <w:rsid w:val="001A13B9"/>
    <w:rsid w:val="001A1940"/>
    <w:rsid w:val="001A1D5F"/>
    <w:rsid w:val="001A280C"/>
    <w:rsid w:val="001A291E"/>
    <w:rsid w:val="001A30A5"/>
    <w:rsid w:val="001A38DD"/>
    <w:rsid w:val="001A3DF2"/>
    <w:rsid w:val="001A427A"/>
    <w:rsid w:val="001A4601"/>
    <w:rsid w:val="001A49E6"/>
    <w:rsid w:val="001A4AA7"/>
    <w:rsid w:val="001A4E20"/>
    <w:rsid w:val="001A51B6"/>
    <w:rsid w:val="001A51BA"/>
    <w:rsid w:val="001A5D7B"/>
    <w:rsid w:val="001A6196"/>
    <w:rsid w:val="001A6C57"/>
    <w:rsid w:val="001A7019"/>
    <w:rsid w:val="001A7514"/>
    <w:rsid w:val="001B0306"/>
    <w:rsid w:val="001B059E"/>
    <w:rsid w:val="001B06D4"/>
    <w:rsid w:val="001B071B"/>
    <w:rsid w:val="001B0AE8"/>
    <w:rsid w:val="001B0E55"/>
    <w:rsid w:val="001B0EF5"/>
    <w:rsid w:val="001B0F39"/>
    <w:rsid w:val="001B11A2"/>
    <w:rsid w:val="001B1664"/>
    <w:rsid w:val="001B1EE6"/>
    <w:rsid w:val="001B1FC3"/>
    <w:rsid w:val="001B1FD7"/>
    <w:rsid w:val="001B2249"/>
    <w:rsid w:val="001B28D3"/>
    <w:rsid w:val="001B340C"/>
    <w:rsid w:val="001B3488"/>
    <w:rsid w:val="001B37C1"/>
    <w:rsid w:val="001B39B3"/>
    <w:rsid w:val="001B39B8"/>
    <w:rsid w:val="001B3D26"/>
    <w:rsid w:val="001B3E0B"/>
    <w:rsid w:val="001B4743"/>
    <w:rsid w:val="001B4981"/>
    <w:rsid w:val="001B4F0C"/>
    <w:rsid w:val="001B5D0B"/>
    <w:rsid w:val="001B6470"/>
    <w:rsid w:val="001B6530"/>
    <w:rsid w:val="001B6E6D"/>
    <w:rsid w:val="001B73F1"/>
    <w:rsid w:val="001B7CC8"/>
    <w:rsid w:val="001C0087"/>
    <w:rsid w:val="001C020A"/>
    <w:rsid w:val="001C081B"/>
    <w:rsid w:val="001C155F"/>
    <w:rsid w:val="001C16C5"/>
    <w:rsid w:val="001C2039"/>
    <w:rsid w:val="001C2118"/>
    <w:rsid w:val="001C3252"/>
    <w:rsid w:val="001C39AA"/>
    <w:rsid w:val="001C3A23"/>
    <w:rsid w:val="001C3AE0"/>
    <w:rsid w:val="001C3D3C"/>
    <w:rsid w:val="001C45B6"/>
    <w:rsid w:val="001C4945"/>
    <w:rsid w:val="001C5314"/>
    <w:rsid w:val="001C5A26"/>
    <w:rsid w:val="001C5DDF"/>
    <w:rsid w:val="001C602F"/>
    <w:rsid w:val="001C62EE"/>
    <w:rsid w:val="001C67AF"/>
    <w:rsid w:val="001C6A5B"/>
    <w:rsid w:val="001C6E19"/>
    <w:rsid w:val="001C7BC3"/>
    <w:rsid w:val="001D01F2"/>
    <w:rsid w:val="001D0402"/>
    <w:rsid w:val="001D0411"/>
    <w:rsid w:val="001D080F"/>
    <w:rsid w:val="001D1217"/>
    <w:rsid w:val="001D144F"/>
    <w:rsid w:val="001D152B"/>
    <w:rsid w:val="001D1F79"/>
    <w:rsid w:val="001D2107"/>
    <w:rsid w:val="001D23B0"/>
    <w:rsid w:val="001D381E"/>
    <w:rsid w:val="001D3AF6"/>
    <w:rsid w:val="001D3E4D"/>
    <w:rsid w:val="001D3F22"/>
    <w:rsid w:val="001D4803"/>
    <w:rsid w:val="001D498D"/>
    <w:rsid w:val="001D5714"/>
    <w:rsid w:val="001D5AD2"/>
    <w:rsid w:val="001D6729"/>
    <w:rsid w:val="001D67EE"/>
    <w:rsid w:val="001D6909"/>
    <w:rsid w:val="001D79F0"/>
    <w:rsid w:val="001D7D60"/>
    <w:rsid w:val="001D7E24"/>
    <w:rsid w:val="001D7EA2"/>
    <w:rsid w:val="001E00FC"/>
    <w:rsid w:val="001E04B9"/>
    <w:rsid w:val="001E0672"/>
    <w:rsid w:val="001E0B96"/>
    <w:rsid w:val="001E1739"/>
    <w:rsid w:val="001E1B1B"/>
    <w:rsid w:val="001E1C21"/>
    <w:rsid w:val="001E2701"/>
    <w:rsid w:val="001E2F83"/>
    <w:rsid w:val="001E31D2"/>
    <w:rsid w:val="001E3211"/>
    <w:rsid w:val="001E3347"/>
    <w:rsid w:val="001E3429"/>
    <w:rsid w:val="001E3708"/>
    <w:rsid w:val="001E3C85"/>
    <w:rsid w:val="001E482D"/>
    <w:rsid w:val="001E4BCB"/>
    <w:rsid w:val="001E5587"/>
    <w:rsid w:val="001E5AB2"/>
    <w:rsid w:val="001E5C07"/>
    <w:rsid w:val="001E5D1F"/>
    <w:rsid w:val="001E5F39"/>
    <w:rsid w:val="001E6C67"/>
    <w:rsid w:val="001F06B1"/>
    <w:rsid w:val="001F0720"/>
    <w:rsid w:val="001F093E"/>
    <w:rsid w:val="001F1205"/>
    <w:rsid w:val="001F13BA"/>
    <w:rsid w:val="001F1451"/>
    <w:rsid w:val="001F1AC5"/>
    <w:rsid w:val="001F2BF5"/>
    <w:rsid w:val="001F2DCF"/>
    <w:rsid w:val="001F3544"/>
    <w:rsid w:val="001F35F1"/>
    <w:rsid w:val="001F394C"/>
    <w:rsid w:val="001F3A9E"/>
    <w:rsid w:val="001F407C"/>
    <w:rsid w:val="001F44A3"/>
    <w:rsid w:val="001F508B"/>
    <w:rsid w:val="001F5220"/>
    <w:rsid w:val="001F538E"/>
    <w:rsid w:val="001F5920"/>
    <w:rsid w:val="001F593A"/>
    <w:rsid w:val="001F59DF"/>
    <w:rsid w:val="001F6013"/>
    <w:rsid w:val="001F60E8"/>
    <w:rsid w:val="001F7B56"/>
    <w:rsid w:val="001F7F5B"/>
    <w:rsid w:val="002000F2"/>
    <w:rsid w:val="00200A17"/>
    <w:rsid w:val="00200BCC"/>
    <w:rsid w:val="00200E6F"/>
    <w:rsid w:val="002010D6"/>
    <w:rsid w:val="0020152F"/>
    <w:rsid w:val="00201B11"/>
    <w:rsid w:val="00201BE0"/>
    <w:rsid w:val="00203721"/>
    <w:rsid w:val="00203736"/>
    <w:rsid w:val="002039B5"/>
    <w:rsid w:val="00203A8D"/>
    <w:rsid w:val="00203D5B"/>
    <w:rsid w:val="002046B1"/>
    <w:rsid w:val="002048D2"/>
    <w:rsid w:val="00204930"/>
    <w:rsid w:val="00204B11"/>
    <w:rsid w:val="00205106"/>
    <w:rsid w:val="00205736"/>
    <w:rsid w:val="002057E0"/>
    <w:rsid w:val="00205AA6"/>
    <w:rsid w:val="00205CF3"/>
    <w:rsid w:val="00205DE3"/>
    <w:rsid w:val="00205EF5"/>
    <w:rsid w:val="00205FED"/>
    <w:rsid w:val="002062EF"/>
    <w:rsid w:val="00206A6D"/>
    <w:rsid w:val="00206CF9"/>
    <w:rsid w:val="002074B9"/>
    <w:rsid w:val="0020783E"/>
    <w:rsid w:val="00207CC8"/>
    <w:rsid w:val="0021058E"/>
    <w:rsid w:val="002110E3"/>
    <w:rsid w:val="00212265"/>
    <w:rsid w:val="0021247E"/>
    <w:rsid w:val="00212C4F"/>
    <w:rsid w:val="00212DDB"/>
    <w:rsid w:val="002131B5"/>
    <w:rsid w:val="00213918"/>
    <w:rsid w:val="00213E69"/>
    <w:rsid w:val="00214EEE"/>
    <w:rsid w:val="00215495"/>
    <w:rsid w:val="00215C57"/>
    <w:rsid w:val="0021697A"/>
    <w:rsid w:val="00216B99"/>
    <w:rsid w:val="002170B1"/>
    <w:rsid w:val="0021721A"/>
    <w:rsid w:val="002172AC"/>
    <w:rsid w:val="00217EFF"/>
    <w:rsid w:val="0022040B"/>
    <w:rsid w:val="00220750"/>
    <w:rsid w:val="002209A9"/>
    <w:rsid w:val="00220B6C"/>
    <w:rsid w:val="00220DBE"/>
    <w:rsid w:val="002214ED"/>
    <w:rsid w:val="00221714"/>
    <w:rsid w:val="002217FD"/>
    <w:rsid w:val="002218F2"/>
    <w:rsid w:val="00221C7F"/>
    <w:rsid w:val="0022208B"/>
    <w:rsid w:val="00222182"/>
    <w:rsid w:val="002221CD"/>
    <w:rsid w:val="002228B8"/>
    <w:rsid w:val="00222B24"/>
    <w:rsid w:val="00223240"/>
    <w:rsid w:val="0022368A"/>
    <w:rsid w:val="00223DDD"/>
    <w:rsid w:val="00224E01"/>
    <w:rsid w:val="00224ED1"/>
    <w:rsid w:val="00225575"/>
    <w:rsid w:val="002255F0"/>
    <w:rsid w:val="002259D9"/>
    <w:rsid w:val="00225E66"/>
    <w:rsid w:val="00226167"/>
    <w:rsid w:val="0022695F"/>
    <w:rsid w:val="00226FFE"/>
    <w:rsid w:val="00227365"/>
    <w:rsid w:val="002274F1"/>
    <w:rsid w:val="002277E1"/>
    <w:rsid w:val="00227FB3"/>
    <w:rsid w:val="00230521"/>
    <w:rsid w:val="00230CC1"/>
    <w:rsid w:val="00231070"/>
    <w:rsid w:val="002322A3"/>
    <w:rsid w:val="00232586"/>
    <w:rsid w:val="0023324E"/>
    <w:rsid w:val="002337CD"/>
    <w:rsid w:val="002337F2"/>
    <w:rsid w:val="0023385B"/>
    <w:rsid w:val="00233925"/>
    <w:rsid w:val="00233E40"/>
    <w:rsid w:val="002342F8"/>
    <w:rsid w:val="002346DB"/>
    <w:rsid w:val="00234B3D"/>
    <w:rsid w:val="00234FDE"/>
    <w:rsid w:val="002354BB"/>
    <w:rsid w:val="002355C9"/>
    <w:rsid w:val="002357E0"/>
    <w:rsid w:val="00236800"/>
    <w:rsid w:val="00236882"/>
    <w:rsid w:val="00236BF4"/>
    <w:rsid w:val="00236D79"/>
    <w:rsid w:val="00236D8A"/>
    <w:rsid w:val="00237063"/>
    <w:rsid w:val="0023712C"/>
    <w:rsid w:val="002376A9"/>
    <w:rsid w:val="002379C2"/>
    <w:rsid w:val="002379E2"/>
    <w:rsid w:val="00240324"/>
    <w:rsid w:val="00240A8B"/>
    <w:rsid w:val="00240F2C"/>
    <w:rsid w:val="0024117A"/>
    <w:rsid w:val="002413C1"/>
    <w:rsid w:val="00241CEA"/>
    <w:rsid w:val="00241EEA"/>
    <w:rsid w:val="00243052"/>
    <w:rsid w:val="00243294"/>
    <w:rsid w:val="00243CBE"/>
    <w:rsid w:val="00243FD2"/>
    <w:rsid w:val="00244823"/>
    <w:rsid w:val="002453B7"/>
    <w:rsid w:val="002455DA"/>
    <w:rsid w:val="00245744"/>
    <w:rsid w:val="00246578"/>
    <w:rsid w:val="00247522"/>
    <w:rsid w:val="00247CC3"/>
    <w:rsid w:val="002500D5"/>
    <w:rsid w:val="0025041E"/>
    <w:rsid w:val="00250492"/>
    <w:rsid w:val="002506F7"/>
    <w:rsid w:val="00251436"/>
    <w:rsid w:val="002515F4"/>
    <w:rsid w:val="00251F24"/>
    <w:rsid w:val="00253203"/>
    <w:rsid w:val="002538BA"/>
    <w:rsid w:val="00253C10"/>
    <w:rsid w:val="0025405E"/>
    <w:rsid w:val="00254696"/>
    <w:rsid w:val="00254781"/>
    <w:rsid w:val="002547FB"/>
    <w:rsid w:val="002549F0"/>
    <w:rsid w:val="00254E49"/>
    <w:rsid w:val="00255052"/>
    <w:rsid w:val="002552D8"/>
    <w:rsid w:val="002553C8"/>
    <w:rsid w:val="00255410"/>
    <w:rsid w:val="00255CD6"/>
    <w:rsid w:val="00255D51"/>
    <w:rsid w:val="0025696D"/>
    <w:rsid w:val="002571A4"/>
    <w:rsid w:val="00257CC8"/>
    <w:rsid w:val="00260415"/>
    <w:rsid w:val="00260534"/>
    <w:rsid w:val="00260CE3"/>
    <w:rsid w:val="00260E89"/>
    <w:rsid w:val="00260EA9"/>
    <w:rsid w:val="00261990"/>
    <w:rsid w:val="00261A6C"/>
    <w:rsid w:val="00261AAE"/>
    <w:rsid w:val="00262163"/>
    <w:rsid w:val="002623CE"/>
    <w:rsid w:val="002624FB"/>
    <w:rsid w:val="0026274A"/>
    <w:rsid w:val="00262A16"/>
    <w:rsid w:val="002631C7"/>
    <w:rsid w:val="00263E03"/>
    <w:rsid w:val="00264BEC"/>
    <w:rsid w:val="00265641"/>
    <w:rsid w:val="00265692"/>
    <w:rsid w:val="0026592F"/>
    <w:rsid w:val="00265F77"/>
    <w:rsid w:val="00266B66"/>
    <w:rsid w:val="00266BEC"/>
    <w:rsid w:val="00266D01"/>
    <w:rsid w:val="0027058C"/>
    <w:rsid w:val="002710EA"/>
    <w:rsid w:val="00271351"/>
    <w:rsid w:val="00271887"/>
    <w:rsid w:val="00272010"/>
    <w:rsid w:val="0027300E"/>
    <w:rsid w:val="00273D49"/>
    <w:rsid w:val="00273E1D"/>
    <w:rsid w:val="00274389"/>
    <w:rsid w:val="00274EE4"/>
    <w:rsid w:val="00275FF5"/>
    <w:rsid w:val="00276405"/>
    <w:rsid w:val="00276D6D"/>
    <w:rsid w:val="00276F30"/>
    <w:rsid w:val="002802B7"/>
    <w:rsid w:val="00281D88"/>
    <w:rsid w:val="0028267F"/>
    <w:rsid w:val="002827CE"/>
    <w:rsid w:val="002828C2"/>
    <w:rsid w:val="00282E6F"/>
    <w:rsid w:val="0028430B"/>
    <w:rsid w:val="0028453F"/>
    <w:rsid w:val="00284ADC"/>
    <w:rsid w:val="00286DAB"/>
    <w:rsid w:val="00287701"/>
    <w:rsid w:val="00287E54"/>
    <w:rsid w:val="00287F03"/>
    <w:rsid w:val="00290605"/>
    <w:rsid w:val="00291207"/>
    <w:rsid w:val="002913DB"/>
    <w:rsid w:val="002913DE"/>
    <w:rsid w:val="0029164E"/>
    <w:rsid w:val="00291AC6"/>
    <w:rsid w:val="002920B4"/>
    <w:rsid w:val="00292553"/>
    <w:rsid w:val="00293180"/>
    <w:rsid w:val="00293C56"/>
    <w:rsid w:val="0029455D"/>
    <w:rsid w:val="00294C1D"/>
    <w:rsid w:val="00294F7F"/>
    <w:rsid w:val="00295974"/>
    <w:rsid w:val="00295DFB"/>
    <w:rsid w:val="0029611A"/>
    <w:rsid w:val="002968F5"/>
    <w:rsid w:val="00296A7E"/>
    <w:rsid w:val="0029722D"/>
    <w:rsid w:val="002A0317"/>
    <w:rsid w:val="002A05F8"/>
    <w:rsid w:val="002A0A9F"/>
    <w:rsid w:val="002A0D3C"/>
    <w:rsid w:val="002A14A9"/>
    <w:rsid w:val="002A1A81"/>
    <w:rsid w:val="002A20E7"/>
    <w:rsid w:val="002A220F"/>
    <w:rsid w:val="002A2415"/>
    <w:rsid w:val="002A26A6"/>
    <w:rsid w:val="002A2911"/>
    <w:rsid w:val="002A31D5"/>
    <w:rsid w:val="002A3E17"/>
    <w:rsid w:val="002A400E"/>
    <w:rsid w:val="002A456F"/>
    <w:rsid w:val="002A459C"/>
    <w:rsid w:val="002A4981"/>
    <w:rsid w:val="002A4B42"/>
    <w:rsid w:val="002A4D95"/>
    <w:rsid w:val="002A569F"/>
    <w:rsid w:val="002A639C"/>
    <w:rsid w:val="002A65E5"/>
    <w:rsid w:val="002A6B3A"/>
    <w:rsid w:val="002A6C62"/>
    <w:rsid w:val="002A7878"/>
    <w:rsid w:val="002A7AF0"/>
    <w:rsid w:val="002B03AB"/>
    <w:rsid w:val="002B0F89"/>
    <w:rsid w:val="002B131A"/>
    <w:rsid w:val="002B1D89"/>
    <w:rsid w:val="002B1F78"/>
    <w:rsid w:val="002B1FA9"/>
    <w:rsid w:val="002B217F"/>
    <w:rsid w:val="002B3339"/>
    <w:rsid w:val="002B35B5"/>
    <w:rsid w:val="002B39DC"/>
    <w:rsid w:val="002B3FAD"/>
    <w:rsid w:val="002B3FF1"/>
    <w:rsid w:val="002B40A2"/>
    <w:rsid w:val="002B423C"/>
    <w:rsid w:val="002B5417"/>
    <w:rsid w:val="002B577E"/>
    <w:rsid w:val="002B6380"/>
    <w:rsid w:val="002B670F"/>
    <w:rsid w:val="002B6744"/>
    <w:rsid w:val="002B695A"/>
    <w:rsid w:val="002B767F"/>
    <w:rsid w:val="002B77D4"/>
    <w:rsid w:val="002B7AEB"/>
    <w:rsid w:val="002B7E16"/>
    <w:rsid w:val="002C0160"/>
    <w:rsid w:val="002C0860"/>
    <w:rsid w:val="002C08C3"/>
    <w:rsid w:val="002C0C16"/>
    <w:rsid w:val="002C12B6"/>
    <w:rsid w:val="002C12E5"/>
    <w:rsid w:val="002C1375"/>
    <w:rsid w:val="002C24E7"/>
    <w:rsid w:val="002C2585"/>
    <w:rsid w:val="002C2A42"/>
    <w:rsid w:val="002C2D82"/>
    <w:rsid w:val="002C2EE6"/>
    <w:rsid w:val="002C3C7D"/>
    <w:rsid w:val="002C411F"/>
    <w:rsid w:val="002C41F9"/>
    <w:rsid w:val="002C4533"/>
    <w:rsid w:val="002C4542"/>
    <w:rsid w:val="002C481B"/>
    <w:rsid w:val="002C4846"/>
    <w:rsid w:val="002C5135"/>
    <w:rsid w:val="002C551B"/>
    <w:rsid w:val="002C5536"/>
    <w:rsid w:val="002C5670"/>
    <w:rsid w:val="002C5B78"/>
    <w:rsid w:val="002C6BB3"/>
    <w:rsid w:val="002C7468"/>
    <w:rsid w:val="002C749E"/>
    <w:rsid w:val="002C7520"/>
    <w:rsid w:val="002D0357"/>
    <w:rsid w:val="002D0652"/>
    <w:rsid w:val="002D0680"/>
    <w:rsid w:val="002D1044"/>
    <w:rsid w:val="002D199D"/>
    <w:rsid w:val="002D2099"/>
    <w:rsid w:val="002D2DB5"/>
    <w:rsid w:val="002D2FE0"/>
    <w:rsid w:val="002D3124"/>
    <w:rsid w:val="002D3285"/>
    <w:rsid w:val="002D32E8"/>
    <w:rsid w:val="002D35EE"/>
    <w:rsid w:val="002D37BE"/>
    <w:rsid w:val="002D38A5"/>
    <w:rsid w:val="002D394A"/>
    <w:rsid w:val="002D3CEE"/>
    <w:rsid w:val="002D3DE9"/>
    <w:rsid w:val="002D3E51"/>
    <w:rsid w:val="002D4075"/>
    <w:rsid w:val="002D40C0"/>
    <w:rsid w:val="002D41CF"/>
    <w:rsid w:val="002D4B54"/>
    <w:rsid w:val="002D4C01"/>
    <w:rsid w:val="002D4D34"/>
    <w:rsid w:val="002D51EA"/>
    <w:rsid w:val="002D525F"/>
    <w:rsid w:val="002D5348"/>
    <w:rsid w:val="002D5C43"/>
    <w:rsid w:val="002D5D87"/>
    <w:rsid w:val="002D66F4"/>
    <w:rsid w:val="002D6AC7"/>
    <w:rsid w:val="002D7432"/>
    <w:rsid w:val="002D7CEC"/>
    <w:rsid w:val="002E0576"/>
    <w:rsid w:val="002E0CC0"/>
    <w:rsid w:val="002E0EB3"/>
    <w:rsid w:val="002E14CD"/>
    <w:rsid w:val="002E14D1"/>
    <w:rsid w:val="002E27C5"/>
    <w:rsid w:val="002E2C07"/>
    <w:rsid w:val="002E2F32"/>
    <w:rsid w:val="002E2F7D"/>
    <w:rsid w:val="002E37C0"/>
    <w:rsid w:val="002E3AA9"/>
    <w:rsid w:val="002E3B3C"/>
    <w:rsid w:val="002E4218"/>
    <w:rsid w:val="002E46CA"/>
    <w:rsid w:val="002E491F"/>
    <w:rsid w:val="002E4E63"/>
    <w:rsid w:val="002E51C2"/>
    <w:rsid w:val="002E581A"/>
    <w:rsid w:val="002E58BF"/>
    <w:rsid w:val="002E6161"/>
    <w:rsid w:val="002E6616"/>
    <w:rsid w:val="002E6BC4"/>
    <w:rsid w:val="002E771E"/>
    <w:rsid w:val="002E7847"/>
    <w:rsid w:val="002E7A34"/>
    <w:rsid w:val="002F0654"/>
    <w:rsid w:val="002F0703"/>
    <w:rsid w:val="002F084D"/>
    <w:rsid w:val="002F0A27"/>
    <w:rsid w:val="002F0CAA"/>
    <w:rsid w:val="002F1BE0"/>
    <w:rsid w:val="002F1E27"/>
    <w:rsid w:val="002F228A"/>
    <w:rsid w:val="002F2B8C"/>
    <w:rsid w:val="002F2D5A"/>
    <w:rsid w:val="002F2E70"/>
    <w:rsid w:val="002F2F0F"/>
    <w:rsid w:val="002F32E9"/>
    <w:rsid w:val="002F3A58"/>
    <w:rsid w:val="002F3EF8"/>
    <w:rsid w:val="002F49A2"/>
    <w:rsid w:val="002F503F"/>
    <w:rsid w:val="002F53D8"/>
    <w:rsid w:val="002F6206"/>
    <w:rsid w:val="002F6316"/>
    <w:rsid w:val="002F6485"/>
    <w:rsid w:val="002F6E7B"/>
    <w:rsid w:val="002F7325"/>
    <w:rsid w:val="002F7912"/>
    <w:rsid w:val="002F7B9C"/>
    <w:rsid w:val="003003CD"/>
    <w:rsid w:val="00300AD4"/>
    <w:rsid w:val="0030105C"/>
    <w:rsid w:val="00301156"/>
    <w:rsid w:val="0030139A"/>
    <w:rsid w:val="003021C0"/>
    <w:rsid w:val="003029E3"/>
    <w:rsid w:val="0030320F"/>
    <w:rsid w:val="0030390E"/>
    <w:rsid w:val="00303F1A"/>
    <w:rsid w:val="00304515"/>
    <w:rsid w:val="003046F5"/>
    <w:rsid w:val="00304BB9"/>
    <w:rsid w:val="00305DAA"/>
    <w:rsid w:val="00305F76"/>
    <w:rsid w:val="003061A6"/>
    <w:rsid w:val="00306BB6"/>
    <w:rsid w:val="00306D84"/>
    <w:rsid w:val="00306EA5"/>
    <w:rsid w:val="00306F80"/>
    <w:rsid w:val="003076DB"/>
    <w:rsid w:val="0031006B"/>
    <w:rsid w:val="00310233"/>
    <w:rsid w:val="00310369"/>
    <w:rsid w:val="00310DCA"/>
    <w:rsid w:val="00311279"/>
    <w:rsid w:val="003112F4"/>
    <w:rsid w:val="0031130C"/>
    <w:rsid w:val="00311785"/>
    <w:rsid w:val="00311915"/>
    <w:rsid w:val="003120EE"/>
    <w:rsid w:val="00312108"/>
    <w:rsid w:val="00312252"/>
    <w:rsid w:val="003122FA"/>
    <w:rsid w:val="00313091"/>
    <w:rsid w:val="0031396A"/>
    <w:rsid w:val="00313C20"/>
    <w:rsid w:val="00313DEA"/>
    <w:rsid w:val="0031423D"/>
    <w:rsid w:val="003147DC"/>
    <w:rsid w:val="00314FB2"/>
    <w:rsid w:val="00315143"/>
    <w:rsid w:val="00315291"/>
    <w:rsid w:val="003152F1"/>
    <w:rsid w:val="003159CA"/>
    <w:rsid w:val="00315CE8"/>
    <w:rsid w:val="003160B5"/>
    <w:rsid w:val="00316115"/>
    <w:rsid w:val="00316523"/>
    <w:rsid w:val="00316770"/>
    <w:rsid w:val="0031679E"/>
    <w:rsid w:val="003169B8"/>
    <w:rsid w:val="00316DCB"/>
    <w:rsid w:val="00317427"/>
    <w:rsid w:val="0031796B"/>
    <w:rsid w:val="00317D3A"/>
    <w:rsid w:val="00317F96"/>
    <w:rsid w:val="003204E6"/>
    <w:rsid w:val="00320EB4"/>
    <w:rsid w:val="00320FB9"/>
    <w:rsid w:val="0032155C"/>
    <w:rsid w:val="00322F81"/>
    <w:rsid w:val="003230D7"/>
    <w:rsid w:val="003236CD"/>
    <w:rsid w:val="0032375D"/>
    <w:rsid w:val="0032380E"/>
    <w:rsid w:val="00323D7D"/>
    <w:rsid w:val="003253DB"/>
    <w:rsid w:val="003256AC"/>
    <w:rsid w:val="00325F7C"/>
    <w:rsid w:val="003272BF"/>
    <w:rsid w:val="003276FA"/>
    <w:rsid w:val="00327766"/>
    <w:rsid w:val="00327A59"/>
    <w:rsid w:val="00327D0B"/>
    <w:rsid w:val="003305EB"/>
    <w:rsid w:val="00330D6C"/>
    <w:rsid w:val="003316AE"/>
    <w:rsid w:val="00331713"/>
    <w:rsid w:val="00331FDB"/>
    <w:rsid w:val="00332427"/>
    <w:rsid w:val="003325C5"/>
    <w:rsid w:val="003328C0"/>
    <w:rsid w:val="003331FD"/>
    <w:rsid w:val="003339B4"/>
    <w:rsid w:val="00333AE6"/>
    <w:rsid w:val="00333ECD"/>
    <w:rsid w:val="00334313"/>
    <w:rsid w:val="00334D94"/>
    <w:rsid w:val="0033572E"/>
    <w:rsid w:val="00336703"/>
    <w:rsid w:val="00336BCC"/>
    <w:rsid w:val="00336DCF"/>
    <w:rsid w:val="003372A4"/>
    <w:rsid w:val="00337CD5"/>
    <w:rsid w:val="00337DA6"/>
    <w:rsid w:val="00337DC6"/>
    <w:rsid w:val="00340547"/>
    <w:rsid w:val="0034083B"/>
    <w:rsid w:val="00340A59"/>
    <w:rsid w:val="00340D4D"/>
    <w:rsid w:val="003410B8"/>
    <w:rsid w:val="00341F41"/>
    <w:rsid w:val="003426A8"/>
    <w:rsid w:val="003427AC"/>
    <w:rsid w:val="003427B1"/>
    <w:rsid w:val="00342829"/>
    <w:rsid w:val="00343734"/>
    <w:rsid w:val="00343811"/>
    <w:rsid w:val="00344242"/>
    <w:rsid w:val="00344C67"/>
    <w:rsid w:val="00344F84"/>
    <w:rsid w:val="003455AB"/>
    <w:rsid w:val="00345654"/>
    <w:rsid w:val="00345835"/>
    <w:rsid w:val="003458EC"/>
    <w:rsid w:val="00346394"/>
    <w:rsid w:val="003466C0"/>
    <w:rsid w:val="00346B2E"/>
    <w:rsid w:val="00346FB8"/>
    <w:rsid w:val="0034761B"/>
    <w:rsid w:val="00347678"/>
    <w:rsid w:val="00347B0F"/>
    <w:rsid w:val="00347BE3"/>
    <w:rsid w:val="00350094"/>
    <w:rsid w:val="003501EF"/>
    <w:rsid w:val="0035025B"/>
    <w:rsid w:val="003504C0"/>
    <w:rsid w:val="00350628"/>
    <w:rsid w:val="00350EBB"/>
    <w:rsid w:val="00351432"/>
    <w:rsid w:val="00351450"/>
    <w:rsid w:val="00351622"/>
    <w:rsid w:val="003516A8"/>
    <w:rsid w:val="003530EB"/>
    <w:rsid w:val="0035362E"/>
    <w:rsid w:val="00353AFB"/>
    <w:rsid w:val="00353B88"/>
    <w:rsid w:val="00353CF5"/>
    <w:rsid w:val="00353DCD"/>
    <w:rsid w:val="0035427C"/>
    <w:rsid w:val="0035432E"/>
    <w:rsid w:val="0035439A"/>
    <w:rsid w:val="003550FA"/>
    <w:rsid w:val="003555E7"/>
    <w:rsid w:val="00355ACF"/>
    <w:rsid w:val="003562AB"/>
    <w:rsid w:val="00356449"/>
    <w:rsid w:val="00356753"/>
    <w:rsid w:val="00357663"/>
    <w:rsid w:val="00357866"/>
    <w:rsid w:val="00357A7E"/>
    <w:rsid w:val="0036032A"/>
    <w:rsid w:val="0036041F"/>
    <w:rsid w:val="00360507"/>
    <w:rsid w:val="00360532"/>
    <w:rsid w:val="003605A2"/>
    <w:rsid w:val="0036098F"/>
    <w:rsid w:val="00360DDE"/>
    <w:rsid w:val="00361B31"/>
    <w:rsid w:val="00361BDE"/>
    <w:rsid w:val="00361F67"/>
    <w:rsid w:val="003625A0"/>
    <w:rsid w:val="003625D2"/>
    <w:rsid w:val="00362A86"/>
    <w:rsid w:val="00362CF7"/>
    <w:rsid w:val="0036332B"/>
    <w:rsid w:val="00363391"/>
    <w:rsid w:val="00363AC2"/>
    <w:rsid w:val="003641A7"/>
    <w:rsid w:val="00365451"/>
    <w:rsid w:val="003656CA"/>
    <w:rsid w:val="00365AEA"/>
    <w:rsid w:val="00366046"/>
    <w:rsid w:val="00366155"/>
    <w:rsid w:val="003668F9"/>
    <w:rsid w:val="00367164"/>
    <w:rsid w:val="00367961"/>
    <w:rsid w:val="0037041B"/>
    <w:rsid w:val="00370867"/>
    <w:rsid w:val="00370EC4"/>
    <w:rsid w:val="003710FE"/>
    <w:rsid w:val="00371461"/>
    <w:rsid w:val="00371490"/>
    <w:rsid w:val="00371DF6"/>
    <w:rsid w:val="00371E42"/>
    <w:rsid w:val="003722A7"/>
    <w:rsid w:val="003723FA"/>
    <w:rsid w:val="00372B95"/>
    <w:rsid w:val="0037303C"/>
    <w:rsid w:val="0037355B"/>
    <w:rsid w:val="003740CF"/>
    <w:rsid w:val="0037439F"/>
    <w:rsid w:val="00374A1C"/>
    <w:rsid w:val="00374D5F"/>
    <w:rsid w:val="00374F10"/>
    <w:rsid w:val="003751DF"/>
    <w:rsid w:val="00375523"/>
    <w:rsid w:val="00375CC9"/>
    <w:rsid w:val="0037752A"/>
    <w:rsid w:val="0037795B"/>
    <w:rsid w:val="00377D41"/>
    <w:rsid w:val="00380361"/>
    <w:rsid w:val="0038051A"/>
    <w:rsid w:val="00380A53"/>
    <w:rsid w:val="00380B87"/>
    <w:rsid w:val="00380F3D"/>
    <w:rsid w:val="00381679"/>
    <w:rsid w:val="003818F5"/>
    <w:rsid w:val="003819EE"/>
    <w:rsid w:val="00382589"/>
    <w:rsid w:val="00382A4B"/>
    <w:rsid w:val="00382AF0"/>
    <w:rsid w:val="00382ED5"/>
    <w:rsid w:val="00383B81"/>
    <w:rsid w:val="00386BA4"/>
    <w:rsid w:val="00386BC6"/>
    <w:rsid w:val="00387650"/>
    <w:rsid w:val="00387DAE"/>
    <w:rsid w:val="00387E80"/>
    <w:rsid w:val="003900A5"/>
    <w:rsid w:val="0039013D"/>
    <w:rsid w:val="0039028E"/>
    <w:rsid w:val="003904D8"/>
    <w:rsid w:val="00390531"/>
    <w:rsid w:val="00390675"/>
    <w:rsid w:val="00390A81"/>
    <w:rsid w:val="0039155B"/>
    <w:rsid w:val="003917C3"/>
    <w:rsid w:val="0039199E"/>
    <w:rsid w:val="00391B11"/>
    <w:rsid w:val="0039239B"/>
    <w:rsid w:val="0039278F"/>
    <w:rsid w:val="003928C3"/>
    <w:rsid w:val="00392D3C"/>
    <w:rsid w:val="0039348C"/>
    <w:rsid w:val="00393747"/>
    <w:rsid w:val="003938F1"/>
    <w:rsid w:val="0039406F"/>
    <w:rsid w:val="003959CE"/>
    <w:rsid w:val="00395A19"/>
    <w:rsid w:val="00396602"/>
    <w:rsid w:val="00396A8B"/>
    <w:rsid w:val="0039704C"/>
    <w:rsid w:val="00397251"/>
    <w:rsid w:val="003973DE"/>
    <w:rsid w:val="003974B0"/>
    <w:rsid w:val="003978DD"/>
    <w:rsid w:val="003A03A2"/>
    <w:rsid w:val="003A0DF6"/>
    <w:rsid w:val="003A0E24"/>
    <w:rsid w:val="003A0F5A"/>
    <w:rsid w:val="003A116B"/>
    <w:rsid w:val="003A1190"/>
    <w:rsid w:val="003A124B"/>
    <w:rsid w:val="003A1D0C"/>
    <w:rsid w:val="003A254C"/>
    <w:rsid w:val="003A296E"/>
    <w:rsid w:val="003A2B9E"/>
    <w:rsid w:val="003A316B"/>
    <w:rsid w:val="003A32DB"/>
    <w:rsid w:val="003A39DE"/>
    <w:rsid w:val="003A427E"/>
    <w:rsid w:val="003A49B1"/>
    <w:rsid w:val="003A4E4C"/>
    <w:rsid w:val="003A52A6"/>
    <w:rsid w:val="003A57AA"/>
    <w:rsid w:val="003A5C85"/>
    <w:rsid w:val="003A5DAF"/>
    <w:rsid w:val="003A6145"/>
    <w:rsid w:val="003A63B2"/>
    <w:rsid w:val="003A7F79"/>
    <w:rsid w:val="003B00B1"/>
    <w:rsid w:val="003B05CD"/>
    <w:rsid w:val="003B07E7"/>
    <w:rsid w:val="003B0967"/>
    <w:rsid w:val="003B0CD5"/>
    <w:rsid w:val="003B0D9F"/>
    <w:rsid w:val="003B0F1C"/>
    <w:rsid w:val="003B10A3"/>
    <w:rsid w:val="003B1622"/>
    <w:rsid w:val="003B1923"/>
    <w:rsid w:val="003B19C8"/>
    <w:rsid w:val="003B2294"/>
    <w:rsid w:val="003B2BB0"/>
    <w:rsid w:val="003B2F39"/>
    <w:rsid w:val="003B358C"/>
    <w:rsid w:val="003B35B0"/>
    <w:rsid w:val="003B371F"/>
    <w:rsid w:val="003B3BB1"/>
    <w:rsid w:val="003B3D73"/>
    <w:rsid w:val="003B3FC1"/>
    <w:rsid w:val="003B4776"/>
    <w:rsid w:val="003B47FF"/>
    <w:rsid w:val="003B4A5B"/>
    <w:rsid w:val="003B4A84"/>
    <w:rsid w:val="003B5391"/>
    <w:rsid w:val="003B5CE6"/>
    <w:rsid w:val="003B5D60"/>
    <w:rsid w:val="003B5EB2"/>
    <w:rsid w:val="003B6466"/>
    <w:rsid w:val="003B6A8B"/>
    <w:rsid w:val="003B6D9C"/>
    <w:rsid w:val="003B763B"/>
    <w:rsid w:val="003B7727"/>
    <w:rsid w:val="003B78D0"/>
    <w:rsid w:val="003B794C"/>
    <w:rsid w:val="003C001A"/>
    <w:rsid w:val="003C02C1"/>
    <w:rsid w:val="003C08F5"/>
    <w:rsid w:val="003C0FFF"/>
    <w:rsid w:val="003C1145"/>
    <w:rsid w:val="003C1289"/>
    <w:rsid w:val="003C15FF"/>
    <w:rsid w:val="003C1623"/>
    <w:rsid w:val="003C16CF"/>
    <w:rsid w:val="003C16E0"/>
    <w:rsid w:val="003C1AEC"/>
    <w:rsid w:val="003C1DF2"/>
    <w:rsid w:val="003C2086"/>
    <w:rsid w:val="003C2984"/>
    <w:rsid w:val="003C3257"/>
    <w:rsid w:val="003C3900"/>
    <w:rsid w:val="003C392D"/>
    <w:rsid w:val="003C3CA7"/>
    <w:rsid w:val="003C424C"/>
    <w:rsid w:val="003C43DA"/>
    <w:rsid w:val="003C45CF"/>
    <w:rsid w:val="003C53F8"/>
    <w:rsid w:val="003C65CA"/>
    <w:rsid w:val="003C6837"/>
    <w:rsid w:val="003C700D"/>
    <w:rsid w:val="003C7202"/>
    <w:rsid w:val="003C7233"/>
    <w:rsid w:val="003C72C7"/>
    <w:rsid w:val="003C754A"/>
    <w:rsid w:val="003C76DD"/>
    <w:rsid w:val="003D0256"/>
    <w:rsid w:val="003D06E5"/>
    <w:rsid w:val="003D122B"/>
    <w:rsid w:val="003D12D7"/>
    <w:rsid w:val="003D1AA6"/>
    <w:rsid w:val="003D2363"/>
    <w:rsid w:val="003D25FD"/>
    <w:rsid w:val="003D27CA"/>
    <w:rsid w:val="003D2C9B"/>
    <w:rsid w:val="003D2F1A"/>
    <w:rsid w:val="003D300F"/>
    <w:rsid w:val="003D35B9"/>
    <w:rsid w:val="003D414F"/>
    <w:rsid w:val="003D468C"/>
    <w:rsid w:val="003D4C25"/>
    <w:rsid w:val="003D4C83"/>
    <w:rsid w:val="003D4EF1"/>
    <w:rsid w:val="003D514D"/>
    <w:rsid w:val="003D55D7"/>
    <w:rsid w:val="003D6310"/>
    <w:rsid w:val="003D654C"/>
    <w:rsid w:val="003D662F"/>
    <w:rsid w:val="003D6CA3"/>
    <w:rsid w:val="003D6F3C"/>
    <w:rsid w:val="003D6FF6"/>
    <w:rsid w:val="003D70C5"/>
    <w:rsid w:val="003D7508"/>
    <w:rsid w:val="003D7B15"/>
    <w:rsid w:val="003D7C4A"/>
    <w:rsid w:val="003D7FAA"/>
    <w:rsid w:val="003E0853"/>
    <w:rsid w:val="003E08AD"/>
    <w:rsid w:val="003E0C27"/>
    <w:rsid w:val="003E0DB2"/>
    <w:rsid w:val="003E0DCB"/>
    <w:rsid w:val="003E144F"/>
    <w:rsid w:val="003E17B4"/>
    <w:rsid w:val="003E1C66"/>
    <w:rsid w:val="003E20B6"/>
    <w:rsid w:val="003E20E5"/>
    <w:rsid w:val="003E2458"/>
    <w:rsid w:val="003E298C"/>
    <w:rsid w:val="003E2E63"/>
    <w:rsid w:val="003E32D6"/>
    <w:rsid w:val="003E3AEA"/>
    <w:rsid w:val="003E3EF1"/>
    <w:rsid w:val="003E4219"/>
    <w:rsid w:val="003E4A40"/>
    <w:rsid w:val="003E4CB2"/>
    <w:rsid w:val="003E51BD"/>
    <w:rsid w:val="003E5456"/>
    <w:rsid w:val="003E5509"/>
    <w:rsid w:val="003E5729"/>
    <w:rsid w:val="003E5BD1"/>
    <w:rsid w:val="003E5C92"/>
    <w:rsid w:val="003E6E29"/>
    <w:rsid w:val="003E6F0B"/>
    <w:rsid w:val="003E7497"/>
    <w:rsid w:val="003E78F8"/>
    <w:rsid w:val="003F070A"/>
    <w:rsid w:val="003F0998"/>
    <w:rsid w:val="003F1001"/>
    <w:rsid w:val="003F1033"/>
    <w:rsid w:val="003F196E"/>
    <w:rsid w:val="003F2C74"/>
    <w:rsid w:val="003F2D09"/>
    <w:rsid w:val="003F2F3D"/>
    <w:rsid w:val="003F3272"/>
    <w:rsid w:val="003F3737"/>
    <w:rsid w:val="003F3802"/>
    <w:rsid w:val="003F3CBC"/>
    <w:rsid w:val="003F3E21"/>
    <w:rsid w:val="003F4EA2"/>
    <w:rsid w:val="003F4EF1"/>
    <w:rsid w:val="003F575B"/>
    <w:rsid w:val="003F5B44"/>
    <w:rsid w:val="003F636D"/>
    <w:rsid w:val="003F64C8"/>
    <w:rsid w:val="003F67C5"/>
    <w:rsid w:val="003F68B9"/>
    <w:rsid w:val="003F68D4"/>
    <w:rsid w:val="003F6C2C"/>
    <w:rsid w:val="003F7096"/>
    <w:rsid w:val="003F7A90"/>
    <w:rsid w:val="003F7FCA"/>
    <w:rsid w:val="00400034"/>
    <w:rsid w:val="004004D8"/>
    <w:rsid w:val="00400D40"/>
    <w:rsid w:val="00401599"/>
    <w:rsid w:val="004015A9"/>
    <w:rsid w:val="004017C6"/>
    <w:rsid w:val="00401892"/>
    <w:rsid w:val="00401E9A"/>
    <w:rsid w:val="00401F4B"/>
    <w:rsid w:val="004027C0"/>
    <w:rsid w:val="0040291D"/>
    <w:rsid w:val="00402C93"/>
    <w:rsid w:val="00402FAB"/>
    <w:rsid w:val="00403168"/>
    <w:rsid w:val="004038D9"/>
    <w:rsid w:val="0040392A"/>
    <w:rsid w:val="00403A67"/>
    <w:rsid w:val="00403BC5"/>
    <w:rsid w:val="0040402C"/>
    <w:rsid w:val="00404476"/>
    <w:rsid w:val="00405144"/>
    <w:rsid w:val="00405514"/>
    <w:rsid w:val="00405579"/>
    <w:rsid w:val="004055EA"/>
    <w:rsid w:val="00405783"/>
    <w:rsid w:val="00405898"/>
    <w:rsid w:val="00405E6D"/>
    <w:rsid w:val="0040637C"/>
    <w:rsid w:val="004069B8"/>
    <w:rsid w:val="00406CCB"/>
    <w:rsid w:val="004074D5"/>
    <w:rsid w:val="0041002B"/>
    <w:rsid w:val="00410820"/>
    <w:rsid w:val="00410893"/>
    <w:rsid w:val="0041152E"/>
    <w:rsid w:val="004117A9"/>
    <w:rsid w:val="0041185E"/>
    <w:rsid w:val="00412897"/>
    <w:rsid w:val="00412B3B"/>
    <w:rsid w:val="00413330"/>
    <w:rsid w:val="00413E32"/>
    <w:rsid w:val="00414046"/>
    <w:rsid w:val="0041477C"/>
    <w:rsid w:val="00414807"/>
    <w:rsid w:val="00414C19"/>
    <w:rsid w:val="00414F7E"/>
    <w:rsid w:val="004151BF"/>
    <w:rsid w:val="004152A3"/>
    <w:rsid w:val="0041536B"/>
    <w:rsid w:val="00415692"/>
    <w:rsid w:val="00415862"/>
    <w:rsid w:val="0041598D"/>
    <w:rsid w:val="00415B4C"/>
    <w:rsid w:val="0041633A"/>
    <w:rsid w:val="00417137"/>
    <w:rsid w:val="0041747A"/>
    <w:rsid w:val="004176AF"/>
    <w:rsid w:val="00417C88"/>
    <w:rsid w:val="00420A5C"/>
    <w:rsid w:val="00420DA8"/>
    <w:rsid w:val="00421352"/>
    <w:rsid w:val="0042146D"/>
    <w:rsid w:val="00421E44"/>
    <w:rsid w:val="0042291B"/>
    <w:rsid w:val="00422AAD"/>
    <w:rsid w:val="00422F0C"/>
    <w:rsid w:val="004234F4"/>
    <w:rsid w:val="00423B29"/>
    <w:rsid w:val="0042411D"/>
    <w:rsid w:val="0042412C"/>
    <w:rsid w:val="0042419B"/>
    <w:rsid w:val="00424A20"/>
    <w:rsid w:val="00424EE8"/>
    <w:rsid w:val="004274D0"/>
    <w:rsid w:val="004277B8"/>
    <w:rsid w:val="00427E63"/>
    <w:rsid w:val="004303E0"/>
    <w:rsid w:val="00430E61"/>
    <w:rsid w:val="0043105A"/>
    <w:rsid w:val="0043174C"/>
    <w:rsid w:val="00431BC7"/>
    <w:rsid w:val="00431E78"/>
    <w:rsid w:val="004321F1"/>
    <w:rsid w:val="004327E6"/>
    <w:rsid w:val="00432B6C"/>
    <w:rsid w:val="00433462"/>
    <w:rsid w:val="00433C9B"/>
    <w:rsid w:val="00433F2A"/>
    <w:rsid w:val="0043442D"/>
    <w:rsid w:val="00434B96"/>
    <w:rsid w:val="004350B8"/>
    <w:rsid w:val="0043512C"/>
    <w:rsid w:val="00435265"/>
    <w:rsid w:val="004352E2"/>
    <w:rsid w:val="0043563D"/>
    <w:rsid w:val="00435BF9"/>
    <w:rsid w:val="00435F86"/>
    <w:rsid w:val="00436073"/>
    <w:rsid w:val="00436B07"/>
    <w:rsid w:val="00437339"/>
    <w:rsid w:val="00437982"/>
    <w:rsid w:val="00437A65"/>
    <w:rsid w:val="004409F9"/>
    <w:rsid w:val="00440CA9"/>
    <w:rsid w:val="00441516"/>
    <w:rsid w:val="00441671"/>
    <w:rsid w:val="00441A22"/>
    <w:rsid w:val="004421AB"/>
    <w:rsid w:val="004422D2"/>
    <w:rsid w:val="004425F5"/>
    <w:rsid w:val="00442607"/>
    <w:rsid w:val="00442790"/>
    <w:rsid w:val="00442BB6"/>
    <w:rsid w:val="0044366D"/>
    <w:rsid w:val="004436A2"/>
    <w:rsid w:val="004439F0"/>
    <w:rsid w:val="00443BF4"/>
    <w:rsid w:val="0044448F"/>
    <w:rsid w:val="00444B8C"/>
    <w:rsid w:val="00444BF5"/>
    <w:rsid w:val="00444D64"/>
    <w:rsid w:val="00444ED2"/>
    <w:rsid w:val="00444F8B"/>
    <w:rsid w:val="0044553B"/>
    <w:rsid w:val="00445771"/>
    <w:rsid w:val="00445F3C"/>
    <w:rsid w:val="004467B1"/>
    <w:rsid w:val="00446E65"/>
    <w:rsid w:val="00447696"/>
    <w:rsid w:val="00450ADD"/>
    <w:rsid w:val="00450F7C"/>
    <w:rsid w:val="00451492"/>
    <w:rsid w:val="0045178D"/>
    <w:rsid w:val="00452302"/>
    <w:rsid w:val="00452B7D"/>
    <w:rsid w:val="00452FFA"/>
    <w:rsid w:val="0045358A"/>
    <w:rsid w:val="0045361A"/>
    <w:rsid w:val="0045417A"/>
    <w:rsid w:val="004544CA"/>
    <w:rsid w:val="00454A32"/>
    <w:rsid w:val="00455E02"/>
    <w:rsid w:val="00456033"/>
    <w:rsid w:val="0045610B"/>
    <w:rsid w:val="00456427"/>
    <w:rsid w:val="00456A14"/>
    <w:rsid w:val="004579EE"/>
    <w:rsid w:val="00457AC1"/>
    <w:rsid w:val="00457E0C"/>
    <w:rsid w:val="00457F8F"/>
    <w:rsid w:val="00460299"/>
    <w:rsid w:val="004604C9"/>
    <w:rsid w:val="00460DB3"/>
    <w:rsid w:val="004617D9"/>
    <w:rsid w:val="004621F4"/>
    <w:rsid w:val="004626EA"/>
    <w:rsid w:val="00464034"/>
    <w:rsid w:val="004642B6"/>
    <w:rsid w:val="00464558"/>
    <w:rsid w:val="00464849"/>
    <w:rsid w:val="00464D1F"/>
    <w:rsid w:val="004653B2"/>
    <w:rsid w:val="004658AE"/>
    <w:rsid w:val="00465DEA"/>
    <w:rsid w:val="00465DF7"/>
    <w:rsid w:val="004666F1"/>
    <w:rsid w:val="004667D9"/>
    <w:rsid w:val="004668CA"/>
    <w:rsid w:val="00466F66"/>
    <w:rsid w:val="004672C4"/>
    <w:rsid w:val="004678CF"/>
    <w:rsid w:val="00467AA6"/>
    <w:rsid w:val="00467EE2"/>
    <w:rsid w:val="00467F06"/>
    <w:rsid w:val="00470201"/>
    <w:rsid w:val="00471463"/>
    <w:rsid w:val="00471659"/>
    <w:rsid w:val="004716DF"/>
    <w:rsid w:val="00472428"/>
    <w:rsid w:val="00472AD7"/>
    <w:rsid w:val="00473864"/>
    <w:rsid w:val="00473F92"/>
    <w:rsid w:val="0047464A"/>
    <w:rsid w:val="00474786"/>
    <w:rsid w:val="00474A88"/>
    <w:rsid w:val="004750BC"/>
    <w:rsid w:val="00475231"/>
    <w:rsid w:val="00475C07"/>
    <w:rsid w:val="00475EEA"/>
    <w:rsid w:val="00476446"/>
    <w:rsid w:val="00477211"/>
    <w:rsid w:val="00477865"/>
    <w:rsid w:val="00477A22"/>
    <w:rsid w:val="00480115"/>
    <w:rsid w:val="00480489"/>
    <w:rsid w:val="0048087E"/>
    <w:rsid w:val="00480886"/>
    <w:rsid w:val="00481128"/>
    <w:rsid w:val="00481BA7"/>
    <w:rsid w:val="00481CC8"/>
    <w:rsid w:val="00482356"/>
    <w:rsid w:val="0048241E"/>
    <w:rsid w:val="0048263B"/>
    <w:rsid w:val="004829E9"/>
    <w:rsid w:val="00483A45"/>
    <w:rsid w:val="00483C80"/>
    <w:rsid w:val="00484042"/>
    <w:rsid w:val="004841FA"/>
    <w:rsid w:val="00484447"/>
    <w:rsid w:val="00484DFA"/>
    <w:rsid w:val="00485193"/>
    <w:rsid w:val="0048541B"/>
    <w:rsid w:val="0048543C"/>
    <w:rsid w:val="00485727"/>
    <w:rsid w:val="00485A0B"/>
    <w:rsid w:val="00485ECB"/>
    <w:rsid w:val="00486D2E"/>
    <w:rsid w:val="00486E29"/>
    <w:rsid w:val="00487136"/>
    <w:rsid w:val="0048722B"/>
    <w:rsid w:val="00487414"/>
    <w:rsid w:val="00487DE7"/>
    <w:rsid w:val="004903BD"/>
    <w:rsid w:val="00490F9C"/>
    <w:rsid w:val="00491A53"/>
    <w:rsid w:val="00491B8C"/>
    <w:rsid w:val="00491C74"/>
    <w:rsid w:val="00492268"/>
    <w:rsid w:val="00492302"/>
    <w:rsid w:val="004927E3"/>
    <w:rsid w:val="004929C2"/>
    <w:rsid w:val="0049314A"/>
    <w:rsid w:val="0049348E"/>
    <w:rsid w:val="004937DC"/>
    <w:rsid w:val="00493B18"/>
    <w:rsid w:val="00493CD8"/>
    <w:rsid w:val="004940E4"/>
    <w:rsid w:val="0049470E"/>
    <w:rsid w:val="00494A7F"/>
    <w:rsid w:val="00495C62"/>
    <w:rsid w:val="00495F6D"/>
    <w:rsid w:val="00496208"/>
    <w:rsid w:val="004962CA"/>
    <w:rsid w:val="004964E0"/>
    <w:rsid w:val="00496AF0"/>
    <w:rsid w:val="00496D4B"/>
    <w:rsid w:val="004A036B"/>
    <w:rsid w:val="004A0565"/>
    <w:rsid w:val="004A0912"/>
    <w:rsid w:val="004A16B2"/>
    <w:rsid w:val="004A19F3"/>
    <w:rsid w:val="004A1B81"/>
    <w:rsid w:val="004A2AB5"/>
    <w:rsid w:val="004A31E9"/>
    <w:rsid w:val="004A3813"/>
    <w:rsid w:val="004A3AC0"/>
    <w:rsid w:val="004A444B"/>
    <w:rsid w:val="004A4813"/>
    <w:rsid w:val="004A4A2E"/>
    <w:rsid w:val="004A4AA3"/>
    <w:rsid w:val="004A4FF6"/>
    <w:rsid w:val="004A51EC"/>
    <w:rsid w:val="004A5CBF"/>
    <w:rsid w:val="004A5E8B"/>
    <w:rsid w:val="004A5F5C"/>
    <w:rsid w:val="004A640D"/>
    <w:rsid w:val="004A68D7"/>
    <w:rsid w:val="004A6EF7"/>
    <w:rsid w:val="004A7123"/>
    <w:rsid w:val="004A75B9"/>
    <w:rsid w:val="004A7A18"/>
    <w:rsid w:val="004A7DC6"/>
    <w:rsid w:val="004A7F1A"/>
    <w:rsid w:val="004B0E37"/>
    <w:rsid w:val="004B10E9"/>
    <w:rsid w:val="004B12C5"/>
    <w:rsid w:val="004B1E36"/>
    <w:rsid w:val="004B2050"/>
    <w:rsid w:val="004B2258"/>
    <w:rsid w:val="004B27C5"/>
    <w:rsid w:val="004B2C73"/>
    <w:rsid w:val="004B2F4B"/>
    <w:rsid w:val="004B2FDA"/>
    <w:rsid w:val="004B37D8"/>
    <w:rsid w:val="004B3E8E"/>
    <w:rsid w:val="004B3F50"/>
    <w:rsid w:val="004B4332"/>
    <w:rsid w:val="004B4517"/>
    <w:rsid w:val="004B464C"/>
    <w:rsid w:val="004B5AEC"/>
    <w:rsid w:val="004B5D15"/>
    <w:rsid w:val="004B6619"/>
    <w:rsid w:val="004B6C12"/>
    <w:rsid w:val="004B71EC"/>
    <w:rsid w:val="004B721C"/>
    <w:rsid w:val="004B7542"/>
    <w:rsid w:val="004B763D"/>
    <w:rsid w:val="004B7AB8"/>
    <w:rsid w:val="004B7E9D"/>
    <w:rsid w:val="004B7FAF"/>
    <w:rsid w:val="004C050B"/>
    <w:rsid w:val="004C0527"/>
    <w:rsid w:val="004C075B"/>
    <w:rsid w:val="004C0C76"/>
    <w:rsid w:val="004C1954"/>
    <w:rsid w:val="004C1A33"/>
    <w:rsid w:val="004C2352"/>
    <w:rsid w:val="004C2521"/>
    <w:rsid w:val="004C2FC0"/>
    <w:rsid w:val="004C3215"/>
    <w:rsid w:val="004C3600"/>
    <w:rsid w:val="004C38D6"/>
    <w:rsid w:val="004C428C"/>
    <w:rsid w:val="004C4312"/>
    <w:rsid w:val="004C4AB4"/>
    <w:rsid w:val="004C4CE4"/>
    <w:rsid w:val="004C4F46"/>
    <w:rsid w:val="004C4F66"/>
    <w:rsid w:val="004C5083"/>
    <w:rsid w:val="004C613E"/>
    <w:rsid w:val="004C614B"/>
    <w:rsid w:val="004C646B"/>
    <w:rsid w:val="004C7124"/>
    <w:rsid w:val="004C7371"/>
    <w:rsid w:val="004C76B7"/>
    <w:rsid w:val="004D04F1"/>
    <w:rsid w:val="004D1D64"/>
    <w:rsid w:val="004D216A"/>
    <w:rsid w:val="004D23A5"/>
    <w:rsid w:val="004D23D6"/>
    <w:rsid w:val="004D2CD8"/>
    <w:rsid w:val="004D2E74"/>
    <w:rsid w:val="004D34DA"/>
    <w:rsid w:val="004D3C04"/>
    <w:rsid w:val="004D42BA"/>
    <w:rsid w:val="004D43DA"/>
    <w:rsid w:val="004D4789"/>
    <w:rsid w:val="004D4ED7"/>
    <w:rsid w:val="004D51A8"/>
    <w:rsid w:val="004D5393"/>
    <w:rsid w:val="004D5A1B"/>
    <w:rsid w:val="004D5BCC"/>
    <w:rsid w:val="004D6266"/>
    <w:rsid w:val="004D63C8"/>
    <w:rsid w:val="004D6787"/>
    <w:rsid w:val="004D7576"/>
    <w:rsid w:val="004D75BD"/>
    <w:rsid w:val="004E016C"/>
    <w:rsid w:val="004E017F"/>
    <w:rsid w:val="004E0235"/>
    <w:rsid w:val="004E04AC"/>
    <w:rsid w:val="004E0C41"/>
    <w:rsid w:val="004E0C57"/>
    <w:rsid w:val="004E0DD7"/>
    <w:rsid w:val="004E0EA3"/>
    <w:rsid w:val="004E117C"/>
    <w:rsid w:val="004E1AC1"/>
    <w:rsid w:val="004E2A7C"/>
    <w:rsid w:val="004E2B74"/>
    <w:rsid w:val="004E2C15"/>
    <w:rsid w:val="004E442B"/>
    <w:rsid w:val="004E481C"/>
    <w:rsid w:val="004E49AD"/>
    <w:rsid w:val="004E4B91"/>
    <w:rsid w:val="004E517F"/>
    <w:rsid w:val="004E54A3"/>
    <w:rsid w:val="004E5FE1"/>
    <w:rsid w:val="004E607C"/>
    <w:rsid w:val="004E648C"/>
    <w:rsid w:val="004E668C"/>
    <w:rsid w:val="004E67AE"/>
    <w:rsid w:val="004E67FB"/>
    <w:rsid w:val="004E6A1F"/>
    <w:rsid w:val="004E753F"/>
    <w:rsid w:val="004F0055"/>
    <w:rsid w:val="004F010C"/>
    <w:rsid w:val="004F055E"/>
    <w:rsid w:val="004F0FE9"/>
    <w:rsid w:val="004F1225"/>
    <w:rsid w:val="004F1C90"/>
    <w:rsid w:val="004F2A0A"/>
    <w:rsid w:val="004F3A1C"/>
    <w:rsid w:val="004F4193"/>
    <w:rsid w:val="004F422F"/>
    <w:rsid w:val="004F4405"/>
    <w:rsid w:val="004F4492"/>
    <w:rsid w:val="004F49B1"/>
    <w:rsid w:val="004F5072"/>
    <w:rsid w:val="004F544D"/>
    <w:rsid w:val="004F59C0"/>
    <w:rsid w:val="004F6550"/>
    <w:rsid w:val="004F69AA"/>
    <w:rsid w:val="004F6A65"/>
    <w:rsid w:val="004F6EE8"/>
    <w:rsid w:val="004F7101"/>
    <w:rsid w:val="004F7F04"/>
    <w:rsid w:val="00500041"/>
    <w:rsid w:val="00500A2A"/>
    <w:rsid w:val="00500D40"/>
    <w:rsid w:val="00500F48"/>
    <w:rsid w:val="00501905"/>
    <w:rsid w:val="00501C25"/>
    <w:rsid w:val="005021D0"/>
    <w:rsid w:val="00502525"/>
    <w:rsid w:val="00502875"/>
    <w:rsid w:val="00502E3B"/>
    <w:rsid w:val="005032E0"/>
    <w:rsid w:val="00503381"/>
    <w:rsid w:val="005033C6"/>
    <w:rsid w:val="00503438"/>
    <w:rsid w:val="005036E7"/>
    <w:rsid w:val="00503E38"/>
    <w:rsid w:val="0050439E"/>
    <w:rsid w:val="00504483"/>
    <w:rsid w:val="00504C8D"/>
    <w:rsid w:val="00504CF3"/>
    <w:rsid w:val="00504E77"/>
    <w:rsid w:val="005051E9"/>
    <w:rsid w:val="00505754"/>
    <w:rsid w:val="00505988"/>
    <w:rsid w:val="00505A6D"/>
    <w:rsid w:val="00505CD8"/>
    <w:rsid w:val="00506EF7"/>
    <w:rsid w:val="00507AD7"/>
    <w:rsid w:val="00510486"/>
    <w:rsid w:val="00510A65"/>
    <w:rsid w:val="00510ED3"/>
    <w:rsid w:val="005110EC"/>
    <w:rsid w:val="00511499"/>
    <w:rsid w:val="00511B06"/>
    <w:rsid w:val="00511D51"/>
    <w:rsid w:val="005120B2"/>
    <w:rsid w:val="005127A1"/>
    <w:rsid w:val="00513317"/>
    <w:rsid w:val="00513682"/>
    <w:rsid w:val="00513684"/>
    <w:rsid w:val="0051416E"/>
    <w:rsid w:val="00514BC5"/>
    <w:rsid w:val="00514D52"/>
    <w:rsid w:val="00514E66"/>
    <w:rsid w:val="00514EAA"/>
    <w:rsid w:val="00515085"/>
    <w:rsid w:val="00515798"/>
    <w:rsid w:val="0051580F"/>
    <w:rsid w:val="005159E3"/>
    <w:rsid w:val="00515A00"/>
    <w:rsid w:val="00515A41"/>
    <w:rsid w:val="00515ECC"/>
    <w:rsid w:val="005163D4"/>
    <w:rsid w:val="00516665"/>
    <w:rsid w:val="00516AAC"/>
    <w:rsid w:val="00516B9B"/>
    <w:rsid w:val="00516C28"/>
    <w:rsid w:val="00517194"/>
    <w:rsid w:val="005176BF"/>
    <w:rsid w:val="00517E22"/>
    <w:rsid w:val="005202A5"/>
    <w:rsid w:val="005202FA"/>
    <w:rsid w:val="00521546"/>
    <w:rsid w:val="00521D3D"/>
    <w:rsid w:val="005220D4"/>
    <w:rsid w:val="00522258"/>
    <w:rsid w:val="00523330"/>
    <w:rsid w:val="0052363E"/>
    <w:rsid w:val="00523C4D"/>
    <w:rsid w:val="00524257"/>
    <w:rsid w:val="0052589D"/>
    <w:rsid w:val="00525CC8"/>
    <w:rsid w:val="00526399"/>
    <w:rsid w:val="00526950"/>
    <w:rsid w:val="00526DCE"/>
    <w:rsid w:val="005275A5"/>
    <w:rsid w:val="0052793A"/>
    <w:rsid w:val="005306CC"/>
    <w:rsid w:val="005309B9"/>
    <w:rsid w:val="00530FB7"/>
    <w:rsid w:val="005311B1"/>
    <w:rsid w:val="005311B6"/>
    <w:rsid w:val="00532713"/>
    <w:rsid w:val="00532963"/>
    <w:rsid w:val="00532D66"/>
    <w:rsid w:val="00533615"/>
    <w:rsid w:val="00534866"/>
    <w:rsid w:val="00534B1D"/>
    <w:rsid w:val="00534F3A"/>
    <w:rsid w:val="00535011"/>
    <w:rsid w:val="005359E6"/>
    <w:rsid w:val="00535C17"/>
    <w:rsid w:val="00536920"/>
    <w:rsid w:val="00536AB3"/>
    <w:rsid w:val="005379C4"/>
    <w:rsid w:val="00537ABD"/>
    <w:rsid w:val="0054001D"/>
    <w:rsid w:val="00540051"/>
    <w:rsid w:val="005406C7"/>
    <w:rsid w:val="00541B37"/>
    <w:rsid w:val="00542313"/>
    <w:rsid w:val="00543747"/>
    <w:rsid w:val="00543D50"/>
    <w:rsid w:val="00543E3E"/>
    <w:rsid w:val="005446A2"/>
    <w:rsid w:val="005446DC"/>
    <w:rsid w:val="005450D6"/>
    <w:rsid w:val="00545A6E"/>
    <w:rsid w:val="00546427"/>
    <w:rsid w:val="005469E7"/>
    <w:rsid w:val="00546B74"/>
    <w:rsid w:val="005472B7"/>
    <w:rsid w:val="00547884"/>
    <w:rsid w:val="00550B78"/>
    <w:rsid w:val="00550BA8"/>
    <w:rsid w:val="00550F11"/>
    <w:rsid w:val="00551515"/>
    <w:rsid w:val="00552309"/>
    <w:rsid w:val="005525AF"/>
    <w:rsid w:val="005525CC"/>
    <w:rsid w:val="00552D66"/>
    <w:rsid w:val="00552EDB"/>
    <w:rsid w:val="00552FA6"/>
    <w:rsid w:val="005533B2"/>
    <w:rsid w:val="005536B8"/>
    <w:rsid w:val="00554594"/>
    <w:rsid w:val="00554696"/>
    <w:rsid w:val="0055480E"/>
    <w:rsid w:val="005553BB"/>
    <w:rsid w:val="00555519"/>
    <w:rsid w:val="005557F7"/>
    <w:rsid w:val="00556BAA"/>
    <w:rsid w:val="00556BE8"/>
    <w:rsid w:val="0055736D"/>
    <w:rsid w:val="005576EE"/>
    <w:rsid w:val="005578EA"/>
    <w:rsid w:val="00557A14"/>
    <w:rsid w:val="00557EE8"/>
    <w:rsid w:val="00560995"/>
    <w:rsid w:val="00560BC7"/>
    <w:rsid w:val="005612C4"/>
    <w:rsid w:val="005613F8"/>
    <w:rsid w:val="0056157F"/>
    <w:rsid w:val="00561777"/>
    <w:rsid w:val="0056236A"/>
    <w:rsid w:val="00562B3A"/>
    <w:rsid w:val="00562D64"/>
    <w:rsid w:val="00563C02"/>
    <w:rsid w:val="00563FCF"/>
    <w:rsid w:val="005642BE"/>
    <w:rsid w:val="0056434A"/>
    <w:rsid w:val="005647B4"/>
    <w:rsid w:val="00564D8A"/>
    <w:rsid w:val="00564FCB"/>
    <w:rsid w:val="00565312"/>
    <w:rsid w:val="00565AA6"/>
    <w:rsid w:val="00565CC0"/>
    <w:rsid w:val="005664ED"/>
    <w:rsid w:val="00566D95"/>
    <w:rsid w:val="00566E6C"/>
    <w:rsid w:val="00567271"/>
    <w:rsid w:val="0056765D"/>
    <w:rsid w:val="00567920"/>
    <w:rsid w:val="0057008B"/>
    <w:rsid w:val="00570F1A"/>
    <w:rsid w:val="00571CCB"/>
    <w:rsid w:val="00571D9D"/>
    <w:rsid w:val="00572909"/>
    <w:rsid w:val="00572C65"/>
    <w:rsid w:val="00572D17"/>
    <w:rsid w:val="00573803"/>
    <w:rsid w:val="00573997"/>
    <w:rsid w:val="00573D47"/>
    <w:rsid w:val="00573DBB"/>
    <w:rsid w:val="00573FEE"/>
    <w:rsid w:val="00574040"/>
    <w:rsid w:val="00574B87"/>
    <w:rsid w:val="00574BF2"/>
    <w:rsid w:val="005750FF"/>
    <w:rsid w:val="0057593A"/>
    <w:rsid w:val="00575AE4"/>
    <w:rsid w:val="00575F2B"/>
    <w:rsid w:val="0057616D"/>
    <w:rsid w:val="00576B76"/>
    <w:rsid w:val="00577428"/>
    <w:rsid w:val="00577DBF"/>
    <w:rsid w:val="00577E86"/>
    <w:rsid w:val="00577F4A"/>
    <w:rsid w:val="00580390"/>
    <w:rsid w:val="0058096E"/>
    <w:rsid w:val="005809A4"/>
    <w:rsid w:val="00580B46"/>
    <w:rsid w:val="00580C44"/>
    <w:rsid w:val="005818CA"/>
    <w:rsid w:val="00581A61"/>
    <w:rsid w:val="00581CAD"/>
    <w:rsid w:val="00581D25"/>
    <w:rsid w:val="00582032"/>
    <w:rsid w:val="0058221E"/>
    <w:rsid w:val="00582901"/>
    <w:rsid w:val="00583208"/>
    <w:rsid w:val="00583360"/>
    <w:rsid w:val="005836D0"/>
    <w:rsid w:val="005837B8"/>
    <w:rsid w:val="005838E9"/>
    <w:rsid w:val="00584427"/>
    <w:rsid w:val="00584436"/>
    <w:rsid w:val="005848A0"/>
    <w:rsid w:val="00585250"/>
    <w:rsid w:val="00585631"/>
    <w:rsid w:val="0058594D"/>
    <w:rsid w:val="00586322"/>
    <w:rsid w:val="0058650D"/>
    <w:rsid w:val="005866C8"/>
    <w:rsid w:val="00586737"/>
    <w:rsid w:val="00586915"/>
    <w:rsid w:val="0058725B"/>
    <w:rsid w:val="00587CE1"/>
    <w:rsid w:val="00590869"/>
    <w:rsid w:val="00591341"/>
    <w:rsid w:val="005919DC"/>
    <w:rsid w:val="005919F3"/>
    <w:rsid w:val="00591C02"/>
    <w:rsid w:val="00591DD0"/>
    <w:rsid w:val="00592597"/>
    <w:rsid w:val="0059269B"/>
    <w:rsid w:val="005926EF"/>
    <w:rsid w:val="005931B1"/>
    <w:rsid w:val="00593FD3"/>
    <w:rsid w:val="00594069"/>
    <w:rsid w:val="0059483D"/>
    <w:rsid w:val="00594855"/>
    <w:rsid w:val="00594955"/>
    <w:rsid w:val="00594C16"/>
    <w:rsid w:val="00594F17"/>
    <w:rsid w:val="00595492"/>
    <w:rsid w:val="005957A9"/>
    <w:rsid w:val="0059591D"/>
    <w:rsid w:val="00595C1F"/>
    <w:rsid w:val="00595DA4"/>
    <w:rsid w:val="00596665"/>
    <w:rsid w:val="005A056E"/>
    <w:rsid w:val="005A0684"/>
    <w:rsid w:val="005A07F1"/>
    <w:rsid w:val="005A08C9"/>
    <w:rsid w:val="005A0953"/>
    <w:rsid w:val="005A0B3F"/>
    <w:rsid w:val="005A0BE7"/>
    <w:rsid w:val="005A0C6B"/>
    <w:rsid w:val="005A120C"/>
    <w:rsid w:val="005A1A75"/>
    <w:rsid w:val="005A1E01"/>
    <w:rsid w:val="005A1F12"/>
    <w:rsid w:val="005A2112"/>
    <w:rsid w:val="005A2801"/>
    <w:rsid w:val="005A2901"/>
    <w:rsid w:val="005A29CD"/>
    <w:rsid w:val="005A2C3F"/>
    <w:rsid w:val="005A3BA6"/>
    <w:rsid w:val="005A3C79"/>
    <w:rsid w:val="005A3F11"/>
    <w:rsid w:val="005A440C"/>
    <w:rsid w:val="005A46BC"/>
    <w:rsid w:val="005A4791"/>
    <w:rsid w:val="005A4EE2"/>
    <w:rsid w:val="005A4FB8"/>
    <w:rsid w:val="005A56CB"/>
    <w:rsid w:val="005A56DC"/>
    <w:rsid w:val="005A57BF"/>
    <w:rsid w:val="005A5B9B"/>
    <w:rsid w:val="005A5F5E"/>
    <w:rsid w:val="005A61F8"/>
    <w:rsid w:val="005A68A1"/>
    <w:rsid w:val="005A6DDD"/>
    <w:rsid w:val="005A6E9E"/>
    <w:rsid w:val="005A7139"/>
    <w:rsid w:val="005A7220"/>
    <w:rsid w:val="005A738C"/>
    <w:rsid w:val="005A75EE"/>
    <w:rsid w:val="005A79C5"/>
    <w:rsid w:val="005A7BD5"/>
    <w:rsid w:val="005B003A"/>
    <w:rsid w:val="005B0059"/>
    <w:rsid w:val="005B08D4"/>
    <w:rsid w:val="005B0BEC"/>
    <w:rsid w:val="005B10D0"/>
    <w:rsid w:val="005B10D4"/>
    <w:rsid w:val="005B16F1"/>
    <w:rsid w:val="005B19C1"/>
    <w:rsid w:val="005B23EB"/>
    <w:rsid w:val="005B2401"/>
    <w:rsid w:val="005B2A71"/>
    <w:rsid w:val="005B2B31"/>
    <w:rsid w:val="005B325F"/>
    <w:rsid w:val="005B36DE"/>
    <w:rsid w:val="005B3755"/>
    <w:rsid w:val="005B3AC3"/>
    <w:rsid w:val="005B3AEC"/>
    <w:rsid w:val="005B3D51"/>
    <w:rsid w:val="005B40D8"/>
    <w:rsid w:val="005B41DF"/>
    <w:rsid w:val="005B4D21"/>
    <w:rsid w:val="005B4E6F"/>
    <w:rsid w:val="005B57B6"/>
    <w:rsid w:val="005B595F"/>
    <w:rsid w:val="005B5993"/>
    <w:rsid w:val="005B5C46"/>
    <w:rsid w:val="005B5F5B"/>
    <w:rsid w:val="005B6064"/>
    <w:rsid w:val="005B658D"/>
    <w:rsid w:val="005B6B94"/>
    <w:rsid w:val="005B6DC6"/>
    <w:rsid w:val="005B6EC5"/>
    <w:rsid w:val="005B7329"/>
    <w:rsid w:val="005C0369"/>
    <w:rsid w:val="005C04F1"/>
    <w:rsid w:val="005C1939"/>
    <w:rsid w:val="005C1B54"/>
    <w:rsid w:val="005C201A"/>
    <w:rsid w:val="005C2A5C"/>
    <w:rsid w:val="005C36BC"/>
    <w:rsid w:val="005C3A1C"/>
    <w:rsid w:val="005C3C68"/>
    <w:rsid w:val="005C3D71"/>
    <w:rsid w:val="005C3DBE"/>
    <w:rsid w:val="005C3EA9"/>
    <w:rsid w:val="005C40DB"/>
    <w:rsid w:val="005C4CFF"/>
    <w:rsid w:val="005C5546"/>
    <w:rsid w:val="005C58A9"/>
    <w:rsid w:val="005C58DA"/>
    <w:rsid w:val="005C5997"/>
    <w:rsid w:val="005C5E05"/>
    <w:rsid w:val="005C6082"/>
    <w:rsid w:val="005C627F"/>
    <w:rsid w:val="005C6970"/>
    <w:rsid w:val="005C6E70"/>
    <w:rsid w:val="005C73A3"/>
    <w:rsid w:val="005C74C5"/>
    <w:rsid w:val="005C7A81"/>
    <w:rsid w:val="005D058B"/>
    <w:rsid w:val="005D0D71"/>
    <w:rsid w:val="005D161E"/>
    <w:rsid w:val="005D1F9D"/>
    <w:rsid w:val="005D246C"/>
    <w:rsid w:val="005D2778"/>
    <w:rsid w:val="005D27A8"/>
    <w:rsid w:val="005D28F6"/>
    <w:rsid w:val="005D3035"/>
    <w:rsid w:val="005D352E"/>
    <w:rsid w:val="005D3CD1"/>
    <w:rsid w:val="005D3D56"/>
    <w:rsid w:val="005D3FA2"/>
    <w:rsid w:val="005D4092"/>
    <w:rsid w:val="005D409B"/>
    <w:rsid w:val="005D413A"/>
    <w:rsid w:val="005D4363"/>
    <w:rsid w:val="005D4653"/>
    <w:rsid w:val="005D4717"/>
    <w:rsid w:val="005D4DF5"/>
    <w:rsid w:val="005D5379"/>
    <w:rsid w:val="005D587C"/>
    <w:rsid w:val="005D5CFE"/>
    <w:rsid w:val="005D5F87"/>
    <w:rsid w:val="005D60C8"/>
    <w:rsid w:val="005D6278"/>
    <w:rsid w:val="005D714E"/>
    <w:rsid w:val="005D7386"/>
    <w:rsid w:val="005D73C6"/>
    <w:rsid w:val="005D7CAD"/>
    <w:rsid w:val="005D7D58"/>
    <w:rsid w:val="005E0B9C"/>
    <w:rsid w:val="005E17BE"/>
    <w:rsid w:val="005E1F23"/>
    <w:rsid w:val="005E1F70"/>
    <w:rsid w:val="005E22E3"/>
    <w:rsid w:val="005E2A94"/>
    <w:rsid w:val="005E2D3B"/>
    <w:rsid w:val="005E2EED"/>
    <w:rsid w:val="005E36F2"/>
    <w:rsid w:val="005E37C3"/>
    <w:rsid w:val="005E37DA"/>
    <w:rsid w:val="005E3A61"/>
    <w:rsid w:val="005E4114"/>
    <w:rsid w:val="005E4358"/>
    <w:rsid w:val="005E4574"/>
    <w:rsid w:val="005E4B0F"/>
    <w:rsid w:val="005E4BAD"/>
    <w:rsid w:val="005E4D18"/>
    <w:rsid w:val="005E5059"/>
    <w:rsid w:val="005E5375"/>
    <w:rsid w:val="005E584D"/>
    <w:rsid w:val="005E5971"/>
    <w:rsid w:val="005E602E"/>
    <w:rsid w:val="005E68C9"/>
    <w:rsid w:val="005E6CDB"/>
    <w:rsid w:val="005E6D4F"/>
    <w:rsid w:val="005E7326"/>
    <w:rsid w:val="005E74E5"/>
    <w:rsid w:val="005E7DA3"/>
    <w:rsid w:val="005E7F56"/>
    <w:rsid w:val="005F00DB"/>
    <w:rsid w:val="005F0104"/>
    <w:rsid w:val="005F0444"/>
    <w:rsid w:val="005F0BA6"/>
    <w:rsid w:val="005F0C93"/>
    <w:rsid w:val="005F0D86"/>
    <w:rsid w:val="005F15C5"/>
    <w:rsid w:val="005F1E36"/>
    <w:rsid w:val="005F1EBE"/>
    <w:rsid w:val="005F24B2"/>
    <w:rsid w:val="005F264C"/>
    <w:rsid w:val="005F2B96"/>
    <w:rsid w:val="005F2FCD"/>
    <w:rsid w:val="005F3461"/>
    <w:rsid w:val="005F3752"/>
    <w:rsid w:val="005F3896"/>
    <w:rsid w:val="005F45A8"/>
    <w:rsid w:val="005F4701"/>
    <w:rsid w:val="005F4E86"/>
    <w:rsid w:val="005F52EC"/>
    <w:rsid w:val="005F55D6"/>
    <w:rsid w:val="005F5601"/>
    <w:rsid w:val="005F5790"/>
    <w:rsid w:val="005F5963"/>
    <w:rsid w:val="005F5D2A"/>
    <w:rsid w:val="005F64DC"/>
    <w:rsid w:val="005F7375"/>
    <w:rsid w:val="005F7919"/>
    <w:rsid w:val="005F7AED"/>
    <w:rsid w:val="005F7BB7"/>
    <w:rsid w:val="00600B49"/>
    <w:rsid w:val="006010A2"/>
    <w:rsid w:val="0060274E"/>
    <w:rsid w:val="006028F2"/>
    <w:rsid w:val="00602927"/>
    <w:rsid w:val="00602CCC"/>
    <w:rsid w:val="00603B7D"/>
    <w:rsid w:val="00603CEF"/>
    <w:rsid w:val="00603D53"/>
    <w:rsid w:val="00604538"/>
    <w:rsid w:val="006046CA"/>
    <w:rsid w:val="006049A2"/>
    <w:rsid w:val="006049F0"/>
    <w:rsid w:val="00604A02"/>
    <w:rsid w:val="00605133"/>
    <w:rsid w:val="006052BE"/>
    <w:rsid w:val="00606A3B"/>
    <w:rsid w:val="0060785A"/>
    <w:rsid w:val="006078FC"/>
    <w:rsid w:val="00607B02"/>
    <w:rsid w:val="00607E60"/>
    <w:rsid w:val="0061074A"/>
    <w:rsid w:val="00610C8E"/>
    <w:rsid w:val="00610E75"/>
    <w:rsid w:val="006111CB"/>
    <w:rsid w:val="00611372"/>
    <w:rsid w:val="0061170C"/>
    <w:rsid w:val="00611A9B"/>
    <w:rsid w:val="00611BAA"/>
    <w:rsid w:val="00611BFE"/>
    <w:rsid w:val="0061232F"/>
    <w:rsid w:val="00612455"/>
    <w:rsid w:val="0061284E"/>
    <w:rsid w:val="00612BCE"/>
    <w:rsid w:val="006134C3"/>
    <w:rsid w:val="00613C25"/>
    <w:rsid w:val="00613E25"/>
    <w:rsid w:val="006141B9"/>
    <w:rsid w:val="006142C0"/>
    <w:rsid w:val="006149AD"/>
    <w:rsid w:val="00614F82"/>
    <w:rsid w:val="00614F8C"/>
    <w:rsid w:val="006162E8"/>
    <w:rsid w:val="006164FF"/>
    <w:rsid w:val="00617F8D"/>
    <w:rsid w:val="00620933"/>
    <w:rsid w:val="00620989"/>
    <w:rsid w:val="00620D52"/>
    <w:rsid w:val="00620ECF"/>
    <w:rsid w:val="00621769"/>
    <w:rsid w:val="00622DAF"/>
    <w:rsid w:val="00623351"/>
    <w:rsid w:val="00623505"/>
    <w:rsid w:val="006238E7"/>
    <w:rsid w:val="00624152"/>
    <w:rsid w:val="00625CBC"/>
    <w:rsid w:val="0062765E"/>
    <w:rsid w:val="00627B0E"/>
    <w:rsid w:val="00630430"/>
    <w:rsid w:val="00630674"/>
    <w:rsid w:val="00631146"/>
    <w:rsid w:val="00631692"/>
    <w:rsid w:val="0063175C"/>
    <w:rsid w:val="00631FF1"/>
    <w:rsid w:val="00632C3B"/>
    <w:rsid w:val="006332BE"/>
    <w:rsid w:val="00633A46"/>
    <w:rsid w:val="00634FC4"/>
    <w:rsid w:val="0063506B"/>
    <w:rsid w:val="006357C3"/>
    <w:rsid w:val="006359DB"/>
    <w:rsid w:val="00635CB8"/>
    <w:rsid w:val="0063651D"/>
    <w:rsid w:val="006369E4"/>
    <w:rsid w:val="00636FC5"/>
    <w:rsid w:val="006373EA"/>
    <w:rsid w:val="0063761D"/>
    <w:rsid w:val="00637841"/>
    <w:rsid w:val="00637CF2"/>
    <w:rsid w:val="00637DCD"/>
    <w:rsid w:val="00637EC3"/>
    <w:rsid w:val="00640912"/>
    <w:rsid w:val="00640996"/>
    <w:rsid w:val="00640EAE"/>
    <w:rsid w:val="0064126A"/>
    <w:rsid w:val="00641296"/>
    <w:rsid w:val="00641B30"/>
    <w:rsid w:val="00642242"/>
    <w:rsid w:val="00642B3F"/>
    <w:rsid w:val="00643903"/>
    <w:rsid w:val="006440B6"/>
    <w:rsid w:val="006452F0"/>
    <w:rsid w:val="006454E3"/>
    <w:rsid w:val="00645916"/>
    <w:rsid w:val="006459EA"/>
    <w:rsid w:val="00645C3E"/>
    <w:rsid w:val="00646370"/>
    <w:rsid w:val="006465E1"/>
    <w:rsid w:val="00646C40"/>
    <w:rsid w:val="00646CE0"/>
    <w:rsid w:val="00647300"/>
    <w:rsid w:val="006473CA"/>
    <w:rsid w:val="00647665"/>
    <w:rsid w:val="00647B07"/>
    <w:rsid w:val="0065072B"/>
    <w:rsid w:val="00651040"/>
    <w:rsid w:val="0065115F"/>
    <w:rsid w:val="00651B46"/>
    <w:rsid w:val="00651D62"/>
    <w:rsid w:val="00652758"/>
    <w:rsid w:val="0065284E"/>
    <w:rsid w:val="00652AA4"/>
    <w:rsid w:val="00653269"/>
    <w:rsid w:val="0065414A"/>
    <w:rsid w:val="0065419F"/>
    <w:rsid w:val="0065456E"/>
    <w:rsid w:val="00654C3A"/>
    <w:rsid w:val="00654D4B"/>
    <w:rsid w:val="006552EA"/>
    <w:rsid w:val="006559C2"/>
    <w:rsid w:val="00655F6D"/>
    <w:rsid w:val="00656B59"/>
    <w:rsid w:val="00656CD8"/>
    <w:rsid w:val="00656E5B"/>
    <w:rsid w:val="00656F54"/>
    <w:rsid w:val="00656FC2"/>
    <w:rsid w:val="006573D8"/>
    <w:rsid w:val="006573EF"/>
    <w:rsid w:val="006576E6"/>
    <w:rsid w:val="006579CD"/>
    <w:rsid w:val="00657CB4"/>
    <w:rsid w:val="00660E35"/>
    <w:rsid w:val="0066176B"/>
    <w:rsid w:val="00661D27"/>
    <w:rsid w:val="0066294E"/>
    <w:rsid w:val="0066309E"/>
    <w:rsid w:val="0066359B"/>
    <w:rsid w:val="006637C0"/>
    <w:rsid w:val="00663882"/>
    <w:rsid w:val="006643CC"/>
    <w:rsid w:val="0066447B"/>
    <w:rsid w:val="00664C47"/>
    <w:rsid w:val="0066572D"/>
    <w:rsid w:val="006663BA"/>
    <w:rsid w:val="00667394"/>
    <w:rsid w:val="006677A7"/>
    <w:rsid w:val="0066780F"/>
    <w:rsid w:val="00667A18"/>
    <w:rsid w:val="00667B9C"/>
    <w:rsid w:val="006708B0"/>
    <w:rsid w:val="006709CF"/>
    <w:rsid w:val="0067119A"/>
    <w:rsid w:val="00671562"/>
    <w:rsid w:val="00671FF3"/>
    <w:rsid w:val="0067256B"/>
    <w:rsid w:val="006740D3"/>
    <w:rsid w:val="00674BC5"/>
    <w:rsid w:val="00674FAF"/>
    <w:rsid w:val="0067501D"/>
    <w:rsid w:val="006752C2"/>
    <w:rsid w:val="006756FE"/>
    <w:rsid w:val="00675C56"/>
    <w:rsid w:val="00676983"/>
    <w:rsid w:val="00676F93"/>
    <w:rsid w:val="00677279"/>
    <w:rsid w:val="00680488"/>
    <w:rsid w:val="00680DAF"/>
    <w:rsid w:val="00680F30"/>
    <w:rsid w:val="00681B57"/>
    <w:rsid w:val="0068246E"/>
    <w:rsid w:val="00682961"/>
    <w:rsid w:val="00682AAA"/>
    <w:rsid w:val="00683023"/>
    <w:rsid w:val="00683549"/>
    <w:rsid w:val="006835C2"/>
    <w:rsid w:val="00683F75"/>
    <w:rsid w:val="00683FB3"/>
    <w:rsid w:val="00684069"/>
    <w:rsid w:val="00684125"/>
    <w:rsid w:val="00684D60"/>
    <w:rsid w:val="00684DF1"/>
    <w:rsid w:val="00685026"/>
    <w:rsid w:val="0068537C"/>
    <w:rsid w:val="0068645D"/>
    <w:rsid w:val="00686603"/>
    <w:rsid w:val="006867B1"/>
    <w:rsid w:val="006869A0"/>
    <w:rsid w:val="0068726C"/>
    <w:rsid w:val="006873BC"/>
    <w:rsid w:val="006874F3"/>
    <w:rsid w:val="006902E9"/>
    <w:rsid w:val="006904D2"/>
    <w:rsid w:val="006906AA"/>
    <w:rsid w:val="006907AF"/>
    <w:rsid w:val="00690BAD"/>
    <w:rsid w:val="00690E47"/>
    <w:rsid w:val="00690EC3"/>
    <w:rsid w:val="0069167F"/>
    <w:rsid w:val="0069182F"/>
    <w:rsid w:val="00691B2A"/>
    <w:rsid w:val="00693C62"/>
    <w:rsid w:val="00693E1D"/>
    <w:rsid w:val="00693F55"/>
    <w:rsid w:val="0069423B"/>
    <w:rsid w:val="006942C5"/>
    <w:rsid w:val="006947E7"/>
    <w:rsid w:val="00694D50"/>
    <w:rsid w:val="006951EA"/>
    <w:rsid w:val="006951F5"/>
    <w:rsid w:val="006956A5"/>
    <w:rsid w:val="0069580E"/>
    <w:rsid w:val="00695B9D"/>
    <w:rsid w:val="00696032"/>
    <w:rsid w:val="0069691A"/>
    <w:rsid w:val="00697302"/>
    <w:rsid w:val="006A00C2"/>
    <w:rsid w:val="006A010C"/>
    <w:rsid w:val="006A0341"/>
    <w:rsid w:val="006A0A1F"/>
    <w:rsid w:val="006A14C8"/>
    <w:rsid w:val="006A15FF"/>
    <w:rsid w:val="006A16A8"/>
    <w:rsid w:val="006A1827"/>
    <w:rsid w:val="006A2B2A"/>
    <w:rsid w:val="006A306A"/>
    <w:rsid w:val="006A3189"/>
    <w:rsid w:val="006A3409"/>
    <w:rsid w:val="006A4187"/>
    <w:rsid w:val="006A431C"/>
    <w:rsid w:val="006A43C7"/>
    <w:rsid w:val="006A4681"/>
    <w:rsid w:val="006A470A"/>
    <w:rsid w:val="006A471A"/>
    <w:rsid w:val="006A4C53"/>
    <w:rsid w:val="006A6AD7"/>
    <w:rsid w:val="006A6CA3"/>
    <w:rsid w:val="006B00B2"/>
    <w:rsid w:val="006B0113"/>
    <w:rsid w:val="006B0200"/>
    <w:rsid w:val="006B0426"/>
    <w:rsid w:val="006B0CB3"/>
    <w:rsid w:val="006B12A8"/>
    <w:rsid w:val="006B1583"/>
    <w:rsid w:val="006B20B4"/>
    <w:rsid w:val="006B26F3"/>
    <w:rsid w:val="006B29D5"/>
    <w:rsid w:val="006B2CF0"/>
    <w:rsid w:val="006B2F4D"/>
    <w:rsid w:val="006B3952"/>
    <w:rsid w:val="006B3A84"/>
    <w:rsid w:val="006B4443"/>
    <w:rsid w:val="006B4989"/>
    <w:rsid w:val="006B4B0D"/>
    <w:rsid w:val="006B4EDD"/>
    <w:rsid w:val="006B4F4B"/>
    <w:rsid w:val="006B54B5"/>
    <w:rsid w:val="006B58F0"/>
    <w:rsid w:val="006B5A7E"/>
    <w:rsid w:val="006B639C"/>
    <w:rsid w:val="006B67C4"/>
    <w:rsid w:val="006B6E68"/>
    <w:rsid w:val="006B6F4D"/>
    <w:rsid w:val="006B77B9"/>
    <w:rsid w:val="006B7F1E"/>
    <w:rsid w:val="006C0047"/>
    <w:rsid w:val="006C0341"/>
    <w:rsid w:val="006C05EB"/>
    <w:rsid w:val="006C0A6A"/>
    <w:rsid w:val="006C0BCD"/>
    <w:rsid w:val="006C0DF0"/>
    <w:rsid w:val="006C1223"/>
    <w:rsid w:val="006C141A"/>
    <w:rsid w:val="006C1EF1"/>
    <w:rsid w:val="006C22C7"/>
    <w:rsid w:val="006C28BB"/>
    <w:rsid w:val="006C2A30"/>
    <w:rsid w:val="006C3BF6"/>
    <w:rsid w:val="006C3D7A"/>
    <w:rsid w:val="006C3DA2"/>
    <w:rsid w:val="006C3F5E"/>
    <w:rsid w:val="006C4388"/>
    <w:rsid w:val="006C4585"/>
    <w:rsid w:val="006C4966"/>
    <w:rsid w:val="006C556E"/>
    <w:rsid w:val="006C5A9F"/>
    <w:rsid w:val="006C62C5"/>
    <w:rsid w:val="006C69D9"/>
    <w:rsid w:val="006C6BB9"/>
    <w:rsid w:val="006C7287"/>
    <w:rsid w:val="006C7651"/>
    <w:rsid w:val="006C773B"/>
    <w:rsid w:val="006C77ED"/>
    <w:rsid w:val="006C78C2"/>
    <w:rsid w:val="006C7B34"/>
    <w:rsid w:val="006C7C96"/>
    <w:rsid w:val="006C7CC9"/>
    <w:rsid w:val="006D00A8"/>
    <w:rsid w:val="006D010E"/>
    <w:rsid w:val="006D0D35"/>
    <w:rsid w:val="006D0E49"/>
    <w:rsid w:val="006D0EBC"/>
    <w:rsid w:val="006D0F30"/>
    <w:rsid w:val="006D0F6F"/>
    <w:rsid w:val="006D13CA"/>
    <w:rsid w:val="006D18AB"/>
    <w:rsid w:val="006D18C1"/>
    <w:rsid w:val="006D1A38"/>
    <w:rsid w:val="006D281C"/>
    <w:rsid w:val="006D2900"/>
    <w:rsid w:val="006D3539"/>
    <w:rsid w:val="006D36E6"/>
    <w:rsid w:val="006D50D5"/>
    <w:rsid w:val="006D51B9"/>
    <w:rsid w:val="006D5D92"/>
    <w:rsid w:val="006D6C3C"/>
    <w:rsid w:val="006D6DE0"/>
    <w:rsid w:val="006D6F9B"/>
    <w:rsid w:val="006D7944"/>
    <w:rsid w:val="006D7BC5"/>
    <w:rsid w:val="006E003A"/>
    <w:rsid w:val="006E0A7B"/>
    <w:rsid w:val="006E0B92"/>
    <w:rsid w:val="006E12B4"/>
    <w:rsid w:val="006E1A58"/>
    <w:rsid w:val="006E1F1C"/>
    <w:rsid w:val="006E2C52"/>
    <w:rsid w:val="006E2CFD"/>
    <w:rsid w:val="006E2D2D"/>
    <w:rsid w:val="006E320A"/>
    <w:rsid w:val="006E37B4"/>
    <w:rsid w:val="006E3DD5"/>
    <w:rsid w:val="006E3F88"/>
    <w:rsid w:val="006E413E"/>
    <w:rsid w:val="006E42A5"/>
    <w:rsid w:val="006E4384"/>
    <w:rsid w:val="006E4A4A"/>
    <w:rsid w:val="006E523C"/>
    <w:rsid w:val="006E5BE6"/>
    <w:rsid w:val="006E7F6A"/>
    <w:rsid w:val="006F0596"/>
    <w:rsid w:val="006F0894"/>
    <w:rsid w:val="006F0FA4"/>
    <w:rsid w:val="006F13AB"/>
    <w:rsid w:val="006F2001"/>
    <w:rsid w:val="006F2328"/>
    <w:rsid w:val="006F2DB9"/>
    <w:rsid w:val="006F31C9"/>
    <w:rsid w:val="006F3372"/>
    <w:rsid w:val="006F3490"/>
    <w:rsid w:val="006F3604"/>
    <w:rsid w:val="006F377D"/>
    <w:rsid w:val="006F397D"/>
    <w:rsid w:val="006F39B6"/>
    <w:rsid w:val="006F3DA9"/>
    <w:rsid w:val="006F3F00"/>
    <w:rsid w:val="006F4519"/>
    <w:rsid w:val="006F4C7C"/>
    <w:rsid w:val="006F5073"/>
    <w:rsid w:val="006F5212"/>
    <w:rsid w:val="006F54A1"/>
    <w:rsid w:val="006F68D7"/>
    <w:rsid w:val="006F68FE"/>
    <w:rsid w:val="006F6965"/>
    <w:rsid w:val="006F6CA7"/>
    <w:rsid w:val="006F73B3"/>
    <w:rsid w:val="006F74CD"/>
    <w:rsid w:val="006F74FC"/>
    <w:rsid w:val="006F790C"/>
    <w:rsid w:val="006F7D7C"/>
    <w:rsid w:val="00700354"/>
    <w:rsid w:val="0070062B"/>
    <w:rsid w:val="00700A39"/>
    <w:rsid w:val="00701051"/>
    <w:rsid w:val="007014F9"/>
    <w:rsid w:val="00701989"/>
    <w:rsid w:val="00701E64"/>
    <w:rsid w:val="00701FEA"/>
    <w:rsid w:val="0070210A"/>
    <w:rsid w:val="00702458"/>
    <w:rsid w:val="007026E9"/>
    <w:rsid w:val="00702F3A"/>
    <w:rsid w:val="00703082"/>
    <w:rsid w:val="0070439E"/>
    <w:rsid w:val="007052DC"/>
    <w:rsid w:val="0070534B"/>
    <w:rsid w:val="00705CDB"/>
    <w:rsid w:val="00705E09"/>
    <w:rsid w:val="007061FC"/>
    <w:rsid w:val="00706BE9"/>
    <w:rsid w:val="00706F6C"/>
    <w:rsid w:val="00710034"/>
    <w:rsid w:val="007109C7"/>
    <w:rsid w:val="00710A81"/>
    <w:rsid w:val="00710CE2"/>
    <w:rsid w:val="00711D9D"/>
    <w:rsid w:val="00711EA0"/>
    <w:rsid w:val="00713189"/>
    <w:rsid w:val="00713243"/>
    <w:rsid w:val="007132B0"/>
    <w:rsid w:val="007132F6"/>
    <w:rsid w:val="00713F65"/>
    <w:rsid w:val="007141E4"/>
    <w:rsid w:val="00714223"/>
    <w:rsid w:val="00714964"/>
    <w:rsid w:val="00716717"/>
    <w:rsid w:val="00716828"/>
    <w:rsid w:val="007169AB"/>
    <w:rsid w:val="00716ADE"/>
    <w:rsid w:val="00716C4F"/>
    <w:rsid w:val="007173B9"/>
    <w:rsid w:val="007174BA"/>
    <w:rsid w:val="007204DD"/>
    <w:rsid w:val="00720AE9"/>
    <w:rsid w:val="00720B18"/>
    <w:rsid w:val="00721340"/>
    <w:rsid w:val="007219B0"/>
    <w:rsid w:val="00722513"/>
    <w:rsid w:val="00722B35"/>
    <w:rsid w:val="00723AA9"/>
    <w:rsid w:val="00723EEF"/>
    <w:rsid w:val="007241E0"/>
    <w:rsid w:val="007256AA"/>
    <w:rsid w:val="00725750"/>
    <w:rsid w:val="00725DC0"/>
    <w:rsid w:val="00726BD7"/>
    <w:rsid w:val="00726F28"/>
    <w:rsid w:val="007275B5"/>
    <w:rsid w:val="00727FC0"/>
    <w:rsid w:val="00730064"/>
    <w:rsid w:val="00730467"/>
    <w:rsid w:val="007305E1"/>
    <w:rsid w:val="00730803"/>
    <w:rsid w:val="007309F9"/>
    <w:rsid w:val="00730A81"/>
    <w:rsid w:val="00730AD1"/>
    <w:rsid w:val="00730B73"/>
    <w:rsid w:val="00730FE5"/>
    <w:rsid w:val="00731543"/>
    <w:rsid w:val="007318A7"/>
    <w:rsid w:val="00731918"/>
    <w:rsid w:val="007319D1"/>
    <w:rsid w:val="00731B9D"/>
    <w:rsid w:val="00731C44"/>
    <w:rsid w:val="007320BD"/>
    <w:rsid w:val="00732262"/>
    <w:rsid w:val="0073247F"/>
    <w:rsid w:val="00732637"/>
    <w:rsid w:val="00732806"/>
    <w:rsid w:val="00732E48"/>
    <w:rsid w:val="00732EF6"/>
    <w:rsid w:val="0073340E"/>
    <w:rsid w:val="007339C3"/>
    <w:rsid w:val="0073400B"/>
    <w:rsid w:val="0073480B"/>
    <w:rsid w:val="007348E4"/>
    <w:rsid w:val="00734B29"/>
    <w:rsid w:val="007353D8"/>
    <w:rsid w:val="007357D0"/>
    <w:rsid w:val="00735917"/>
    <w:rsid w:val="0073689F"/>
    <w:rsid w:val="007368DE"/>
    <w:rsid w:val="0073694C"/>
    <w:rsid w:val="00736FB7"/>
    <w:rsid w:val="00737135"/>
    <w:rsid w:val="007375FF"/>
    <w:rsid w:val="007377FC"/>
    <w:rsid w:val="00740278"/>
    <w:rsid w:val="0074056E"/>
    <w:rsid w:val="00740757"/>
    <w:rsid w:val="00741105"/>
    <w:rsid w:val="0074124C"/>
    <w:rsid w:val="00741A4A"/>
    <w:rsid w:val="00741F56"/>
    <w:rsid w:val="00742814"/>
    <w:rsid w:val="0074292C"/>
    <w:rsid w:val="00742A3E"/>
    <w:rsid w:val="00742F4B"/>
    <w:rsid w:val="007434B9"/>
    <w:rsid w:val="007438D3"/>
    <w:rsid w:val="00743CDC"/>
    <w:rsid w:val="00743D68"/>
    <w:rsid w:val="00743F74"/>
    <w:rsid w:val="00744042"/>
    <w:rsid w:val="00744512"/>
    <w:rsid w:val="007446AE"/>
    <w:rsid w:val="0074470F"/>
    <w:rsid w:val="00745D5D"/>
    <w:rsid w:val="007461AC"/>
    <w:rsid w:val="007463A0"/>
    <w:rsid w:val="00746A44"/>
    <w:rsid w:val="00746A4D"/>
    <w:rsid w:val="00746FDA"/>
    <w:rsid w:val="00747074"/>
    <w:rsid w:val="00747D1C"/>
    <w:rsid w:val="00747D71"/>
    <w:rsid w:val="00751224"/>
    <w:rsid w:val="00751BF8"/>
    <w:rsid w:val="00751D6E"/>
    <w:rsid w:val="00751EF2"/>
    <w:rsid w:val="0075230E"/>
    <w:rsid w:val="00753004"/>
    <w:rsid w:val="00753028"/>
    <w:rsid w:val="007534C6"/>
    <w:rsid w:val="0075372D"/>
    <w:rsid w:val="00753AA0"/>
    <w:rsid w:val="00753C70"/>
    <w:rsid w:val="00753EC3"/>
    <w:rsid w:val="0075408A"/>
    <w:rsid w:val="007542DB"/>
    <w:rsid w:val="00754566"/>
    <w:rsid w:val="007545C4"/>
    <w:rsid w:val="0075468B"/>
    <w:rsid w:val="0075491A"/>
    <w:rsid w:val="0075526B"/>
    <w:rsid w:val="007555CE"/>
    <w:rsid w:val="00755756"/>
    <w:rsid w:val="00755796"/>
    <w:rsid w:val="00755C4C"/>
    <w:rsid w:val="007564CA"/>
    <w:rsid w:val="00756A23"/>
    <w:rsid w:val="007578BC"/>
    <w:rsid w:val="00757B41"/>
    <w:rsid w:val="00757E40"/>
    <w:rsid w:val="0076008E"/>
    <w:rsid w:val="0076025D"/>
    <w:rsid w:val="007603CD"/>
    <w:rsid w:val="00760EDA"/>
    <w:rsid w:val="007610AB"/>
    <w:rsid w:val="00761FBA"/>
    <w:rsid w:val="00762631"/>
    <w:rsid w:val="007626A7"/>
    <w:rsid w:val="00762AAF"/>
    <w:rsid w:val="0076330F"/>
    <w:rsid w:val="00763379"/>
    <w:rsid w:val="007636B1"/>
    <w:rsid w:val="007636D3"/>
    <w:rsid w:val="007638C3"/>
    <w:rsid w:val="00763CEE"/>
    <w:rsid w:val="00763EDE"/>
    <w:rsid w:val="00763F3E"/>
    <w:rsid w:val="00764718"/>
    <w:rsid w:val="00764780"/>
    <w:rsid w:val="007648B5"/>
    <w:rsid w:val="00764DA8"/>
    <w:rsid w:val="007655E8"/>
    <w:rsid w:val="00767505"/>
    <w:rsid w:val="007676DF"/>
    <w:rsid w:val="00767A5D"/>
    <w:rsid w:val="00770813"/>
    <w:rsid w:val="007709D9"/>
    <w:rsid w:val="00770B9C"/>
    <w:rsid w:val="00770C75"/>
    <w:rsid w:val="00770DA0"/>
    <w:rsid w:val="007718E1"/>
    <w:rsid w:val="00771C28"/>
    <w:rsid w:val="00771DE3"/>
    <w:rsid w:val="00771EC2"/>
    <w:rsid w:val="00771FD8"/>
    <w:rsid w:val="00772235"/>
    <w:rsid w:val="00772780"/>
    <w:rsid w:val="00772F13"/>
    <w:rsid w:val="00772F37"/>
    <w:rsid w:val="00772FCE"/>
    <w:rsid w:val="007732B5"/>
    <w:rsid w:val="007737CC"/>
    <w:rsid w:val="007739E7"/>
    <w:rsid w:val="0077415D"/>
    <w:rsid w:val="007741F4"/>
    <w:rsid w:val="0077487B"/>
    <w:rsid w:val="0077508A"/>
    <w:rsid w:val="007752C7"/>
    <w:rsid w:val="00775994"/>
    <w:rsid w:val="00775E23"/>
    <w:rsid w:val="00775EF8"/>
    <w:rsid w:val="00776A95"/>
    <w:rsid w:val="0077739A"/>
    <w:rsid w:val="00777492"/>
    <w:rsid w:val="00777724"/>
    <w:rsid w:val="0077780D"/>
    <w:rsid w:val="007801D1"/>
    <w:rsid w:val="00780616"/>
    <w:rsid w:val="00780641"/>
    <w:rsid w:val="00780820"/>
    <w:rsid w:val="00781B60"/>
    <w:rsid w:val="00782B4F"/>
    <w:rsid w:val="00782F35"/>
    <w:rsid w:val="0078411E"/>
    <w:rsid w:val="007854AE"/>
    <w:rsid w:val="00785F86"/>
    <w:rsid w:val="007860E2"/>
    <w:rsid w:val="007862BA"/>
    <w:rsid w:val="007864F9"/>
    <w:rsid w:val="00786E6F"/>
    <w:rsid w:val="00786F8B"/>
    <w:rsid w:val="0078764A"/>
    <w:rsid w:val="007905D2"/>
    <w:rsid w:val="00790C11"/>
    <w:rsid w:val="00790D61"/>
    <w:rsid w:val="0079148B"/>
    <w:rsid w:val="00791CED"/>
    <w:rsid w:val="007920E5"/>
    <w:rsid w:val="00792196"/>
    <w:rsid w:val="007926A9"/>
    <w:rsid w:val="00792B2A"/>
    <w:rsid w:val="00792C16"/>
    <w:rsid w:val="00792E79"/>
    <w:rsid w:val="00792EDA"/>
    <w:rsid w:val="007931B0"/>
    <w:rsid w:val="00793355"/>
    <w:rsid w:val="0079355E"/>
    <w:rsid w:val="00793886"/>
    <w:rsid w:val="007938EC"/>
    <w:rsid w:val="0079392B"/>
    <w:rsid w:val="00793AA5"/>
    <w:rsid w:val="00793D14"/>
    <w:rsid w:val="00793D46"/>
    <w:rsid w:val="00793E30"/>
    <w:rsid w:val="00793E8E"/>
    <w:rsid w:val="00794089"/>
    <w:rsid w:val="007944BD"/>
    <w:rsid w:val="007955C8"/>
    <w:rsid w:val="0079582A"/>
    <w:rsid w:val="00795A72"/>
    <w:rsid w:val="00796144"/>
    <w:rsid w:val="00796406"/>
    <w:rsid w:val="00796A09"/>
    <w:rsid w:val="00797323"/>
    <w:rsid w:val="007A0591"/>
    <w:rsid w:val="007A0751"/>
    <w:rsid w:val="007A09EC"/>
    <w:rsid w:val="007A0BA7"/>
    <w:rsid w:val="007A0D9B"/>
    <w:rsid w:val="007A0FFE"/>
    <w:rsid w:val="007A1536"/>
    <w:rsid w:val="007A18B2"/>
    <w:rsid w:val="007A1B22"/>
    <w:rsid w:val="007A22B6"/>
    <w:rsid w:val="007A22DF"/>
    <w:rsid w:val="007A2626"/>
    <w:rsid w:val="007A29C8"/>
    <w:rsid w:val="007A3428"/>
    <w:rsid w:val="007A3B6A"/>
    <w:rsid w:val="007A3E41"/>
    <w:rsid w:val="007A4BAC"/>
    <w:rsid w:val="007A57F6"/>
    <w:rsid w:val="007A581E"/>
    <w:rsid w:val="007A5CD7"/>
    <w:rsid w:val="007A6238"/>
    <w:rsid w:val="007A6932"/>
    <w:rsid w:val="007A706F"/>
    <w:rsid w:val="007A761D"/>
    <w:rsid w:val="007A7CBC"/>
    <w:rsid w:val="007A7EEF"/>
    <w:rsid w:val="007B0D66"/>
    <w:rsid w:val="007B171A"/>
    <w:rsid w:val="007B1763"/>
    <w:rsid w:val="007B1BA5"/>
    <w:rsid w:val="007B1C21"/>
    <w:rsid w:val="007B227C"/>
    <w:rsid w:val="007B2B9C"/>
    <w:rsid w:val="007B49DA"/>
    <w:rsid w:val="007B4AC7"/>
    <w:rsid w:val="007B4B22"/>
    <w:rsid w:val="007B503D"/>
    <w:rsid w:val="007B567B"/>
    <w:rsid w:val="007B5680"/>
    <w:rsid w:val="007B66EE"/>
    <w:rsid w:val="007B7584"/>
    <w:rsid w:val="007B7751"/>
    <w:rsid w:val="007C000B"/>
    <w:rsid w:val="007C01B9"/>
    <w:rsid w:val="007C02FC"/>
    <w:rsid w:val="007C0B87"/>
    <w:rsid w:val="007C1008"/>
    <w:rsid w:val="007C1036"/>
    <w:rsid w:val="007C1645"/>
    <w:rsid w:val="007C168B"/>
    <w:rsid w:val="007C1772"/>
    <w:rsid w:val="007C1BCF"/>
    <w:rsid w:val="007C1CAF"/>
    <w:rsid w:val="007C1ED2"/>
    <w:rsid w:val="007C1F0F"/>
    <w:rsid w:val="007C25A7"/>
    <w:rsid w:val="007C27FB"/>
    <w:rsid w:val="007C28C6"/>
    <w:rsid w:val="007C2C5A"/>
    <w:rsid w:val="007C3495"/>
    <w:rsid w:val="007C34B8"/>
    <w:rsid w:val="007C385D"/>
    <w:rsid w:val="007C4597"/>
    <w:rsid w:val="007C533F"/>
    <w:rsid w:val="007C594A"/>
    <w:rsid w:val="007C6414"/>
    <w:rsid w:val="007C76EF"/>
    <w:rsid w:val="007C7A29"/>
    <w:rsid w:val="007C7C69"/>
    <w:rsid w:val="007C7D93"/>
    <w:rsid w:val="007D068D"/>
    <w:rsid w:val="007D0759"/>
    <w:rsid w:val="007D0DB9"/>
    <w:rsid w:val="007D0EE1"/>
    <w:rsid w:val="007D1937"/>
    <w:rsid w:val="007D1FC8"/>
    <w:rsid w:val="007D2429"/>
    <w:rsid w:val="007D366F"/>
    <w:rsid w:val="007D369D"/>
    <w:rsid w:val="007D3EFD"/>
    <w:rsid w:val="007D4174"/>
    <w:rsid w:val="007D49E5"/>
    <w:rsid w:val="007D4A3F"/>
    <w:rsid w:val="007D4C75"/>
    <w:rsid w:val="007D52D2"/>
    <w:rsid w:val="007D5B5F"/>
    <w:rsid w:val="007D5F89"/>
    <w:rsid w:val="007D6598"/>
    <w:rsid w:val="007D6641"/>
    <w:rsid w:val="007D78CE"/>
    <w:rsid w:val="007D7C72"/>
    <w:rsid w:val="007E05B3"/>
    <w:rsid w:val="007E08B8"/>
    <w:rsid w:val="007E0C35"/>
    <w:rsid w:val="007E1022"/>
    <w:rsid w:val="007E1096"/>
    <w:rsid w:val="007E1681"/>
    <w:rsid w:val="007E1713"/>
    <w:rsid w:val="007E1A1D"/>
    <w:rsid w:val="007E1B4A"/>
    <w:rsid w:val="007E1ED6"/>
    <w:rsid w:val="007E2020"/>
    <w:rsid w:val="007E2488"/>
    <w:rsid w:val="007E277F"/>
    <w:rsid w:val="007E28F5"/>
    <w:rsid w:val="007E29F4"/>
    <w:rsid w:val="007E3261"/>
    <w:rsid w:val="007E346C"/>
    <w:rsid w:val="007E409A"/>
    <w:rsid w:val="007E41BC"/>
    <w:rsid w:val="007E4448"/>
    <w:rsid w:val="007E4CED"/>
    <w:rsid w:val="007E55AF"/>
    <w:rsid w:val="007E55D2"/>
    <w:rsid w:val="007E5794"/>
    <w:rsid w:val="007E5B88"/>
    <w:rsid w:val="007E5EA8"/>
    <w:rsid w:val="007E601C"/>
    <w:rsid w:val="007E6100"/>
    <w:rsid w:val="007E62F4"/>
    <w:rsid w:val="007E63FD"/>
    <w:rsid w:val="007E6A1B"/>
    <w:rsid w:val="007E6B27"/>
    <w:rsid w:val="007E7F37"/>
    <w:rsid w:val="007F0260"/>
    <w:rsid w:val="007F030B"/>
    <w:rsid w:val="007F068A"/>
    <w:rsid w:val="007F0A54"/>
    <w:rsid w:val="007F0C12"/>
    <w:rsid w:val="007F0F89"/>
    <w:rsid w:val="007F115B"/>
    <w:rsid w:val="007F11BB"/>
    <w:rsid w:val="007F13EC"/>
    <w:rsid w:val="007F1415"/>
    <w:rsid w:val="007F1758"/>
    <w:rsid w:val="007F1ACB"/>
    <w:rsid w:val="007F1C69"/>
    <w:rsid w:val="007F23FA"/>
    <w:rsid w:val="007F2424"/>
    <w:rsid w:val="007F2488"/>
    <w:rsid w:val="007F2DE9"/>
    <w:rsid w:val="007F31D6"/>
    <w:rsid w:val="007F3986"/>
    <w:rsid w:val="007F399E"/>
    <w:rsid w:val="007F4486"/>
    <w:rsid w:val="007F44FA"/>
    <w:rsid w:val="007F46A2"/>
    <w:rsid w:val="007F4AEB"/>
    <w:rsid w:val="007F6039"/>
    <w:rsid w:val="007F6616"/>
    <w:rsid w:val="007F687A"/>
    <w:rsid w:val="007F6FFB"/>
    <w:rsid w:val="007F73C9"/>
    <w:rsid w:val="007F7903"/>
    <w:rsid w:val="007F7C9C"/>
    <w:rsid w:val="007F7FCF"/>
    <w:rsid w:val="00800952"/>
    <w:rsid w:val="00800E89"/>
    <w:rsid w:val="008016AC"/>
    <w:rsid w:val="008016F1"/>
    <w:rsid w:val="00801A7D"/>
    <w:rsid w:val="00801BAA"/>
    <w:rsid w:val="00802462"/>
    <w:rsid w:val="00802485"/>
    <w:rsid w:val="008024B7"/>
    <w:rsid w:val="00802525"/>
    <w:rsid w:val="0080287A"/>
    <w:rsid w:val="00802CA1"/>
    <w:rsid w:val="008039EA"/>
    <w:rsid w:val="00804848"/>
    <w:rsid w:val="00804A35"/>
    <w:rsid w:val="00806484"/>
    <w:rsid w:val="00806B0F"/>
    <w:rsid w:val="00806F53"/>
    <w:rsid w:val="0080770C"/>
    <w:rsid w:val="00807998"/>
    <w:rsid w:val="008102A4"/>
    <w:rsid w:val="00810485"/>
    <w:rsid w:val="0081067E"/>
    <w:rsid w:val="0081070F"/>
    <w:rsid w:val="00810785"/>
    <w:rsid w:val="008118F3"/>
    <w:rsid w:val="0081201C"/>
    <w:rsid w:val="008122F4"/>
    <w:rsid w:val="00812424"/>
    <w:rsid w:val="00812884"/>
    <w:rsid w:val="00812C71"/>
    <w:rsid w:val="00813307"/>
    <w:rsid w:val="008138C7"/>
    <w:rsid w:val="008143F9"/>
    <w:rsid w:val="00814547"/>
    <w:rsid w:val="008146C3"/>
    <w:rsid w:val="008146C8"/>
    <w:rsid w:val="008149D3"/>
    <w:rsid w:val="00814BAF"/>
    <w:rsid w:val="00814C4E"/>
    <w:rsid w:val="008150DE"/>
    <w:rsid w:val="00815C5C"/>
    <w:rsid w:val="00816154"/>
    <w:rsid w:val="00816310"/>
    <w:rsid w:val="0081637B"/>
    <w:rsid w:val="00816790"/>
    <w:rsid w:val="00816835"/>
    <w:rsid w:val="00816862"/>
    <w:rsid w:val="00816C14"/>
    <w:rsid w:val="00816C37"/>
    <w:rsid w:val="00817345"/>
    <w:rsid w:val="00817AB1"/>
    <w:rsid w:val="00817BEE"/>
    <w:rsid w:val="008202CD"/>
    <w:rsid w:val="00820FFF"/>
    <w:rsid w:val="008210D7"/>
    <w:rsid w:val="0082116C"/>
    <w:rsid w:val="0082141D"/>
    <w:rsid w:val="0082150D"/>
    <w:rsid w:val="00821E59"/>
    <w:rsid w:val="00822600"/>
    <w:rsid w:val="008226CD"/>
    <w:rsid w:val="008226FC"/>
    <w:rsid w:val="00822764"/>
    <w:rsid w:val="00823AE4"/>
    <w:rsid w:val="00823C26"/>
    <w:rsid w:val="008240EA"/>
    <w:rsid w:val="00824324"/>
    <w:rsid w:val="00824662"/>
    <w:rsid w:val="00824A66"/>
    <w:rsid w:val="008253D7"/>
    <w:rsid w:val="0082541C"/>
    <w:rsid w:val="0082580F"/>
    <w:rsid w:val="00825979"/>
    <w:rsid w:val="008268C8"/>
    <w:rsid w:val="008269C8"/>
    <w:rsid w:val="00827349"/>
    <w:rsid w:val="008277D5"/>
    <w:rsid w:val="00827AB9"/>
    <w:rsid w:val="008302C1"/>
    <w:rsid w:val="008302C9"/>
    <w:rsid w:val="00830CD5"/>
    <w:rsid w:val="00831A48"/>
    <w:rsid w:val="00831B3A"/>
    <w:rsid w:val="00831BDB"/>
    <w:rsid w:val="0083224E"/>
    <w:rsid w:val="008324F8"/>
    <w:rsid w:val="008325BF"/>
    <w:rsid w:val="00832AD4"/>
    <w:rsid w:val="008337F9"/>
    <w:rsid w:val="00833848"/>
    <w:rsid w:val="00833C6E"/>
    <w:rsid w:val="00834A12"/>
    <w:rsid w:val="00834CFD"/>
    <w:rsid w:val="008353C7"/>
    <w:rsid w:val="00835540"/>
    <w:rsid w:val="008356DB"/>
    <w:rsid w:val="00835C74"/>
    <w:rsid w:val="00835D99"/>
    <w:rsid w:val="00835EA8"/>
    <w:rsid w:val="00836103"/>
    <w:rsid w:val="0083610E"/>
    <w:rsid w:val="00836B0B"/>
    <w:rsid w:val="00836B50"/>
    <w:rsid w:val="0084052A"/>
    <w:rsid w:val="00841488"/>
    <w:rsid w:val="008422FE"/>
    <w:rsid w:val="008424DC"/>
    <w:rsid w:val="0084254B"/>
    <w:rsid w:val="0084289B"/>
    <w:rsid w:val="00842D6F"/>
    <w:rsid w:val="00843060"/>
    <w:rsid w:val="008436CD"/>
    <w:rsid w:val="00843845"/>
    <w:rsid w:val="00843AC9"/>
    <w:rsid w:val="00843BEA"/>
    <w:rsid w:val="00843F07"/>
    <w:rsid w:val="0084419E"/>
    <w:rsid w:val="00844329"/>
    <w:rsid w:val="00844C31"/>
    <w:rsid w:val="00845062"/>
    <w:rsid w:val="0084545B"/>
    <w:rsid w:val="008454CE"/>
    <w:rsid w:val="00846421"/>
    <w:rsid w:val="0084652F"/>
    <w:rsid w:val="00846E75"/>
    <w:rsid w:val="00847816"/>
    <w:rsid w:val="008478D7"/>
    <w:rsid w:val="00847E2A"/>
    <w:rsid w:val="00851173"/>
    <w:rsid w:val="0085160C"/>
    <w:rsid w:val="008519E9"/>
    <w:rsid w:val="00852783"/>
    <w:rsid w:val="008527CC"/>
    <w:rsid w:val="00852F75"/>
    <w:rsid w:val="008530A6"/>
    <w:rsid w:val="00853172"/>
    <w:rsid w:val="0085329F"/>
    <w:rsid w:val="008538D4"/>
    <w:rsid w:val="008540C7"/>
    <w:rsid w:val="00854828"/>
    <w:rsid w:val="0085545B"/>
    <w:rsid w:val="00855CEA"/>
    <w:rsid w:val="00855D96"/>
    <w:rsid w:val="00855E41"/>
    <w:rsid w:val="00856601"/>
    <w:rsid w:val="0085688F"/>
    <w:rsid w:val="00856A3A"/>
    <w:rsid w:val="00856F88"/>
    <w:rsid w:val="00857420"/>
    <w:rsid w:val="00857FD1"/>
    <w:rsid w:val="008603DF"/>
    <w:rsid w:val="008606D0"/>
    <w:rsid w:val="008606F0"/>
    <w:rsid w:val="008608A3"/>
    <w:rsid w:val="00860AFD"/>
    <w:rsid w:val="00861269"/>
    <w:rsid w:val="008618A8"/>
    <w:rsid w:val="00861DD7"/>
    <w:rsid w:val="00863335"/>
    <w:rsid w:val="008633F9"/>
    <w:rsid w:val="00863809"/>
    <w:rsid w:val="00863B35"/>
    <w:rsid w:val="00863EF1"/>
    <w:rsid w:val="00864103"/>
    <w:rsid w:val="00864877"/>
    <w:rsid w:val="00864B4F"/>
    <w:rsid w:val="0086548E"/>
    <w:rsid w:val="00865970"/>
    <w:rsid w:val="00865B14"/>
    <w:rsid w:val="00865D7F"/>
    <w:rsid w:val="00865EE0"/>
    <w:rsid w:val="008661A9"/>
    <w:rsid w:val="00866C4B"/>
    <w:rsid w:val="008674F3"/>
    <w:rsid w:val="008676B7"/>
    <w:rsid w:val="00867BE8"/>
    <w:rsid w:val="00867FBF"/>
    <w:rsid w:val="00870B3D"/>
    <w:rsid w:val="00870D08"/>
    <w:rsid w:val="00871152"/>
    <w:rsid w:val="00871D5E"/>
    <w:rsid w:val="00871E73"/>
    <w:rsid w:val="00872832"/>
    <w:rsid w:val="00872855"/>
    <w:rsid w:val="00872892"/>
    <w:rsid w:val="00872A89"/>
    <w:rsid w:val="00872BD3"/>
    <w:rsid w:val="00872BFA"/>
    <w:rsid w:val="008737F8"/>
    <w:rsid w:val="00874336"/>
    <w:rsid w:val="00874763"/>
    <w:rsid w:val="008747C2"/>
    <w:rsid w:val="00874959"/>
    <w:rsid w:val="0087498C"/>
    <w:rsid w:val="00874BE9"/>
    <w:rsid w:val="00874F84"/>
    <w:rsid w:val="00874FBD"/>
    <w:rsid w:val="00876406"/>
    <w:rsid w:val="0087699A"/>
    <w:rsid w:val="00876A61"/>
    <w:rsid w:val="00877273"/>
    <w:rsid w:val="00877474"/>
    <w:rsid w:val="00877A5F"/>
    <w:rsid w:val="00877B8D"/>
    <w:rsid w:val="00880181"/>
    <w:rsid w:val="008803CA"/>
    <w:rsid w:val="00880415"/>
    <w:rsid w:val="008805CB"/>
    <w:rsid w:val="0088064B"/>
    <w:rsid w:val="00880F4B"/>
    <w:rsid w:val="00881528"/>
    <w:rsid w:val="00881D53"/>
    <w:rsid w:val="00882112"/>
    <w:rsid w:val="008827D1"/>
    <w:rsid w:val="00882CDE"/>
    <w:rsid w:val="00882F70"/>
    <w:rsid w:val="008831F9"/>
    <w:rsid w:val="008834B7"/>
    <w:rsid w:val="008836E8"/>
    <w:rsid w:val="008838F2"/>
    <w:rsid w:val="008841E2"/>
    <w:rsid w:val="0088443A"/>
    <w:rsid w:val="008848F4"/>
    <w:rsid w:val="00884B1D"/>
    <w:rsid w:val="00885C8D"/>
    <w:rsid w:val="008861AC"/>
    <w:rsid w:val="0088628D"/>
    <w:rsid w:val="0088642D"/>
    <w:rsid w:val="00886458"/>
    <w:rsid w:val="008866B8"/>
    <w:rsid w:val="008867AB"/>
    <w:rsid w:val="008902AA"/>
    <w:rsid w:val="008906E7"/>
    <w:rsid w:val="008910A1"/>
    <w:rsid w:val="008910AC"/>
    <w:rsid w:val="00891858"/>
    <w:rsid w:val="00891C46"/>
    <w:rsid w:val="0089282A"/>
    <w:rsid w:val="00892DB8"/>
    <w:rsid w:val="00893846"/>
    <w:rsid w:val="00893AD0"/>
    <w:rsid w:val="00894001"/>
    <w:rsid w:val="00894388"/>
    <w:rsid w:val="008949CF"/>
    <w:rsid w:val="00894AFD"/>
    <w:rsid w:val="00894D27"/>
    <w:rsid w:val="008952A1"/>
    <w:rsid w:val="00895D78"/>
    <w:rsid w:val="008965E8"/>
    <w:rsid w:val="00896819"/>
    <w:rsid w:val="00896D00"/>
    <w:rsid w:val="00897147"/>
    <w:rsid w:val="0089723E"/>
    <w:rsid w:val="00897A47"/>
    <w:rsid w:val="008A00A5"/>
    <w:rsid w:val="008A025A"/>
    <w:rsid w:val="008A02EE"/>
    <w:rsid w:val="008A055A"/>
    <w:rsid w:val="008A0EE0"/>
    <w:rsid w:val="008A1531"/>
    <w:rsid w:val="008A1BF2"/>
    <w:rsid w:val="008A1E91"/>
    <w:rsid w:val="008A1F0F"/>
    <w:rsid w:val="008A2210"/>
    <w:rsid w:val="008A230F"/>
    <w:rsid w:val="008A2466"/>
    <w:rsid w:val="008A2E80"/>
    <w:rsid w:val="008A2EC9"/>
    <w:rsid w:val="008A3F7A"/>
    <w:rsid w:val="008A4360"/>
    <w:rsid w:val="008A47A5"/>
    <w:rsid w:val="008A54BC"/>
    <w:rsid w:val="008A5D5C"/>
    <w:rsid w:val="008A5F29"/>
    <w:rsid w:val="008A62EF"/>
    <w:rsid w:val="008A6449"/>
    <w:rsid w:val="008A65A6"/>
    <w:rsid w:val="008A6925"/>
    <w:rsid w:val="008A69DD"/>
    <w:rsid w:val="008B04E1"/>
    <w:rsid w:val="008B09D0"/>
    <w:rsid w:val="008B1488"/>
    <w:rsid w:val="008B15D1"/>
    <w:rsid w:val="008B1FDE"/>
    <w:rsid w:val="008B24E0"/>
    <w:rsid w:val="008B2706"/>
    <w:rsid w:val="008B33DF"/>
    <w:rsid w:val="008B4863"/>
    <w:rsid w:val="008B5C8A"/>
    <w:rsid w:val="008B6047"/>
    <w:rsid w:val="008B65C9"/>
    <w:rsid w:val="008B67E0"/>
    <w:rsid w:val="008B6F70"/>
    <w:rsid w:val="008B7375"/>
    <w:rsid w:val="008B73AA"/>
    <w:rsid w:val="008B79AC"/>
    <w:rsid w:val="008B7E53"/>
    <w:rsid w:val="008C0104"/>
    <w:rsid w:val="008C019C"/>
    <w:rsid w:val="008C01CA"/>
    <w:rsid w:val="008C0468"/>
    <w:rsid w:val="008C0F28"/>
    <w:rsid w:val="008C1696"/>
    <w:rsid w:val="008C17B3"/>
    <w:rsid w:val="008C17B4"/>
    <w:rsid w:val="008C1E98"/>
    <w:rsid w:val="008C1F5B"/>
    <w:rsid w:val="008C2732"/>
    <w:rsid w:val="008C2C04"/>
    <w:rsid w:val="008C3552"/>
    <w:rsid w:val="008C3C9D"/>
    <w:rsid w:val="008C451A"/>
    <w:rsid w:val="008C4528"/>
    <w:rsid w:val="008C486C"/>
    <w:rsid w:val="008C4B85"/>
    <w:rsid w:val="008C569A"/>
    <w:rsid w:val="008C5703"/>
    <w:rsid w:val="008C5857"/>
    <w:rsid w:val="008C5907"/>
    <w:rsid w:val="008C5C58"/>
    <w:rsid w:val="008C5E33"/>
    <w:rsid w:val="008C5E50"/>
    <w:rsid w:val="008C5FB3"/>
    <w:rsid w:val="008C6D20"/>
    <w:rsid w:val="008C7233"/>
    <w:rsid w:val="008C78FC"/>
    <w:rsid w:val="008C7C63"/>
    <w:rsid w:val="008C7C7A"/>
    <w:rsid w:val="008D0418"/>
    <w:rsid w:val="008D054E"/>
    <w:rsid w:val="008D09DB"/>
    <w:rsid w:val="008D0EA4"/>
    <w:rsid w:val="008D199F"/>
    <w:rsid w:val="008D1C01"/>
    <w:rsid w:val="008D2387"/>
    <w:rsid w:val="008D263F"/>
    <w:rsid w:val="008D27C5"/>
    <w:rsid w:val="008D2F58"/>
    <w:rsid w:val="008D3423"/>
    <w:rsid w:val="008D3742"/>
    <w:rsid w:val="008D386A"/>
    <w:rsid w:val="008D38AB"/>
    <w:rsid w:val="008D3C32"/>
    <w:rsid w:val="008D3C76"/>
    <w:rsid w:val="008D3FF7"/>
    <w:rsid w:val="008D4086"/>
    <w:rsid w:val="008D4209"/>
    <w:rsid w:val="008D4E84"/>
    <w:rsid w:val="008D4EA5"/>
    <w:rsid w:val="008D4F2B"/>
    <w:rsid w:val="008D52D9"/>
    <w:rsid w:val="008D5338"/>
    <w:rsid w:val="008D5E40"/>
    <w:rsid w:val="008D5ED9"/>
    <w:rsid w:val="008D6AC9"/>
    <w:rsid w:val="008D7699"/>
    <w:rsid w:val="008D773F"/>
    <w:rsid w:val="008D791D"/>
    <w:rsid w:val="008D7C13"/>
    <w:rsid w:val="008E0542"/>
    <w:rsid w:val="008E13ED"/>
    <w:rsid w:val="008E1AAC"/>
    <w:rsid w:val="008E1F1C"/>
    <w:rsid w:val="008E235C"/>
    <w:rsid w:val="008E2565"/>
    <w:rsid w:val="008E2FF5"/>
    <w:rsid w:val="008E31B5"/>
    <w:rsid w:val="008E32AC"/>
    <w:rsid w:val="008E347E"/>
    <w:rsid w:val="008E55DE"/>
    <w:rsid w:val="008E56FA"/>
    <w:rsid w:val="008E5A70"/>
    <w:rsid w:val="008E623F"/>
    <w:rsid w:val="008E6ADE"/>
    <w:rsid w:val="008E705D"/>
    <w:rsid w:val="008F06A2"/>
    <w:rsid w:val="008F1250"/>
    <w:rsid w:val="008F175C"/>
    <w:rsid w:val="008F1C06"/>
    <w:rsid w:val="008F208C"/>
    <w:rsid w:val="008F2602"/>
    <w:rsid w:val="008F28B3"/>
    <w:rsid w:val="008F28D4"/>
    <w:rsid w:val="008F2B61"/>
    <w:rsid w:val="008F4049"/>
    <w:rsid w:val="008F413B"/>
    <w:rsid w:val="008F43B2"/>
    <w:rsid w:val="008F4E06"/>
    <w:rsid w:val="008F4FCE"/>
    <w:rsid w:val="008F514B"/>
    <w:rsid w:val="008F58B5"/>
    <w:rsid w:val="008F59A9"/>
    <w:rsid w:val="008F5AAA"/>
    <w:rsid w:val="008F60BA"/>
    <w:rsid w:val="008F7F27"/>
    <w:rsid w:val="00900015"/>
    <w:rsid w:val="00900086"/>
    <w:rsid w:val="009003A4"/>
    <w:rsid w:val="00900928"/>
    <w:rsid w:val="00900A5F"/>
    <w:rsid w:val="00900B0A"/>
    <w:rsid w:val="00900BF3"/>
    <w:rsid w:val="0090130C"/>
    <w:rsid w:val="00901432"/>
    <w:rsid w:val="00901660"/>
    <w:rsid w:val="00901EB0"/>
    <w:rsid w:val="00902216"/>
    <w:rsid w:val="00902429"/>
    <w:rsid w:val="009025A5"/>
    <w:rsid w:val="009025B4"/>
    <w:rsid w:val="00902C33"/>
    <w:rsid w:val="00903A3B"/>
    <w:rsid w:val="00903FAA"/>
    <w:rsid w:val="00904200"/>
    <w:rsid w:val="009046E3"/>
    <w:rsid w:val="0090476C"/>
    <w:rsid w:val="009056A1"/>
    <w:rsid w:val="00906790"/>
    <w:rsid w:val="00906A92"/>
    <w:rsid w:val="00907C41"/>
    <w:rsid w:val="00910149"/>
    <w:rsid w:val="009101B5"/>
    <w:rsid w:val="00910A28"/>
    <w:rsid w:val="00910B41"/>
    <w:rsid w:val="00911333"/>
    <w:rsid w:val="009113AE"/>
    <w:rsid w:val="00911493"/>
    <w:rsid w:val="009115F4"/>
    <w:rsid w:val="00911771"/>
    <w:rsid w:val="009118DC"/>
    <w:rsid w:val="00911C30"/>
    <w:rsid w:val="00911E31"/>
    <w:rsid w:val="0091214D"/>
    <w:rsid w:val="0091232A"/>
    <w:rsid w:val="0091248E"/>
    <w:rsid w:val="009127C9"/>
    <w:rsid w:val="009129D5"/>
    <w:rsid w:val="00912B8F"/>
    <w:rsid w:val="009138CD"/>
    <w:rsid w:val="0091397B"/>
    <w:rsid w:val="00913E81"/>
    <w:rsid w:val="0091418D"/>
    <w:rsid w:val="00914308"/>
    <w:rsid w:val="00914311"/>
    <w:rsid w:val="00914E89"/>
    <w:rsid w:val="0091560B"/>
    <w:rsid w:val="009156EF"/>
    <w:rsid w:val="009158AB"/>
    <w:rsid w:val="00915AEE"/>
    <w:rsid w:val="00915C8C"/>
    <w:rsid w:val="009166BF"/>
    <w:rsid w:val="009168EE"/>
    <w:rsid w:val="00917C44"/>
    <w:rsid w:val="00920C08"/>
    <w:rsid w:val="009210E6"/>
    <w:rsid w:val="00921119"/>
    <w:rsid w:val="009214A4"/>
    <w:rsid w:val="00921597"/>
    <w:rsid w:val="009221F0"/>
    <w:rsid w:val="009222C2"/>
    <w:rsid w:val="0092265D"/>
    <w:rsid w:val="009235A9"/>
    <w:rsid w:val="009239FE"/>
    <w:rsid w:val="00923E27"/>
    <w:rsid w:val="0092474A"/>
    <w:rsid w:val="00925471"/>
    <w:rsid w:val="00925ABB"/>
    <w:rsid w:val="00925B39"/>
    <w:rsid w:val="00926533"/>
    <w:rsid w:val="00926D5F"/>
    <w:rsid w:val="00926DCE"/>
    <w:rsid w:val="00926E3B"/>
    <w:rsid w:val="00926F9C"/>
    <w:rsid w:val="00926FCA"/>
    <w:rsid w:val="00926FFD"/>
    <w:rsid w:val="0093006B"/>
    <w:rsid w:val="00931A0E"/>
    <w:rsid w:val="00931C8F"/>
    <w:rsid w:val="00931EAB"/>
    <w:rsid w:val="00931F82"/>
    <w:rsid w:val="009331EE"/>
    <w:rsid w:val="00933625"/>
    <w:rsid w:val="009336B6"/>
    <w:rsid w:val="00933DC8"/>
    <w:rsid w:val="00934B89"/>
    <w:rsid w:val="00934BB0"/>
    <w:rsid w:val="00934C51"/>
    <w:rsid w:val="00935142"/>
    <w:rsid w:val="00935391"/>
    <w:rsid w:val="0093542C"/>
    <w:rsid w:val="0093563F"/>
    <w:rsid w:val="0093576B"/>
    <w:rsid w:val="009358E4"/>
    <w:rsid w:val="00936674"/>
    <w:rsid w:val="0093678F"/>
    <w:rsid w:val="00936DED"/>
    <w:rsid w:val="00936E9C"/>
    <w:rsid w:val="00936EE0"/>
    <w:rsid w:val="009370E1"/>
    <w:rsid w:val="00937107"/>
    <w:rsid w:val="00937868"/>
    <w:rsid w:val="00937CEE"/>
    <w:rsid w:val="00937E8C"/>
    <w:rsid w:val="009402C2"/>
    <w:rsid w:val="009405A0"/>
    <w:rsid w:val="009406A7"/>
    <w:rsid w:val="00941D36"/>
    <w:rsid w:val="00942428"/>
    <w:rsid w:val="009424AE"/>
    <w:rsid w:val="0094281B"/>
    <w:rsid w:val="00942BEF"/>
    <w:rsid w:val="009431E7"/>
    <w:rsid w:val="009432A7"/>
    <w:rsid w:val="0094332D"/>
    <w:rsid w:val="009434E0"/>
    <w:rsid w:val="00943C96"/>
    <w:rsid w:val="00943EE8"/>
    <w:rsid w:val="00944897"/>
    <w:rsid w:val="00944C29"/>
    <w:rsid w:val="00944FA3"/>
    <w:rsid w:val="0094571D"/>
    <w:rsid w:val="00945D6D"/>
    <w:rsid w:val="00945DEB"/>
    <w:rsid w:val="00947790"/>
    <w:rsid w:val="00947A5C"/>
    <w:rsid w:val="009506C8"/>
    <w:rsid w:val="00950768"/>
    <w:rsid w:val="009508F7"/>
    <w:rsid w:val="0095098A"/>
    <w:rsid w:val="009517BC"/>
    <w:rsid w:val="0095183F"/>
    <w:rsid w:val="00951C6A"/>
    <w:rsid w:val="00951C77"/>
    <w:rsid w:val="0095294C"/>
    <w:rsid w:val="00952FB2"/>
    <w:rsid w:val="0095338F"/>
    <w:rsid w:val="0095395D"/>
    <w:rsid w:val="00953B8C"/>
    <w:rsid w:val="009544F8"/>
    <w:rsid w:val="009549C5"/>
    <w:rsid w:val="00954AB0"/>
    <w:rsid w:val="00954DE1"/>
    <w:rsid w:val="0095503C"/>
    <w:rsid w:val="00955219"/>
    <w:rsid w:val="00955B9A"/>
    <w:rsid w:val="00955E5B"/>
    <w:rsid w:val="009561E9"/>
    <w:rsid w:val="009562B3"/>
    <w:rsid w:val="009562D7"/>
    <w:rsid w:val="00956641"/>
    <w:rsid w:val="00956D7D"/>
    <w:rsid w:val="00956F5B"/>
    <w:rsid w:val="0095723D"/>
    <w:rsid w:val="00957CEF"/>
    <w:rsid w:val="00960302"/>
    <w:rsid w:val="009603AD"/>
    <w:rsid w:val="009604A7"/>
    <w:rsid w:val="00960876"/>
    <w:rsid w:val="00960AC8"/>
    <w:rsid w:val="0096106D"/>
    <w:rsid w:val="00961372"/>
    <w:rsid w:val="00961457"/>
    <w:rsid w:val="00961840"/>
    <w:rsid w:val="009619B1"/>
    <w:rsid w:val="00961A62"/>
    <w:rsid w:val="00961AFD"/>
    <w:rsid w:val="0096231E"/>
    <w:rsid w:val="00962A81"/>
    <w:rsid w:val="00962BED"/>
    <w:rsid w:val="009634D7"/>
    <w:rsid w:val="0096388A"/>
    <w:rsid w:val="009647AF"/>
    <w:rsid w:val="00964973"/>
    <w:rsid w:val="00964A0E"/>
    <w:rsid w:val="00964BFA"/>
    <w:rsid w:val="0096521B"/>
    <w:rsid w:val="00965B91"/>
    <w:rsid w:val="009667DB"/>
    <w:rsid w:val="00966D26"/>
    <w:rsid w:val="00967009"/>
    <w:rsid w:val="0096768B"/>
    <w:rsid w:val="00967AAC"/>
    <w:rsid w:val="00967B7C"/>
    <w:rsid w:val="00970154"/>
    <w:rsid w:val="00970261"/>
    <w:rsid w:val="009703B5"/>
    <w:rsid w:val="0097096A"/>
    <w:rsid w:val="00970A18"/>
    <w:rsid w:val="00970B8D"/>
    <w:rsid w:val="00970EE8"/>
    <w:rsid w:val="0097188D"/>
    <w:rsid w:val="00971B72"/>
    <w:rsid w:val="00971C49"/>
    <w:rsid w:val="00971D87"/>
    <w:rsid w:val="00971F38"/>
    <w:rsid w:val="00971F43"/>
    <w:rsid w:val="009721DB"/>
    <w:rsid w:val="00972919"/>
    <w:rsid w:val="00972E3E"/>
    <w:rsid w:val="009738D0"/>
    <w:rsid w:val="009739E1"/>
    <w:rsid w:val="00974059"/>
    <w:rsid w:val="00974C57"/>
    <w:rsid w:val="00974E68"/>
    <w:rsid w:val="00974F6C"/>
    <w:rsid w:val="00975512"/>
    <w:rsid w:val="009757C1"/>
    <w:rsid w:val="00975946"/>
    <w:rsid w:val="00976041"/>
    <w:rsid w:val="00976412"/>
    <w:rsid w:val="00976665"/>
    <w:rsid w:val="009774AA"/>
    <w:rsid w:val="00977787"/>
    <w:rsid w:val="00977BF3"/>
    <w:rsid w:val="00977ED0"/>
    <w:rsid w:val="00980121"/>
    <w:rsid w:val="0098015F"/>
    <w:rsid w:val="00980994"/>
    <w:rsid w:val="0098213D"/>
    <w:rsid w:val="0098233A"/>
    <w:rsid w:val="00982883"/>
    <w:rsid w:val="009828B4"/>
    <w:rsid w:val="0098373B"/>
    <w:rsid w:val="009837B7"/>
    <w:rsid w:val="00983B30"/>
    <w:rsid w:val="00983BDC"/>
    <w:rsid w:val="00984FDD"/>
    <w:rsid w:val="0098517A"/>
    <w:rsid w:val="0098599E"/>
    <w:rsid w:val="009859D4"/>
    <w:rsid w:val="00985C10"/>
    <w:rsid w:val="00985F1D"/>
    <w:rsid w:val="009868AA"/>
    <w:rsid w:val="00987AC4"/>
    <w:rsid w:val="009907BB"/>
    <w:rsid w:val="00990F63"/>
    <w:rsid w:val="0099114F"/>
    <w:rsid w:val="00991885"/>
    <w:rsid w:val="00991B64"/>
    <w:rsid w:val="00991C33"/>
    <w:rsid w:val="009921A3"/>
    <w:rsid w:val="00992720"/>
    <w:rsid w:val="0099292C"/>
    <w:rsid w:val="00992C38"/>
    <w:rsid w:val="00992ECC"/>
    <w:rsid w:val="0099335C"/>
    <w:rsid w:val="00993E89"/>
    <w:rsid w:val="00993F0E"/>
    <w:rsid w:val="0099416A"/>
    <w:rsid w:val="009949BA"/>
    <w:rsid w:val="00995D02"/>
    <w:rsid w:val="00996144"/>
    <w:rsid w:val="00996930"/>
    <w:rsid w:val="00997109"/>
    <w:rsid w:val="00997E23"/>
    <w:rsid w:val="00997E82"/>
    <w:rsid w:val="009A070D"/>
    <w:rsid w:val="009A0BC9"/>
    <w:rsid w:val="009A0EB9"/>
    <w:rsid w:val="009A0EE3"/>
    <w:rsid w:val="009A193B"/>
    <w:rsid w:val="009A1E87"/>
    <w:rsid w:val="009A24C5"/>
    <w:rsid w:val="009A2C72"/>
    <w:rsid w:val="009A2FBE"/>
    <w:rsid w:val="009A3042"/>
    <w:rsid w:val="009A3339"/>
    <w:rsid w:val="009A37DD"/>
    <w:rsid w:val="009A3844"/>
    <w:rsid w:val="009A3863"/>
    <w:rsid w:val="009A3F58"/>
    <w:rsid w:val="009A43E8"/>
    <w:rsid w:val="009A443C"/>
    <w:rsid w:val="009A47E4"/>
    <w:rsid w:val="009A4BDE"/>
    <w:rsid w:val="009A4E7D"/>
    <w:rsid w:val="009A4EEF"/>
    <w:rsid w:val="009A5157"/>
    <w:rsid w:val="009A52AB"/>
    <w:rsid w:val="009A624F"/>
    <w:rsid w:val="009A6502"/>
    <w:rsid w:val="009A677E"/>
    <w:rsid w:val="009A6922"/>
    <w:rsid w:val="009A69DE"/>
    <w:rsid w:val="009A708E"/>
    <w:rsid w:val="009A7508"/>
    <w:rsid w:val="009A7916"/>
    <w:rsid w:val="009A7AE7"/>
    <w:rsid w:val="009B001F"/>
    <w:rsid w:val="009B0263"/>
    <w:rsid w:val="009B055D"/>
    <w:rsid w:val="009B07C7"/>
    <w:rsid w:val="009B0C96"/>
    <w:rsid w:val="009B0D02"/>
    <w:rsid w:val="009B0D60"/>
    <w:rsid w:val="009B1AAB"/>
    <w:rsid w:val="009B1B45"/>
    <w:rsid w:val="009B37AA"/>
    <w:rsid w:val="009B3929"/>
    <w:rsid w:val="009B3977"/>
    <w:rsid w:val="009B4056"/>
    <w:rsid w:val="009B4494"/>
    <w:rsid w:val="009B4D94"/>
    <w:rsid w:val="009B518D"/>
    <w:rsid w:val="009B700B"/>
    <w:rsid w:val="009B78EE"/>
    <w:rsid w:val="009B7A10"/>
    <w:rsid w:val="009B7C54"/>
    <w:rsid w:val="009C02E9"/>
    <w:rsid w:val="009C037A"/>
    <w:rsid w:val="009C079D"/>
    <w:rsid w:val="009C0853"/>
    <w:rsid w:val="009C0C5A"/>
    <w:rsid w:val="009C0D86"/>
    <w:rsid w:val="009C122A"/>
    <w:rsid w:val="009C14F7"/>
    <w:rsid w:val="009C2577"/>
    <w:rsid w:val="009C2BD9"/>
    <w:rsid w:val="009C3716"/>
    <w:rsid w:val="009C382C"/>
    <w:rsid w:val="009C3BA4"/>
    <w:rsid w:val="009C3BBB"/>
    <w:rsid w:val="009C49F0"/>
    <w:rsid w:val="009C4D96"/>
    <w:rsid w:val="009C502E"/>
    <w:rsid w:val="009C5AC1"/>
    <w:rsid w:val="009C623E"/>
    <w:rsid w:val="009C6470"/>
    <w:rsid w:val="009C6A3D"/>
    <w:rsid w:val="009C6D05"/>
    <w:rsid w:val="009C7868"/>
    <w:rsid w:val="009C7924"/>
    <w:rsid w:val="009C7C4B"/>
    <w:rsid w:val="009C7C61"/>
    <w:rsid w:val="009C7ECA"/>
    <w:rsid w:val="009D058F"/>
    <w:rsid w:val="009D18C6"/>
    <w:rsid w:val="009D18DB"/>
    <w:rsid w:val="009D1B80"/>
    <w:rsid w:val="009D1BCE"/>
    <w:rsid w:val="009D1C08"/>
    <w:rsid w:val="009D1C63"/>
    <w:rsid w:val="009D1FE7"/>
    <w:rsid w:val="009D2330"/>
    <w:rsid w:val="009D2ABE"/>
    <w:rsid w:val="009D2AE6"/>
    <w:rsid w:val="009D2B74"/>
    <w:rsid w:val="009D3429"/>
    <w:rsid w:val="009D3AB5"/>
    <w:rsid w:val="009D3D12"/>
    <w:rsid w:val="009D4F41"/>
    <w:rsid w:val="009D4FBE"/>
    <w:rsid w:val="009D5AD3"/>
    <w:rsid w:val="009D6054"/>
    <w:rsid w:val="009D63B7"/>
    <w:rsid w:val="009D70B1"/>
    <w:rsid w:val="009D7260"/>
    <w:rsid w:val="009D7A1C"/>
    <w:rsid w:val="009D7FE0"/>
    <w:rsid w:val="009E08D3"/>
    <w:rsid w:val="009E09F9"/>
    <w:rsid w:val="009E0A73"/>
    <w:rsid w:val="009E190D"/>
    <w:rsid w:val="009E1999"/>
    <w:rsid w:val="009E1B65"/>
    <w:rsid w:val="009E1B68"/>
    <w:rsid w:val="009E1F51"/>
    <w:rsid w:val="009E2A22"/>
    <w:rsid w:val="009E3678"/>
    <w:rsid w:val="009E36E3"/>
    <w:rsid w:val="009E372A"/>
    <w:rsid w:val="009E3DE8"/>
    <w:rsid w:val="009E4154"/>
    <w:rsid w:val="009E57A1"/>
    <w:rsid w:val="009E5ABD"/>
    <w:rsid w:val="009E63B9"/>
    <w:rsid w:val="009E6703"/>
    <w:rsid w:val="009E6EBC"/>
    <w:rsid w:val="009E78E2"/>
    <w:rsid w:val="009E7A62"/>
    <w:rsid w:val="009F03D8"/>
    <w:rsid w:val="009F061E"/>
    <w:rsid w:val="009F0B89"/>
    <w:rsid w:val="009F0BA4"/>
    <w:rsid w:val="009F13FD"/>
    <w:rsid w:val="009F15E0"/>
    <w:rsid w:val="009F1CC7"/>
    <w:rsid w:val="009F2C2C"/>
    <w:rsid w:val="009F34A4"/>
    <w:rsid w:val="009F5415"/>
    <w:rsid w:val="009F5B60"/>
    <w:rsid w:val="009F5DA1"/>
    <w:rsid w:val="009F64C3"/>
    <w:rsid w:val="009F6EA2"/>
    <w:rsid w:val="009F728E"/>
    <w:rsid w:val="00A01CBD"/>
    <w:rsid w:val="00A01D26"/>
    <w:rsid w:val="00A01F75"/>
    <w:rsid w:val="00A02136"/>
    <w:rsid w:val="00A02B5A"/>
    <w:rsid w:val="00A03102"/>
    <w:rsid w:val="00A039C2"/>
    <w:rsid w:val="00A03D7B"/>
    <w:rsid w:val="00A03D89"/>
    <w:rsid w:val="00A03DC9"/>
    <w:rsid w:val="00A03EAB"/>
    <w:rsid w:val="00A055B8"/>
    <w:rsid w:val="00A057FE"/>
    <w:rsid w:val="00A05C1F"/>
    <w:rsid w:val="00A068E7"/>
    <w:rsid w:val="00A06B77"/>
    <w:rsid w:val="00A06CB6"/>
    <w:rsid w:val="00A06E4C"/>
    <w:rsid w:val="00A07355"/>
    <w:rsid w:val="00A07A50"/>
    <w:rsid w:val="00A07CFA"/>
    <w:rsid w:val="00A10AAD"/>
    <w:rsid w:val="00A10AF4"/>
    <w:rsid w:val="00A117BC"/>
    <w:rsid w:val="00A11E7D"/>
    <w:rsid w:val="00A122A4"/>
    <w:rsid w:val="00A124A9"/>
    <w:rsid w:val="00A12E25"/>
    <w:rsid w:val="00A12ED5"/>
    <w:rsid w:val="00A13B55"/>
    <w:rsid w:val="00A13C6F"/>
    <w:rsid w:val="00A14093"/>
    <w:rsid w:val="00A14E7D"/>
    <w:rsid w:val="00A1506E"/>
    <w:rsid w:val="00A1603E"/>
    <w:rsid w:val="00A16071"/>
    <w:rsid w:val="00A16C2E"/>
    <w:rsid w:val="00A1723E"/>
    <w:rsid w:val="00A173B4"/>
    <w:rsid w:val="00A176E5"/>
    <w:rsid w:val="00A1797D"/>
    <w:rsid w:val="00A203E1"/>
    <w:rsid w:val="00A2066F"/>
    <w:rsid w:val="00A206B7"/>
    <w:rsid w:val="00A21172"/>
    <w:rsid w:val="00A211D2"/>
    <w:rsid w:val="00A214EF"/>
    <w:rsid w:val="00A21609"/>
    <w:rsid w:val="00A21D1A"/>
    <w:rsid w:val="00A21F36"/>
    <w:rsid w:val="00A226D0"/>
    <w:rsid w:val="00A22E43"/>
    <w:rsid w:val="00A22F44"/>
    <w:rsid w:val="00A23936"/>
    <w:rsid w:val="00A24446"/>
    <w:rsid w:val="00A24B62"/>
    <w:rsid w:val="00A250DE"/>
    <w:rsid w:val="00A257C8"/>
    <w:rsid w:val="00A25ACC"/>
    <w:rsid w:val="00A25AFA"/>
    <w:rsid w:val="00A2692F"/>
    <w:rsid w:val="00A269E5"/>
    <w:rsid w:val="00A27436"/>
    <w:rsid w:val="00A2765E"/>
    <w:rsid w:val="00A278EA"/>
    <w:rsid w:val="00A27B68"/>
    <w:rsid w:val="00A27E0D"/>
    <w:rsid w:val="00A305A1"/>
    <w:rsid w:val="00A3085F"/>
    <w:rsid w:val="00A30C65"/>
    <w:rsid w:val="00A30F2C"/>
    <w:rsid w:val="00A31144"/>
    <w:rsid w:val="00A31BFD"/>
    <w:rsid w:val="00A323D2"/>
    <w:rsid w:val="00A32F61"/>
    <w:rsid w:val="00A33790"/>
    <w:rsid w:val="00A34352"/>
    <w:rsid w:val="00A34720"/>
    <w:rsid w:val="00A34C51"/>
    <w:rsid w:val="00A35718"/>
    <w:rsid w:val="00A35B5F"/>
    <w:rsid w:val="00A36E23"/>
    <w:rsid w:val="00A36E5F"/>
    <w:rsid w:val="00A37095"/>
    <w:rsid w:val="00A37239"/>
    <w:rsid w:val="00A37360"/>
    <w:rsid w:val="00A40014"/>
    <w:rsid w:val="00A40A4E"/>
    <w:rsid w:val="00A4129E"/>
    <w:rsid w:val="00A4154F"/>
    <w:rsid w:val="00A41581"/>
    <w:rsid w:val="00A42952"/>
    <w:rsid w:val="00A42A17"/>
    <w:rsid w:val="00A42ED6"/>
    <w:rsid w:val="00A4329D"/>
    <w:rsid w:val="00A4365C"/>
    <w:rsid w:val="00A436DB"/>
    <w:rsid w:val="00A43DB9"/>
    <w:rsid w:val="00A43E60"/>
    <w:rsid w:val="00A445DF"/>
    <w:rsid w:val="00A4461D"/>
    <w:rsid w:val="00A44C5B"/>
    <w:rsid w:val="00A44E76"/>
    <w:rsid w:val="00A45A45"/>
    <w:rsid w:val="00A463AC"/>
    <w:rsid w:val="00A4649D"/>
    <w:rsid w:val="00A46E0E"/>
    <w:rsid w:val="00A4728E"/>
    <w:rsid w:val="00A47DDF"/>
    <w:rsid w:val="00A506E3"/>
    <w:rsid w:val="00A507E7"/>
    <w:rsid w:val="00A5131F"/>
    <w:rsid w:val="00A5142A"/>
    <w:rsid w:val="00A516AE"/>
    <w:rsid w:val="00A51AA5"/>
    <w:rsid w:val="00A5281D"/>
    <w:rsid w:val="00A5379F"/>
    <w:rsid w:val="00A539D7"/>
    <w:rsid w:val="00A53AB2"/>
    <w:rsid w:val="00A540FC"/>
    <w:rsid w:val="00A54356"/>
    <w:rsid w:val="00A543CC"/>
    <w:rsid w:val="00A54635"/>
    <w:rsid w:val="00A547C8"/>
    <w:rsid w:val="00A54CE2"/>
    <w:rsid w:val="00A559B1"/>
    <w:rsid w:val="00A56425"/>
    <w:rsid w:val="00A5670F"/>
    <w:rsid w:val="00A569A3"/>
    <w:rsid w:val="00A56FA5"/>
    <w:rsid w:val="00A57D9A"/>
    <w:rsid w:val="00A60DF9"/>
    <w:rsid w:val="00A6125A"/>
    <w:rsid w:val="00A61A90"/>
    <w:rsid w:val="00A61C5C"/>
    <w:rsid w:val="00A61D27"/>
    <w:rsid w:val="00A62357"/>
    <w:rsid w:val="00A625C1"/>
    <w:rsid w:val="00A6271B"/>
    <w:rsid w:val="00A62D72"/>
    <w:rsid w:val="00A62E66"/>
    <w:rsid w:val="00A630B1"/>
    <w:rsid w:val="00A63D43"/>
    <w:rsid w:val="00A646DC"/>
    <w:rsid w:val="00A64A73"/>
    <w:rsid w:val="00A64D02"/>
    <w:rsid w:val="00A65A34"/>
    <w:rsid w:val="00A65D80"/>
    <w:rsid w:val="00A6617F"/>
    <w:rsid w:val="00A669E9"/>
    <w:rsid w:val="00A673EE"/>
    <w:rsid w:val="00A67DE4"/>
    <w:rsid w:val="00A701C6"/>
    <w:rsid w:val="00A70351"/>
    <w:rsid w:val="00A703FC"/>
    <w:rsid w:val="00A707BA"/>
    <w:rsid w:val="00A71061"/>
    <w:rsid w:val="00A71550"/>
    <w:rsid w:val="00A71E1D"/>
    <w:rsid w:val="00A71E6E"/>
    <w:rsid w:val="00A7205F"/>
    <w:rsid w:val="00A724B6"/>
    <w:rsid w:val="00A72621"/>
    <w:rsid w:val="00A728A5"/>
    <w:rsid w:val="00A73685"/>
    <w:rsid w:val="00A73698"/>
    <w:rsid w:val="00A7382C"/>
    <w:rsid w:val="00A73F5C"/>
    <w:rsid w:val="00A744AB"/>
    <w:rsid w:val="00A752E7"/>
    <w:rsid w:val="00A75FDF"/>
    <w:rsid w:val="00A76147"/>
    <w:rsid w:val="00A7636D"/>
    <w:rsid w:val="00A76668"/>
    <w:rsid w:val="00A76F8C"/>
    <w:rsid w:val="00A772FB"/>
    <w:rsid w:val="00A8001A"/>
    <w:rsid w:val="00A80B6A"/>
    <w:rsid w:val="00A80EF8"/>
    <w:rsid w:val="00A81474"/>
    <w:rsid w:val="00A82160"/>
    <w:rsid w:val="00A83001"/>
    <w:rsid w:val="00A833EA"/>
    <w:rsid w:val="00A8386C"/>
    <w:rsid w:val="00A839F0"/>
    <w:rsid w:val="00A83B5E"/>
    <w:rsid w:val="00A83E04"/>
    <w:rsid w:val="00A840F1"/>
    <w:rsid w:val="00A84264"/>
    <w:rsid w:val="00A84D7F"/>
    <w:rsid w:val="00A84F2D"/>
    <w:rsid w:val="00A850D0"/>
    <w:rsid w:val="00A855EA"/>
    <w:rsid w:val="00A857C6"/>
    <w:rsid w:val="00A85941"/>
    <w:rsid w:val="00A8595D"/>
    <w:rsid w:val="00A86A6A"/>
    <w:rsid w:val="00A86AFF"/>
    <w:rsid w:val="00A87B36"/>
    <w:rsid w:val="00A9029E"/>
    <w:rsid w:val="00A9068F"/>
    <w:rsid w:val="00A90882"/>
    <w:rsid w:val="00A914AA"/>
    <w:rsid w:val="00A9162E"/>
    <w:rsid w:val="00A918BA"/>
    <w:rsid w:val="00A91A03"/>
    <w:rsid w:val="00A91DB6"/>
    <w:rsid w:val="00A91E78"/>
    <w:rsid w:val="00A92048"/>
    <w:rsid w:val="00A92329"/>
    <w:rsid w:val="00A92830"/>
    <w:rsid w:val="00A92AB0"/>
    <w:rsid w:val="00A92C6A"/>
    <w:rsid w:val="00A93588"/>
    <w:rsid w:val="00A936B7"/>
    <w:rsid w:val="00A9486F"/>
    <w:rsid w:val="00A94CE5"/>
    <w:rsid w:val="00A96222"/>
    <w:rsid w:val="00AA0316"/>
    <w:rsid w:val="00AA058B"/>
    <w:rsid w:val="00AA0F7A"/>
    <w:rsid w:val="00AA1233"/>
    <w:rsid w:val="00AA164E"/>
    <w:rsid w:val="00AA16A3"/>
    <w:rsid w:val="00AA1A78"/>
    <w:rsid w:val="00AA1A82"/>
    <w:rsid w:val="00AA230D"/>
    <w:rsid w:val="00AA357C"/>
    <w:rsid w:val="00AA415A"/>
    <w:rsid w:val="00AA466A"/>
    <w:rsid w:val="00AA5606"/>
    <w:rsid w:val="00AA59B6"/>
    <w:rsid w:val="00AA64FF"/>
    <w:rsid w:val="00AA651A"/>
    <w:rsid w:val="00AA6A94"/>
    <w:rsid w:val="00AA7039"/>
    <w:rsid w:val="00AA79BF"/>
    <w:rsid w:val="00AA7B8E"/>
    <w:rsid w:val="00AB0548"/>
    <w:rsid w:val="00AB0B37"/>
    <w:rsid w:val="00AB0CDB"/>
    <w:rsid w:val="00AB0D0D"/>
    <w:rsid w:val="00AB1011"/>
    <w:rsid w:val="00AB1669"/>
    <w:rsid w:val="00AB1C9B"/>
    <w:rsid w:val="00AB2357"/>
    <w:rsid w:val="00AB2834"/>
    <w:rsid w:val="00AB2E79"/>
    <w:rsid w:val="00AB30E1"/>
    <w:rsid w:val="00AB33A8"/>
    <w:rsid w:val="00AB35A0"/>
    <w:rsid w:val="00AB3AA9"/>
    <w:rsid w:val="00AB47BA"/>
    <w:rsid w:val="00AB4EE4"/>
    <w:rsid w:val="00AB577A"/>
    <w:rsid w:val="00AB57F8"/>
    <w:rsid w:val="00AB5C06"/>
    <w:rsid w:val="00AB5C3B"/>
    <w:rsid w:val="00AB5E2C"/>
    <w:rsid w:val="00AB646A"/>
    <w:rsid w:val="00AB6699"/>
    <w:rsid w:val="00AB6B5D"/>
    <w:rsid w:val="00AB6C0E"/>
    <w:rsid w:val="00AB6FD2"/>
    <w:rsid w:val="00AB7769"/>
    <w:rsid w:val="00AB7D5C"/>
    <w:rsid w:val="00AC0383"/>
    <w:rsid w:val="00AC06A1"/>
    <w:rsid w:val="00AC1E51"/>
    <w:rsid w:val="00AC1F49"/>
    <w:rsid w:val="00AC2007"/>
    <w:rsid w:val="00AC2206"/>
    <w:rsid w:val="00AC2460"/>
    <w:rsid w:val="00AC2A70"/>
    <w:rsid w:val="00AC2F7D"/>
    <w:rsid w:val="00AC3BE0"/>
    <w:rsid w:val="00AC3C86"/>
    <w:rsid w:val="00AC3E10"/>
    <w:rsid w:val="00AC3F6F"/>
    <w:rsid w:val="00AC40FE"/>
    <w:rsid w:val="00AC5511"/>
    <w:rsid w:val="00AC5743"/>
    <w:rsid w:val="00AC5AC8"/>
    <w:rsid w:val="00AC5FDB"/>
    <w:rsid w:val="00AC655B"/>
    <w:rsid w:val="00AC6807"/>
    <w:rsid w:val="00AC6966"/>
    <w:rsid w:val="00AC69AF"/>
    <w:rsid w:val="00AC6E6E"/>
    <w:rsid w:val="00AC7002"/>
    <w:rsid w:val="00AC7154"/>
    <w:rsid w:val="00AC7278"/>
    <w:rsid w:val="00AC79D2"/>
    <w:rsid w:val="00AD082B"/>
    <w:rsid w:val="00AD0B01"/>
    <w:rsid w:val="00AD12DE"/>
    <w:rsid w:val="00AD1721"/>
    <w:rsid w:val="00AD2136"/>
    <w:rsid w:val="00AD27BB"/>
    <w:rsid w:val="00AD38FA"/>
    <w:rsid w:val="00AD39E9"/>
    <w:rsid w:val="00AD3AB9"/>
    <w:rsid w:val="00AD3E19"/>
    <w:rsid w:val="00AD421F"/>
    <w:rsid w:val="00AD4A6A"/>
    <w:rsid w:val="00AD4DDC"/>
    <w:rsid w:val="00AD5467"/>
    <w:rsid w:val="00AD547B"/>
    <w:rsid w:val="00AD57A0"/>
    <w:rsid w:val="00AD5AC3"/>
    <w:rsid w:val="00AD5C97"/>
    <w:rsid w:val="00AD5D69"/>
    <w:rsid w:val="00AD61EA"/>
    <w:rsid w:val="00AD6567"/>
    <w:rsid w:val="00AD6A60"/>
    <w:rsid w:val="00AD6C19"/>
    <w:rsid w:val="00AD7675"/>
    <w:rsid w:val="00AD7AE7"/>
    <w:rsid w:val="00AD7B01"/>
    <w:rsid w:val="00AE0694"/>
    <w:rsid w:val="00AE07BC"/>
    <w:rsid w:val="00AE0A85"/>
    <w:rsid w:val="00AE1A53"/>
    <w:rsid w:val="00AE1D32"/>
    <w:rsid w:val="00AE2332"/>
    <w:rsid w:val="00AE2E3B"/>
    <w:rsid w:val="00AE3CA3"/>
    <w:rsid w:val="00AE4F69"/>
    <w:rsid w:val="00AE505A"/>
    <w:rsid w:val="00AE5223"/>
    <w:rsid w:val="00AE5395"/>
    <w:rsid w:val="00AE56F4"/>
    <w:rsid w:val="00AE58F6"/>
    <w:rsid w:val="00AE6151"/>
    <w:rsid w:val="00AE79D4"/>
    <w:rsid w:val="00AF0388"/>
    <w:rsid w:val="00AF0D80"/>
    <w:rsid w:val="00AF14D1"/>
    <w:rsid w:val="00AF1A16"/>
    <w:rsid w:val="00AF20E3"/>
    <w:rsid w:val="00AF245C"/>
    <w:rsid w:val="00AF2A60"/>
    <w:rsid w:val="00AF327F"/>
    <w:rsid w:val="00AF3CAA"/>
    <w:rsid w:val="00AF4EA9"/>
    <w:rsid w:val="00AF5093"/>
    <w:rsid w:val="00AF556F"/>
    <w:rsid w:val="00AF5828"/>
    <w:rsid w:val="00AF6422"/>
    <w:rsid w:val="00AF67E3"/>
    <w:rsid w:val="00AF6E2A"/>
    <w:rsid w:val="00B002E4"/>
    <w:rsid w:val="00B00693"/>
    <w:rsid w:val="00B00B4C"/>
    <w:rsid w:val="00B00FA5"/>
    <w:rsid w:val="00B0150C"/>
    <w:rsid w:val="00B028BC"/>
    <w:rsid w:val="00B029C2"/>
    <w:rsid w:val="00B02EC1"/>
    <w:rsid w:val="00B03639"/>
    <w:rsid w:val="00B03E0C"/>
    <w:rsid w:val="00B044F8"/>
    <w:rsid w:val="00B04A9C"/>
    <w:rsid w:val="00B04B41"/>
    <w:rsid w:val="00B04C53"/>
    <w:rsid w:val="00B04C8E"/>
    <w:rsid w:val="00B06006"/>
    <w:rsid w:val="00B06E04"/>
    <w:rsid w:val="00B07358"/>
    <w:rsid w:val="00B077FE"/>
    <w:rsid w:val="00B10579"/>
    <w:rsid w:val="00B1109C"/>
    <w:rsid w:val="00B1130A"/>
    <w:rsid w:val="00B11619"/>
    <w:rsid w:val="00B1198A"/>
    <w:rsid w:val="00B11AC0"/>
    <w:rsid w:val="00B12006"/>
    <w:rsid w:val="00B12EC7"/>
    <w:rsid w:val="00B135E8"/>
    <w:rsid w:val="00B1390B"/>
    <w:rsid w:val="00B13A92"/>
    <w:rsid w:val="00B14206"/>
    <w:rsid w:val="00B142A5"/>
    <w:rsid w:val="00B146D4"/>
    <w:rsid w:val="00B14753"/>
    <w:rsid w:val="00B149BC"/>
    <w:rsid w:val="00B14AD0"/>
    <w:rsid w:val="00B1522D"/>
    <w:rsid w:val="00B154F4"/>
    <w:rsid w:val="00B1557E"/>
    <w:rsid w:val="00B159DE"/>
    <w:rsid w:val="00B15E7C"/>
    <w:rsid w:val="00B164E1"/>
    <w:rsid w:val="00B16AC0"/>
    <w:rsid w:val="00B16C1E"/>
    <w:rsid w:val="00B171FE"/>
    <w:rsid w:val="00B1763D"/>
    <w:rsid w:val="00B17647"/>
    <w:rsid w:val="00B1790E"/>
    <w:rsid w:val="00B17FF2"/>
    <w:rsid w:val="00B202DB"/>
    <w:rsid w:val="00B20ABC"/>
    <w:rsid w:val="00B20AC9"/>
    <w:rsid w:val="00B2104E"/>
    <w:rsid w:val="00B21214"/>
    <w:rsid w:val="00B215CF"/>
    <w:rsid w:val="00B215EB"/>
    <w:rsid w:val="00B216CC"/>
    <w:rsid w:val="00B217DC"/>
    <w:rsid w:val="00B21D8C"/>
    <w:rsid w:val="00B2289C"/>
    <w:rsid w:val="00B233B4"/>
    <w:rsid w:val="00B23780"/>
    <w:rsid w:val="00B23C8B"/>
    <w:rsid w:val="00B23E54"/>
    <w:rsid w:val="00B245B1"/>
    <w:rsid w:val="00B25082"/>
    <w:rsid w:val="00B2542B"/>
    <w:rsid w:val="00B25C6B"/>
    <w:rsid w:val="00B25CDF"/>
    <w:rsid w:val="00B25EDA"/>
    <w:rsid w:val="00B26F85"/>
    <w:rsid w:val="00B271B8"/>
    <w:rsid w:val="00B31508"/>
    <w:rsid w:val="00B3200E"/>
    <w:rsid w:val="00B328F0"/>
    <w:rsid w:val="00B32A2F"/>
    <w:rsid w:val="00B32E60"/>
    <w:rsid w:val="00B33459"/>
    <w:rsid w:val="00B33461"/>
    <w:rsid w:val="00B3346E"/>
    <w:rsid w:val="00B3444F"/>
    <w:rsid w:val="00B34572"/>
    <w:rsid w:val="00B34608"/>
    <w:rsid w:val="00B34B89"/>
    <w:rsid w:val="00B34F4E"/>
    <w:rsid w:val="00B350D6"/>
    <w:rsid w:val="00B35B29"/>
    <w:rsid w:val="00B35BC8"/>
    <w:rsid w:val="00B35D0D"/>
    <w:rsid w:val="00B36191"/>
    <w:rsid w:val="00B3785F"/>
    <w:rsid w:val="00B37C7D"/>
    <w:rsid w:val="00B37F05"/>
    <w:rsid w:val="00B40333"/>
    <w:rsid w:val="00B4064D"/>
    <w:rsid w:val="00B4087A"/>
    <w:rsid w:val="00B408D3"/>
    <w:rsid w:val="00B409C9"/>
    <w:rsid w:val="00B40A9F"/>
    <w:rsid w:val="00B40B76"/>
    <w:rsid w:val="00B414D4"/>
    <w:rsid w:val="00B419F5"/>
    <w:rsid w:val="00B41AE3"/>
    <w:rsid w:val="00B41B3D"/>
    <w:rsid w:val="00B42691"/>
    <w:rsid w:val="00B42AF6"/>
    <w:rsid w:val="00B42BBD"/>
    <w:rsid w:val="00B42C67"/>
    <w:rsid w:val="00B430A5"/>
    <w:rsid w:val="00B43490"/>
    <w:rsid w:val="00B4354B"/>
    <w:rsid w:val="00B43623"/>
    <w:rsid w:val="00B43C4E"/>
    <w:rsid w:val="00B43CB8"/>
    <w:rsid w:val="00B43E6A"/>
    <w:rsid w:val="00B44549"/>
    <w:rsid w:val="00B4473E"/>
    <w:rsid w:val="00B45038"/>
    <w:rsid w:val="00B45065"/>
    <w:rsid w:val="00B451D8"/>
    <w:rsid w:val="00B45AF8"/>
    <w:rsid w:val="00B462CB"/>
    <w:rsid w:val="00B46C0A"/>
    <w:rsid w:val="00B47551"/>
    <w:rsid w:val="00B50B17"/>
    <w:rsid w:val="00B50D05"/>
    <w:rsid w:val="00B51D0F"/>
    <w:rsid w:val="00B53AE1"/>
    <w:rsid w:val="00B53CFF"/>
    <w:rsid w:val="00B54A45"/>
    <w:rsid w:val="00B54B8E"/>
    <w:rsid w:val="00B550FD"/>
    <w:rsid w:val="00B5544A"/>
    <w:rsid w:val="00B558A6"/>
    <w:rsid w:val="00B55A13"/>
    <w:rsid w:val="00B55A35"/>
    <w:rsid w:val="00B55B87"/>
    <w:rsid w:val="00B55BA3"/>
    <w:rsid w:val="00B562F2"/>
    <w:rsid w:val="00B56785"/>
    <w:rsid w:val="00B568EF"/>
    <w:rsid w:val="00B56A62"/>
    <w:rsid w:val="00B575B1"/>
    <w:rsid w:val="00B57AEC"/>
    <w:rsid w:val="00B60034"/>
    <w:rsid w:val="00B60042"/>
    <w:rsid w:val="00B6007D"/>
    <w:rsid w:val="00B6025B"/>
    <w:rsid w:val="00B60E1B"/>
    <w:rsid w:val="00B6104F"/>
    <w:rsid w:val="00B61256"/>
    <w:rsid w:val="00B614D3"/>
    <w:rsid w:val="00B614E5"/>
    <w:rsid w:val="00B623E7"/>
    <w:rsid w:val="00B62531"/>
    <w:rsid w:val="00B62702"/>
    <w:rsid w:val="00B627EF"/>
    <w:rsid w:val="00B62C2E"/>
    <w:rsid w:val="00B63B8B"/>
    <w:rsid w:val="00B63E92"/>
    <w:rsid w:val="00B64607"/>
    <w:rsid w:val="00B64A72"/>
    <w:rsid w:val="00B64E3A"/>
    <w:rsid w:val="00B653DA"/>
    <w:rsid w:val="00B66101"/>
    <w:rsid w:val="00B66B4E"/>
    <w:rsid w:val="00B66C3E"/>
    <w:rsid w:val="00B66E00"/>
    <w:rsid w:val="00B670B3"/>
    <w:rsid w:val="00B67211"/>
    <w:rsid w:val="00B67CC0"/>
    <w:rsid w:val="00B70672"/>
    <w:rsid w:val="00B70BAE"/>
    <w:rsid w:val="00B71678"/>
    <w:rsid w:val="00B71A50"/>
    <w:rsid w:val="00B71C04"/>
    <w:rsid w:val="00B71C8F"/>
    <w:rsid w:val="00B71F0F"/>
    <w:rsid w:val="00B71F69"/>
    <w:rsid w:val="00B71FF8"/>
    <w:rsid w:val="00B72217"/>
    <w:rsid w:val="00B7272E"/>
    <w:rsid w:val="00B72939"/>
    <w:rsid w:val="00B73638"/>
    <w:rsid w:val="00B73B7D"/>
    <w:rsid w:val="00B740DE"/>
    <w:rsid w:val="00B743F1"/>
    <w:rsid w:val="00B74473"/>
    <w:rsid w:val="00B74A7D"/>
    <w:rsid w:val="00B74EC6"/>
    <w:rsid w:val="00B764B3"/>
    <w:rsid w:val="00B77376"/>
    <w:rsid w:val="00B7759A"/>
    <w:rsid w:val="00B776FC"/>
    <w:rsid w:val="00B77D21"/>
    <w:rsid w:val="00B77FEB"/>
    <w:rsid w:val="00B807A4"/>
    <w:rsid w:val="00B80FE2"/>
    <w:rsid w:val="00B81130"/>
    <w:rsid w:val="00B81182"/>
    <w:rsid w:val="00B82195"/>
    <w:rsid w:val="00B822CD"/>
    <w:rsid w:val="00B823FB"/>
    <w:rsid w:val="00B8255F"/>
    <w:rsid w:val="00B827F0"/>
    <w:rsid w:val="00B82E86"/>
    <w:rsid w:val="00B830EF"/>
    <w:rsid w:val="00B8320F"/>
    <w:rsid w:val="00B845F7"/>
    <w:rsid w:val="00B846C8"/>
    <w:rsid w:val="00B84B1D"/>
    <w:rsid w:val="00B851A6"/>
    <w:rsid w:val="00B85224"/>
    <w:rsid w:val="00B85BB1"/>
    <w:rsid w:val="00B86416"/>
    <w:rsid w:val="00B8687A"/>
    <w:rsid w:val="00B86C42"/>
    <w:rsid w:val="00B86CC3"/>
    <w:rsid w:val="00B86FD1"/>
    <w:rsid w:val="00B87007"/>
    <w:rsid w:val="00B871A7"/>
    <w:rsid w:val="00B87201"/>
    <w:rsid w:val="00B87F36"/>
    <w:rsid w:val="00B90038"/>
    <w:rsid w:val="00B904BE"/>
    <w:rsid w:val="00B906D2"/>
    <w:rsid w:val="00B90768"/>
    <w:rsid w:val="00B90CEA"/>
    <w:rsid w:val="00B90DA6"/>
    <w:rsid w:val="00B912AD"/>
    <w:rsid w:val="00B91FDC"/>
    <w:rsid w:val="00B92584"/>
    <w:rsid w:val="00B92B01"/>
    <w:rsid w:val="00B9499C"/>
    <w:rsid w:val="00B94FBE"/>
    <w:rsid w:val="00B95AB6"/>
    <w:rsid w:val="00B95C43"/>
    <w:rsid w:val="00B967C2"/>
    <w:rsid w:val="00B96EC2"/>
    <w:rsid w:val="00B96EE4"/>
    <w:rsid w:val="00B97064"/>
    <w:rsid w:val="00B974ED"/>
    <w:rsid w:val="00B97571"/>
    <w:rsid w:val="00B975FE"/>
    <w:rsid w:val="00B97851"/>
    <w:rsid w:val="00B979A5"/>
    <w:rsid w:val="00B97AAE"/>
    <w:rsid w:val="00B97CE4"/>
    <w:rsid w:val="00BA0624"/>
    <w:rsid w:val="00BA0BB4"/>
    <w:rsid w:val="00BA0FD1"/>
    <w:rsid w:val="00BA17D8"/>
    <w:rsid w:val="00BA1A8D"/>
    <w:rsid w:val="00BA1D7D"/>
    <w:rsid w:val="00BA1E22"/>
    <w:rsid w:val="00BA2983"/>
    <w:rsid w:val="00BA29BA"/>
    <w:rsid w:val="00BA2A05"/>
    <w:rsid w:val="00BA2B52"/>
    <w:rsid w:val="00BA3571"/>
    <w:rsid w:val="00BA38D5"/>
    <w:rsid w:val="00BA39A3"/>
    <w:rsid w:val="00BA3A79"/>
    <w:rsid w:val="00BA3EBB"/>
    <w:rsid w:val="00BA3F04"/>
    <w:rsid w:val="00BA46FD"/>
    <w:rsid w:val="00BA4D9F"/>
    <w:rsid w:val="00BA4DEE"/>
    <w:rsid w:val="00BA5049"/>
    <w:rsid w:val="00BA5139"/>
    <w:rsid w:val="00BA51F8"/>
    <w:rsid w:val="00BA559A"/>
    <w:rsid w:val="00BA5F25"/>
    <w:rsid w:val="00BA5F9F"/>
    <w:rsid w:val="00BA61B0"/>
    <w:rsid w:val="00BA6815"/>
    <w:rsid w:val="00BA6E21"/>
    <w:rsid w:val="00BA6F9C"/>
    <w:rsid w:val="00BA74D9"/>
    <w:rsid w:val="00BA78C2"/>
    <w:rsid w:val="00BA7E79"/>
    <w:rsid w:val="00BB03DA"/>
    <w:rsid w:val="00BB06C9"/>
    <w:rsid w:val="00BB0B25"/>
    <w:rsid w:val="00BB0C0C"/>
    <w:rsid w:val="00BB0D65"/>
    <w:rsid w:val="00BB0ED3"/>
    <w:rsid w:val="00BB10D2"/>
    <w:rsid w:val="00BB1457"/>
    <w:rsid w:val="00BB14C0"/>
    <w:rsid w:val="00BB1D61"/>
    <w:rsid w:val="00BB24D6"/>
    <w:rsid w:val="00BB27FB"/>
    <w:rsid w:val="00BB2DA3"/>
    <w:rsid w:val="00BB3BB8"/>
    <w:rsid w:val="00BB426F"/>
    <w:rsid w:val="00BB441A"/>
    <w:rsid w:val="00BB4C82"/>
    <w:rsid w:val="00BB53AE"/>
    <w:rsid w:val="00BB548B"/>
    <w:rsid w:val="00BB5E72"/>
    <w:rsid w:val="00BB669C"/>
    <w:rsid w:val="00BB6AAE"/>
    <w:rsid w:val="00BB78D6"/>
    <w:rsid w:val="00BB7942"/>
    <w:rsid w:val="00BC03EA"/>
    <w:rsid w:val="00BC0493"/>
    <w:rsid w:val="00BC0C11"/>
    <w:rsid w:val="00BC15E8"/>
    <w:rsid w:val="00BC1A95"/>
    <w:rsid w:val="00BC1D9D"/>
    <w:rsid w:val="00BC1E79"/>
    <w:rsid w:val="00BC1EDA"/>
    <w:rsid w:val="00BC1F25"/>
    <w:rsid w:val="00BC2034"/>
    <w:rsid w:val="00BC343C"/>
    <w:rsid w:val="00BC3652"/>
    <w:rsid w:val="00BC37D9"/>
    <w:rsid w:val="00BC41D9"/>
    <w:rsid w:val="00BC47ED"/>
    <w:rsid w:val="00BC4EEB"/>
    <w:rsid w:val="00BC4F64"/>
    <w:rsid w:val="00BC5123"/>
    <w:rsid w:val="00BC5154"/>
    <w:rsid w:val="00BC51A5"/>
    <w:rsid w:val="00BC51D5"/>
    <w:rsid w:val="00BC610C"/>
    <w:rsid w:val="00BC630A"/>
    <w:rsid w:val="00BC6372"/>
    <w:rsid w:val="00BC6820"/>
    <w:rsid w:val="00BC698A"/>
    <w:rsid w:val="00BC6ED2"/>
    <w:rsid w:val="00BC6F80"/>
    <w:rsid w:val="00BC74E3"/>
    <w:rsid w:val="00BD0617"/>
    <w:rsid w:val="00BD0797"/>
    <w:rsid w:val="00BD0941"/>
    <w:rsid w:val="00BD0C0A"/>
    <w:rsid w:val="00BD1782"/>
    <w:rsid w:val="00BD1AE5"/>
    <w:rsid w:val="00BD1D31"/>
    <w:rsid w:val="00BD1F63"/>
    <w:rsid w:val="00BD216E"/>
    <w:rsid w:val="00BD2566"/>
    <w:rsid w:val="00BD2864"/>
    <w:rsid w:val="00BD2B2E"/>
    <w:rsid w:val="00BD3310"/>
    <w:rsid w:val="00BD36B9"/>
    <w:rsid w:val="00BD3D6C"/>
    <w:rsid w:val="00BD4374"/>
    <w:rsid w:val="00BD4BD4"/>
    <w:rsid w:val="00BD544E"/>
    <w:rsid w:val="00BD625D"/>
    <w:rsid w:val="00BD6264"/>
    <w:rsid w:val="00BD633C"/>
    <w:rsid w:val="00BD69FD"/>
    <w:rsid w:val="00BD71DF"/>
    <w:rsid w:val="00BD75AB"/>
    <w:rsid w:val="00BD7716"/>
    <w:rsid w:val="00BE0007"/>
    <w:rsid w:val="00BE02A2"/>
    <w:rsid w:val="00BE0824"/>
    <w:rsid w:val="00BE0DDC"/>
    <w:rsid w:val="00BE1441"/>
    <w:rsid w:val="00BE178B"/>
    <w:rsid w:val="00BE188C"/>
    <w:rsid w:val="00BE1B0A"/>
    <w:rsid w:val="00BE1C94"/>
    <w:rsid w:val="00BE231D"/>
    <w:rsid w:val="00BE23BB"/>
    <w:rsid w:val="00BE2538"/>
    <w:rsid w:val="00BE3031"/>
    <w:rsid w:val="00BE31E8"/>
    <w:rsid w:val="00BE3484"/>
    <w:rsid w:val="00BE39DE"/>
    <w:rsid w:val="00BE3A16"/>
    <w:rsid w:val="00BE3A90"/>
    <w:rsid w:val="00BE4E94"/>
    <w:rsid w:val="00BE5406"/>
    <w:rsid w:val="00BE5520"/>
    <w:rsid w:val="00BE5B5C"/>
    <w:rsid w:val="00BE64D2"/>
    <w:rsid w:val="00BE6D5F"/>
    <w:rsid w:val="00BE6EBB"/>
    <w:rsid w:val="00BE715C"/>
    <w:rsid w:val="00BE7A01"/>
    <w:rsid w:val="00BE7C30"/>
    <w:rsid w:val="00BE7D6E"/>
    <w:rsid w:val="00BF0983"/>
    <w:rsid w:val="00BF1202"/>
    <w:rsid w:val="00BF12E1"/>
    <w:rsid w:val="00BF18AC"/>
    <w:rsid w:val="00BF193C"/>
    <w:rsid w:val="00BF1B7D"/>
    <w:rsid w:val="00BF1BDB"/>
    <w:rsid w:val="00BF1E05"/>
    <w:rsid w:val="00BF23EC"/>
    <w:rsid w:val="00BF2410"/>
    <w:rsid w:val="00BF255B"/>
    <w:rsid w:val="00BF318F"/>
    <w:rsid w:val="00BF3548"/>
    <w:rsid w:val="00BF3A03"/>
    <w:rsid w:val="00BF3DC8"/>
    <w:rsid w:val="00BF403E"/>
    <w:rsid w:val="00BF40E2"/>
    <w:rsid w:val="00BF44E8"/>
    <w:rsid w:val="00BF4A5F"/>
    <w:rsid w:val="00BF5544"/>
    <w:rsid w:val="00BF6A48"/>
    <w:rsid w:val="00BF6CC9"/>
    <w:rsid w:val="00BF7142"/>
    <w:rsid w:val="00BF784B"/>
    <w:rsid w:val="00BF7922"/>
    <w:rsid w:val="00BF7F87"/>
    <w:rsid w:val="00C00185"/>
    <w:rsid w:val="00C001DD"/>
    <w:rsid w:val="00C003CA"/>
    <w:rsid w:val="00C00402"/>
    <w:rsid w:val="00C007EC"/>
    <w:rsid w:val="00C008DB"/>
    <w:rsid w:val="00C00B5F"/>
    <w:rsid w:val="00C01512"/>
    <w:rsid w:val="00C01B1C"/>
    <w:rsid w:val="00C01C59"/>
    <w:rsid w:val="00C01E36"/>
    <w:rsid w:val="00C02067"/>
    <w:rsid w:val="00C0294D"/>
    <w:rsid w:val="00C02D1C"/>
    <w:rsid w:val="00C037AA"/>
    <w:rsid w:val="00C03AFB"/>
    <w:rsid w:val="00C04B83"/>
    <w:rsid w:val="00C04EE8"/>
    <w:rsid w:val="00C05248"/>
    <w:rsid w:val="00C058BE"/>
    <w:rsid w:val="00C05A58"/>
    <w:rsid w:val="00C06701"/>
    <w:rsid w:val="00C06779"/>
    <w:rsid w:val="00C067D2"/>
    <w:rsid w:val="00C06BC1"/>
    <w:rsid w:val="00C0744D"/>
    <w:rsid w:val="00C1014B"/>
    <w:rsid w:val="00C1051C"/>
    <w:rsid w:val="00C10C09"/>
    <w:rsid w:val="00C111F4"/>
    <w:rsid w:val="00C114A7"/>
    <w:rsid w:val="00C12244"/>
    <w:rsid w:val="00C12320"/>
    <w:rsid w:val="00C1246E"/>
    <w:rsid w:val="00C12C23"/>
    <w:rsid w:val="00C12CDF"/>
    <w:rsid w:val="00C13220"/>
    <w:rsid w:val="00C132F5"/>
    <w:rsid w:val="00C145BC"/>
    <w:rsid w:val="00C14BB8"/>
    <w:rsid w:val="00C156BE"/>
    <w:rsid w:val="00C161C5"/>
    <w:rsid w:val="00C1682A"/>
    <w:rsid w:val="00C16D36"/>
    <w:rsid w:val="00C17147"/>
    <w:rsid w:val="00C17954"/>
    <w:rsid w:val="00C20F50"/>
    <w:rsid w:val="00C2114B"/>
    <w:rsid w:val="00C21E47"/>
    <w:rsid w:val="00C21FE6"/>
    <w:rsid w:val="00C22B89"/>
    <w:rsid w:val="00C22D67"/>
    <w:rsid w:val="00C2320B"/>
    <w:rsid w:val="00C2391B"/>
    <w:rsid w:val="00C23926"/>
    <w:rsid w:val="00C23D2A"/>
    <w:rsid w:val="00C23DD7"/>
    <w:rsid w:val="00C24C41"/>
    <w:rsid w:val="00C24D9F"/>
    <w:rsid w:val="00C24EED"/>
    <w:rsid w:val="00C2500C"/>
    <w:rsid w:val="00C25319"/>
    <w:rsid w:val="00C2546D"/>
    <w:rsid w:val="00C256D0"/>
    <w:rsid w:val="00C259A5"/>
    <w:rsid w:val="00C25AA3"/>
    <w:rsid w:val="00C25BA0"/>
    <w:rsid w:val="00C25F04"/>
    <w:rsid w:val="00C2602B"/>
    <w:rsid w:val="00C26808"/>
    <w:rsid w:val="00C274E7"/>
    <w:rsid w:val="00C278AC"/>
    <w:rsid w:val="00C300F2"/>
    <w:rsid w:val="00C30D2A"/>
    <w:rsid w:val="00C30D6B"/>
    <w:rsid w:val="00C30F81"/>
    <w:rsid w:val="00C310FB"/>
    <w:rsid w:val="00C313BB"/>
    <w:rsid w:val="00C31CA0"/>
    <w:rsid w:val="00C33058"/>
    <w:rsid w:val="00C3320D"/>
    <w:rsid w:val="00C338FA"/>
    <w:rsid w:val="00C33A43"/>
    <w:rsid w:val="00C33FD9"/>
    <w:rsid w:val="00C3452B"/>
    <w:rsid w:val="00C345EF"/>
    <w:rsid w:val="00C34D79"/>
    <w:rsid w:val="00C34E09"/>
    <w:rsid w:val="00C355EE"/>
    <w:rsid w:val="00C35682"/>
    <w:rsid w:val="00C3591C"/>
    <w:rsid w:val="00C35A43"/>
    <w:rsid w:val="00C35FE5"/>
    <w:rsid w:val="00C36017"/>
    <w:rsid w:val="00C37188"/>
    <w:rsid w:val="00C37FD9"/>
    <w:rsid w:val="00C40968"/>
    <w:rsid w:val="00C4126C"/>
    <w:rsid w:val="00C41E8A"/>
    <w:rsid w:val="00C41FDA"/>
    <w:rsid w:val="00C42228"/>
    <w:rsid w:val="00C4234B"/>
    <w:rsid w:val="00C428D5"/>
    <w:rsid w:val="00C42954"/>
    <w:rsid w:val="00C42AA3"/>
    <w:rsid w:val="00C42F75"/>
    <w:rsid w:val="00C43F49"/>
    <w:rsid w:val="00C443FD"/>
    <w:rsid w:val="00C44787"/>
    <w:rsid w:val="00C44977"/>
    <w:rsid w:val="00C45202"/>
    <w:rsid w:val="00C45C6F"/>
    <w:rsid w:val="00C46AB9"/>
    <w:rsid w:val="00C46C37"/>
    <w:rsid w:val="00C47952"/>
    <w:rsid w:val="00C47E5D"/>
    <w:rsid w:val="00C50114"/>
    <w:rsid w:val="00C50202"/>
    <w:rsid w:val="00C50739"/>
    <w:rsid w:val="00C50A5D"/>
    <w:rsid w:val="00C51101"/>
    <w:rsid w:val="00C5172D"/>
    <w:rsid w:val="00C51B4E"/>
    <w:rsid w:val="00C51B6B"/>
    <w:rsid w:val="00C51BA8"/>
    <w:rsid w:val="00C522F0"/>
    <w:rsid w:val="00C52427"/>
    <w:rsid w:val="00C52DD4"/>
    <w:rsid w:val="00C52E86"/>
    <w:rsid w:val="00C5311D"/>
    <w:rsid w:val="00C5321B"/>
    <w:rsid w:val="00C533C5"/>
    <w:rsid w:val="00C53426"/>
    <w:rsid w:val="00C53AC6"/>
    <w:rsid w:val="00C53E18"/>
    <w:rsid w:val="00C53EB8"/>
    <w:rsid w:val="00C54623"/>
    <w:rsid w:val="00C547C3"/>
    <w:rsid w:val="00C55046"/>
    <w:rsid w:val="00C55190"/>
    <w:rsid w:val="00C55E15"/>
    <w:rsid w:val="00C576B9"/>
    <w:rsid w:val="00C579C2"/>
    <w:rsid w:val="00C57CA2"/>
    <w:rsid w:val="00C60353"/>
    <w:rsid w:val="00C603A7"/>
    <w:rsid w:val="00C6049E"/>
    <w:rsid w:val="00C604D0"/>
    <w:rsid w:val="00C6077A"/>
    <w:rsid w:val="00C609A8"/>
    <w:rsid w:val="00C609CB"/>
    <w:rsid w:val="00C610BB"/>
    <w:rsid w:val="00C6131B"/>
    <w:rsid w:val="00C61BBA"/>
    <w:rsid w:val="00C61CEC"/>
    <w:rsid w:val="00C62650"/>
    <w:rsid w:val="00C62A45"/>
    <w:rsid w:val="00C62C3A"/>
    <w:rsid w:val="00C62DEE"/>
    <w:rsid w:val="00C64159"/>
    <w:rsid w:val="00C6446B"/>
    <w:rsid w:val="00C645AF"/>
    <w:rsid w:val="00C652B2"/>
    <w:rsid w:val="00C65C1E"/>
    <w:rsid w:val="00C65ECE"/>
    <w:rsid w:val="00C66091"/>
    <w:rsid w:val="00C66C41"/>
    <w:rsid w:val="00C6734E"/>
    <w:rsid w:val="00C6758C"/>
    <w:rsid w:val="00C67641"/>
    <w:rsid w:val="00C67649"/>
    <w:rsid w:val="00C67886"/>
    <w:rsid w:val="00C679E0"/>
    <w:rsid w:val="00C7064A"/>
    <w:rsid w:val="00C7080F"/>
    <w:rsid w:val="00C70AE1"/>
    <w:rsid w:val="00C7103F"/>
    <w:rsid w:val="00C71225"/>
    <w:rsid w:val="00C7133D"/>
    <w:rsid w:val="00C71A90"/>
    <w:rsid w:val="00C71B10"/>
    <w:rsid w:val="00C71B9D"/>
    <w:rsid w:val="00C724A4"/>
    <w:rsid w:val="00C72B55"/>
    <w:rsid w:val="00C72B8B"/>
    <w:rsid w:val="00C7350F"/>
    <w:rsid w:val="00C74113"/>
    <w:rsid w:val="00C74148"/>
    <w:rsid w:val="00C745EF"/>
    <w:rsid w:val="00C7461A"/>
    <w:rsid w:val="00C748B3"/>
    <w:rsid w:val="00C74924"/>
    <w:rsid w:val="00C7513A"/>
    <w:rsid w:val="00C76048"/>
    <w:rsid w:val="00C76A5D"/>
    <w:rsid w:val="00C76A78"/>
    <w:rsid w:val="00C76A94"/>
    <w:rsid w:val="00C76F71"/>
    <w:rsid w:val="00C76FC6"/>
    <w:rsid w:val="00C77310"/>
    <w:rsid w:val="00C77430"/>
    <w:rsid w:val="00C77477"/>
    <w:rsid w:val="00C774C2"/>
    <w:rsid w:val="00C77508"/>
    <w:rsid w:val="00C775D3"/>
    <w:rsid w:val="00C77A46"/>
    <w:rsid w:val="00C8157F"/>
    <w:rsid w:val="00C8165A"/>
    <w:rsid w:val="00C81A22"/>
    <w:rsid w:val="00C81AA3"/>
    <w:rsid w:val="00C81F1E"/>
    <w:rsid w:val="00C827DD"/>
    <w:rsid w:val="00C82E9B"/>
    <w:rsid w:val="00C83173"/>
    <w:rsid w:val="00C8336A"/>
    <w:rsid w:val="00C83537"/>
    <w:rsid w:val="00C83684"/>
    <w:rsid w:val="00C83CB6"/>
    <w:rsid w:val="00C83EBB"/>
    <w:rsid w:val="00C84129"/>
    <w:rsid w:val="00C8511D"/>
    <w:rsid w:val="00C85210"/>
    <w:rsid w:val="00C85906"/>
    <w:rsid w:val="00C86651"/>
    <w:rsid w:val="00C86FF4"/>
    <w:rsid w:val="00C8726D"/>
    <w:rsid w:val="00C872FB"/>
    <w:rsid w:val="00C90BA3"/>
    <w:rsid w:val="00C92C66"/>
    <w:rsid w:val="00C92F0F"/>
    <w:rsid w:val="00C932A2"/>
    <w:rsid w:val="00C9394F"/>
    <w:rsid w:val="00C9426F"/>
    <w:rsid w:val="00C946EB"/>
    <w:rsid w:val="00C9479E"/>
    <w:rsid w:val="00C94A48"/>
    <w:rsid w:val="00C94A4F"/>
    <w:rsid w:val="00C94AD5"/>
    <w:rsid w:val="00C94CC9"/>
    <w:rsid w:val="00C94F22"/>
    <w:rsid w:val="00C95026"/>
    <w:rsid w:val="00C953BB"/>
    <w:rsid w:val="00C95590"/>
    <w:rsid w:val="00C958A6"/>
    <w:rsid w:val="00C95B2A"/>
    <w:rsid w:val="00C95D6E"/>
    <w:rsid w:val="00C96B55"/>
    <w:rsid w:val="00C96F05"/>
    <w:rsid w:val="00C97437"/>
    <w:rsid w:val="00C97CAD"/>
    <w:rsid w:val="00C97F93"/>
    <w:rsid w:val="00CA0316"/>
    <w:rsid w:val="00CA11E7"/>
    <w:rsid w:val="00CA1FA6"/>
    <w:rsid w:val="00CA27F8"/>
    <w:rsid w:val="00CA281E"/>
    <w:rsid w:val="00CA2C58"/>
    <w:rsid w:val="00CA4229"/>
    <w:rsid w:val="00CA49EF"/>
    <w:rsid w:val="00CA4A7F"/>
    <w:rsid w:val="00CA4BE1"/>
    <w:rsid w:val="00CA4E6F"/>
    <w:rsid w:val="00CA54C4"/>
    <w:rsid w:val="00CA55F2"/>
    <w:rsid w:val="00CA5934"/>
    <w:rsid w:val="00CA5D48"/>
    <w:rsid w:val="00CA651C"/>
    <w:rsid w:val="00CA69A4"/>
    <w:rsid w:val="00CA6A0A"/>
    <w:rsid w:val="00CA6ACB"/>
    <w:rsid w:val="00CA6C58"/>
    <w:rsid w:val="00CA71E1"/>
    <w:rsid w:val="00CA79CE"/>
    <w:rsid w:val="00CA7B99"/>
    <w:rsid w:val="00CA7CF3"/>
    <w:rsid w:val="00CB01FD"/>
    <w:rsid w:val="00CB021C"/>
    <w:rsid w:val="00CB0976"/>
    <w:rsid w:val="00CB0A5E"/>
    <w:rsid w:val="00CB1073"/>
    <w:rsid w:val="00CB134B"/>
    <w:rsid w:val="00CB1A2D"/>
    <w:rsid w:val="00CB2044"/>
    <w:rsid w:val="00CB2447"/>
    <w:rsid w:val="00CB2C6D"/>
    <w:rsid w:val="00CB2FCB"/>
    <w:rsid w:val="00CB35E0"/>
    <w:rsid w:val="00CB3FB1"/>
    <w:rsid w:val="00CB5015"/>
    <w:rsid w:val="00CB53F6"/>
    <w:rsid w:val="00CB55C9"/>
    <w:rsid w:val="00CB5AE8"/>
    <w:rsid w:val="00CB5B1A"/>
    <w:rsid w:val="00CB61A9"/>
    <w:rsid w:val="00CB6F0B"/>
    <w:rsid w:val="00CB7429"/>
    <w:rsid w:val="00CB7AEF"/>
    <w:rsid w:val="00CB7EC5"/>
    <w:rsid w:val="00CC0023"/>
    <w:rsid w:val="00CC018D"/>
    <w:rsid w:val="00CC04D4"/>
    <w:rsid w:val="00CC0AE4"/>
    <w:rsid w:val="00CC0C5D"/>
    <w:rsid w:val="00CC10BA"/>
    <w:rsid w:val="00CC2531"/>
    <w:rsid w:val="00CC2568"/>
    <w:rsid w:val="00CC276D"/>
    <w:rsid w:val="00CC2EEE"/>
    <w:rsid w:val="00CC457A"/>
    <w:rsid w:val="00CC51E1"/>
    <w:rsid w:val="00CC52A6"/>
    <w:rsid w:val="00CC5A3D"/>
    <w:rsid w:val="00CC5BD8"/>
    <w:rsid w:val="00CC5C20"/>
    <w:rsid w:val="00CC5D0F"/>
    <w:rsid w:val="00CC5F40"/>
    <w:rsid w:val="00CC64A1"/>
    <w:rsid w:val="00CC6712"/>
    <w:rsid w:val="00CC6F5C"/>
    <w:rsid w:val="00CC7527"/>
    <w:rsid w:val="00CC7877"/>
    <w:rsid w:val="00CD003C"/>
    <w:rsid w:val="00CD0123"/>
    <w:rsid w:val="00CD0FAE"/>
    <w:rsid w:val="00CD1185"/>
    <w:rsid w:val="00CD1229"/>
    <w:rsid w:val="00CD15BB"/>
    <w:rsid w:val="00CD15E9"/>
    <w:rsid w:val="00CD1661"/>
    <w:rsid w:val="00CD238D"/>
    <w:rsid w:val="00CD277B"/>
    <w:rsid w:val="00CD2B9A"/>
    <w:rsid w:val="00CD30D0"/>
    <w:rsid w:val="00CD3BC2"/>
    <w:rsid w:val="00CD4607"/>
    <w:rsid w:val="00CD4844"/>
    <w:rsid w:val="00CD4868"/>
    <w:rsid w:val="00CD4A0E"/>
    <w:rsid w:val="00CD4AF7"/>
    <w:rsid w:val="00CD4E41"/>
    <w:rsid w:val="00CD4E46"/>
    <w:rsid w:val="00CD54EB"/>
    <w:rsid w:val="00CD55DB"/>
    <w:rsid w:val="00CD5E08"/>
    <w:rsid w:val="00CD6194"/>
    <w:rsid w:val="00CD662D"/>
    <w:rsid w:val="00CD6C0C"/>
    <w:rsid w:val="00CD721E"/>
    <w:rsid w:val="00CD75B8"/>
    <w:rsid w:val="00CD7F65"/>
    <w:rsid w:val="00CE0B55"/>
    <w:rsid w:val="00CE2063"/>
    <w:rsid w:val="00CE248A"/>
    <w:rsid w:val="00CE2CAB"/>
    <w:rsid w:val="00CE2D12"/>
    <w:rsid w:val="00CE3A23"/>
    <w:rsid w:val="00CE3BD9"/>
    <w:rsid w:val="00CE404C"/>
    <w:rsid w:val="00CE4482"/>
    <w:rsid w:val="00CE4C22"/>
    <w:rsid w:val="00CE4D1D"/>
    <w:rsid w:val="00CE4F40"/>
    <w:rsid w:val="00CE5473"/>
    <w:rsid w:val="00CE597F"/>
    <w:rsid w:val="00CE5EAD"/>
    <w:rsid w:val="00CE60ED"/>
    <w:rsid w:val="00CE6427"/>
    <w:rsid w:val="00CE6552"/>
    <w:rsid w:val="00CE65F6"/>
    <w:rsid w:val="00CE6CDC"/>
    <w:rsid w:val="00CE76C9"/>
    <w:rsid w:val="00CF0229"/>
    <w:rsid w:val="00CF038A"/>
    <w:rsid w:val="00CF0D79"/>
    <w:rsid w:val="00CF1261"/>
    <w:rsid w:val="00CF1484"/>
    <w:rsid w:val="00CF229A"/>
    <w:rsid w:val="00CF24BD"/>
    <w:rsid w:val="00CF39EE"/>
    <w:rsid w:val="00CF3FCB"/>
    <w:rsid w:val="00CF417F"/>
    <w:rsid w:val="00CF462D"/>
    <w:rsid w:val="00CF4A48"/>
    <w:rsid w:val="00CF4B5A"/>
    <w:rsid w:val="00CF58F0"/>
    <w:rsid w:val="00CF6113"/>
    <w:rsid w:val="00CF685F"/>
    <w:rsid w:val="00CF6C76"/>
    <w:rsid w:val="00CF7221"/>
    <w:rsid w:val="00CF7575"/>
    <w:rsid w:val="00CF7784"/>
    <w:rsid w:val="00CF79C3"/>
    <w:rsid w:val="00CF7B1B"/>
    <w:rsid w:val="00D00663"/>
    <w:rsid w:val="00D0070A"/>
    <w:rsid w:val="00D00CFD"/>
    <w:rsid w:val="00D00E56"/>
    <w:rsid w:val="00D02052"/>
    <w:rsid w:val="00D0221C"/>
    <w:rsid w:val="00D02855"/>
    <w:rsid w:val="00D03587"/>
    <w:rsid w:val="00D03BC7"/>
    <w:rsid w:val="00D0411D"/>
    <w:rsid w:val="00D04E8A"/>
    <w:rsid w:val="00D057C0"/>
    <w:rsid w:val="00D0634A"/>
    <w:rsid w:val="00D06B23"/>
    <w:rsid w:val="00D06BC8"/>
    <w:rsid w:val="00D0785B"/>
    <w:rsid w:val="00D10596"/>
    <w:rsid w:val="00D10886"/>
    <w:rsid w:val="00D110D8"/>
    <w:rsid w:val="00D11A1B"/>
    <w:rsid w:val="00D12959"/>
    <w:rsid w:val="00D13085"/>
    <w:rsid w:val="00D130B2"/>
    <w:rsid w:val="00D1310A"/>
    <w:rsid w:val="00D1316C"/>
    <w:rsid w:val="00D13834"/>
    <w:rsid w:val="00D14996"/>
    <w:rsid w:val="00D14E2A"/>
    <w:rsid w:val="00D14F89"/>
    <w:rsid w:val="00D1542C"/>
    <w:rsid w:val="00D1549C"/>
    <w:rsid w:val="00D15A0F"/>
    <w:rsid w:val="00D162FA"/>
    <w:rsid w:val="00D16B06"/>
    <w:rsid w:val="00D16E5F"/>
    <w:rsid w:val="00D170E6"/>
    <w:rsid w:val="00D17FE9"/>
    <w:rsid w:val="00D20123"/>
    <w:rsid w:val="00D2035F"/>
    <w:rsid w:val="00D20543"/>
    <w:rsid w:val="00D20B3F"/>
    <w:rsid w:val="00D20C3E"/>
    <w:rsid w:val="00D20FEB"/>
    <w:rsid w:val="00D210FB"/>
    <w:rsid w:val="00D21345"/>
    <w:rsid w:val="00D21958"/>
    <w:rsid w:val="00D223FD"/>
    <w:rsid w:val="00D22965"/>
    <w:rsid w:val="00D2398F"/>
    <w:rsid w:val="00D23CD8"/>
    <w:rsid w:val="00D24E34"/>
    <w:rsid w:val="00D2517B"/>
    <w:rsid w:val="00D25D3F"/>
    <w:rsid w:val="00D267D8"/>
    <w:rsid w:val="00D267FC"/>
    <w:rsid w:val="00D26959"/>
    <w:rsid w:val="00D2698C"/>
    <w:rsid w:val="00D26A3A"/>
    <w:rsid w:val="00D26EEA"/>
    <w:rsid w:val="00D27009"/>
    <w:rsid w:val="00D27422"/>
    <w:rsid w:val="00D27B0A"/>
    <w:rsid w:val="00D300C8"/>
    <w:rsid w:val="00D30E88"/>
    <w:rsid w:val="00D3190B"/>
    <w:rsid w:val="00D31B2C"/>
    <w:rsid w:val="00D32170"/>
    <w:rsid w:val="00D322E7"/>
    <w:rsid w:val="00D32C32"/>
    <w:rsid w:val="00D3313F"/>
    <w:rsid w:val="00D332C3"/>
    <w:rsid w:val="00D338A3"/>
    <w:rsid w:val="00D3391C"/>
    <w:rsid w:val="00D33CA4"/>
    <w:rsid w:val="00D345FE"/>
    <w:rsid w:val="00D348BB"/>
    <w:rsid w:val="00D34DCA"/>
    <w:rsid w:val="00D354B3"/>
    <w:rsid w:val="00D35F5F"/>
    <w:rsid w:val="00D35FB6"/>
    <w:rsid w:val="00D36FD7"/>
    <w:rsid w:val="00D37152"/>
    <w:rsid w:val="00D37D86"/>
    <w:rsid w:val="00D37EEE"/>
    <w:rsid w:val="00D405C2"/>
    <w:rsid w:val="00D408D4"/>
    <w:rsid w:val="00D40CF8"/>
    <w:rsid w:val="00D410AE"/>
    <w:rsid w:val="00D41282"/>
    <w:rsid w:val="00D41396"/>
    <w:rsid w:val="00D4163B"/>
    <w:rsid w:val="00D41BF1"/>
    <w:rsid w:val="00D4222F"/>
    <w:rsid w:val="00D4230D"/>
    <w:rsid w:val="00D4284C"/>
    <w:rsid w:val="00D43026"/>
    <w:rsid w:val="00D43046"/>
    <w:rsid w:val="00D431FB"/>
    <w:rsid w:val="00D438C0"/>
    <w:rsid w:val="00D43DCE"/>
    <w:rsid w:val="00D44211"/>
    <w:rsid w:val="00D44740"/>
    <w:rsid w:val="00D44B5F"/>
    <w:rsid w:val="00D44E28"/>
    <w:rsid w:val="00D45388"/>
    <w:rsid w:val="00D453EC"/>
    <w:rsid w:val="00D45AEC"/>
    <w:rsid w:val="00D46065"/>
    <w:rsid w:val="00D46EE6"/>
    <w:rsid w:val="00D47088"/>
    <w:rsid w:val="00D47167"/>
    <w:rsid w:val="00D4733B"/>
    <w:rsid w:val="00D4752E"/>
    <w:rsid w:val="00D47923"/>
    <w:rsid w:val="00D506FA"/>
    <w:rsid w:val="00D50749"/>
    <w:rsid w:val="00D508C3"/>
    <w:rsid w:val="00D50C71"/>
    <w:rsid w:val="00D514D4"/>
    <w:rsid w:val="00D514F7"/>
    <w:rsid w:val="00D515B9"/>
    <w:rsid w:val="00D51A19"/>
    <w:rsid w:val="00D51F6D"/>
    <w:rsid w:val="00D52585"/>
    <w:rsid w:val="00D53C63"/>
    <w:rsid w:val="00D5521C"/>
    <w:rsid w:val="00D55555"/>
    <w:rsid w:val="00D55718"/>
    <w:rsid w:val="00D55803"/>
    <w:rsid w:val="00D56011"/>
    <w:rsid w:val="00D5690F"/>
    <w:rsid w:val="00D56E18"/>
    <w:rsid w:val="00D56FA2"/>
    <w:rsid w:val="00D57066"/>
    <w:rsid w:val="00D57234"/>
    <w:rsid w:val="00D57353"/>
    <w:rsid w:val="00D57378"/>
    <w:rsid w:val="00D57782"/>
    <w:rsid w:val="00D57962"/>
    <w:rsid w:val="00D57B74"/>
    <w:rsid w:val="00D602BC"/>
    <w:rsid w:val="00D6031C"/>
    <w:rsid w:val="00D60883"/>
    <w:rsid w:val="00D60AD8"/>
    <w:rsid w:val="00D60E1E"/>
    <w:rsid w:val="00D61818"/>
    <w:rsid w:val="00D62931"/>
    <w:rsid w:val="00D62A0C"/>
    <w:rsid w:val="00D62B26"/>
    <w:rsid w:val="00D62D2B"/>
    <w:rsid w:val="00D6355F"/>
    <w:rsid w:val="00D641E0"/>
    <w:rsid w:val="00D64DE0"/>
    <w:rsid w:val="00D650E0"/>
    <w:rsid w:val="00D650E1"/>
    <w:rsid w:val="00D6514E"/>
    <w:rsid w:val="00D656BB"/>
    <w:rsid w:val="00D65C39"/>
    <w:rsid w:val="00D65E0D"/>
    <w:rsid w:val="00D6619D"/>
    <w:rsid w:val="00D66202"/>
    <w:rsid w:val="00D667DA"/>
    <w:rsid w:val="00D669DE"/>
    <w:rsid w:val="00D66C3E"/>
    <w:rsid w:val="00D671B2"/>
    <w:rsid w:val="00D67515"/>
    <w:rsid w:val="00D6754D"/>
    <w:rsid w:val="00D67ADB"/>
    <w:rsid w:val="00D70A35"/>
    <w:rsid w:val="00D70B7C"/>
    <w:rsid w:val="00D70C9B"/>
    <w:rsid w:val="00D717AE"/>
    <w:rsid w:val="00D71D25"/>
    <w:rsid w:val="00D7216B"/>
    <w:rsid w:val="00D7232E"/>
    <w:rsid w:val="00D7270C"/>
    <w:rsid w:val="00D731CD"/>
    <w:rsid w:val="00D7348C"/>
    <w:rsid w:val="00D73E14"/>
    <w:rsid w:val="00D744B3"/>
    <w:rsid w:val="00D74BA3"/>
    <w:rsid w:val="00D7528E"/>
    <w:rsid w:val="00D7561D"/>
    <w:rsid w:val="00D75811"/>
    <w:rsid w:val="00D76783"/>
    <w:rsid w:val="00D76B7F"/>
    <w:rsid w:val="00D76C1E"/>
    <w:rsid w:val="00D76F29"/>
    <w:rsid w:val="00D77079"/>
    <w:rsid w:val="00D77104"/>
    <w:rsid w:val="00D7717B"/>
    <w:rsid w:val="00D775D3"/>
    <w:rsid w:val="00D77C57"/>
    <w:rsid w:val="00D80488"/>
    <w:rsid w:val="00D804F3"/>
    <w:rsid w:val="00D805E7"/>
    <w:rsid w:val="00D80CB4"/>
    <w:rsid w:val="00D80DA8"/>
    <w:rsid w:val="00D8154D"/>
    <w:rsid w:val="00D824C9"/>
    <w:rsid w:val="00D824EF"/>
    <w:rsid w:val="00D82ACA"/>
    <w:rsid w:val="00D82C82"/>
    <w:rsid w:val="00D82DAD"/>
    <w:rsid w:val="00D844AA"/>
    <w:rsid w:val="00D84999"/>
    <w:rsid w:val="00D85318"/>
    <w:rsid w:val="00D85414"/>
    <w:rsid w:val="00D85444"/>
    <w:rsid w:val="00D85C4C"/>
    <w:rsid w:val="00D85D4D"/>
    <w:rsid w:val="00D863B7"/>
    <w:rsid w:val="00D86714"/>
    <w:rsid w:val="00D868E7"/>
    <w:rsid w:val="00D86AB4"/>
    <w:rsid w:val="00D86FCB"/>
    <w:rsid w:val="00D87289"/>
    <w:rsid w:val="00D877C7"/>
    <w:rsid w:val="00D87935"/>
    <w:rsid w:val="00D87A41"/>
    <w:rsid w:val="00D87ACB"/>
    <w:rsid w:val="00D90A2A"/>
    <w:rsid w:val="00D91AB0"/>
    <w:rsid w:val="00D91D7B"/>
    <w:rsid w:val="00D91F3B"/>
    <w:rsid w:val="00D920C4"/>
    <w:rsid w:val="00D922F4"/>
    <w:rsid w:val="00D9292F"/>
    <w:rsid w:val="00D92BA7"/>
    <w:rsid w:val="00D92CD8"/>
    <w:rsid w:val="00D92F70"/>
    <w:rsid w:val="00D932AE"/>
    <w:rsid w:val="00D933D2"/>
    <w:rsid w:val="00D93501"/>
    <w:rsid w:val="00D93B5F"/>
    <w:rsid w:val="00D9418F"/>
    <w:rsid w:val="00D942EE"/>
    <w:rsid w:val="00D95AF1"/>
    <w:rsid w:val="00D96452"/>
    <w:rsid w:val="00D96BBB"/>
    <w:rsid w:val="00D96E07"/>
    <w:rsid w:val="00D971FA"/>
    <w:rsid w:val="00D97498"/>
    <w:rsid w:val="00D976A9"/>
    <w:rsid w:val="00D97E85"/>
    <w:rsid w:val="00DA0E79"/>
    <w:rsid w:val="00DA14D9"/>
    <w:rsid w:val="00DA1650"/>
    <w:rsid w:val="00DA19F5"/>
    <w:rsid w:val="00DA1F15"/>
    <w:rsid w:val="00DA22FD"/>
    <w:rsid w:val="00DA27A1"/>
    <w:rsid w:val="00DA27E9"/>
    <w:rsid w:val="00DA320D"/>
    <w:rsid w:val="00DA34E1"/>
    <w:rsid w:val="00DA3665"/>
    <w:rsid w:val="00DA3FF0"/>
    <w:rsid w:val="00DA45B6"/>
    <w:rsid w:val="00DA45E8"/>
    <w:rsid w:val="00DA493E"/>
    <w:rsid w:val="00DA4ADD"/>
    <w:rsid w:val="00DA4AE4"/>
    <w:rsid w:val="00DA4B72"/>
    <w:rsid w:val="00DA5697"/>
    <w:rsid w:val="00DA5B76"/>
    <w:rsid w:val="00DA5C6D"/>
    <w:rsid w:val="00DA62AA"/>
    <w:rsid w:val="00DA64EF"/>
    <w:rsid w:val="00DA650E"/>
    <w:rsid w:val="00DA70B5"/>
    <w:rsid w:val="00DA7FFB"/>
    <w:rsid w:val="00DB0E67"/>
    <w:rsid w:val="00DB1EB1"/>
    <w:rsid w:val="00DB1FFD"/>
    <w:rsid w:val="00DB274B"/>
    <w:rsid w:val="00DB294E"/>
    <w:rsid w:val="00DB2DCD"/>
    <w:rsid w:val="00DB328A"/>
    <w:rsid w:val="00DB35A4"/>
    <w:rsid w:val="00DB44C8"/>
    <w:rsid w:val="00DB456E"/>
    <w:rsid w:val="00DB4BC9"/>
    <w:rsid w:val="00DB51CC"/>
    <w:rsid w:val="00DB5410"/>
    <w:rsid w:val="00DB5DED"/>
    <w:rsid w:val="00DB5EBD"/>
    <w:rsid w:val="00DB63D4"/>
    <w:rsid w:val="00DB6583"/>
    <w:rsid w:val="00DB670A"/>
    <w:rsid w:val="00DB6939"/>
    <w:rsid w:val="00DB699A"/>
    <w:rsid w:val="00DB6A40"/>
    <w:rsid w:val="00DB6CB0"/>
    <w:rsid w:val="00DB6DE2"/>
    <w:rsid w:val="00DC0659"/>
    <w:rsid w:val="00DC0E1B"/>
    <w:rsid w:val="00DC1047"/>
    <w:rsid w:val="00DC12DA"/>
    <w:rsid w:val="00DC14B9"/>
    <w:rsid w:val="00DC182D"/>
    <w:rsid w:val="00DC1B82"/>
    <w:rsid w:val="00DC2543"/>
    <w:rsid w:val="00DC27CB"/>
    <w:rsid w:val="00DC2C33"/>
    <w:rsid w:val="00DC2F5B"/>
    <w:rsid w:val="00DC35E2"/>
    <w:rsid w:val="00DC3905"/>
    <w:rsid w:val="00DC393C"/>
    <w:rsid w:val="00DC3BF6"/>
    <w:rsid w:val="00DC4068"/>
    <w:rsid w:val="00DC4239"/>
    <w:rsid w:val="00DC43C6"/>
    <w:rsid w:val="00DC453F"/>
    <w:rsid w:val="00DC4A41"/>
    <w:rsid w:val="00DC4B33"/>
    <w:rsid w:val="00DC4D36"/>
    <w:rsid w:val="00DC4F19"/>
    <w:rsid w:val="00DC5032"/>
    <w:rsid w:val="00DC5B1A"/>
    <w:rsid w:val="00DC635C"/>
    <w:rsid w:val="00DC6749"/>
    <w:rsid w:val="00DC695A"/>
    <w:rsid w:val="00DC6C34"/>
    <w:rsid w:val="00DC6EF1"/>
    <w:rsid w:val="00DC75B3"/>
    <w:rsid w:val="00DC7C32"/>
    <w:rsid w:val="00DD0401"/>
    <w:rsid w:val="00DD0DDA"/>
    <w:rsid w:val="00DD0EEB"/>
    <w:rsid w:val="00DD158C"/>
    <w:rsid w:val="00DD1ABA"/>
    <w:rsid w:val="00DD2AB4"/>
    <w:rsid w:val="00DD2B27"/>
    <w:rsid w:val="00DD2CA2"/>
    <w:rsid w:val="00DD3327"/>
    <w:rsid w:val="00DD35B8"/>
    <w:rsid w:val="00DD4288"/>
    <w:rsid w:val="00DD48E9"/>
    <w:rsid w:val="00DD4B3F"/>
    <w:rsid w:val="00DD5870"/>
    <w:rsid w:val="00DD679D"/>
    <w:rsid w:val="00DD6A3C"/>
    <w:rsid w:val="00DD6BB3"/>
    <w:rsid w:val="00DD6CFD"/>
    <w:rsid w:val="00DD6E67"/>
    <w:rsid w:val="00DD72F8"/>
    <w:rsid w:val="00DD7426"/>
    <w:rsid w:val="00DD7496"/>
    <w:rsid w:val="00DD76A1"/>
    <w:rsid w:val="00DD7E19"/>
    <w:rsid w:val="00DE012E"/>
    <w:rsid w:val="00DE0136"/>
    <w:rsid w:val="00DE07A8"/>
    <w:rsid w:val="00DE0840"/>
    <w:rsid w:val="00DE0A27"/>
    <w:rsid w:val="00DE0A83"/>
    <w:rsid w:val="00DE10FF"/>
    <w:rsid w:val="00DE13A3"/>
    <w:rsid w:val="00DE1D2C"/>
    <w:rsid w:val="00DE1DDA"/>
    <w:rsid w:val="00DE2227"/>
    <w:rsid w:val="00DE2527"/>
    <w:rsid w:val="00DE2973"/>
    <w:rsid w:val="00DE32E6"/>
    <w:rsid w:val="00DE3A4A"/>
    <w:rsid w:val="00DE3E65"/>
    <w:rsid w:val="00DE4768"/>
    <w:rsid w:val="00DE6513"/>
    <w:rsid w:val="00DE6673"/>
    <w:rsid w:val="00DE69A4"/>
    <w:rsid w:val="00DE7B82"/>
    <w:rsid w:val="00DE7C3B"/>
    <w:rsid w:val="00DF0F24"/>
    <w:rsid w:val="00DF17B8"/>
    <w:rsid w:val="00DF1B5C"/>
    <w:rsid w:val="00DF1C9D"/>
    <w:rsid w:val="00DF210D"/>
    <w:rsid w:val="00DF3D32"/>
    <w:rsid w:val="00DF3E32"/>
    <w:rsid w:val="00DF4376"/>
    <w:rsid w:val="00DF4531"/>
    <w:rsid w:val="00DF4C1C"/>
    <w:rsid w:val="00DF5235"/>
    <w:rsid w:val="00DF5427"/>
    <w:rsid w:val="00DF55CF"/>
    <w:rsid w:val="00DF57DA"/>
    <w:rsid w:val="00DF5B81"/>
    <w:rsid w:val="00DF6088"/>
    <w:rsid w:val="00DF6606"/>
    <w:rsid w:val="00DF6790"/>
    <w:rsid w:val="00DF6DC1"/>
    <w:rsid w:val="00DF6F5B"/>
    <w:rsid w:val="00DF6FCF"/>
    <w:rsid w:val="00DF71F8"/>
    <w:rsid w:val="00DF77A2"/>
    <w:rsid w:val="00DF78FA"/>
    <w:rsid w:val="00DF7F90"/>
    <w:rsid w:val="00E00039"/>
    <w:rsid w:val="00E00075"/>
    <w:rsid w:val="00E00941"/>
    <w:rsid w:val="00E00E7F"/>
    <w:rsid w:val="00E01643"/>
    <w:rsid w:val="00E016FC"/>
    <w:rsid w:val="00E01772"/>
    <w:rsid w:val="00E01F99"/>
    <w:rsid w:val="00E02873"/>
    <w:rsid w:val="00E0292F"/>
    <w:rsid w:val="00E02AA3"/>
    <w:rsid w:val="00E02ED4"/>
    <w:rsid w:val="00E036F4"/>
    <w:rsid w:val="00E03AAD"/>
    <w:rsid w:val="00E03E6A"/>
    <w:rsid w:val="00E04387"/>
    <w:rsid w:val="00E04404"/>
    <w:rsid w:val="00E04754"/>
    <w:rsid w:val="00E04B46"/>
    <w:rsid w:val="00E05285"/>
    <w:rsid w:val="00E053CD"/>
    <w:rsid w:val="00E0700C"/>
    <w:rsid w:val="00E07745"/>
    <w:rsid w:val="00E10108"/>
    <w:rsid w:val="00E1023D"/>
    <w:rsid w:val="00E10388"/>
    <w:rsid w:val="00E114FF"/>
    <w:rsid w:val="00E119BC"/>
    <w:rsid w:val="00E11EF9"/>
    <w:rsid w:val="00E1207F"/>
    <w:rsid w:val="00E1242C"/>
    <w:rsid w:val="00E125AC"/>
    <w:rsid w:val="00E12CA7"/>
    <w:rsid w:val="00E13202"/>
    <w:rsid w:val="00E13654"/>
    <w:rsid w:val="00E136FC"/>
    <w:rsid w:val="00E13705"/>
    <w:rsid w:val="00E1393A"/>
    <w:rsid w:val="00E13D05"/>
    <w:rsid w:val="00E13E50"/>
    <w:rsid w:val="00E14222"/>
    <w:rsid w:val="00E14675"/>
    <w:rsid w:val="00E14D21"/>
    <w:rsid w:val="00E14E97"/>
    <w:rsid w:val="00E1502E"/>
    <w:rsid w:val="00E15349"/>
    <w:rsid w:val="00E155FD"/>
    <w:rsid w:val="00E157BE"/>
    <w:rsid w:val="00E159EA"/>
    <w:rsid w:val="00E160DF"/>
    <w:rsid w:val="00E1621E"/>
    <w:rsid w:val="00E16C42"/>
    <w:rsid w:val="00E16D3E"/>
    <w:rsid w:val="00E172EE"/>
    <w:rsid w:val="00E174C2"/>
    <w:rsid w:val="00E17A46"/>
    <w:rsid w:val="00E17D4E"/>
    <w:rsid w:val="00E2060D"/>
    <w:rsid w:val="00E208CE"/>
    <w:rsid w:val="00E20B84"/>
    <w:rsid w:val="00E20DC5"/>
    <w:rsid w:val="00E223E0"/>
    <w:rsid w:val="00E22C93"/>
    <w:rsid w:val="00E23C75"/>
    <w:rsid w:val="00E23FC3"/>
    <w:rsid w:val="00E24142"/>
    <w:rsid w:val="00E2504B"/>
    <w:rsid w:val="00E2507D"/>
    <w:rsid w:val="00E25D48"/>
    <w:rsid w:val="00E25F45"/>
    <w:rsid w:val="00E260E7"/>
    <w:rsid w:val="00E2663B"/>
    <w:rsid w:val="00E26A3C"/>
    <w:rsid w:val="00E27519"/>
    <w:rsid w:val="00E30280"/>
    <w:rsid w:val="00E30708"/>
    <w:rsid w:val="00E3091E"/>
    <w:rsid w:val="00E309AC"/>
    <w:rsid w:val="00E310E8"/>
    <w:rsid w:val="00E311BE"/>
    <w:rsid w:val="00E312BE"/>
    <w:rsid w:val="00E314B5"/>
    <w:rsid w:val="00E329C5"/>
    <w:rsid w:val="00E32CCF"/>
    <w:rsid w:val="00E330F2"/>
    <w:rsid w:val="00E3333D"/>
    <w:rsid w:val="00E3354A"/>
    <w:rsid w:val="00E33570"/>
    <w:rsid w:val="00E338FE"/>
    <w:rsid w:val="00E339B4"/>
    <w:rsid w:val="00E3426C"/>
    <w:rsid w:val="00E34280"/>
    <w:rsid w:val="00E34772"/>
    <w:rsid w:val="00E349CD"/>
    <w:rsid w:val="00E34DFF"/>
    <w:rsid w:val="00E34EB2"/>
    <w:rsid w:val="00E3500C"/>
    <w:rsid w:val="00E3537E"/>
    <w:rsid w:val="00E358CE"/>
    <w:rsid w:val="00E36AB7"/>
    <w:rsid w:val="00E3708A"/>
    <w:rsid w:val="00E370E1"/>
    <w:rsid w:val="00E37AAC"/>
    <w:rsid w:val="00E37B73"/>
    <w:rsid w:val="00E37D21"/>
    <w:rsid w:val="00E4004B"/>
    <w:rsid w:val="00E40460"/>
    <w:rsid w:val="00E4047E"/>
    <w:rsid w:val="00E407D9"/>
    <w:rsid w:val="00E412A7"/>
    <w:rsid w:val="00E4176B"/>
    <w:rsid w:val="00E41D33"/>
    <w:rsid w:val="00E42339"/>
    <w:rsid w:val="00E424BD"/>
    <w:rsid w:val="00E4319F"/>
    <w:rsid w:val="00E438A8"/>
    <w:rsid w:val="00E43A74"/>
    <w:rsid w:val="00E43E0E"/>
    <w:rsid w:val="00E44077"/>
    <w:rsid w:val="00E44F09"/>
    <w:rsid w:val="00E45471"/>
    <w:rsid w:val="00E455CB"/>
    <w:rsid w:val="00E4563D"/>
    <w:rsid w:val="00E45892"/>
    <w:rsid w:val="00E468E7"/>
    <w:rsid w:val="00E46EA7"/>
    <w:rsid w:val="00E470BA"/>
    <w:rsid w:val="00E472AA"/>
    <w:rsid w:val="00E474CA"/>
    <w:rsid w:val="00E5030D"/>
    <w:rsid w:val="00E50511"/>
    <w:rsid w:val="00E506B1"/>
    <w:rsid w:val="00E50AA1"/>
    <w:rsid w:val="00E50BA6"/>
    <w:rsid w:val="00E512F1"/>
    <w:rsid w:val="00E51AF5"/>
    <w:rsid w:val="00E522FD"/>
    <w:rsid w:val="00E52444"/>
    <w:rsid w:val="00E527B6"/>
    <w:rsid w:val="00E52891"/>
    <w:rsid w:val="00E52C3B"/>
    <w:rsid w:val="00E5321C"/>
    <w:rsid w:val="00E53AEB"/>
    <w:rsid w:val="00E54F8E"/>
    <w:rsid w:val="00E55170"/>
    <w:rsid w:val="00E55A9F"/>
    <w:rsid w:val="00E55BE7"/>
    <w:rsid w:val="00E55D0D"/>
    <w:rsid w:val="00E569AC"/>
    <w:rsid w:val="00E57153"/>
    <w:rsid w:val="00E5728C"/>
    <w:rsid w:val="00E572FC"/>
    <w:rsid w:val="00E57C63"/>
    <w:rsid w:val="00E60362"/>
    <w:rsid w:val="00E60B11"/>
    <w:rsid w:val="00E61130"/>
    <w:rsid w:val="00E61240"/>
    <w:rsid w:val="00E613D1"/>
    <w:rsid w:val="00E6167D"/>
    <w:rsid w:val="00E61951"/>
    <w:rsid w:val="00E6204B"/>
    <w:rsid w:val="00E62635"/>
    <w:rsid w:val="00E62953"/>
    <w:rsid w:val="00E62C52"/>
    <w:rsid w:val="00E62D97"/>
    <w:rsid w:val="00E62E7F"/>
    <w:rsid w:val="00E63328"/>
    <w:rsid w:val="00E63925"/>
    <w:rsid w:val="00E63BBE"/>
    <w:rsid w:val="00E65A10"/>
    <w:rsid w:val="00E65C38"/>
    <w:rsid w:val="00E65CF8"/>
    <w:rsid w:val="00E666C4"/>
    <w:rsid w:val="00E66725"/>
    <w:rsid w:val="00E6676A"/>
    <w:rsid w:val="00E668C6"/>
    <w:rsid w:val="00E670DE"/>
    <w:rsid w:val="00E67436"/>
    <w:rsid w:val="00E67A3B"/>
    <w:rsid w:val="00E67DC9"/>
    <w:rsid w:val="00E70A7D"/>
    <w:rsid w:val="00E71249"/>
    <w:rsid w:val="00E713D3"/>
    <w:rsid w:val="00E71982"/>
    <w:rsid w:val="00E72453"/>
    <w:rsid w:val="00E724EE"/>
    <w:rsid w:val="00E7270A"/>
    <w:rsid w:val="00E7331B"/>
    <w:rsid w:val="00E733A1"/>
    <w:rsid w:val="00E73565"/>
    <w:rsid w:val="00E73853"/>
    <w:rsid w:val="00E73FBA"/>
    <w:rsid w:val="00E74928"/>
    <w:rsid w:val="00E7601F"/>
    <w:rsid w:val="00E76299"/>
    <w:rsid w:val="00E76918"/>
    <w:rsid w:val="00E76970"/>
    <w:rsid w:val="00E769D7"/>
    <w:rsid w:val="00E7707D"/>
    <w:rsid w:val="00E77149"/>
    <w:rsid w:val="00E77282"/>
    <w:rsid w:val="00E7776B"/>
    <w:rsid w:val="00E77C54"/>
    <w:rsid w:val="00E805B0"/>
    <w:rsid w:val="00E813D4"/>
    <w:rsid w:val="00E826F0"/>
    <w:rsid w:val="00E82B5D"/>
    <w:rsid w:val="00E82F24"/>
    <w:rsid w:val="00E833D3"/>
    <w:rsid w:val="00E83435"/>
    <w:rsid w:val="00E83593"/>
    <w:rsid w:val="00E83741"/>
    <w:rsid w:val="00E83A48"/>
    <w:rsid w:val="00E841C9"/>
    <w:rsid w:val="00E84391"/>
    <w:rsid w:val="00E84596"/>
    <w:rsid w:val="00E849AC"/>
    <w:rsid w:val="00E8519C"/>
    <w:rsid w:val="00E85931"/>
    <w:rsid w:val="00E85BE7"/>
    <w:rsid w:val="00E8606A"/>
    <w:rsid w:val="00E864A5"/>
    <w:rsid w:val="00E86509"/>
    <w:rsid w:val="00E868CF"/>
    <w:rsid w:val="00E86C82"/>
    <w:rsid w:val="00E86D96"/>
    <w:rsid w:val="00E870E4"/>
    <w:rsid w:val="00E8752D"/>
    <w:rsid w:val="00E9031E"/>
    <w:rsid w:val="00E904AA"/>
    <w:rsid w:val="00E905B2"/>
    <w:rsid w:val="00E90873"/>
    <w:rsid w:val="00E909FE"/>
    <w:rsid w:val="00E9115E"/>
    <w:rsid w:val="00E91375"/>
    <w:rsid w:val="00E91417"/>
    <w:rsid w:val="00E91C37"/>
    <w:rsid w:val="00E922F0"/>
    <w:rsid w:val="00E9237E"/>
    <w:rsid w:val="00E92B62"/>
    <w:rsid w:val="00E92B74"/>
    <w:rsid w:val="00E92BE7"/>
    <w:rsid w:val="00E93401"/>
    <w:rsid w:val="00E93A3D"/>
    <w:rsid w:val="00E93AB9"/>
    <w:rsid w:val="00E93D66"/>
    <w:rsid w:val="00E95572"/>
    <w:rsid w:val="00E95868"/>
    <w:rsid w:val="00E95C49"/>
    <w:rsid w:val="00E95D07"/>
    <w:rsid w:val="00E95D6F"/>
    <w:rsid w:val="00E96482"/>
    <w:rsid w:val="00E967EF"/>
    <w:rsid w:val="00E9697D"/>
    <w:rsid w:val="00E97608"/>
    <w:rsid w:val="00E978FB"/>
    <w:rsid w:val="00E979CB"/>
    <w:rsid w:val="00E979FA"/>
    <w:rsid w:val="00EA0446"/>
    <w:rsid w:val="00EA0C63"/>
    <w:rsid w:val="00EA103E"/>
    <w:rsid w:val="00EA12E9"/>
    <w:rsid w:val="00EA16C9"/>
    <w:rsid w:val="00EA1A17"/>
    <w:rsid w:val="00EA1F0A"/>
    <w:rsid w:val="00EA2335"/>
    <w:rsid w:val="00EA3078"/>
    <w:rsid w:val="00EA35D6"/>
    <w:rsid w:val="00EA362F"/>
    <w:rsid w:val="00EA3A5A"/>
    <w:rsid w:val="00EA4839"/>
    <w:rsid w:val="00EA4902"/>
    <w:rsid w:val="00EA4E6E"/>
    <w:rsid w:val="00EA4FB9"/>
    <w:rsid w:val="00EA57A1"/>
    <w:rsid w:val="00EA5A08"/>
    <w:rsid w:val="00EA5A3B"/>
    <w:rsid w:val="00EA6A34"/>
    <w:rsid w:val="00EA6A36"/>
    <w:rsid w:val="00EB0496"/>
    <w:rsid w:val="00EB0B00"/>
    <w:rsid w:val="00EB0EA4"/>
    <w:rsid w:val="00EB101D"/>
    <w:rsid w:val="00EB10EE"/>
    <w:rsid w:val="00EB1110"/>
    <w:rsid w:val="00EB17BC"/>
    <w:rsid w:val="00EB23D2"/>
    <w:rsid w:val="00EB25A3"/>
    <w:rsid w:val="00EB25A4"/>
    <w:rsid w:val="00EB2902"/>
    <w:rsid w:val="00EB30D0"/>
    <w:rsid w:val="00EB3237"/>
    <w:rsid w:val="00EB33EA"/>
    <w:rsid w:val="00EB43CB"/>
    <w:rsid w:val="00EB4BAD"/>
    <w:rsid w:val="00EB4E78"/>
    <w:rsid w:val="00EB5BB0"/>
    <w:rsid w:val="00EB615A"/>
    <w:rsid w:val="00EB6D9A"/>
    <w:rsid w:val="00EB77CC"/>
    <w:rsid w:val="00EB7AAF"/>
    <w:rsid w:val="00EC0749"/>
    <w:rsid w:val="00EC0C23"/>
    <w:rsid w:val="00EC18A0"/>
    <w:rsid w:val="00EC1AB2"/>
    <w:rsid w:val="00EC1CB7"/>
    <w:rsid w:val="00EC1F7C"/>
    <w:rsid w:val="00EC21DF"/>
    <w:rsid w:val="00EC2282"/>
    <w:rsid w:val="00EC248D"/>
    <w:rsid w:val="00EC2B14"/>
    <w:rsid w:val="00EC2C6C"/>
    <w:rsid w:val="00EC2DE9"/>
    <w:rsid w:val="00EC34D0"/>
    <w:rsid w:val="00EC399C"/>
    <w:rsid w:val="00EC44E8"/>
    <w:rsid w:val="00EC452F"/>
    <w:rsid w:val="00EC4B47"/>
    <w:rsid w:val="00EC5313"/>
    <w:rsid w:val="00EC5AA1"/>
    <w:rsid w:val="00EC6258"/>
    <w:rsid w:val="00EC6881"/>
    <w:rsid w:val="00EC6A83"/>
    <w:rsid w:val="00EC70F3"/>
    <w:rsid w:val="00EC73DB"/>
    <w:rsid w:val="00EC759E"/>
    <w:rsid w:val="00ED042F"/>
    <w:rsid w:val="00ED0481"/>
    <w:rsid w:val="00ED0AD9"/>
    <w:rsid w:val="00ED16AA"/>
    <w:rsid w:val="00ED1D02"/>
    <w:rsid w:val="00ED1F85"/>
    <w:rsid w:val="00ED2788"/>
    <w:rsid w:val="00ED2B6E"/>
    <w:rsid w:val="00ED2C12"/>
    <w:rsid w:val="00ED2FC4"/>
    <w:rsid w:val="00ED3100"/>
    <w:rsid w:val="00ED311E"/>
    <w:rsid w:val="00ED36E3"/>
    <w:rsid w:val="00ED37CA"/>
    <w:rsid w:val="00ED491C"/>
    <w:rsid w:val="00ED532E"/>
    <w:rsid w:val="00ED59E4"/>
    <w:rsid w:val="00ED5B64"/>
    <w:rsid w:val="00ED68D8"/>
    <w:rsid w:val="00ED7342"/>
    <w:rsid w:val="00ED74A4"/>
    <w:rsid w:val="00ED7904"/>
    <w:rsid w:val="00EE04B5"/>
    <w:rsid w:val="00EE07AD"/>
    <w:rsid w:val="00EE1455"/>
    <w:rsid w:val="00EE1AEE"/>
    <w:rsid w:val="00EE1DEC"/>
    <w:rsid w:val="00EE20F0"/>
    <w:rsid w:val="00EE23B1"/>
    <w:rsid w:val="00EE28B4"/>
    <w:rsid w:val="00EE2C28"/>
    <w:rsid w:val="00EE3814"/>
    <w:rsid w:val="00EE3BF2"/>
    <w:rsid w:val="00EE4190"/>
    <w:rsid w:val="00EE4DA0"/>
    <w:rsid w:val="00EE51BA"/>
    <w:rsid w:val="00EE542C"/>
    <w:rsid w:val="00EE56B1"/>
    <w:rsid w:val="00EE5DAA"/>
    <w:rsid w:val="00EE6173"/>
    <w:rsid w:val="00EE6657"/>
    <w:rsid w:val="00EE6BC8"/>
    <w:rsid w:val="00EE7541"/>
    <w:rsid w:val="00EE7777"/>
    <w:rsid w:val="00EE7BF5"/>
    <w:rsid w:val="00EE7DA8"/>
    <w:rsid w:val="00EF01CD"/>
    <w:rsid w:val="00EF0474"/>
    <w:rsid w:val="00EF0C84"/>
    <w:rsid w:val="00EF131B"/>
    <w:rsid w:val="00EF1993"/>
    <w:rsid w:val="00EF1EED"/>
    <w:rsid w:val="00EF2364"/>
    <w:rsid w:val="00EF2571"/>
    <w:rsid w:val="00EF2621"/>
    <w:rsid w:val="00EF29CD"/>
    <w:rsid w:val="00EF2A68"/>
    <w:rsid w:val="00EF33F9"/>
    <w:rsid w:val="00EF38E5"/>
    <w:rsid w:val="00EF3D25"/>
    <w:rsid w:val="00EF4597"/>
    <w:rsid w:val="00EF493E"/>
    <w:rsid w:val="00EF4DA5"/>
    <w:rsid w:val="00EF50A9"/>
    <w:rsid w:val="00EF5BA7"/>
    <w:rsid w:val="00EF6BE1"/>
    <w:rsid w:val="00EF6E00"/>
    <w:rsid w:val="00EF752F"/>
    <w:rsid w:val="00EF7948"/>
    <w:rsid w:val="00EF7BF5"/>
    <w:rsid w:val="00EF7D83"/>
    <w:rsid w:val="00F00156"/>
    <w:rsid w:val="00F00DD7"/>
    <w:rsid w:val="00F00F72"/>
    <w:rsid w:val="00F0134E"/>
    <w:rsid w:val="00F0158A"/>
    <w:rsid w:val="00F01E4E"/>
    <w:rsid w:val="00F02379"/>
    <w:rsid w:val="00F0249A"/>
    <w:rsid w:val="00F02EC6"/>
    <w:rsid w:val="00F02FF1"/>
    <w:rsid w:val="00F035C2"/>
    <w:rsid w:val="00F03765"/>
    <w:rsid w:val="00F03E86"/>
    <w:rsid w:val="00F0419F"/>
    <w:rsid w:val="00F04E17"/>
    <w:rsid w:val="00F0573E"/>
    <w:rsid w:val="00F05BA7"/>
    <w:rsid w:val="00F05FB0"/>
    <w:rsid w:val="00F06610"/>
    <w:rsid w:val="00F06942"/>
    <w:rsid w:val="00F06A4A"/>
    <w:rsid w:val="00F06A69"/>
    <w:rsid w:val="00F0723B"/>
    <w:rsid w:val="00F073E3"/>
    <w:rsid w:val="00F07B44"/>
    <w:rsid w:val="00F10501"/>
    <w:rsid w:val="00F10B7D"/>
    <w:rsid w:val="00F10CB6"/>
    <w:rsid w:val="00F10EA0"/>
    <w:rsid w:val="00F110AF"/>
    <w:rsid w:val="00F11346"/>
    <w:rsid w:val="00F1243D"/>
    <w:rsid w:val="00F125BF"/>
    <w:rsid w:val="00F12BD4"/>
    <w:rsid w:val="00F12FB5"/>
    <w:rsid w:val="00F13066"/>
    <w:rsid w:val="00F13190"/>
    <w:rsid w:val="00F134A7"/>
    <w:rsid w:val="00F134CA"/>
    <w:rsid w:val="00F13CFD"/>
    <w:rsid w:val="00F13F73"/>
    <w:rsid w:val="00F14D65"/>
    <w:rsid w:val="00F1506E"/>
    <w:rsid w:val="00F1508D"/>
    <w:rsid w:val="00F1560E"/>
    <w:rsid w:val="00F15A20"/>
    <w:rsid w:val="00F165F5"/>
    <w:rsid w:val="00F1674A"/>
    <w:rsid w:val="00F16A4E"/>
    <w:rsid w:val="00F16C86"/>
    <w:rsid w:val="00F16E26"/>
    <w:rsid w:val="00F17AB2"/>
    <w:rsid w:val="00F17BC2"/>
    <w:rsid w:val="00F17D71"/>
    <w:rsid w:val="00F20825"/>
    <w:rsid w:val="00F20D13"/>
    <w:rsid w:val="00F20EB5"/>
    <w:rsid w:val="00F21252"/>
    <w:rsid w:val="00F216A6"/>
    <w:rsid w:val="00F216AD"/>
    <w:rsid w:val="00F235FC"/>
    <w:rsid w:val="00F239A0"/>
    <w:rsid w:val="00F23A53"/>
    <w:rsid w:val="00F24450"/>
    <w:rsid w:val="00F260A4"/>
    <w:rsid w:val="00F26224"/>
    <w:rsid w:val="00F26957"/>
    <w:rsid w:val="00F26B25"/>
    <w:rsid w:val="00F2757D"/>
    <w:rsid w:val="00F27591"/>
    <w:rsid w:val="00F275E2"/>
    <w:rsid w:val="00F27CB1"/>
    <w:rsid w:val="00F27D2D"/>
    <w:rsid w:val="00F3055B"/>
    <w:rsid w:val="00F30F15"/>
    <w:rsid w:val="00F31722"/>
    <w:rsid w:val="00F31CDE"/>
    <w:rsid w:val="00F32010"/>
    <w:rsid w:val="00F3210D"/>
    <w:rsid w:val="00F326ED"/>
    <w:rsid w:val="00F32AC4"/>
    <w:rsid w:val="00F32D1F"/>
    <w:rsid w:val="00F3319E"/>
    <w:rsid w:val="00F3363B"/>
    <w:rsid w:val="00F338AE"/>
    <w:rsid w:val="00F33966"/>
    <w:rsid w:val="00F33FF7"/>
    <w:rsid w:val="00F3417B"/>
    <w:rsid w:val="00F3417C"/>
    <w:rsid w:val="00F3419F"/>
    <w:rsid w:val="00F34649"/>
    <w:rsid w:val="00F34883"/>
    <w:rsid w:val="00F358A4"/>
    <w:rsid w:val="00F35961"/>
    <w:rsid w:val="00F35B99"/>
    <w:rsid w:val="00F366A9"/>
    <w:rsid w:val="00F36FF3"/>
    <w:rsid w:val="00F371A6"/>
    <w:rsid w:val="00F3750B"/>
    <w:rsid w:val="00F37721"/>
    <w:rsid w:val="00F37D6D"/>
    <w:rsid w:val="00F402E4"/>
    <w:rsid w:val="00F403A8"/>
    <w:rsid w:val="00F40A47"/>
    <w:rsid w:val="00F40A98"/>
    <w:rsid w:val="00F40C11"/>
    <w:rsid w:val="00F413CA"/>
    <w:rsid w:val="00F41888"/>
    <w:rsid w:val="00F41A54"/>
    <w:rsid w:val="00F42292"/>
    <w:rsid w:val="00F45387"/>
    <w:rsid w:val="00F45961"/>
    <w:rsid w:val="00F46606"/>
    <w:rsid w:val="00F466C3"/>
    <w:rsid w:val="00F47101"/>
    <w:rsid w:val="00F47109"/>
    <w:rsid w:val="00F47168"/>
    <w:rsid w:val="00F47358"/>
    <w:rsid w:val="00F4739F"/>
    <w:rsid w:val="00F47818"/>
    <w:rsid w:val="00F47CF1"/>
    <w:rsid w:val="00F47DD7"/>
    <w:rsid w:val="00F500AA"/>
    <w:rsid w:val="00F5012F"/>
    <w:rsid w:val="00F505C7"/>
    <w:rsid w:val="00F51933"/>
    <w:rsid w:val="00F51E88"/>
    <w:rsid w:val="00F5201F"/>
    <w:rsid w:val="00F5230C"/>
    <w:rsid w:val="00F52431"/>
    <w:rsid w:val="00F52A21"/>
    <w:rsid w:val="00F52A97"/>
    <w:rsid w:val="00F52EC2"/>
    <w:rsid w:val="00F5320D"/>
    <w:rsid w:val="00F536FA"/>
    <w:rsid w:val="00F53CC8"/>
    <w:rsid w:val="00F54545"/>
    <w:rsid w:val="00F5471C"/>
    <w:rsid w:val="00F54EA2"/>
    <w:rsid w:val="00F55384"/>
    <w:rsid w:val="00F553A2"/>
    <w:rsid w:val="00F55D2B"/>
    <w:rsid w:val="00F55E21"/>
    <w:rsid w:val="00F56198"/>
    <w:rsid w:val="00F56291"/>
    <w:rsid w:val="00F56497"/>
    <w:rsid w:val="00F5650A"/>
    <w:rsid w:val="00F5784B"/>
    <w:rsid w:val="00F57B3A"/>
    <w:rsid w:val="00F57EEC"/>
    <w:rsid w:val="00F6045D"/>
    <w:rsid w:val="00F60B51"/>
    <w:rsid w:val="00F6135C"/>
    <w:rsid w:val="00F615A3"/>
    <w:rsid w:val="00F6196E"/>
    <w:rsid w:val="00F61A28"/>
    <w:rsid w:val="00F61A71"/>
    <w:rsid w:val="00F6204C"/>
    <w:rsid w:val="00F62144"/>
    <w:rsid w:val="00F622AF"/>
    <w:rsid w:val="00F62BB2"/>
    <w:rsid w:val="00F63338"/>
    <w:rsid w:val="00F637F1"/>
    <w:rsid w:val="00F63CA4"/>
    <w:rsid w:val="00F63DC9"/>
    <w:rsid w:val="00F640AE"/>
    <w:rsid w:val="00F649C7"/>
    <w:rsid w:val="00F65A30"/>
    <w:rsid w:val="00F66548"/>
    <w:rsid w:val="00F6659B"/>
    <w:rsid w:val="00F66A48"/>
    <w:rsid w:val="00F66A89"/>
    <w:rsid w:val="00F66D44"/>
    <w:rsid w:val="00F675DC"/>
    <w:rsid w:val="00F678BD"/>
    <w:rsid w:val="00F67B90"/>
    <w:rsid w:val="00F67F9C"/>
    <w:rsid w:val="00F67FCF"/>
    <w:rsid w:val="00F7027F"/>
    <w:rsid w:val="00F70B25"/>
    <w:rsid w:val="00F70ECE"/>
    <w:rsid w:val="00F7170E"/>
    <w:rsid w:val="00F71A68"/>
    <w:rsid w:val="00F71FEA"/>
    <w:rsid w:val="00F7211D"/>
    <w:rsid w:val="00F7247C"/>
    <w:rsid w:val="00F7303B"/>
    <w:rsid w:val="00F73172"/>
    <w:rsid w:val="00F73708"/>
    <w:rsid w:val="00F7393D"/>
    <w:rsid w:val="00F73ACF"/>
    <w:rsid w:val="00F73B05"/>
    <w:rsid w:val="00F73E66"/>
    <w:rsid w:val="00F73F22"/>
    <w:rsid w:val="00F74A18"/>
    <w:rsid w:val="00F74B5C"/>
    <w:rsid w:val="00F74D3A"/>
    <w:rsid w:val="00F74E1D"/>
    <w:rsid w:val="00F751C2"/>
    <w:rsid w:val="00F754C4"/>
    <w:rsid w:val="00F757D6"/>
    <w:rsid w:val="00F75F31"/>
    <w:rsid w:val="00F75F86"/>
    <w:rsid w:val="00F7614E"/>
    <w:rsid w:val="00F76302"/>
    <w:rsid w:val="00F765B8"/>
    <w:rsid w:val="00F769FB"/>
    <w:rsid w:val="00F77D7E"/>
    <w:rsid w:val="00F77FE5"/>
    <w:rsid w:val="00F805D2"/>
    <w:rsid w:val="00F807F4"/>
    <w:rsid w:val="00F8111A"/>
    <w:rsid w:val="00F81287"/>
    <w:rsid w:val="00F81E8F"/>
    <w:rsid w:val="00F81FA6"/>
    <w:rsid w:val="00F82049"/>
    <w:rsid w:val="00F82124"/>
    <w:rsid w:val="00F82394"/>
    <w:rsid w:val="00F823B4"/>
    <w:rsid w:val="00F82A9C"/>
    <w:rsid w:val="00F830B8"/>
    <w:rsid w:val="00F8314A"/>
    <w:rsid w:val="00F83579"/>
    <w:rsid w:val="00F837B0"/>
    <w:rsid w:val="00F83C09"/>
    <w:rsid w:val="00F8425C"/>
    <w:rsid w:val="00F8434E"/>
    <w:rsid w:val="00F84607"/>
    <w:rsid w:val="00F84635"/>
    <w:rsid w:val="00F84819"/>
    <w:rsid w:val="00F85098"/>
    <w:rsid w:val="00F85DE3"/>
    <w:rsid w:val="00F86346"/>
    <w:rsid w:val="00F866BA"/>
    <w:rsid w:val="00F86ACB"/>
    <w:rsid w:val="00F87F55"/>
    <w:rsid w:val="00F9034A"/>
    <w:rsid w:val="00F906AC"/>
    <w:rsid w:val="00F907C9"/>
    <w:rsid w:val="00F90CE0"/>
    <w:rsid w:val="00F91120"/>
    <w:rsid w:val="00F914B9"/>
    <w:rsid w:val="00F92014"/>
    <w:rsid w:val="00F9242C"/>
    <w:rsid w:val="00F92AB9"/>
    <w:rsid w:val="00F92E92"/>
    <w:rsid w:val="00F93677"/>
    <w:rsid w:val="00F9481D"/>
    <w:rsid w:val="00F95EB8"/>
    <w:rsid w:val="00F9608A"/>
    <w:rsid w:val="00F9642F"/>
    <w:rsid w:val="00F9657A"/>
    <w:rsid w:val="00F96DC4"/>
    <w:rsid w:val="00F97446"/>
    <w:rsid w:val="00F9772A"/>
    <w:rsid w:val="00F97CBD"/>
    <w:rsid w:val="00FA0310"/>
    <w:rsid w:val="00FA11F5"/>
    <w:rsid w:val="00FA128E"/>
    <w:rsid w:val="00FA199D"/>
    <w:rsid w:val="00FA1C19"/>
    <w:rsid w:val="00FA2013"/>
    <w:rsid w:val="00FA269C"/>
    <w:rsid w:val="00FA28C3"/>
    <w:rsid w:val="00FA2B0E"/>
    <w:rsid w:val="00FA2E69"/>
    <w:rsid w:val="00FA3886"/>
    <w:rsid w:val="00FA4367"/>
    <w:rsid w:val="00FA4539"/>
    <w:rsid w:val="00FA47D0"/>
    <w:rsid w:val="00FA4D0A"/>
    <w:rsid w:val="00FA537C"/>
    <w:rsid w:val="00FA5463"/>
    <w:rsid w:val="00FA585E"/>
    <w:rsid w:val="00FA5B44"/>
    <w:rsid w:val="00FA66B3"/>
    <w:rsid w:val="00FA689D"/>
    <w:rsid w:val="00FA690C"/>
    <w:rsid w:val="00FA7087"/>
    <w:rsid w:val="00FA7464"/>
    <w:rsid w:val="00FA7905"/>
    <w:rsid w:val="00FA7BB1"/>
    <w:rsid w:val="00FB0D6C"/>
    <w:rsid w:val="00FB1026"/>
    <w:rsid w:val="00FB1838"/>
    <w:rsid w:val="00FB184A"/>
    <w:rsid w:val="00FB1A38"/>
    <w:rsid w:val="00FB2040"/>
    <w:rsid w:val="00FB26E2"/>
    <w:rsid w:val="00FB35C6"/>
    <w:rsid w:val="00FB3678"/>
    <w:rsid w:val="00FB37F1"/>
    <w:rsid w:val="00FB3BA2"/>
    <w:rsid w:val="00FB4418"/>
    <w:rsid w:val="00FB4621"/>
    <w:rsid w:val="00FB4AB5"/>
    <w:rsid w:val="00FB5E0C"/>
    <w:rsid w:val="00FB6090"/>
    <w:rsid w:val="00FB7599"/>
    <w:rsid w:val="00FB7719"/>
    <w:rsid w:val="00FB7A20"/>
    <w:rsid w:val="00FB7D05"/>
    <w:rsid w:val="00FC0665"/>
    <w:rsid w:val="00FC07AD"/>
    <w:rsid w:val="00FC0A71"/>
    <w:rsid w:val="00FC0C2B"/>
    <w:rsid w:val="00FC122A"/>
    <w:rsid w:val="00FC1612"/>
    <w:rsid w:val="00FC1BB1"/>
    <w:rsid w:val="00FC1D25"/>
    <w:rsid w:val="00FC1F84"/>
    <w:rsid w:val="00FC2665"/>
    <w:rsid w:val="00FC267E"/>
    <w:rsid w:val="00FC2712"/>
    <w:rsid w:val="00FC28FC"/>
    <w:rsid w:val="00FC33DA"/>
    <w:rsid w:val="00FC3837"/>
    <w:rsid w:val="00FC3B83"/>
    <w:rsid w:val="00FC4907"/>
    <w:rsid w:val="00FC4B96"/>
    <w:rsid w:val="00FC53D0"/>
    <w:rsid w:val="00FC57CC"/>
    <w:rsid w:val="00FC592A"/>
    <w:rsid w:val="00FC5AE5"/>
    <w:rsid w:val="00FC6BF4"/>
    <w:rsid w:val="00FC7030"/>
    <w:rsid w:val="00FC7D57"/>
    <w:rsid w:val="00FD0A24"/>
    <w:rsid w:val="00FD0C33"/>
    <w:rsid w:val="00FD0E64"/>
    <w:rsid w:val="00FD1773"/>
    <w:rsid w:val="00FD1FF1"/>
    <w:rsid w:val="00FD259D"/>
    <w:rsid w:val="00FD2E4E"/>
    <w:rsid w:val="00FD334E"/>
    <w:rsid w:val="00FD3439"/>
    <w:rsid w:val="00FD385B"/>
    <w:rsid w:val="00FD3A7C"/>
    <w:rsid w:val="00FD3D3D"/>
    <w:rsid w:val="00FD4124"/>
    <w:rsid w:val="00FD43A0"/>
    <w:rsid w:val="00FD4806"/>
    <w:rsid w:val="00FD4DB9"/>
    <w:rsid w:val="00FD5112"/>
    <w:rsid w:val="00FD5150"/>
    <w:rsid w:val="00FD64C2"/>
    <w:rsid w:val="00FD684F"/>
    <w:rsid w:val="00FD6C01"/>
    <w:rsid w:val="00FD7585"/>
    <w:rsid w:val="00FD7941"/>
    <w:rsid w:val="00FD797F"/>
    <w:rsid w:val="00FD7C78"/>
    <w:rsid w:val="00FE02FC"/>
    <w:rsid w:val="00FE038D"/>
    <w:rsid w:val="00FE059D"/>
    <w:rsid w:val="00FE085F"/>
    <w:rsid w:val="00FE0D65"/>
    <w:rsid w:val="00FE217F"/>
    <w:rsid w:val="00FE2D1E"/>
    <w:rsid w:val="00FE2F31"/>
    <w:rsid w:val="00FE315D"/>
    <w:rsid w:val="00FE3510"/>
    <w:rsid w:val="00FE3B70"/>
    <w:rsid w:val="00FE3C64"/>
    <w:rsid w:val="00FE4646"/>
    <w:rsid w:val="00FE49FB"/>
    <w:rsid w:val="00FE4D3C"/>
    <w:rsid w:val="00FE51F4"/>
    <w:rsid w:val="00FE51FC"/>
    <w:rsid w:val="00FE53E6"/>
    <w:rsid w:val="00FE57FB"/>
    <w:rsid w:val="00FE5AB4"/>
    <w:rsid w:val="00FE5B8E"/>
    <w:rsid w:val="00FE63BA"/>
    <w:rsid w:val="00FE66B5"/>
    <w:rsid w:val="00FE66D0"/>
    <w:rsid w:val="00FE732E"/>
    <w:rsid w:val="00FE74CB"/>
    <w:rsid w:val="00FE7FF0"/>
    <w:rsid w:val="00FF01AC"/>
    <w:rsid w:val="00FF05FB"/>
    <w:rsid w:val="00FF06F9"/>
    <w:rsid w:val="00FF0E30"/>
    <w:rsid w:val="00FF14A9"/>
    <w:rsid w:val="00FF1969"/>
    <w:rsid w:val="00FF1FEB"/>
    <w:rsid w:val="00FF2707"/>
    <w:rsid w:val="00FF2932"/>
    <w:rsid w:val="00FF346C"/>
    <w:rsid w:val="00FF380B"/>
    <w:rsid w:val="00FF3B03"/>
    <w:rsid w:val="00FF3CCC"/>
    <w:rsid w:val="00FF41E3"/>
    <w:rsid w:val="00FF4454"/>
    <w:rsid w:val="00FF45B7"/>
    <w:rsid w:val="00FF46BC"/>
    <w:rsid w:val="00FF4EF5"/>
    <w:rsid w:val="00FF562E"/>
    <w:rsid w:val="00FF5932"/>
    <w:rsid w:val="00FF5B65"/>
    <w:rsid w:val="00FF6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F9EA3C1"/>
  <w15:docId w15:val="{397113EE-2790-48AB-A765-470E9FF1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BDC"/>
    <w:rPr>
      <w:sz w:val="24"/>
      <w:szCs w:val="24"/>
      <w:lang w:val="en-GB"/>
    </w:rPr>
  </w:style>
  <w:style w:type="paragraph" w:styleId="Heading1">
    <w:name w:val="heading 1"/>
    <w:aliases w:val="BAR"/>
    <w:basedOn w:val="Normal"/>
    <w:next w:val="Normal"/>
    <w:link w:val="Heading1Char"/>
    <w:qFormat/>
    <w:rsid w:val="00983BDC"/>
    <w:pPr>
      <w:keepNext/>
      <w:jc w:val="center"/>
      <w:outlineLvl w:val="0"/>
    </w:pPr>
    <w:rPr>
      <w:b/>
      <w:bCs/>
      <w:lang w:val="ro-RO"/>
    </w:rPr>
  </w:style>
  <w:style w:type="paragraph" w:styleId="Heading2">
    <w:name w:val="heading 2"/>
    <w:basedOn w:val="Normal"/>
    <w:next w:val="Normal"/>
    <w:link w:val="Heading2Char"/>
    <w:qFormat/>
    <w:rsid w:val="00983BDC"/>
    <w:pPr>
      <w:keepNext/>
      <w:spacing w:before="60" w:after="60" w:line="192" w:lineRule="auto"/>
      <w:ind w:left="57" w:right="57"/>
      <w:outlineLvl w:val="1"/>
    </w:pPr>
    <w:rPr>
      <w:rFonts w:ascii="Helvetica-R" w:hAnsi="Helvetica-R"/>
      <w:b/>
      <w:bCs/>
      <w:sz w:val="20"/>
    </w:rPr>
  </w:style>
  <w:style w:type="paragraph" w:styleId="Heading3">
    <w:name w:val="heading 3"/>
    <w:basedOn w:val="Normal"/>
    <w:next w:val="Normal"/>
    <w:qFormat/>
    <w:rsid w:val="00983BDC"/>
    <w:pPr>
      <w:keepNext/>
      <w:spacing w:line="192" w:lineRule="auto"/>
      <w:ind w:left="57" w:right="57"/>
      <w:outlineLvl w:val="2"/>
    </w:pPr>
    <w:rPr>
      <w:rFonts w:ascii="Times-Roman-R" w:hAnsi="Times-Roman-R"/>
      <w:b/>
      <w:bCs/>
    </w:rPr>
  </w:style>
  <w:style w:type="paragraph" w:styleId="Heading4">
    <w:name w:val="heading 4"/>
    <w:basedOn w:val="Normal"/>
    <w:next w:val="Normal"/>
    <w:qFormat/>
    <w:rsid w:val="00983BDC"/>
    <w:pPr>
      <w:keepNext/>
      <w:spacing w:before="40" w:line="192" w:lineRule="auto"/>
      <w:ind w:left="57" w:right="57"/>
      <w:outlineLvl w:val="3"/>
    </w:pPr>
    <w:rPr>
      <w:rFonts w:ascii="Times-Roman-R" w:hAnsi="Times-Roman-R"/>
      <w:b/>
      <w:bCs/>
      <w:sz w:val="22"/>
    </w:rPr>
  </w:style>
  <w:style w:type="paragraph" w:styleId="Heading5">
    <w:name w:val="heading 5"/>
    <w:aliases w:val="normal"/>
    <w:basedOn w:val="Normal"/>
    <w:next w:val="Normal"/>
    <w:qFormat/>
    <w:rsid w:val="00983BDC"/>
    <w:pPr>
      <w:keepNext/>
      <w:spacing w:before="40" w:after="40" w:line="192" w:lineRule="auto"/>
      <w:ind w:left="57" w:right="57"/>
      <w:jc w:val="center"/>
      <w:outlineLvl w:val="4"/>
    </w:pPr>
    <w:rPr>
      <w:rFonts w:ascii="Times-Roman-R" w:hAnsi="Times-Roman-R"/>
      <w:b/>
      <w:bCs/>
      <w:spacing w:val="-10"/>
      <w:sz w:val="22"/>
    </w:rPr>
  </w:style>
  <w:style w:type="paragraph" w:styleId="Heading6">
    <w:name w:val="heading 6"/>
    <w:basedOn w:val="Normal"/>
    <w:next w:val="Normal"/>
    <w:qFormat/>
    <w:rsid w:val="00983BDC"/>
    <w:pPr>
      <w:keepNext/>
      <w:jc w:val="right"/>
      <w:outlineLvl w:val="5"/>
    </w:pPr>
    <w:rPr>
      <w:b/>
      <w:bCs/>
      <w:i/>
      <w:iCs/>
      <w:sz w:val="20"/>
      <w:lang w:val="ro-RO"/>
    </w:rPr>
  </w:style>
  <w:style w:type="paragraph" w:styleId="Heading7">
    <w:name w:val="heading 7"/>
    <w:basedOn w:val="Normal"/>
    <w:next w:val="Normal"/>
    <w:link w:val="Heading7Char"/>
    <w:qFormat/>
    <w:rsid w:val="00983BDC"/>
    <w:pPr>
      <w:keepNext/>
      <w:jc w:val="center"/>
      <w:outlineLvl w:val="6"/>
    </w:pPr>
    <w:rPr>
      <w:rFonts w:ascii="Helvetica-R" w:hAnsi="Helvetica-R"/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983BDC"/>
    <w:pPr>
      <w:keepNext/>
      <w:spacing w:line="192" w:lineRule="auto"/>
      <w:outlineLvl w:val="7"/>
    </w:pPr>
    <w:rPr>
      <w:rFonts w:ascii="Helvetica-R" w:hAnsi="Helvetica-R"/>
      <w:b/>
      <w:bCs/>
      <w:i/>
      <w:iCs/>
      <w:sz w:val="22"/>
      <w:lang w:val="ro-RO" w:eastAsia="ro-RO"/>
    </w:rPr>
  </w:style>
  <w:style w:type="paragraph" w:styleId="Heading9">
    <w:name w:val="heading 9"/>
    <w:basedOn w:val="Normal"/>
    <w:next w:val="Normal"/>
    <w:link w:val="Heading9Char"/>
    <w:qFormat/>
    <w:rsid w:val="00983BDC"/>
    <w:pPr>
      <w:keepNext/>
      <w:outlineLvl w:val="8"/>
    </w:pPr>
    <w:rPr>
      <w:b/>
      <w:bCs/>
      <w:i/>
      <w:i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AR Char"/>
    <w:link w:val="Heading1"/>
    <w:rsid w:val="007C1F0F"/>
    <w:rPr>
      <w:b/>
      <w:bCs/>
      <w:sz w:val="24"/>
      <w:szCs w:val="24"/>
      <w:lang w:val="ro-RO"/>
    </w:rPr>
  </w:style>
  <w:style w:type="paragraph" w:customStyle="1" w:styleId="BARSTYLE">
    <w:name w:val="BARSTYLE"/>
    <w:basedOn w:val="Normal"/>
    <w:rsid w:val="00983BDC"/>
    <w:pPr>
      <w:tabs>
        <w:tab w:val="left" w:pos="284"/>
        <w:tab w:val="right" w:pos="709"/>
        <w:tab w:val="left" w:pos="1701"/>
        <w:tab w:val="left" w:pos="2835"/>
        <w:tab w:val="right" w:pos="3402"/>
        <w:tab w:val="left" w:pos="3969"/>
        <w:tab w:val="left" w:pos="4820"/>
        <w:tab w:val="left" w:pos="5670"/>
        <w:tab w:val="right" w:pos="7088"/>
      </w:tabs>
      <w:ind w:left="57" w:right="57"/>
    </w:pPr>
    <w:rPr>
      <w:rFonts w:ascii="Times-Roman-R" w:hAnsi="Times-Roman-R"/>
      <w:noProof/>
      <w:sz w:val="22"/>
      <w:szCs w:val="20"/>
      <w:lang w:val="nl-NL"/>
    </w:rPr>
  </w:style>
  <w:style w:type="paragraph" w:styleId="Header">
    <w:name w:val="header"/>
    <w:basedOn w:val="Normal"/>
    <w:link w:val="HeaderChar"/>
    <w:rsid w:val="00983BD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983BD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83BDC"/>
  </w:style>
  <w:style w:type="paragraph" w:styleId="BlockText">
    <w:name w:val="Block Text"/>
    <w:basedOn w:val="Normal"/>
    <w:rsid w:val="00983BDC"/>
    <w:pPr>
      <w:spacing w:before="40" w:line="192" w:lineRule="auto"/>
      <w:ind w:left="113" w:right="113"/>
      <w:jc w:val="center"/>
    </w:pPr>
    <w:rPr>
      <w:rFonts w:ascii="Times-Roman-R" w:hAnsi="Times-Roman-R"/>
      <w:sz w:val="22"/>
    </w:rPr>
  </w:style>
  <w:style w:type="paragraph" w:styleId="Caption">
    <w:name w:val="caption"/>
    <w:basedOn w:val="Normal"/>
    <w:next w:val="Normal"/>
    <w:qFormat/>
    <w:rsid w:val="00983BDC"/>
    <w:rPr>
      <w:rFonts w:ascii="Times-Roman-R" w:hAnsi="Times-Roman-R"/>
      <w:b/>
      <w:bCs/>
      <w:sz w:val="22"/>
    </w:rPr>
  </w:style>
  <w:style w:type="paragraph" w:styleId="Title">
    <w:name w:val="Title"/>
    <w:basedOn w:val="Normal"/>
    <w:qFormat/>
    <w:rsid w:val="00983BDC"/>
    <w:pPr>
      <w:jc w:val="center"/>
    </w:pPr>
    <w:rPr>
      <w:rFonts w:ascii="Times-Roman-R" w:hAnsi="Times-Roman-R"/>
      <w:spacing w:val="40"/>
      <w:sz w:val="32"/>
    </w:rPr>
  </w:style>
  <w:style w:type="paragraph" w:styleId="BodyText">
    <w:name w:val="Body Text"/>
    <w:basedOn w:val="Normal"/>
    <w:link w:val="BodyTextChar"/>
    <w:rsid w:val="00983BDC"/>
    <w:pPr>
      <w:spacing w:before="40" w:after="40" w:line="192" w:lineRule="auto"/>
      <w:jc w:val="center"/>
    </w:pPr>
    <w:rPr>
      <w:rFonts w:ascii="Helvetica-R" w:hAnsi="Helvetica-R"/>
      <w:b/>
      <w:bCs/>
      <w:sz w:val="20"/>
    </w:rPr>
  </w:style>
  <w:style w:type="character" w:styleId="Hyperlink">
    <w:name w:val="Hyperlink"/>
    <w:rsid w:val="00BF1E05"/>
    <w:rPr>
      <w:color w:val="0000FF"/>
      <w:u w:val="single"/>
    </w:rPr>
  </w:style>
  <w:style w:type="character" w:styleId="FollowedHyperlink">
    <w:name w:val="FollowedHyperlink"/>
    <w:rsid w:val="00BF1E05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5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C4528"/>
    <w:rPr>
      <w:rFonts w:ascii="Tahoma" w:hAnsi="Tahoma" w:cs="Tahoma"/>
      <w:sz w:val="16"/>
      <w:szCs w:val="16"/>
      <w:lang w:val="en-GB"/>
    </w:rPr>
  </w:style>
  <w:style w:type="character" w:customStyle="1" w:styleId="Heading7Char">
    <w:name w:val="Heading 7 Char"/>
    <w:link w:val="Heading7"/>
    <w:rsid w:val="00871E73"/>
    <w:rPr>
      <w:rFonts w:ascii="Helvetica-R" w:hAnsi="Helvetica-R"/>
      <w:b/>
      <w:bCs/>
      <w:sz w:val="28"/>
      <w:szCs w:val="24"/>
      <w:lang w:val="en-GB"/>
    </w:rPr>
  </w:style>
  <w:style w:type="character" w:customStyle="1" w:styleId="Heading8Char">
    <w:name w:val="Heading 8 Char"/>
    <w:link w:val="Heading8"/>
    <w:rsid w:val="00871E73"/>
    <w:rPr>
      <w:rFonts w:ascii="Helvetica-R" w:hAnsi="Helvetica-R"/>
      <w:b/>
      <w:bCs/>
      <w:i/>
      <w:iCs/>
      <w:sz w:val="22"/>
      <w:szCs w:val="24"/>
      <w:lang w:val="ro-RO" w:eastAsia="ro-RO"/>
    </w:rPr>
  </w:style>
  <w:style w:type="character" w:customStyle="1" w:styleId="Heading9Char">
    <w:name w:val="Heading 9 Char"/>
    <w:link w:val="Heading9"/>
    <w:rsid w:val="00871E73"/>
    <w:rPr>
      <w:b/>
      <w:bCs/>
      <w:i/>
      <w:iCs/>
      <w:szCs w:val="24"/>
      <w:lang w:val="ro-RO"/>
    </w:rPr>
  </w:style>
  <w:style w:type="character" w:customStyle="1" w:styleId="HeaderChar">
    <w:name w:val="Header Char"/>
    <w:link w:val="Header"/>
    <w:rsid w:val="00871E73"/>
    <w:rPr>
      <w:sz w:val="24"/>
      <w:szCs w:val="24"/>
      <w:lang w:val="en-GB"/>
    </w:rPr>
  </w:style>
  <w:style w:type="character" w:customStyle="1" w:styleId="FooterChar">
    <w:name w:val="Footer Char"/>
    <w:link w:val="Footer"/>
    <w:rsid w:val="00871E73"/>
    <w:rPr>
      <w:sz w:val="24"/>
      <w:szCs w:val="24"/>
      <w:lang w:val="en-GB"/>
    </w:rPr>
  </w:style>
  <w:style w:type="character" w:customStyle="1" w:styleId="BodyTextChar">
    <w:name w:val="Body Text Char"/>
    <w:link w:val="BodyText"/>
    <w:rsid w:val="00871E73"/>
    <w:rPr>
      <w:rFonts w:ascii="Helvetica-R" w:hAnsi="Helvetica-R"/>
      <w:b/>
      <w:bCs/>
      <w:szCs w:val="24"/>
      <w:lang w:val="en-GB"/>
    </w:rPr>
  </w:style>
  <w:style w:type="character" w:customStyle="1" w:styleId="Heading2Char">
    <w:name w:val="Heading 2 Char"/>
    <w:link w:val="Heading2"/>
    <w:rsid w:val="00F00156"/>
    <w:rPr>
      <w:rFonts w:ascii="Helvetica-R" w:hAnsi="Helvetica-R"/>
      <w:b/>
      <w:bCs/>
      <w:szCs w:val="24"/>
      <w:lang w:val="en-GB"/>
    </w:rPr>
  </w:style>
  <w:style w:type="paragraph" w:customStyle="1" w:styleId="Style1">
    <w:name w:val="Style1"/>
    <w:basedOn w:val="Normal"/>
    <w:rsid w:val="00F00156"/>
    <w:pPr>
      <w:numPr>
        <w:numId w:val="1"/>
      </w:numPr>
    </w:pPr>
  </w:style>
  <w:style w:type="paragraph" w:styleId="ListBullet">
    <w:name w:val="List Bullet"/>
    <w:basedOn w:val="Normal"/>
    <w:uiPriority w:val="99"/>
    <w:unhideWhenUsed/>
    <w:rsid w:val="006E5BE6"/>
    <w:pPr>
      <w:numPr>
        <w:numId w:val="34"/>
      </w:numPr>
      <w:tabs>
        <w:tab w:val="clear" w:pos="360"/>
      </w:tabs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Application%20Data\Microsoft\Templates\b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bar.dot</Template>
  <TotalTime>4</TotalTime>
  <Pages>1</Pages>
  <Words>13575</Words>
  <Characters>77380</Characters>
  <Application>Microsoft Office Word</Application>
  <DocSecurity>0</DocSecurity>
  <Lines>644</Lines>
  <Paragraphs>181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</vt:lpstr>
      <vt:lpstr>C</vt:lpstr>
    </vt:vector>
  </TitlesOfParts>
  <Company>filaret</Company>
  <LinksUpToDate>false</LinksUpToDate>
  <CharactersWithSpaces>90774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Victor</dc:creator>
  <cp:keywords/>
  <dc:description/>
  <cp:lastModifiedBy>HP</cp:lastModifiedBy>
  <cp:revision>6</cp:revision>
  <cp:lastPrinted>2012-08-09T05:47:00Z</cp:lastPrinted>
  <dcterms:created xsi:type="dcterms:W3CDTF">2026-07-13T06:33:00Z</dcterms:created>
  <dcterms:modified xsi:type="dcterms:W3CDTF">2026-07-13T08:06:00Z</dcterms:modified>
</cp:coreProperties>
</file>