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D77A" w14:textId="77777777" w:rsidR="000853B2" w:rsidRPr="00B26C8D" w:rsidRDefault="000853B2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B26C8D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0A227DF2" w14:textId="07316C73" w:rsidR="000853B2" w:rsidRPr="00B26C8D" w:rsidRDefault="000853B2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B26C8D">
        <w:rPr>
          <w:b/>
          <w:sz w:val="16"/>
          <w:szCs w:val="16"/>
          <w:lang w:val="ro-RO"/>
        </w:rPr>
        <w:t xml:space="preserve"> (de la pagina 1 la pagina )</w:t>
      </w:r>
    </w:p>
    <w:p w14:paraId="684662A3" w14:textId="77777777" w:rsidR="000853B2" w:rsidRDefault="000853B2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6F42EA1E" w14:textId="77777777" w:rsidR="000853B2" w:rsidRDefault="000853B2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751C781B" w14:textId="77777777" w:rsidR="000853B2" w:rsidRDefault="000853B2">
      <w:pPr>
        <w:jc w:val="center"/>
        <w:rPr>
          <w:sz w:val="28"/>
        </w:rPr>
      </w:pPr>
    </w:p>
    <w:p w14:paraId="6038A3B6" w14:textId="77777777" w:rsidR="000853B2" w:rsidRDefault="000853B2">
      <w:pPr>
        <w:jc w:val="center"/>
        <w:rPr>
          <w:sz w:val="28"/>
        </w:rPr>
      </w:pPr>
    </w:p>
    <w:p w14:paraId="77ED595A" w14:textId="77777777" w:rsidR="000853B2" w:rsidRDefault="000853B2">
      <w:pPr>
        <w:jc w:val="center"/>
        <w:rPr>
          <w:sz w:val="28"/>
        </w:rPr>
      </w:pPr>
    </w:p>
    <w:p w14:paraId="2AF8F0E4" w14:textId="77777777" w:rsidR="000853B2" w:rsidRDefault="000853B2">
      <w:pPr>
        <w:jc w:val="center"/>
        <w:rPr>
          <w:sz w:val="28"/>
        </w:rPr>
      </w:pPr>
    </w:p>
    <w:p w14:paraId="2B3E1C9E" w14:textId="77777777" w:rsidR="000853B2" w:rsidRDefault="000853B2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CLUJ</w:t>
      </w:r>
    </w:p>
    <w:p w14:paraId="08DC9F4F" w14:textId="77777777" w:rsidR="000853B2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3B0FBC7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12D85F3C" w14:textId="77777777" w:rsidR="000853B2" w:rsidRDefault="000853B2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11CA49DB" w14:textId="77777777" w:rsidR="000853B2" w:rsidRDefault="000853B2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18800DDC" w14:textId="77777777" w:rsidR="000853B2" w:rsidRDefault="000853B2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0853B2" w14:paraId="751EFE10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03A0665A" w14:textId="77777777" w:rsidR="000853B2" w:rsidRDefault="000853B2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3B832B5D" w14:textId="77777777" w:rsidR="000853B2" w:rsidRDefault="000853B2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3223701E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149106DE" w14:textId="77777777" w:rsidR="000853B2" w:rsidRDefault="000853B2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1AC12F91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04A9B02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9293A39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4DAB73C6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45855DB4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28689603" w14:textId="77777777" w:rsidR="000853B2" w:rsidRDefault="000853B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4F4FBFD7" w14:textId="77777777" w:rsidR="000853B2" w:rsidRDefault="000853B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417F7146" w14:textId="77777777" w:rsidR="000853B2" w:rsidRDefault="000853B2" w:rsidP="00E046C7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51295FEC" w14:textId="77777777" w:rsidR="000853B2" w:rsidRDefault="000853B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3B51C43D" w14:textId="77777777" w:rsidR="000853B2" w:rsidRDefault="000853B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4AE23A64" w14:textId="77777777" w:rsidR="000853B2" w:rsidRDefault="000853B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63E6ED2F" w14:textId="77777777" w:rsidR="000853B2" w:rsidRDefault="000853B2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2D2622A1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B0B4C50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B7B5A06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76398486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179DFBB3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2CDAE9D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47B0736F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57493E38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FE4BC77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0853B2" w14:paraId="42DDC182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4105AE0A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11F283C9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1FB67ACE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369200EF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1A3AB156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8B1E1EB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3B34DE9F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64D42F7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0D0EE955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01A0F10" w14:textId="77777777" w:rsidR="000853B2" w:rsidRDefault="000853B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2C0A098" w14:textId="77777777" w:rsidR="000853B2" w:rsidRDefault="000853B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50556D58" w14:textId="77777777" w:rsidR="000853B2" w:rsidRDefault="000853B2">
      <w:pPr>
        <w:spacing w:line="192" w:lineRule="auto"/>
        <w:jc w:val="center"/>
      </w:pPr>
    </w:p>
    <w:p w14:paraId="7850AFFE" w14:textId="77777777" w:rsidR="000853B2" w:rsidRDefault="000853B2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4A7C9A1C" w14:textId="77777777" w:rsidR="000853B2" w:rsidRPr="006310EB" w:rsidRDefault="000853B2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931014F" w14:textId="77777777" w:rsidR="000853B2" w:rsidRPr="006310EB" w:rsidRDefault="000853B2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580C0512" w14:textId="77777777" w:rsidR="000853B2" w:rsidRPr="006310EB" w:rsidRDefault="000853B2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FF3F3D6" w14:textId="77777777" w:rsidR="000853B2" w:rsidRPr="00A8307A" w:rsidRDefault="000853B2" w:rsidP="00516DD3">
      <w:pPr>
        <w:pStyle w:val="Heading1"/>
        <w:spacing w:line="360" w:lineRule="auto"/>
      </w:pPr>
      <w:r w:rsidRPr="00A8307A">
        <w:t>LINIA 100</w:t>
      </w:r>
    </w:p>
    <w:p w14:paraId="3CDE34C1" w14:textId="77777777" w:rsidR="000853B2" w:rsidRPr="00A8307A" w:rsidRDefault="000853B2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0853B2" w:rsidRPr="00AB76B4" w14:paraId="50B72480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AC0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743B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CB66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6DF30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E11C93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1CD47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20CE567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9544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2A93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28E21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3581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5A8C514F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01A8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70A6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61AC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DF3C6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81E41D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1CFCB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B1D790A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9236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F73F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1A7B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D276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6B9F623C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82FD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F694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58D8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3410C5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3743866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47667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1C5EFCA0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E4A3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2BDE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C4C8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04FA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4B87A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0853B2" w:rsidRPr="00AB76B4" w14:paraId="2AE0AB6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898D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BA86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8316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6C79C4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8807FA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6EF5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9B23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6528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9C72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A44D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15C5ACC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5AA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20EF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4E01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059B56" w14:textId="77777777" w:rsidR="000853B2" w:rsidRPr="00AB76B4" w:rsidRDefault="000853B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E2508EF" w14:textId="77777777" w:rsidR="000853B2" w:rsidRPr="00AB76B4" w:rsidRDefault="000853B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498BB" w14:textId="77777777" w:rsidR="000853B2" w:rsidRPr="00AB76B4" w:rsidRDefault="000853B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FF42AF4" w14:textId="77777777" w:rsidR="000853B2" w:rsidRPr="00AB76B4" w:rsidRDefault="000853B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0520B77F" w14:textId="77777777" w:rsidR="000853B2" w:rsidRPr="00AB76B4" w:rsidRDefault="000853B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32C497E" w14:textId="77777777" w:rsidR="000853B2" w:rsidRPr="00AB76B4" w:rsidRDefault="000853B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C561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0939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AE7C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A10D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78DCE2C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148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953E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4CA38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FE7F24" w14:textId="77777777" w:rsidR="000853B2" w:rsidRPr="00AB76B4" w:rsidRDefault="000853B2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06055C8" w14:textId="77777777" w:rsidR="000853B2" w:rsidRPr="00AB76B4" w:rsidRDefault="000853B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79AFE" w14:textId="77777777" w:rsidR="000853B2" w:rsidRPr="00AB76B4" w:rsidRDefault="000853B2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691EB19" w14:textId="77777777" w:rsidR="000853B2" w:rsidRPr="00AB76B4" w:rsidRDefault="000853B2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4FC6B" w14:textId="77777777" w:rsidR="000853B2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462A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9429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D3F73" w14:textId="77777777" w:rsidR="000853B2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480462" w14:textId="77777777" w:rsidR="000853B2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0853B2" w:rsidRPr="00AB76B4" w14:paraId="00E7DB5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457C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7B6A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7AE5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39035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5843286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2371EFE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D4DC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CC0F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404D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6BA9C97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40BD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716F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0853B2" w:rsidRPr="00AB76B4" w14:paraId="3202A86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57C0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31A7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81A2B7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1E93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5CC849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7D7C622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27CF210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2EAE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96B5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7CBE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590C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0809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6FE0B0B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64A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B7B1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CD0F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BA018E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48DA6C4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E794C90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B2FE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A0AB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AA94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5D2C367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19BC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26F3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739F9F9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8D4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3DD4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D73C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7FFBA7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71E60577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C913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C469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D1DF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38A6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0D09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65D76B1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9BF5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F417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EE3D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67B41A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1F753319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5FDE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85A6D1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30190ED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C59FF2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E60D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62AF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B202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DF4A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506FA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0853B2" w:rsidRPr="00AB76B4" w14:paraId="31D18905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8DD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57E6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FBEB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2539C4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6C25FDA0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FD2C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59BE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B63B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DE33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2663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C7E60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0853B2" w:rsidRPr="00AB76B4" w14:paraId="64EBA4B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47C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96C2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3F86BE2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8C70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389650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05EB401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2D05D78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AC3A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043B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3AFB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88AD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457D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11AC715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860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2A50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28EA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179FF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E5FC36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6AD75BF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F288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3C11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3E36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4477C1E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6B2C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6544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7B6F3C1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54B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F2A0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CF21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702D2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74801D7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7F75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0D9720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40F8DFF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26B4197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28A5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1A20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143B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F187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9AA9C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0853B2" w:rsidRPr="00AB76B4" w14:paraId="1AEC705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E6B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C237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34A50B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87D2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B67C9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70D5850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CC91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B3AB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863A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31FE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CE4C0" w14:textId="77777777" w:rsidR="000853B2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B9053D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2F20B32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67F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35F5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C8D7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DB6B9E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BBC4305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4009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8732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6A37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AF87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9C0A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3CAA686F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2CB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D8BB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5F0A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3D21C9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A45F8ED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BA54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0F83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EA11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6735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3290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25FE0D4F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313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D91A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96D9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EDFCF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0A0F6C86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318C4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9C0A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0183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DB82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E25D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59D4FE2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5AB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17E6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B65D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F01325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81B6B4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0425C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EB80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616D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7287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77E4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3BED9F0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0DA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5CAE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6E67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E3A96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6CE60C1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B8382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0FD7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7FBD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6F569D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ACEF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30D2E" w14:textId="77777777" w:rsidR="000853B2" w:rsidRPr="00AB76B4" w:rsidRDefault="000853B2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6D9EFADE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09E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73FB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313A7F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09FA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9A98F8" w14:textId="77777777" w:rsidR="000853B2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5FEB5C3A" w14:textId="77777777" w:rsidR="000853B2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633DF9C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3556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026A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7FDD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299F1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8952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6D13E4C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B00A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5A13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6E04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F6ABBB" w14:textId="77777777" w:rsidR="000853B2" w:rsidRPr="00AB76B4" w:rsidRDefault="000853B2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6F7A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7AFE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378B8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61DB223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C0C5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3461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11FCECE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523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87F7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EF6D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A12EB6" w14:textId="77777777" w:rsidR="000853B2" w:rsidRPr="00AB76B4" w:rsidRDefault="000853B2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9DF5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9398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01F93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0B37FABC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AB7D7" w14:textId="77777777" w:rsidR="000853B2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BB71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3DFFA2C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9FE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7508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94A6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28E2F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1D98978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A799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0117D51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0A56025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566B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19B3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CE6F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4BAD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16A510E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086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1572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4DA8476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93AE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E47D25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35A198C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F0E2C" w14:textId="77777777" w:rsidR="000853B2" w:rsidRPr="00AB76B4" w:rsidRDefault="000853B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F6C7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14A8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4FE7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260B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526073E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5CE7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DE08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B713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22FA1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17E1E7AE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1BA1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BCC702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653D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A4AB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268B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7FA7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3BF5364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77F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9614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4AD4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B7DB74" w14:textId="77777777" w:rsidR="000853B2" w:rsidRPr="00AB76B4" w:rsidRDefault="000853B2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AAB2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427D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88669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7A79409C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0920B" w14:textId="77777777" w:rsidR="000853B2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F5CB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50169C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FC1B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782B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E7C4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82627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7812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7DF2E24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69DEA1B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CEEDC0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127C87C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E71F22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47F1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D626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53F0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06E3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6FC1C916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3046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DB86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5968AD2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7615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EE654E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5AB1303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451E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6D82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FCDE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9E59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8A15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66AE002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C4C5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8E56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5140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7F380D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409611D4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6DA5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4B62294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61FB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BC60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837B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DF3B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63ABE7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A8D98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0853B2" w:rsidRPr="00AB76B4" w14:paraId="22B1D9D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0E5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BE2D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A693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440AC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C5F127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36D4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993990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36F4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0AB5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928E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3F88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5A336C5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BB1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8557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38B5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F5BC5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5E47E5E5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B5F2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F2B2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7169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9705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7DE9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78639F9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5BB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8683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25BD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0B67B6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C96619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AF21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7A9534B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52A3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0C3F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AA19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6D76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43772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3F8F2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0853B2" w:rsidRPr="00AB76B4" w14:paraId="02AAA05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F18B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3CD7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343E35C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2148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FAFEF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2515690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C37E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A198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2EE4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BA1C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B6CD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36D7559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DA3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20538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752F028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0859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924455" w14:textId="77777777" w:rsidR="000853B2" w:rsidRPr="00AB76B4" w:rsidRDefault="000853B2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42D1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3D99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FAC9B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D90F8" w14:textId="77777777" w:rsidR="000853B2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F720E" w14:textId="77777777" w:rsidR="000853B2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0D09EB1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B0E7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5F2A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191B807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AF4E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31D579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0AD76C76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056894C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F783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2E5F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CF95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74D5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DB87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06E1275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BDC8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8938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012A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99459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427CECD4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65A5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4362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DAC9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6082E87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CB4E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5116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89968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10617C1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0C851E9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DF61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5A10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F3B8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5B3D1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5842E0F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E10A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14F6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FE48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0C0E0AA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B375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7689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510C4D7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1CC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059B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097F1C3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98C0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2D7E3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744F310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8FD3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5E8E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42D1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3E43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7DA3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6EA58C5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EED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ECBE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11114B4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21EB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E11B3D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5FDEB4F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0942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1BAF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EAB8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69E4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1D90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B201BA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D22A1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0853B2" w:rsidRPr="00AB76B4" w14:paraId="650FFEB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5091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9C4F1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0F451D6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4E52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5918D6" w14:textId="77777777" w:rsidR="000853B2" w:rsidRPr="00AB76B4" w:rsidRDefault="000853B2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71A9EA3" w14:textId="77777777" w:rsidR="000853B2" w:rsidRPr="00AB76B4" w:rsidRDefault="000853B2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4A55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7B11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1282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D47F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F921F" w14:textId="77777777" w:rsidR="000853B2" w:rsidRPr="00AB76B4" w:rsidRDefault="000853B2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65879A" w14:textId="77777777" w:rsidR="000853B2" w:rsidRPr="00AB76B4" w:rsidRDefault="000853B2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B76B4" w14:paraId="69D2F41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B1E7A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CF50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1DF8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B9BFF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10588B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9F02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515ED9B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3ED226C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F25909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86F21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C3E5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1A63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3694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AB5B1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0853B2" w:rsidRPr="00AB76B4" w14:paraId="700C9EA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36E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24BF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9816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56F0B7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55D6636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6F54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09C0EC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7DEF3F9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8054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0919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D8121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FA8D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0853B2" w:rsidRPr="00AB76B4" w14:paraId="370E6EE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09F5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D27D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D4FA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755B2A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7152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34A2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114A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3572645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072B8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D9BC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3AD0D3B9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3CA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1B1D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105C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58BBBA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5426AD2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CADA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92F5B6D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34A6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B0BA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B715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7143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6FF32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0853B2" w:rsidRPr="00AB76B4" w14:paraId="42A7A257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739E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4F04A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3288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861D6E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5223D7C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8FC4D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D93F31D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24A8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29A61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933A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FAB9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0853B2" w:rsidRPr="00AB76B4" w14:paraId="11862442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CA8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69974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9D83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89D250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76561057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DCC2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E837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6FB2D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51AE99A1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89CB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1E40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0AB1136A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9BC8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2B553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31E0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83A32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7817A466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ADFF4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E7A11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DC3A0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63A6CF14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3192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862F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1F89F60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6E36A529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26FF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D77B8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4E76C1C2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40951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163A1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4BFAA7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BB242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260B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47AE2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B116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8A74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46B78000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B099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B845A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147C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5AE03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7358E97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220C7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03DE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35E98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7C90D657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BC1B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44C7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AB76B4" w14:paraId="211FD9D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4E0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B3336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876F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0874C4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2743C1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5031799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1511B99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ACB99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1875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12D5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53D5CA5C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0FE2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2994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AB76B4" w14:paraId="38D894A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EAA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7A358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778233E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EAD1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141D5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5B71482" w14:textId="77777777" w:rsidR="000853B2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6B9AA10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61FA524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F20A2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3B66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A49B1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9D9D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65B4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AB76B4" w14:paraId="7FDDAFC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86A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AD460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2107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2E5171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FF715F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2CB96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D1917D3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46B3EDC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FB64D33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C902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3982A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1553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F875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087ABF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0853B2" w:rsidRPr="00AB76B4" w14:paraId="3CC527E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095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A1020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95F4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094E2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40932A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9C2E7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5E710A1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C75BBDE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3BB50326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697EE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F581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3EB1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D83F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ABCEC6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0853B2" w:rsidRPr="00AB76B4" w14:paraId="071748B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44C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F668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DD8D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B34FD8" w14:textId="77777777" w:rsidR="000853B2" w:rsidRPr="00AB76B4" w:rsidRDefault="000853B2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C0AF8B7" w14:textId="77777777" w:rsidR="000853B2" w:rsidRPr="00AB76B4" w:rsidRDefault="000853B2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49039" w14:textId="77777777" w:rsidR="000853B2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04DAB69" w14:textId="77777777" w:rsidR="000853B2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EB5804F" w14:textId="77777777" w:rsidR="000853B2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54083423" w14:textId="77777777" w:rsidR="000853B2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9C4F7FB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A4D25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E7309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FFE0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04F1E" w14:textId="77777777" w:rsidR="000853B2" w:rsidRPr="00AB76B4" w:rsidRDefault="000853B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8581B2D" w14:textId="77777777" w:rsidR="000853B2" w:rsidRPr="00AB76B4" w:rsidRDefault="000853B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0853B2" w:rsidRPr="00AB76B4" w14:paraId="0730452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82B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0A810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C3D0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3D75B4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95D85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59D1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788A5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6D1D1E6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E21A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CAC0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498C20CD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0DB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CD477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F886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A1F4CD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0239144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C6772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9775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3A61C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2A185CC9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C51F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1BE3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D79ED2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206F93B2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295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50842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A7AC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C61ED6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6B99B4B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7649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09ADC08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FF7FD51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47BDF82C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69177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76821" w14:textId="77777777" w:rsidR="000853B2" w:rsidRPr="00AB76B4" w:rsidRDefault="000853B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2BB64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BB97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F7687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0853B2" w:rsidRPr="00AB76B4" w14:paraId="14E2DFE7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CDC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1563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64C7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81013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3718A8F8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7140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868138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BC20AB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2052B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D11A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BBF2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1734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9FDCB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0853B2" w:rsidRPr="00AB76B4" w14:paraId="160A8367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53B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C998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AA828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31F7C0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AFA45D5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5E85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0BF94C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0BC105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49CB459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639EBA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3432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34FC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8A318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597B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142E7D24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CF2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BB32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40B9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AEBEB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FD80252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7CDDDD53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0BBA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3ACC5DE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FD6A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B7C98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7B39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0FED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B0691C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3968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2D20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65B0ECC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76C26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7CC4F3" w14:textId="77777777" w:rsidR="000853B2" w:rsidRPr="00AB76B4" w:rsidRDefault="000853B2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C5B4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63A5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9C28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8661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28C2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5E5BADB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27B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43A7A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6A84072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2484A" w14:textId="77777777" w:rsidR="000853B2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6C2DC6" w14:textId="77777777" w:rsidR="000853B2" w:rsidRPr="00AB76B4" w:rsidRDefault="000853B2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4FE8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5C668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9483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3536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424F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0AF723F5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1AF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BA5F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AB09A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A5BC70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673B133D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E036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1B60E2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A497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1E6ED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4D38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31206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0853B2" w:rsidRPr="00AB76B4" w14:paraId="5FBE478C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B353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446D9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EAAE0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2E4E7C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7985C63B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C12C7D0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82C2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E120FAF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085A9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4A37A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0353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589A5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09227378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BA01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8C70E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008928E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1C31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D6E9AE" w14:textId="77777777" w:rsidR="000853B2" w:rsidRPr="00AB76B4" w:rsidRDefault="000853B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18CF9BC2" w14:textId="77777777" w:rsidR="000853B2" w:rsidRPr="00AB76B4" w:rsidRDefault="000853B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6F970DAF" w14:textId="77777777" w:rsidR="000853B2" w:rsidRPr="00AB76B4" w:rsidRDefault="000853B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4D2D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A0523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3C092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F64F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2812C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5F96848F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671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37C13" w14:textId="77777777" w:rsidR="000853B2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BD0DF" w14:textId="77777777" w:rsidR="000853B2" w:rsidRDefault="000853B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28F167" w14:textId="77777777" w:rsidR="000853B2" w:rsidRPr="00AB76B4" w:rsidRDefault="000853B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75C1AF97" w14:textId="77777777" w:rsidR="000853B2" w:rsidRPr="00AB76B4" w:rsidRDefault="000853B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227A3662" w14:textId="77777777" w:rsidR="000853B2" w:rsidRPr="00AB76B4" w:rsidRDefault="000853B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51143" w14:textId="77777777" w:rsidR="000853B2" w:rsidRPr="00AB76B4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41201" w14:textId="77777777" w:rsidR="000853B2" w:rsidRPr="00AB76B4" w:rsidRDefault="000853B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381F5" w14:textId="77777777" w:rsidR="000853B2" w:rsidRPr="00AB76B4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367D8CCA" w14:textId="77777777" w:rsidR="000853B2" w:rsidRPr="00AB76B4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EF3BC" w14:textId="77777777" w:rsidR="000853B2" w:rsidRPr="00AB76B4" w:rsidRDefault="000853B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91850" w14:textId="77777777" w:rsidR="000853B2" w:rsidRDefault="000853B2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0D114B9F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577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F3656" w14:textId="77777777" w:rsidR="000853B2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44222" w14:textId="77777777" w:rsidR="000853B2" w:rsidRDefault="000853B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69D15E" w14:textId="77777777" w:rsidR="000853B2" w:rsidRPr="00AB76B4" w:rsidRDefault="000853B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2D91D3C6" w14:textId="77777777" w:rsidR="000853B2" w:rsidRDefault="000853B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6177D" w14:textId="77777777" w:rsidR="000853B2" w:rsidRPr="00AB76B4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36FF7F8" w14:textId="77777777" w:rsidR="000853B2" w:rsidRPr="00AB76B4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8AB9B" w14:textId="77777777" w:rsidR="000853B2" w:rsidRPr="00AB76B4" w:rsidRDefault="000853B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C09DD" w14:textId="77777777" w:rsidR="000853B2" w:rsidRPr="00AB76B4" w:rsidRDefault="000853B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331BC" w14:textId="77777777" w:rsidR="000853B2" w:rsidRPr="00AB76B4" w:rsidRDefault="000853B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7D9F4" w14:textId="77777777" w:rsidR="000853B2" w:rsidRDefault="000853B2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27A6BF8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CE7A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4159B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2C0DBBBE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83919" w14:textId="77777777" w:rsidR="000853B2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E33C16" w14:textId="77777777" w:rsidR="000853B2" w:rsidRPr="00AB76B4" w:rsidRDefault="000853B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50730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18532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F90F3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8A68C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A34C2" w14:textId="77777777" w:rsidR="000853B2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7E674281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EA21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C41F7" w14:textId="77777777" w:rsidR="000853B2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0B2B67C4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8852D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59C0F3" w14:textId="77777777" w:rsidR="000853B2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284C0D8F" w14:textId="77777777" w:rsidR="000853B2" w:rsidRPr="00AB76B4" w:rsidRDefault="000853B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0F447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80CA8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A39BB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5BDAF" w14:textId="77777777" w:rsidR="000853B2" w:rsidRPr="00AB76B4" w:rsidRDefault="000853B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ABB11" w14:textId="77777777" w:rsidR="000853B2" w:rsidRPr="00AB76B4" w:rsidRDefault="000853B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66CA401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F4C1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6161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A827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7BF0DC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41BC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9DAC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B2DC8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0A6826B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1811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1FD9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0667BB9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12C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EC39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16DE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82747D" w14:textId="77777777" w:rsidR="000853B2" w:rsidRPr="00AB76B4" w:rsidRDefault="000853B2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3BBA805" w14:textId="77777777" w:rsidR="000853B2" w:rsidRDefault="000853B2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97BAA" w14:textId="77777777" w:rsidR="000853B2" w:rsidRPr="00AB76B4" w:rsidRDefault="000853B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F7A1D45" w14:textId="77777777" w:rsidR="000853B2" w:rsidRDefault="000853B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6AC1CB49" w14:textId="77777777" w:rsidR="000853B2" w:rsidRDefault="000853B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7A0ACF4" w14:textId="77777777" w:rsidR="000853B2" w:rsidRPr="00AB76B4" w:rsidRDefault="000853B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7C2A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3CC2C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C9AB6" w14:textId="77777777" w:rsidR="000853B2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81314" w14:textId="77777777" w:rsidR="000853B2" w:rsidRPr="00AB76B4" w:rsidRDefault="000853B2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20D3BD" w14:textId="77777777" w:rsidR="000853B2" w:rsidRDefault="000853B2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0853B2" w:rsidRPr="00AB76B4" w14:paraId="6E6DF3B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4B06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1379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FC9A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E79496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053C0993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8000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435EC2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16550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8A36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16B2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79A1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D0558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0853B2" w:rsidRPr="00AB76B4" w14:paraId="2ACE009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B548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6769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F630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55FE66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B0D4B26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8BE35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275C315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9CF93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D172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E7B27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7595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9C289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0853B2" w:rsidRPr="00AB76B4" w14:paraId="2523E43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BBF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C7FB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B936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4291B0" w14:textId="77777777" w:rsidR="000853B2" w:rsidRDefault="000853B2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63DBDA69" w14:textId="77777777" w:rsidR="000853B2" w:rsidRPr="00AB76B4" w:rsidRDefault="000853B2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6E74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46A2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98407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3F6AF84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39FD3" w14:textId="77777777" w:rsidR="000853B2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727F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2CDC9A0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6535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81024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21BFFF5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339F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C2B921" w14:textId="77777777" w:rsidR="000853B2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C44F404" w14:textId="77777777" w:rsidR="000853B2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6C520CCD" w14:textId="77777777" w:rsidR="000853B2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2C1FC07" w14:textId="77777777" w:rsidR="000853B2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E4D3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52B6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F8C0C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CA304" w14:textId="77777777" w:rsidR="000853B2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6B78F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0A6544B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D76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D9AF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E6B3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64F2E1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5AC674E8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A7FD9F3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907C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520D6372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66ACDEA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0E7CA5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A8BF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7DE6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B787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A75C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20FE7A0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ABA4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9622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65D22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3FD6B0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2F1C0929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840F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900F9C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57A398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5CFDD6C5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51E8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10E8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69FE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0C1AB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E2C72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0853B2" w:rsidRPr="00AB76B4" w14:paraId="36C2EE5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697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6A49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41A3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4E1A54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4A54CF66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54F7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5CEF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27C1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6A9EDFA2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637E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C2C0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657A2A1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DCCC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6CED5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21998CA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6DE1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73850D" w14:textId="77777777" w:rsidR="000853B2" w:rsidRPr="00AB76B4" w:rsidRDefault="000853B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0EC43C5C" w14:textId="77777777" w:rsidR="000853B2" w:rsidRDefault="000853B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194C59FC" w14:textId="77777777" w:rsidR="000853B2" w:rsidRPr="00AB76B4" w:rsidRDefault="000853B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4D3B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BE68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7C65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02C9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BF09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09A43EF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E47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62AC2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339C7" w14:textId="77777777" w:rsidR="000853B2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AC774F" w14:textId="77777777" w:rsidR="000853B2" w:rsidRPr="00AB76B4" w:rsidRDefault="000853B2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266A00BF" w14:textId="77777777" w:rsidR="000853B2" w:rsidRPr="00AB76B4" w:rsidRDefault="000853B2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B5A3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06D4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D4EAE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14A035C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C524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D946F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1204AC6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05EF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95199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C493F" w14:textId="77777777" w:rsidR="000853B2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730108" w14:textId="77777777" w:rsidR="000853B2" w:rsidRPr="00AB76B4" w:rsidRDefault="000853B2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7FB4F39" w14:textId="77777777" w:rsidR="000853B2" w:rsidRPr="00AB76B4" w:rsidRDefault="000853B2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B03D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F298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99C8D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3117AC02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E99F2" w14:textId="77777777" w:rsidR="000853B2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4D539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2290AA1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588F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5088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78D5333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A3E0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C9D720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754EBEE3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68FE099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4C3D5AD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9418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40FF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65A5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497F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7C3B1" w14:textId="77777777" w:rsidR="000853B2" w:rsidRPr="00AB76B4" w:rsidRDefault="000853B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74CB1DA9" w14:textId="77777777" w:rsidR="000853B2" w:rsidRPr="00AB76B4" w:rsidRDefault="000853B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2F3DDDB9" w14:textId="77777777" w:rsidR="000853B2" w:rsidRPr="00AB76B4" w:rsidRDefault="000853B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736FC976" w14:textId="77777777" w:rsidR="000853B2" w:rsidRPr="00AB76B4" w:rsidRDefault="000853B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1388214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999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1F54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BF8C3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334BB8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7ECCDDB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1EF4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39652A6B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92A7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F81D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4976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222A4" w14:textId="77777777" w:rsidR="000853B2" w:rsidRPr="00AB76B4" w:rsidRDefault="000853B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A07B297" w14:textId="77777777" w:rsidR="000853B2" w:rsidRPr="00AB76B4" w:rsidRDefault="000853B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645B097E" w14:textId="77777777" w:rsidR="000853B2" w:rsidRPr="00AB76B4" w:rsidRDefault="000853B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0853B2" w:rsidRPr="00AB76B4" w14:paraId="09BEFF8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A05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0497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F7F12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AAC6C2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6897C5A2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5CACB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199A7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04F3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BEFF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26BD1" w14:textId="77777777" w:rsidR="000853B2" w:rsidRPr="00AB76B4" w:rsidRDefault="000853B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0853B2" w:rsidRPr="00AB76B4" w14:paraId="1631D1DF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DBD4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3217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78F9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6CB15B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7DCC28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5B209AE6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3572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4293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E3B5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52362A1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A1093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A84CF" w14:textId="77777777" w:rsidR="000853B2" w:rsidRPr="00AB76B4" w:rsidRDefault="000853B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1A5D5E4" w14:textId="77777777" w:rsidR="000853B2" w:rsidRPr="00AB76B4" w:rsidRDefault="000853B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0B4A64" w14:textId="77777777" w:rsidR="000853B2" w:rsidRPr="00AB76B4" w:rsidRDefault="000853B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0853B2" w:rsidRPr="00AB76B4" w14:paraId="56527AD1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1A6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A925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D2B43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017564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C01652D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3661C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1DC1164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FFD3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281B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66B8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7AFB2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4C2C7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0853B2" w:rsidRPr="00AB76B4" w14:paraId="6C3D51D7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767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4C66C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CE05F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486CC2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4813CEC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AF98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913C16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F74F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62A4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1A34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132A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503CE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0853B2" w:rsidRPr="00AB76B4" w14:paraId="61D680B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A2D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8BDC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5C44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86AB3B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163EA6D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511F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62F1DA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189253BC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40A31DA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4642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334F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49B50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717E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AC58C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0853B2" w:rsidRPr="00AB76B4" w14:paraId="54CD6C1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DB3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CDF4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ED05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AC0EF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DC8219A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E106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387F1D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5CEA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6A04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FD76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75DD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6776D4C5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0853B2" w:rsidRPr="00AB76B4" w14:paraId="6746300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8CF7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B5CD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5C427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E2E568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B87AD6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54F52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0F90C81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90940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4AF7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D6D6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B198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00303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0853B2" w:rsidRPr="00AB76B4" w14:paraId="59820D0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6C8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C72E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0C510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74B2AF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3F79C11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B36B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F75D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8346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E82DF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F74BC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1E3FCB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0853B2" w:rsidRPr="00AB76B4" w14:paraId="5452CDF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03C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EF0E2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BEBF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79133C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7E3EC31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8F65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EEF3F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D31F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25753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CE46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0853B2" w:rsidRPr="00AB76B4" w14:paraId="44825C4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077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C9F5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AE75C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7AAB2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606002A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1403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992F0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6DEE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2E67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132B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0853B2" w:rsidRPr="00AB76B4" w14:paraId="07224AC7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27E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6720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2523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78B443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BA85598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8676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5D2F92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D7C9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0F5B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F069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C564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2694AB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0853B2" w:rsidRPr="00AB76B4" w14:paraId="750277F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B621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E4C1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907D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FF5B09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A54597D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30F9D592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30E9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48F4C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A56F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6FB0C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9F9D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216E3D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DD7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C70E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4059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D74A1F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B43600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02C8B5EF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831D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C0E4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C5AC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2C1AF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D1E0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52C62E4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7AE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73BF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32F55DE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076EF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7F66A6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2491AE25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291F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77AD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155F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BAAD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6BAB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0D94AFA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99F2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A5FD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6F8BDDC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7DBF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4E168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FC4032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ABB0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5C1A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3E44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9A79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E913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30A28B4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BC5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D1632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054945AC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2923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B0A47E" w14:textId="77777777" w:rsidR="000853B2" w:rsidRPr="00AB76B4" w:rsidRDefault="000853B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BA3656A" w14:textId="77777777" w:rsidR="000853B2" w:rsidRPr="00AB76B4" w:rsidRDefault="000853B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6861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2565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69CAB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5494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8034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0853B2" w:rsidRPr="00AB76B4" w14:paraId="6BA42CC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8CB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325BD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4ABB896B" w14:textId="77777777" w:rsidR="000853B2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3ABD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33DBAE" w14:textId="77777777" w:rsidR="000853B2" w:rsidRPr="00AB76B4" w:rsidRDefault="000853B2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B7F58C2" w14:textId="77777777" w:rsidR="000853B2" w:rsidRPr="00AB76B4" w:rsidRDefault="000853B2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CED4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8B99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4405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5918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C401A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20793B7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36D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2B5A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F1EC3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CBCB93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B4D8ABD" w14:textId="77777777" w:rsidR="000853B2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8D04150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66CE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DE29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BA06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4365D44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CA1F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E979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0B59B91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A268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4158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9CC4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2DC404" w14:textId="77777777" w:rsidR="000853B2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5DC57E3B" w14:textId="77777777" w:rsidR="000853B2" w:rsidRPr="00AB76B4" w:rsidRDefault="000853B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880C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199A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16905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1B96E99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C1A9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54A22" w14:textId="77777777" w:rsidR="000853B2" w:rsidRPr="00AB76B4" w:rsidRDefault="000853B2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18961B9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D9C4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197E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432E3F2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9B620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0CC63D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021DD91F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F2E4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E9C6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3FB8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47202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6910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3683480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C971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C37A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6C5FB84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DD8AF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DE7756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4D94D5D7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C6A6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ACE5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A4F5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2D337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D9C34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FCE4BB6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83B504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0853B2" w:rsidRPr="00AB76B4" w14:paraId="7813E98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E9AA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716A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C836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49903C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1C2F1FC5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2977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9945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C747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71ADEA0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7E9B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E8705" w14:textId="77777777" w:rsidR="000853B2" w:rsidRDefault="000853B2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A1EADB8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5FB630D" w14:textId="77777777" w:rsidR="000853B2" w:rsidRPr="00AB76B4" w:rsidRDefault="000853B2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0853B2" w:rsidRPr="00AB76B4" w14:paraId="6DA759C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39B6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E1F9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E4417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F6D93B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6CF89315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72F86FD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A633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79CFD8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65DD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AAD0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C370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74FA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60036C3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577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1D82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264D710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53FB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99BE65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A190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E465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DE8B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5EEFA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DCAA2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732C07C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B38C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DBFA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E144E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EDB55F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053F0D4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ABD7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3973D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DAF3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996AED6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E1EE3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3A774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001F4F1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043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26310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BEF0F64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E3A1C" w14:textId="77777777" w:rsidR="000853B2" w:rsidRPr="00AB76B4" w:rsidRDefault="000853B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78024A" w14:textId="77777777" w:rsidR="000853B2" w:rsidRPr="00AB76B4" w:rsidRDefault="000853B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3FC9A9D" w14:textId="77777777" w:rsidR="000853B2" w:rsidRPr="00AB76B4" w:rsidRDefault="000853B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CC448AE" w14:textId="77777777" w:rsidR="000853B2" w:rsidRDefault="000853B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11253EA3" w14:textId="77777777" w:rsidR="000853B2" w:rsidRPr="0068517F" w:rsidRDefault="000853B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0BDC4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CFE24" w14:textId="77777777" w:rsidR="000853B2" w:rsidRPr="00AB76B4" w:rsidRDefault="000853B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E812C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E4382" w14:textId="77777777" w:rsidR="000853B2" w:rsidRPr="00AB76B4" w:rsidRDefault="000853B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0B9DB" w14:textId="77777777" w:rsidR="000853B2" w:rsidRDefault="000853B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16C20E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39882B7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853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66B7A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5E1E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08A97E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6A5B3EA8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FA4D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0E3EF4D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027F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A74D8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13FD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AC58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0853B2" w:rsidRPr="00AB76B4" w14:paraId="5A10604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B42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7A3D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5879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8F5179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0635497B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0A1D7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15D8AC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0B2D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9490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28AF9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A439B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0853B2" w:rsidRPr="00AB76B4" w14:paraId="14097DA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953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BC19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D95F1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7E1638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52729C0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98890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378BFAC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E0EA2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4657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4A55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8267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694CE8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326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B53A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66947339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537D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0BD653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9EFD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3D696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C2883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AF258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0021F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6E252C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5D7924A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8D5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3533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D7AA4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06CF00" w14:textId="77777777" w:rsidR="000853B2" w:rsidRPr="00AB76B4" w:rsidRDefault="000853B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022A5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DE025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CBAD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47699ECE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E1B9B" w14:textId="77777777" w:rsidR="000853B2" w:rsidRPr="00AB76B4" w:rsidRDefault="000853B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5C9D2" w14:textId="77777777" w:rsidR="000853B2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5CC6631" w14:textId="77777777" w:rsidR="000853B2" w:rsidRPr="00AB76B4" w:rsidRDefault="000853B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5AAD91D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076D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AB00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ED0C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3D62C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07023985" w14:textId="77777777" w:rsidR="000853B2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7B6547A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AD58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F035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03CAE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2FF4C6C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A01B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12312" w14:textId="77777777" w:rsidR="000853B2" w:rsidRDefault="000853B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3CB55F5" w14:textId="77777777" w:rsidR="000853B2" w:rsidRPr="00AB76B4" w:rsidRDefault="000853B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323B9D9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0A61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FC686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6E5FCF2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C030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2C41C3" w14:textId="77777777" w:rsidR="000853B2" w:rsidRPr="00AB76B4" w:rsidRDefault="000853B2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14E3AE2F" w14:textId="77777777" w:rsidR="000853B2" w:rsidRPr="00AB76B4" w:rsidRDefault="000853B2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DFA7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EACA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35604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7CA3E" w14:textId="77777777" w:rsidR="000853B2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690DA" w14:textId="77777777" w:rsidR="000853B2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7DFDD5B" w14:textId="77777777" w:rsidR="000853B2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45FAC7C1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5FC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7D334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253C0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7BCCF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572775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359487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3E700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6D5CB93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939EB3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E006E7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519AF03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3FFE937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6D525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FCC05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6B1F7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A421D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1EB2A1E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B82CDA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1BF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13BF4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69ECE6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603E2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83DFD2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25422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596746C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6A13291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1D422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7FE5B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9BF6E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5B742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F512B1A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A4A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71C05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EC6E0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459A4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43D1F5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E81C4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E90C6A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22A56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302FF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ADF95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4459A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31031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0853B2" w:rsidRPr="00AB76B4" w14:paraId="5B8FFCCE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6DD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56CD5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11625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F5AF1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54AF43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7890E7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FDF07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FF906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54751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1D0F3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DD36E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0853B2" w:rsidRPr="00AB76B4" w14:paraId="31E31D8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503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2C1E9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9EE4D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BEFA3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509189E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64947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A1B8B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37D93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95B8C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DE660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FC520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0853B2" w:rsidRPr="00AB76B4" w14:paraId="2F68361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6ED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D889F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58329A2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4FE16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7A24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D68966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5E610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BE310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6C86F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831B2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B4B9F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645052E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88B3D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0853B2" w:rsidRPr="00AB76B4" w14:paraId="11415250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FB4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87B45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1EA73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014CD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EC6FA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841F7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8B7E67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12523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E96ED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4DD39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BA5AF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0853B2" w:rsidRPr="00AB76B4" w14:paraId="56ABB05B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759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4F1A5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B2587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F7C2E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FD590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E4C7EF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7AE958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AB3BC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722068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6262A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70990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0853B2" w:rsidRPr="00AB76B4" w14:paraId="4827440E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74D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24378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72B3D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6B419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9BFF90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C22E6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87A241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C772E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90CF9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7846A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3BF4B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0853B2" w:rsidRPr="00AB76B4" w14:paraId="505A8878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9C7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0035E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1FAD4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46C9D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1BA298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D7F38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40A5CFC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20879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FF841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7AB84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FC3A6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0853B2" w:rsidRPr="00AB76B4" w14:paraId="68ABA9C9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3CD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49E0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F6CE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41A53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46C443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2AB69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7F6870D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77A7E87E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7F8F23C1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315B983A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21EBBF51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73C8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9C01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A087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4AC1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3A611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B76B4" w14:paraId="123CA46B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7C9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11D9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841C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20640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4AA60B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E5110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28885D6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3575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A23A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5C9D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CAAE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450E2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B76B4" w14:paraId="253D438E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63D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E966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BE35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3CCA0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020724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DB289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7255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F335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29E0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5363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0094DFC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702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D8D7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A137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FA478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695CFF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82818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D071A1A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74813B2C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CC7FE1F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3F6CBDE8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49BE5488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5BDCAC9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7D1951A4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4F5DEB80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61206F21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438D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4EFD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0CD6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42C1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ECB2D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B76B4" w14:paraId="7C9D7A8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C08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9851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48F1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41375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0F61A3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7AC2E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5A754D81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612B442C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344E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7CBA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CAF2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8D4D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9B371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B76B4" w14:paraId="0CF70DE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2223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8B44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A2A5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473E5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E2EAD3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85107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953E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4C75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58C1440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C9DF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3B34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1A1F31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375304E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FCE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F2DA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40E6D30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9B2D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8DD38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DF855D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5B018EE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48C3C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4C2D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3CBA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7E6A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8AEF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AEC53A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1AE5E5E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628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0562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67EE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EF7C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52445F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BEE51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8126301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46D0571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05767EFF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2DF29FEE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E362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FE44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4A85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C09A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CBE39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0853B2" w:rsidRPr="00AB76B4" w14:paraId="328D6D8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998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C666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14F6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DF89B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5B2276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DE3DE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A3BB2DC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F497B77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23A0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9086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4BD9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A706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37B0F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0853B2" w:rsidRPr="00AB76B4" w14:paraId="62EAB04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379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1DB1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E305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A205B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8C17A6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24559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DAB1F15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4218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6002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1553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E6EB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0853B2" w:rsidRPr="00AB76B4" w14:paraId="44349634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9F4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CC20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B731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AADAD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09A981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97B5B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6D8E1318" w14:textId="77777777" w:rsidR="000853B2" w:rsidRPr="00AB76B4" w:rsidRDefault="000853B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F730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CE8B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8F3E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2822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E898D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4D3D500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0853B2" w:rsidRPr="00AB76B4" w14:paraId="21DBE6F0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32B6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5A29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BDC0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4458C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F0E7D2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4C14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47D76E6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416D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C849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6F92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05F4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F2E22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0853B2" w:rsidRPr="00AB76B4" w14:paraId="20EB82A8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521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4179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9C54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B25BA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273299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EDBA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00E254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59B9262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98EB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4050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29B0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1B36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0853B2" w:rsidRPr="00AB76B4" w14:paraId="18CD9485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288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F46B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8B07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C7E60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9D192E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DB6B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5805B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4AE018E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227D3C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315F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E547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B016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140F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F5B28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0853B2" w:rsidRPr="00AB76B4" w14:paraId="663CDEF7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78C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02DB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7695FE9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5140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EDAE9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365018F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BBA5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77A6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0D95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E3FA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D0F9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1E7AC0A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4120C380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9AF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F215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FB26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9B9CB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60D7F20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576C85F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795CB1B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9C66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CC42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E775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616318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6127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FD2B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6C34D01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0853B2" w:rsidRPr="00AB76B4" w14:paraId="5313BFD4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CCC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3FE5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18E4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4CDE0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7FEE023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7CBC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39B0619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3E9C935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7CDD81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EE694A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EE1EFB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6DF0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7FB5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14D7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5651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3C0F8739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02C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D7EA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1A78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341F5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FA207E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2616A3A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4D90287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E047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D7CB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6DA5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21AB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878D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317827A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3705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ABE1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C0A9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CF3B9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5C2CF52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4C97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1588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D463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CC29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2F82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114EA75E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581F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9014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330210D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D46C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A1E48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29C85EB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6664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D81F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EA21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11BE08C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396C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B498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3D5F6FB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0D5E8809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69D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4026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DAE3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92658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C4DC03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2CA9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355A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8D9A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6BF3BA0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4AC3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03FD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0853B2" w:rsidRPr="00AB76B4" w14:paraId="4A6F150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6A1A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4676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07D5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663E8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4C7A013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7F8E313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1E8D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E30E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6317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429C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45E3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3C576FA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7B95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D1C3C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7C91126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B9C6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2C3B6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3CEF3D9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B018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5936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55CB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3BBF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DDB0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738EF44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660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D3CB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FC24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6C014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02797CD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66C7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AF0F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AE9E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1ADBCD4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E395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B7D3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6152ABA0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3C9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9C10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ED30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738BB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15C2C35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BCCC9B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3DEB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37C3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198F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4D6D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239D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C967063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EF8E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ED52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4375592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AB27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CC818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2D90ED4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BBE9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AB19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BE3C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EB8D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5DEA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A1AAE1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1B118AE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8EB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9A2A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0AB0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9E937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08B5D1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E618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346FE6F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C355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66F5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A53A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892A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0EC7B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0853B2" w:rsidRPr="00AB76B4" w14:paraId="372883C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AB9A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2020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5B59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6542C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8BF474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E1BC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271B6DF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7698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98D4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EDAE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19E0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68238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0853B2" w:rsidRPr="00AB76B4" w14:paraId="19078924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3717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56AE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2027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3683E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276FE10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7CF4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4E77066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D2E5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80E7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0721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54A9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6BA78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0853B2" w:rsidRPr="00AB76B4" w14:paraId="0000457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4F76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415A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F0BA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DE955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C13900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8642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64A3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AD07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D2C7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ECD8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AECD2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0853B2" w:rsidRPr="00AB76B4" w14:paraId="10C2AE0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5B98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C2F7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5B64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7FB28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52F0462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6C0E61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8E87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50ACF5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1C3C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F99F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2139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540C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5AD4B1A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B13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E263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7C5CB02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F579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2EDF3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6235374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5E4B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46FD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259E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FB68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9468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73493382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BF2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2AA7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35D6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D2B95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751C392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9A08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1021262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62C1735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3272D44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7A45A0E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B595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0710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DA38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7B86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565B778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ED0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5ECB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63E6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3407A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0E16412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6CF14F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43BB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3E29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80E5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B4A3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B10A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6CFD4F1B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E56A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1BA8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2ABE58B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D2AE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42FCD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0CEB7F2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AD9D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39D3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322D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C867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F86C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373652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0853B2" w:rsidRPr="00AB76B4" w14:paraId="539F77EC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9DE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620F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6F6CC96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83EE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12EC5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6401315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0081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245F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42EF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A7FC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53BD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17F6016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7885B63A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847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F442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6E52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0230E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551C0EE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307471B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C0D8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60DF611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C64A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D53F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A54A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DD65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1C377254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C65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2717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8BFD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B4AFD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37CA93F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19A26F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4D3B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CCA667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91D4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3E11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E013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1BC7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19415ABC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BF3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A158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970E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AD2DF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30C9A46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2B5531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2933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216A5B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9DFECD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DD70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E5EE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CF6A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F3A0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47AEB35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A95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8A1D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14167AF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8543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43667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50BEF50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B6C9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2465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1046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3590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B71C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3FF8D27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351359C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D19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34DC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C7C2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B4A7E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499B50A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1951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2E719AA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7BA5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446C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B98A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C3B9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06486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0853B2" w:rsidRPr="00AB76B4" w14:paraId="4BF84219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E50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A578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C6D9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54553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5F566E1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9F79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0C2B4AA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B750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58C9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08BF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7A67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9A854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0853B2" w:rsidRPr="00AB76B4" w14:paraId="461845F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873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CCD9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2D579D3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79A9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31F7C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44FC841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4093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1AEC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A426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197B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754A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0282982F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FBC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711F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8744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A1182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B27E2D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43609B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F0FB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AA9AFD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BFAA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C15A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6EBF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6AC0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47483602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FE6A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1235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4C01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2A91F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E2DA4F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F60F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26D7C2A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3D2E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F4F1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94D3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505F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B372C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0853B2" w:rsidRPr="00AB76B4" w14:paraId="77366C0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B72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B377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CE54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65464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A4648C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276C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D734F2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0D1C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D939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4EEB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5AB0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801F1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0853B2" w:rsidRPr="00AB76B4" w14:paraId="6FC012E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65B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CE0F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03D1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C3E2B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D2DA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7B2DD2E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2800195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26D823F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7EDD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CB67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0A6C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B1F4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6D4C7BE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2A39355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0853B2" w:rsidRPr="00AB76B4" w14:paraId="22F45B07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595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A89F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BB26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17116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704428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978731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4B2A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CA623B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CB4A05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7C4F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BA9F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3729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F13B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31C784BF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4E59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7FD9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749E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6A7BB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E198ED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589F37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E3E3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2CB605A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45FB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8CD3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599B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7AA9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03507152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C67D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8250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2594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081F3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6A21E6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3476243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781E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F1E8E4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4DEB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19AD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D8A4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DFEA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4D9DE53F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FFE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1F63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FD25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05CB6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658AF8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336C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A69042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104D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285B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FA0F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E9FA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90DDE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0853B2" w:rsidRPr="00AB76B4" w14:paraId="09374293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852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18FF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56EC222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66FC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5B280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E1C066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ED0E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FD5F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09EE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DD26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D66E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0A9174B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:rsidRPr="00AB76B4" w14:paraId="5FB4E90D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B21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9224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33442BA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ACC5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8E851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6795A35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72A9345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6049328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7325930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03876AA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2AE1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D1E5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0D66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D0F9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D0C1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49300F81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81B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7570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35F5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CC9F3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7104ACF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C4B1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A40D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5955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509F681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96F1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756F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64B1DE73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B6A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023D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C389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63BCE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47524DF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3B86067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2551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697F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FAA7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5D2AFCE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619A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37B7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A24E6A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0853B2" w:rsidRPr="00AB76B4" w14:paraId="43DE664C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C1B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6439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C031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8EB64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5F2F15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0AD7B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4AC2799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5B77B8E0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1AFC4E3B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C51F3A4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4EFCBBFC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4917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DFAD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CFE2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F9F5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DFF59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0853B2" w:rsidRPr="00AB76B4" w14:paraId="23AE87A7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389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1ED0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F74B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ED99C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02B99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405660C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1E28AF8E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3A23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30AB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E2C0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BC87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46080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0853B2" w:rsidRPr="00AB76B4" w14:paraId="5D079FE8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D15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A790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2142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3CEE3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38CAFF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68E37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8CA8967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6D0621D0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1F4C09E6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43246E3B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7A5B7AE" w14:textId="77777777" w:rsidR="000853B2" w:rsidRPr="00AB76B4" w:rsidRDefault="000853B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47DC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A26E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2CC6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746A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9E755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0853B2" w:rsidRPr="00AB76B4" w14:paraId="39A4441F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6E5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A9D2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C7DF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D97CE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F9922F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00DEA23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2E67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5010B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E056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176B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321F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AED7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0B36685F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301A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0434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252D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CFC2B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E6EA9F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667A883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8CE5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0E56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E702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21F3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3D1D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1F2624E9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C5A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05F0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B139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3C807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A186C6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3A74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5350BE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7B20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6A1F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F991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172A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8771D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0853B2" w:rsidRPr="00AB76B4" w14:paraId="73181ABB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CB2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835B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271B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6091E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2CCB304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6EA8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66030B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A612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E129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C541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3E94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0853B2" w:rsidRPr="00AB76B4" w14:paraId="28F4F585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7A0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3852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80EB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38A13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6C8DEA8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B7A0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0534A2D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75B6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A8E0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890C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7903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53767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0853B2" w:rsidRPr="00AB76B4" w14:paraId="21BB6D2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BC90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B157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3318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1EC8F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1710F19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2094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EFB8CB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35215B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1F1898D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BB41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89D3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5008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327C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6A794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0853B2" w:rsidRPr="00AB76B4" w14:paraId="787BC8D5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ABF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CF60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829F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DEA91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2709D8A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A78A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584938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5A1BDC6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471F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573F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F879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1FED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8ADE3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0853B2" w:rsidRPr="00AB76B4" w14:paraId="2EF94712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7FF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D6EC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0DCEEE6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BDA4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11A3D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23C85FD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59111C3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007509E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ACB0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B7DA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1025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2C2E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C796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12E9BD22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8464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D936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C75F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364A4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35CBDBC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A7F2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55AC3D8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4BC044E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FE68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B7AA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CEF3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22B0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497AF8BA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720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95F7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07D5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568C3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514EE69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0EDF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67E5348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5F1C1FA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54F79EB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3A8FAF4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35446C3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1CF78A7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8AC7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CF68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B1DD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5B2A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3384C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0853B2" w:rsidRPr="00AB76B4" w14:paraId="55CDED4D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4D76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8707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F949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636AD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007D1F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DD7C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CB7B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135C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82F7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2AA5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5A51B089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7C1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54A8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8F94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9009A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ECE7AD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AA48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5B70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AD93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CE04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3E5E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184D1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0853B2" w:rsidRPr="00AB76B4" w14:paraId="57D1F3DB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616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C240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0134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10CE6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07CC35E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D37B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E211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789F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51EE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E565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400538D3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50CA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2177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AF2B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8D4E9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160BB11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6BEB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E4A4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3F4D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573D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8CEE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333F421F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BB2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5084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C62F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DD744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1BC2736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2055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D22D88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9A6A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B5F4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34EB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F51C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00A82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0853B2" w:rsidRPr="00AB76B4" w14:paraId="5F768002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7F52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9416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E293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2FE9F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0C2E768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6DB4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8489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6332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55EF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A31D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0853B2" w:rsidRPr="00AB76B4" w14:paraId="38753DDD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BF7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22F6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1B56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49C7C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3280F09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A6A2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84FB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5D8C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9E27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2EF5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F3BBB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0853B2" w:rsidRPr="00AB76B4" w14:paraId="725A3E15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30DB9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21BC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44B10D5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8BCB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4C554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456F6ED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CDC5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EE8F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B943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19E9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E629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4EC5BE05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A10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AEEB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607B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934B9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64C8356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57DD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20A8AD1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62AD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67D3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F155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220A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2B075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0853B2" w:rsidRPr="00AB76B4" w14:paraId="08F90811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93B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BB64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C2B2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70C9A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22F47B3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6956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B3EC71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8B76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1333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70A1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BF6C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F69D3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0853B2" w:rsidRPr="00AB76B4" w14:paraId="3C4D8E0E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2E8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1777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007F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CD4C8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4CFD44F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C5A0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25A5C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51C0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131D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254F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20FE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F28D3A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0853B2" w:rsidRPr="00AB76B4" w14:paraId="48260413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92B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D4CD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3A3937A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81AC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C8A88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67F6012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74BB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FE8A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CDAE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5DAE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ACE38" w14:textId="77777777" w:rsidR="000853B2" w:rsidRPr="00AB76B4" w:rsidRDefault="000853B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0DA2F26A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71C8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F2A4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5FD1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DA918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550EAB4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DD9E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E1AB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47CA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E20A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688CB" w14:textId="77777777" w:rsidR="000853B2" w:rsidRPr="00AB76B4" w:rsidRDefault="000853B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F9AB874" w14:textId="77777777" w:rsidR="000853B2" w:rsidRPr="00AB76B4" w:rsidRDefault="000853B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0853B2" w:rsidRPr="00AB76B4" w14:paraId="1FA1DB97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8FC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B3CE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D5CA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E8B64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5CA6B25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5866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0ED3125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273480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037A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2B63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6161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9E7E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5E3F88C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1E77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9357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403E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E64BE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0CFB6D8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4E6B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6534208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07BF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F761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10F6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939E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73397D4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C15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BDCE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7646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B3003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B1BCDB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FC50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5F4B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99DE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B215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C28C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95506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0853B2" w:rsidRPr="00AB76B4" w14:paraId="58C22E72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865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9ECD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0766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0A6BD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0D8C41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7B02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415D7D2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6B80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EB83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ED1E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676C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D7D2E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0853B2" w:rsidRPr="00AB76B4" w14:paraId="06DA77A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BF6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7B32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0A5C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5394A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0279FB8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3E48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3C52F18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55079FE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208E4A0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0DBB5BC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67BC4AE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3D91DAC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F81F45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8238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784B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AA9A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A873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71266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0853B2" w:rsidRPr="00AB76B4" w14:paraId="2088AC8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641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67E9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2EFF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8DE99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4948467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404A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2F76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8D1A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FBAD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0061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46E33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0853B2" w:rsidRPr="00AB76B4" w14:paraId="342F675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52D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9EAD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3AAD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5E381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479BEFA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6A7B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C4E6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9819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E51F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AE96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E85C7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0853B2" w:rsidRPr="00AB76B4" w14:paraId="25B81403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9B697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9C84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63C8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7C684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03B81FF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0045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3C99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85D2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956D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6312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0853B2" w:rsidRPr="00AB76B4" w14:paraId="50EAC07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E47A2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EF37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E4EF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68C29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47FEA2D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975C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BE8608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1CCC2A4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5F7FD79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D985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AF49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5FF4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FFA8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29AB232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E5A01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C7C6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D95F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F026FC" w14:textId="77777777" w:rsidR="000853B2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0314791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68EF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7A69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F18A4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01813C5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4E3F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A7F6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F57783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0853B2" w:rsidRPr="00AB76B4" w14:paraId="71706F4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716FB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73DF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1AE1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313F8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F630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6F1D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886F7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EA50B" w14:textId="77777777" w:rsidR="000853B2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E85D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0853B2" w:rsidRPr="00AB76B4" w14:paraId="0A9A915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69D42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CC29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226A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52778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0C7E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2539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DC429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B3FD9" w14:textId="77777777" w:rsidR="000853B2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D315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0853B2" w:rsidRPr="00AB76B4" w14:paraId="3C19563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C6ECC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597C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BB9A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1F17B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D703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7CD2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6D1DF" w14:textId="77777777" w:rsidR="000853B2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E3D64" w14:textId="77777777" w:rsidR="000853B2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5F5F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0853B2" w:rsidRPr="00AB76B4" w14:paraId="1B37E07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0CC41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B468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C736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C49E5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A907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1844B6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D1D5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B363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B0C2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F2FC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0853B2" w:rsidRPr="00AB76B4" w14:paraId="6E4CCE58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AA4D6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76585" w14:textId="77777777" w:rsidR="000853B2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E6CA5" w14:textId="77777777" w:rsidR="000853B2" w:rsidRDefault="000853B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8ABACD" w14:textId="77777777" w:rsidR="000853B2" w:rsidRPr="00AB76B4" w:rsidRDefault="000853B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D218A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F6C8784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7D1BC" w14:textId="77777777" w:rsidR="000853B2" w:rsidRDefault="000853B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5D9A9" w14:textId="77777777" w:rsidR="000853B2" w:rsidRPr="00AB76B4" w:rsidRDefault="000853B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C035D" w14:textId="77777777" w:rsidR="000853B2" w:rsidRPr="00AB76B4" w:rsidRDefault="000853B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9A788" w14:textId="77777777" w:rsidR="000853B2" w:rsidRDefault="000853B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0853B2" w:rsidRPr="00AB76B4" w14:paraId="4EB80BA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94E55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E207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0D02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5EF86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B9D9E" w14:textId="77777777" w:rsidR="000853B2" w:rsidRPr="00AB76B4" w:rsidRDefault="000853B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38AA451" w14:textId="77777777" w:rsidR="000853B2" w:rsidRPr="00AB76B4" w:rsidRDefault="000853B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EA34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9905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3150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A62A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62A48C5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A3846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AED2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908E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A732A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EF502" w14:textId="77777777" w:rsidR="000853B2" w:rsidRPr="00AB76B4" w:rsidRDefault="000853B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319F403" w14:textId="77777777" w:rsidR="000853B2" w:rsidRPr="00AB76B4" w:rsidRDefault="000853B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3105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615F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4BE0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A052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0853B2" w:rsidRPr="00AB76B4" w14:paraId="0A45B3BB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A053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797C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78A683F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23A7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29612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398146C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3F9F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90D6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4541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A628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19D2B" w14:textId="77777777" w:rsidR="000853B2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DD75E3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0853B2" w:rsidRPr="00AB76B4" w14:paraId="6BF8AD5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C14F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0CC4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91B0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DDC81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451BBD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0551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7ED245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8781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4240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735A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20CF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B76B4" w14:paraId="08DD72C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7FE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D9BA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9549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5F3FE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42293D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DCD8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4411D57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7C731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1982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661F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80B4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14990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43E6D6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9F8623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0853B2" w:rsidRPr="00AB76B4" w14:paraId="48CF0FA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869F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5513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97ED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23484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F99C88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DEA7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0966E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E375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DC2A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11D1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4E90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2C488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EE7F3A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37A605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0853B2" w:rsidRPr="00AB76B4" w14:paraId="2167DBC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1A9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FD63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8BB0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FC530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0A696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A1B8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D7F3A6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1316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1130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4193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7F76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2AC22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0853B2" w:rsidRPr="00AB76B4" w14:paraId="165286D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AB0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7F7F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FA35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79B1FE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2AE4D5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ADEC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2153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5E34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C3ED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4364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62BF5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0853B2" w:rsidRPr="00AB76B4" w14:paraId="1DF7995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3FEB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D1BB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C694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FFE56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101F4B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D64A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B1D6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4D8B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B5A9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053B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A75D2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17AE8A2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0853B2" w:rsidRPr="00AB76B4" w14:paraId="6A56E5C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8DC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2007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825B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4C246A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61DDA2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7471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E076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FDFE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D6BB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9702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E0054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436188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0853B2" w:rsidRPr="00AB76B4" w14:paraId="048CE93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DA9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19D8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49AA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0EFB3A" w14:textId="77777777" w:rsidR="000853B2" w:rsidRPr="00AB76B4" w:rsidRDefault="000853B2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EC896C5" w14:textId="77777777" w:rsidR="000853B2" w:rsidRPr="00AB76B4" w:rsidRDefault="000853B2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CCDF9" w14:textId="77777777" w:rsidR="000853B2" w:rsidRPr="00AB76B4" w:rsidRDefault="000853B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D868B19" w14:textId="77777777" w:rsidR="000853B2" w:rsidRPr="00AB76B4" w:rsidRDefault="000853B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D92F60D" w14:textId="77777777" w:rsidR="000853B2" w:rsidRPr="00AB76B4" w:rsidRDefault="000853B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644D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C9AB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9374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B5B5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0853B2" w:rsidRPr="00AB76B4" w14:paraId="1D45D0E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8738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22C5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BB38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375E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DC37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9A0120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CDF9A8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8625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29FD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BDAD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6759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C3A10C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7AA168F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0853B2" w:rsidRPr="00AB76B4" w14:paraId="40786EB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3F35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18F7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8F54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D6C87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BD43F23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7025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2DC7D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1897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477C5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3A7F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7FA20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0853B2" w:rsidRPr="00AB76B4" w14:paraId="4B97D3C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3454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D7B6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3955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C5785C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7330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85D193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69E0B8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C459B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71AC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C465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2B0C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75B5695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0853B2" w:rsidRPr="00AB76B4" w14:paraId="7B788E2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302C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5D383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0260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BFA16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0A60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0CF87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868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624C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DFAA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5A50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0853B2" w:rsidRPr="00AB76B4" w14:paraId="24E11EC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3AA0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CE3B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8CA4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550E16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A4B57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33F9316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9EA273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F7C8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8A07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06D7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33FB9" w14:textId="77777777" w:rsidR="000853B2" w:rsidRPr="007B5A25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3E0747A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0853B2" w:rsidRPr="00AB76B4" w14:paraId="51C09EF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689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A559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1D7D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A170F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676F611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AB14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56FFFF7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7FF5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BDCF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99FB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10619" w14:textId="77777777" w:rsidR="000853B2" w:rsidRPr="00AB76B4" w:rsidRDefault="000853B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B3C605" w14:textId="77777777" w:rsidR="000853B2" w:rsidRPr="00AB76B4" w:rsidRDefault="000853B2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0853B2" w:rsidRPr="00AB76B4" w14:paraId="763F866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01A1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E7B8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64B9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15EB0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DE5E22D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2BD9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F997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EC3F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FD55C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8F7F9" w14:textId="77777777" w:rsidR="000853B2" w:rsidRPr="00AB76B4" w:rsidRDefault="000853B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ADE539" w14:textId="77777777" w:rsidR="000853B2" w:rsidRPr="00AB76B4" w:rsidRDefault="000853B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0853B2" w:rsidRPr="00AB76B4" w14:paraId="019AF18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47A7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DC5E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D3E7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01A968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6CCB647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97DCF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C5AFF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BB89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5251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BB73E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61BCF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0853B2" w:rsidRPr="00AB76B4" w14:paraId="43A7FEC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7873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9944B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ACF4A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BEF0F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30396F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8262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C5CF0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65AE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AF3C3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66C7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3CB992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0853B2" w:rsidRPr="00AB76B4" w14:paraId="6C2BD2CD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62AD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451C8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2EA20B5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A16D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6A46B0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5326A3F4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CB590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E1AB2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3002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9715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E180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:rsidRPr="00AB76B4" w14:paraId="70B89DBA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E6A6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768F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28C77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F3AF0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6D8EC535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07366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2C7CE5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2F774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C0B11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12A4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F8185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0853B2" w:rsidRPr="00AB76B4" w14:paraId="52DFF37C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7D1FE" w14:textId="77777777" w:rsidR="000853B2" w:rsidRPr="00AB76B4" w:rsidRDefault="000853B2" w:rsidP="000853B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FECFD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39F86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8B83A9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6146DC22" w14:textId="77777777" w:rsidR="000853B2" w:rsidRPr="00AB76B4" w:rsidRDefault="000853B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7FA5C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C9ED8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6B564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9669E" w14:textId="77777777" w:rsidR="000853B2" w:rsidRPr="00AB76B4" w:rsidRDefault="000853B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27219" w14:textId="77777777" w:rsidR="000853B2" w:rsidRPr="00AB76B4" w:rsidRDefault="000853B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748CC40B" w14:textId="77777777" w:rsidR="000853B2" w:rsidRPr="00A8307A" w:rsidRDefault="000853B2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5D891D91" w14:textId="77777777" w:rsidR="000853B2" w:rsidRDefault="000853B2" w:rsidP="006B4CB8">
      <w:pPr>
        <w:pStyle w:val="Heading1"/>
        <w:spacing w:line="360" w:lineRule="auto"/>
      </w:pPr>
    </w:p>
    <w:p w14:paraId="70402D8C" w14:textId="77777777" w:rsidR="000853B2" w:rsidRPr="005905D7" w:rsidRDefault="000853B2" w:rsidP="006B4CB8">
      <w:pPr>
        <w:pStyle w:val="Heading1"/>
        <w:spacing w:line="360" w:lineRule="auto"/>
      </w:pPr>
      <w:r w:rsidRPr="005905D7">
        <w:t>LINIA 116</w:t>
      </w:r>
    </w:p>
    <w:p w14:paraId="692046F2" w14:textId="77777777" w:rsidR="000853B2" w:rsidRPr="005905D7" w:rsidRDefault="000853B2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0853B2" w:rsidRPr="00743905" w14:paraId="279D2CB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B21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FA9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8C6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262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22FDCB3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8E2D9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3BD3AD0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75E8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293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4C87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B687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A263A7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0853B2" w:rsidRPr="00743905" w14:paraId="238A9B9B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215A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4E5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295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7BDF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020474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941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214CDE4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B5F8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B2F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2F58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59C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0853B2" w:rsidRPr="00743905" w14:paraId="15C0F747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5643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A10B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04E8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0F87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BB8D74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4D26B347" w14:textId="77777777" w:rsidR="000853B2" w:rsidRPr="00743905" w:rsidRDefault="000853B2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7C6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DAC0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CA1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EC7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3A5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05DAB6E5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0B14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BF2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208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6B7B" w14:textId="77777777" w:rsidR="000853B2" w:rsidRPr="00743905" w:rsidRDefault="000853B2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6457389B" w14:textId="77777777" w:rsidR="000853B2" w:rsidRPr="00743905" w:rsidRDefault="000853B2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73D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D228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1F7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58B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56F1" w14:textId="77777777" w:rsidR="000853B2" w:rsidRPr="00743905" w:rsidRDefault="000853B2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1FA130D2" w14:textId="77777777" w:rsidR="000853B2" w:rsidRPr="00743905" w:rsidRDefault="000853B2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0853B2" w:rsidRPr="00743905" w14:paraId="0AB0DE9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7110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4A2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CFD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E14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56F4B5A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164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44069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7C79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0F0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30B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62F9229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0853B2" w:rsidRPr="00743905" w14:paraId="0616BA5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F144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F903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0BDBCDD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9EB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157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3315820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9B7D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35AE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4E5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62A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94F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2815140" w14:textId="77777777" w:rsidR="000853B2" w:rsidRPr="0007721B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3EB4345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C7B8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59A1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4DE5195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957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C9E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38CA5ED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49F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AB54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6F2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5F5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96D5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D346930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26212EA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81E7C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35B7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26078FF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B798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E7A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51E8F78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861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08228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E311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233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939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57C8C5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267B2E5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0A2A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DD2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6BB8F5B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F05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C2C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4B191F7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E3B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3870B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7C0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DF0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A68C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E8319A2" w14:textId="77777777" w:rsidR="000853B2" w:rsidRPr="00537749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58822F41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E5A5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D89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2233DC3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E90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090A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5C7E876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017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E88D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5D9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620B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71BB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4424F2C4" w14:textId="77777777" w:rsidR="000853B2" w:rsidRPr="005A7670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6BBC2B52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B997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9BA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93D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78E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152BF3D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5235276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4DCF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30E3EC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6D73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87A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F85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035C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399BA71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6D7A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27D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758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D9B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272461E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B0A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2F42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F33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5186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698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210E388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0853B2" w:rsidRPr="00743905" w14:paraId="07D3CC6C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6674A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495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599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4CEE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7832CC8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4FDD825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B35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7736273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738B205A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3B64FF87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2CABA80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058C63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78B8167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3F807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01F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BC11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7C92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BC9CD3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0853B2" w:rsidRPr="00743905" w14:paraId="188E9FF9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5F950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671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1FA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D6A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378AC89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23E042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1B7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76F8586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4915C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36C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97F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E65A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0853B2" w:rsidRPr="00743905" w14:paraId="0C7B3AE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C0F1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9AD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1A4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6C60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49A8934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7BBC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993C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362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B8E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1795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3338EF6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2A43F78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0853B2" w:rsidRPr="00743905" w14:paraId="7750E928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63D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450A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21A807F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5A8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8391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B64127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F52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EEE60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E51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915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D00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B578332" w14:textId="77777777" w:rsidR="000853B2" w:rsidRPr="001D7D9E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4D6DAC82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D951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AE3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3EE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2169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59A133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4BA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B66A52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4BDBA92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44F630E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52E0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301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D97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CF7F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546EFE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0853B2" w:rsidRPr="00743905" w14:paraId="407B34AF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E2C1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AAC5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1DE6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88C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7B25FA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ABA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E22675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FCA8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706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5022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13B4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50483E5C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0F205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787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848F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521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5FA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5C5C08DF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51CD467A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4B158CA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2CA6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913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5AD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7F4D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0853B2" w:rsidRPr="00743905" w14:paraId="556F773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24FD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E86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746FD5C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663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694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2369C69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99D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CB68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1E8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573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9C3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F98011D" w14:textId="77777777" w:rsidR="000853B2" w:rsidRPr="0007721B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1AC8C0D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E9131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CE7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2F81273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176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3C8C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1892AA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AF7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593A3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AB5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A56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A7CD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FDB4A92" w14:textId="77777777" w:rsidR="000853B2" w:rsidRPr="00951746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3965F42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F769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41E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7DF3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B0AB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B7C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B744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761C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4D0AD1C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D08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FE58B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318B381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D3F7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6301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3C66E0A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1E7D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879E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44726295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D21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554E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7DE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0EC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34BE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0C5D7C1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8BE3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67A5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59ADF929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C7A08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3A1A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6D1BF64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C64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8928C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FA7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BAD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C398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259757F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EE222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39C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236EA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A9BE" w14:textId="77777777" w:rsidR="000853B2" w:rsidRPr="00743905" w:rsidRDefault="000853B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119A5E2" w14:textId="77777777" w:rsidR="000853B2" w:rsidRDefault="000853B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D89FF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5CA3CCA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E4A41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6C9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BF0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67C1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0853B2" w:rsidRPr="00743905" w14:paraId="6770215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76EE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A17D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0A02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C126" w14:textId="77777777" w:rsidR="000853B2" w:rsidRPr="00743905" w:rsidRDefault="000853B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43DA127" w14:textId="77777777" w:rsidR="000853B2" w:rsidRDefault="000853B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C208D" w14:textId="77777777" w:rsidR="000853B2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68596A5B" w14:textId="77777777" w:rsidR="000853B2" w:rsidRPr="00743905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21A8C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3F8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1F1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C810F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0853B2" w:rsidRPr="00743905" w14:paraId="2978CB6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D1C57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25DA" w14:textId="77777777" w:rsidR="000853B2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D36C" w14:textId="77777777" w:rsidR="000853B2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84B0" w14:textId="77777777" w:rsidR="000853B2" w:rsidRPr="00743905" w:rsidRDefault="000853B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341F4574" w14:textId="77777777" w:rsidR="000853B2" w:rsidRDefault="000853B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5419" w14:textId="77777777" w:rsidR="000853B2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707F1E91" w14:textId="77777777" w:rsidR="000853B2" w:rsidRPr="00743905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988F" w14:textId="77777777" w:rsidR="000853B2" w:rsidRPr="00743905" w:rsidRDefault="000853B2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D97C4" w14:textId="77777777" w:rsidR="000853B2" w:rsidRPr="00743905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10AD" w14:textId="77777777" w:rsidR="000853B2" w:rsidRPr="00743905" w:rsidRDefault="000853B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0617C" w14:textId="77777777" w:rsidR="000853B2" w:rsidRDefault="000853B2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0853B2" w:rsidRPr="00743905" w14:paraId="2834B32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1EB1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3D1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D46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3265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7C3D1C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3427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3B28B4A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4F13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4EA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A38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4EBB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04A29D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0853B2" w:rsidRPr="00743905" w14:paraId="562E37FF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2EB9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F283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1BA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972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74BDD01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30E529D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235E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85BC0B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9489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140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421B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0C0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7E015820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1358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EB6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6ADD102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AA4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191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74CF7DF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814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019E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E42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E9F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5FE1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7A70897" w14:textId="77777777" w:rsidR="000853B2" w:rsidRPr="00351657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144026D4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CA93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222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40FFEC5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B4AE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822F" w14:textId="77777777" w:rsidR="000853B2" w:rsidRPr="00743905" w:rsidRDefault="000853B2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74D34D3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638D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14FA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48D3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55D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1764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5CCAC8DD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6223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D1B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8D8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86C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7E45669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77E805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1AE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72B5B4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6538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F88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FF9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C01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6BBE2504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A631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9E4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1335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05E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37CBFCB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958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C93749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BE6F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878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4D9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89F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49D94AF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0B8D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1F3B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5C39C96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BD1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6C60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29547CF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AEC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0353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6AB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712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D001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3FEF680A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EDE8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ABE2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7B63C55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2B9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408DE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2CA4F68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276A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D34F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48D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B42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17A8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FE3598E" w14:textId="77777777" w:rsidR="000853B2" w:rsidRPr="003B409E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043786E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1E19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A9673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68FA8CC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51D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75E1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D7F0B6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95D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B193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A250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421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3C101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B7009D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0853B2" w:rsidRPr="00743905" w14:paraId="3AE2F31F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26E9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1994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04F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1C05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129D5A5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399FC26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BA7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48C3BC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307C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F42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1D76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19D0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36702CC8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5C3EE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48D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171A4A7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543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1A3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7495DEC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BC4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DCC5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42A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559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B246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0853B2" w:rsidRPr="00743905" w14:paraId="718C06E8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B253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FE07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EAB3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5AFD8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7247AAA3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426A1FC2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36F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2B63AE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B152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64D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B567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E774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7AE0C094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1F435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6DE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6DAEBF75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3E077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723E7" w14:textId="77777777" w:rsidR="000853B2" w:rsidRPr="00743905" w:rsidRDefault="000853B2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D291343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A99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BAF52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BAF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EC8A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CBF2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2CAC5FDA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8DA6A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D6A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46E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B04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7E3A6B4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231DBC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630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B8C4E0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280D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2A3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D30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8DB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0D428499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F4C7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6B2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AB5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E42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6F0B555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868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3A97C5F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2A90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C43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F74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2611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0853B2" w:rsidRPr="00743905" w14:paraId="495FFE8E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96A2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8F6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585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712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24DB3C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54C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0ADA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008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D86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3C2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0853B2" w:rsidRPr="00743905" w14:paraId="691BFF85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6063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5E6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658B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0CA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CF4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3B8D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58C1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3354B75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16B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6F1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0853B2" w:rsidRPr="00743905" w14:paraId="347F5579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866D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002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C7A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5CED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F07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4B76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1C5FC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1F6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27780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0853B2" w:rsidRPr="00743905" w14:paraId="7A06119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ED2FC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C0B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555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E10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396E6FF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D0F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BC06DD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2116A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00B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A4A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86A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3773CE1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1A7C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E34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31F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0F29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15D7FE9A" w14:textId="77777777" w:rsidR="000853B2" w:rsidRPr="00D73778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F08B4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650DA20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EC38F" w14:textId="77777777" w:rsidR="000853B2" w:rsidRPr="00D73778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21E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B79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43AE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5027991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50D1C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D38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7CB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291F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7DC2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4AD3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A683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6DE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118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0853B2" w:rsidRPr="00743905" w14:paraId="1113A99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9363E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9A0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C10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647B7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0AA226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6AAF9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6709FF53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0595107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42A440C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3255CC97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7C79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E99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B82E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9961C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14080DF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429CB68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0853B2" w:rsidRPr="00743905" w14:paraId="0FCC547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0CEC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58D2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0B3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5FB2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35DA040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94FB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0E24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5452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75EB8E1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694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0FAA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0853B2" w:rsidRPr="00743905" w14:paraId="2FE23BA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17934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9229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B19AB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88D1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A018FA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7EFC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85C7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D034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6C03887E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318C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B7BB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05F4413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84546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657B5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5CFFAD51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F23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F02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CE9457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669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64DA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BE0F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3FF72E8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B14E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B7C8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6B784C3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6806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528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95D5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B3D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53401AE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B051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B59F26F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04B67275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665195B8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9BEB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6BAD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958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3E8C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9C23BAE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0853B2" w:rsidRPr="00743905" w14:paraId="2B8E24D1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ABB0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4253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4F4F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5A2D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5F5202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FFA7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DCAD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BCF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2A9E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741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7147CCE0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741F1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7021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52EF509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3B04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9F6A" w14:textId="77777777" w:rsidR="000853B2" w:rsidRDefault="000853B2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1E5381B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546D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C7B41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146D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012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936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5DA20CE7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B452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8CE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6341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DBA2" w14:textId="77777777" w:rsidR="000853B2" w:rsidRDefault="000853B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038B97F1" w14:textId="77777777" w:rsidR="000853B2" w:rsidRPr="00743905" w:rsidRDefault="000853B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B3F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50C82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A1C9" w14:textId="77777777" w:rsidR="000853B2" w:rsidRDefault="000853B2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6A84453A" w14:textId="77777777" w:rsidR="000853B2" w:rsidRPr="004E7F11" w:rsidRDefault="000853B2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BE8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0F91" w14:textId="77777777" w:rsidR="000853B2" w:rsidRDefault="000853B2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7EB4154C" w14:textId="77777777" w:rsidR="000853B2" w:rsidRPr="00743905" w:rsidRDefault="000853B2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14A52566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E358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F704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137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189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2F083AD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5D425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65687651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738FEA5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5761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0D5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7CA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102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6D224C3F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783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D99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D1B0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6C42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57AFC07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89B8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909E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FB99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707EC40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C81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079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6D86048F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EF6B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B05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7B3CE21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CEC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295F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07EC035F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0F89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9AD7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FA0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BDA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B650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57A7E933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9D88F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D477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00D4D65D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06E74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A0240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40539BC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4C5A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6D47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3B0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D17B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D2CE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1D7114DB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247D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BCE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EC0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0F7A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7CA29EF9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A6A1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1ED1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17D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8336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B4E8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2F478611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D0AE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62C0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0D643AC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257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DDAF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265A56CC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72C089E0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5F76584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5A9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0E4F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94F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836B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7D9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342061BA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FD16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016B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A57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FE1A1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7FCFD30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7356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57B58D5F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6AFD5B43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30CCF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113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4C87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B7AB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0853B2" w:rsidRPr="00743905" w14:paraId="4A8805DF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F7E8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693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D02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A57B4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64938CCC" w14:textId="77777777" w:rsidR="000853B2" w:rsidRPr="00CD295A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D6A5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6B97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4D7B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0B42486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F77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FB0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0853B2" w:rsidRPr="00743905" w14:paraId="11657BA2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1D0B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5117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B5C8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0C5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CF79F1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329F5EEB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393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27E580CD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2A8AEF5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F522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7D2B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CC87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90C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7E88AC93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B3D0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3B1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6CA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BC65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685F3B8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BE39F14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95CF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C32145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34E67" w14:textId="77777777" w:rsidR="000853B2" w:rsidRPr="00743905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CED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C6AC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BA02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61F17F56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790A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D555E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BDBA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8CD2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3B61EB1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4544E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2EC50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06079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F0A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925D5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39FD3206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4174DB42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B0C4CF7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0853B2" w:rsidRPr="00743905" w14:paraId="4C34501A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EFDC2" w14:textId="77777777" w:rsidR="000853B2" w:rsidRPr="00743905" w:rsidRDefault="000853B2" w:rsidP="000853B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A417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CB10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3144E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92ED8F7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5365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25FA3777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B2E87C2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131AC172" w14:textId="77777777" w:rsidR="000853B2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ED16" w14:textId="77777777" w:rsidR="000853B2" w:rsidRDefault="000853B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2116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1665" w14:textId="77777777" w:rsidR="000853B2" w:rsidRPr="00743905" w:rsidRDefault="000853B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EC85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2DCA7D43" w14:textId="77777777" w:rsidR="000853B2" w:rsidRDefault="000853B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0DF1CA58" w14:textId="77777777" w:rsidR="000853B2" w:rsidRPr="005905D7" w:rsidRDefault="000853B2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71949F87" w14:textId="77777777" w:rsidR="000853B2" w:rsidRDefault="000853B2" w:rsidP="00E56A6A">
      <w:pPr>
        <w:pStyle w:val="Heading1"/>
        <w:spacing w:line="360" w:lineRule="auto"/>
      </w:pPr>
      <w:r>
        <w:t>LINIA 200</w:t>
      </w:r>
    </w:p>
    <w:p w14:paraId="6DB8FF97" w14:textId="77777777" w:rsidR="000853B2" w:rsidRDefault="000853B2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0853B2" w14:paraId="359D157A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2464E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015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CFF585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BF7BC" w14:textId="77777777" w:rsidR="000853B2" w:rsidRPr="00032DF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DF1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75FAF9A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87C9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AA77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74B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C6C6AE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E2A6" w14:textId="77777777" w:rsidR="000853B2" w:rsidRPr="00032DF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DAE3" w14:textId="77777777" w:rsidR="000853B2" w:rsidRPr="00F716C0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0853B2" w14:paraId="7D51F8F0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A915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7A92" w14:textId="77777777" w:rsidR="000853B2" w:rsidRDefault="000853B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12D71B1E" w14:textId="77777777" w:rsidR="000853B2" w:rsidRDefault="000853B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80CD6" w14:textId="77777777" w:rsidR="000853B2" w:rsidRDefault="000853B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5DC3" w14:textId="77777777" w:rsidR="000853B2" w:rsidRDefault="000853B2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CA85" w14:textId="77777777" w:rsidR="000853B2" w:rsidRDefault="000853B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3180" w14:textId="77777777" w:rsidR="000853B2" w:rsidRDefault="000853B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C587" w14:textId="77777777" w:rsidR="000853B2" w:rsidRDefault="000853B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1395B791" w14:textId="77777777" w:rsidR="000853B2" w:rsidRDefault="000853B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00240" w14:textId="77777777" w:rsidR="000853B2" w:rsidRDefault="000853B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4385" w14:textId="77777777" w:rsidR="000853B2" w:rsidRDefault="000853B2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38FD78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81529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0970B" w14:textId="77777777" w:rsidR="000853B2" w:rsidRDefault="000853B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D0F4FF8" w14:textId="77777777" w:rsidR="000853B2" w:rsidRDefault="000853B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BC82A" w14:textId="77777777" w:rsidR="000853B2" w:rsidRDefault="000853B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E2D3" w14:textId="77777777" w:rsidR="000853B2" w:rsidRDefault="000853B2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7E9CA452" w14:textId="77777777" w:rsidR="000853B2" w:rsidRDefault="000853B2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DEAA" w14:textId="77777777" w:rsidR="000853B2" w:rsidRDefault="000853B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09C9" w14:textId="77777777" w:rsidR="000853B2" w:rsidRDefault="000853B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B1851" w14:textId="77777777" w:rsidR="000853B2" w:rsidRDefault="000853B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0560D364" w14:textId="77777777" w:rsidR="000853B2" w:rsidRDefault="000853B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A4F62" w14:textId="77777777" w:rsidR="000853B2" w:rsidRDefault="000853B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5B50" w14:textId="77777777" w:rsidR="000853B2" w:rsidRDefault="000853B2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0853B2" w14:paraId="78431714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BB96D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2F3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BC20A2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78D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291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590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131F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C09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689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7B0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08A0F0BF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628F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F15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6B92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FFE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5E7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6BB4B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11B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422FD79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AF4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3F95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247BEA02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09213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0AFB4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77D16D32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70B14" w14:textId="77777777" w:rsidR="000853B2" w:rsidRDefault="000853B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D81A" w14:textId="77777777" w:rsidR="000853B2" w:rsidRDefault="000853B2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F557A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F2938" w14:textId="77777777" w:rsidR="000853B2" w:rsidRDefault="000853B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4BF1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3CB74D78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3C42B" w14:textId="77777777" w:rsidR="000853B2" w:rsidRDefault="000853B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7BB6" w14:textId="77777777" w:rsidR="000853B2" w:rsidRDefault="000853B2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38B333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D0FFD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B3EC5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C795" w14:textId="77777777" w:rsidR="000853B2" w:rsidRDefault="000853B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8BEC" w14:textId="77777777" w:rsidR="000853B2" w:rsidRDefault="000853B2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07B0D30D" w14:textId="77777777" w:rsidR="000853B2" w:rsidRDefault="000853B2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45EF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09BBF" w14:textId="77777777" w:rsidR="000853B2" w:rsidRDefault="000853B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B186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3BAE31EE" w14:textId="77777777" w:rsidR="000853B2" w:rsidRDefault="000853B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E3F8B" w14:textId="77777777" w:rsidR="000853B2" w:rsidRDefault="000853B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874C" w14:textId="77777777" w:rsidR="000853B2" w:rsidRDefault="000853B2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91FF0FA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BA0C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3471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D476" w14:textId="77777777" w:rsidR="000853B2" w:rsidRPr="00032DF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A42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16A084F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1FC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E4729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53F7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F24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C645" w14:textId="77777777" w:rsidR="000853B2" w:rsidRPr="00032DF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C002F" w14:textId="77777777" w:rsidR="000853B2" w:rsidRPr="00F716C0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08783D8D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81DB" w14:textId="77777777" w:rsidR="000853B2" w:rsidRDefault="000853B2" w:rsidP="00E20C65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A300" w14:textId="77777777" w:rsidR="000853B2" w:rsidRDefault="000853B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667FF4D0" w14:textId="77777777" w:rsidR="000853B2" w:rsidRDefault="000853B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CA26" w14:textId="77777777" w:rsidR="000853B2" w:rsidRDefault="000853B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E495" w14:textId="77777777" w:rsidR="000853B2" w:rsidRDefault="000853B2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0AFFD444" w14:textId="77777777" w:rsidR="000853B2" w:rsidRDefault="000853B2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E7A8" w14:textId="77777777" w:rsidR="000853B2" w:rsidRDefault="000853B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DF4B" w14:textId="77777777" w:rsidR="000853B2" w:rsidRDefault="000853B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7E9C1" w14:textId="77777777" w:rsidR="000853B2" w:rsidRDefault="000853B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4BDF8314" w14:textId="77777777" w:rsidR="000853B2" w:rsidRDefault="000853B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47ABE" w14:textId="77777777" w:rsidR="000853B2" w:rsidRDefault="000853B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BB1E" w14:textId="77777777" w:rsidR="000853B2" w:rsidRDefault="000853B2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07DE00ED" w14:textId="77777777" w:rsidR="000853B2" w:rsidRDefault="000853B2" w:rsidP="00623FF6">
      <w:pPr>
        <w:spacing w:before="40" w:after="40" w:line="192" w:lineRule="auto"/>
        <w:ind w:right="57"/>
        <w:rPr>
          <w:lang w:val="ro-RO"/>
        </w:rPr>
      </w:pPr>
    </w:p>
    <w:p w14:paraId="419C7A41" w14:textId="77777777" w:rsidR="000853B2" w:rsidRDefault="000853B2" w:rsidP="006D4098">
      <w:pPr>
        <w:pStyle w:val="Heading1"/>
        <w:spacing w:line="360" w:lineRule="auto"/>
      </w:pPr>
      <w:r>
        <w:lastRenderedPageBreak/>
        <w:t>LINIA 201</w:t>
      </w:r>
    </w:p>
    <w:p w14:paraId="2B0ADAC5" w14:textId="77777777" w:rsidR="000853B2" w:rsidRDefault="000853B2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0853B2" w14:paraId="06977865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77229" w14:textId="77777777" w:rsidR="000853B2" w:rsidRDefault="000853B2" w:rsidP="000853B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36A6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50321" w14:textId="77777777" w:rsidR="000853B2" w:rsidRPr="00C937B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5AE1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C740BB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F64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15DFBB1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431865E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1A090F0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5269" w14:textId="77777777" w:rsidR="000853B2" w:rsidRPr="00C937B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824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9CFE" w14:textId="77777777" w:rsidR="000853B2" w:rsidRPr="00C937B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67A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1BFE1206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5E6E" w14:textId="77777777" w:rsidR="000853B2" w:rsidRDefault="000853B2" w:rsidP="000853B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947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4EE99" w14:textId="77777777" w:rsidR="000853B2" w:rsidRPr="00C937B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2FD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E82E15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AA47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9541A0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A21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D3E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EBD6" w14:textId="77777777" w:rsidR="000853B2" w:rsidRPr="00C937B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482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F40BF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7AE05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0853B2" w14:paraId="3B01A1FD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3988" w14:textId="77777777" w:rsidR="000853B2" w:rsidRDefault="000853B2" w:rsidP="000853B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0FF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5C01" w14:textId="77777777" w:rsidR="000853B2" w:rsidRPr="00C937B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68E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FB55E4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B28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8E62FB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8CEA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AD14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D2AE" w14:textId="77777777" w:rsidR="000853B2" w:rsidRPr="00C937B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20C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07F41CC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48B0459F" w14:textId="77777777" w:rsidR="000853B2" w:rsidRPr="003012FC" w:rsidRDefault="000853B2">
      <w:pPr>
        <w:spacing w:before="40" w:after="40" w:line="192" w:lineRule="auto"/>
        <w:ind w:right="57"/>
      </w:pPr>
    </w:p>
    <w:p w14:paraId="27998D07" w14:textId="77777777" w:rsidR="000853B2" w:rsidRDefault="000853B2" w:rsidP="00C53936">
      <w:pPr>
        <w:pStyle w:val="Heading1"/>
        <w:spacing w:line="360" w:lineRule="auto"/>
      </w:pPr>
      <w:r>
        <w:t>LINIA 202 A</w:t>
      </w:r>
    </w:p>
    <w:p w14:paraId="48C412A5" w14:textId="77777777" w:rsidR="000853B2" w:rsidRDefault="000853B2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0853B2" w14:paraId="03330295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1A43" w14:textId="77777777" w:rsidR="000853B2" w:rsidRDefault="000853B2" w:rsidP="000853B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396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260B" w14:textId="77777777" w:rsidR="000853B2" w:rsidRPr="0087494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56F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8CA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A9C1E8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D2984" w14:textId="77777777" w:rsidR="000853B2" w:rsidRPr="0048429E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976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0EB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14F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0853B2" w14:paraId="7E49A0F2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6CB58" w14:textId="77777777" w:rsidR="000853B2" w:rsidRDefault="000853B2" w:rsidP="000853B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D82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8DB5D" w14:textId="77777777" w:rsidR="000853B2" w:rsidRPr="0087494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4E4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15A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72D96" w14:textId="77777777" w:rsidR="000853B2" w:rsidRPr="0048429E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BAB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F067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7700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69E21A8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219B2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0853B2" w:rsidRPr="00743905" w14:paraId="6EE9F6AC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6131" w14:textId="77777777" w:rsidR="000853B2" w:rsidRPr="00743905" w:rsidRDefault="000853B2" w:rsidP="000853B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899E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06E52CB2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6848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D4DCD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1FE7B6D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7AD1E926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61EA4DDD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74BA0940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C0A8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8AFCA" w14:textId="77777777" w:rsidR="000853B2" w:rsidRPr="00743905" w:rsidRDefault="000853B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D284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EECA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9740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182C19E4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0853B2" w:rsidRPr="00743905" w14:paraId="64EC2611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2331" w14:textId="77777777" w:rsidR="000853B2" w:rsidRPr="00743905" w:rsidRDefault="000853B2" w:rsidP="000853B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C846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E51F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98DF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4E98F35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4F27C92F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DDD40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5FFDBD89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1015" w14:textId="77777777" w:rsidR="000853B2" w:rsidRPr="00743905" w:rsidRDefault="000853B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AAE8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3F60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2F73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0853B2" w:rsidRPr="00743905" w14:paraId="5221A204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4B77" w14:textId="77777777" w:rsidR="000853B2" w:rsidRPr="00743905" w:rsidRDefault="000853B2" w:rsidP="000853B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06A6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CFCB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6F25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5A0B475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1137DA6D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4CFC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D6D1AAB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D1A9" w14:textId="77777777" w:rsidR="000853B2" w:rsidRPr="00743905" w:rsidRDefault="000853B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C1B6F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3F67" w14:textId="77777777" w:rsidR="000853B2" w:rsidRPr="00743905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103C" w14:textId="77777777" w:rsidR="000853B2" w:rsidRPr="00743905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6F515395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09F7C4A0" w14:textId="77777777" w:rsidR="000853B2" w:rsidRDefault="000853B2" w:rsidP="00BD3926">
      <w:pPr>
        <w:pStyle w:val="Heading1"/>
        <w:spacing w:line="360" w:lineRule="auto"/>
      </w:pPr>
      <w:r>
        <w:t>LINIA 202 B</w:t>
      </w:r>
    </w:p>
    <w:p w14:paraId="013EEFEB" w14:textId="77777777" w:rsidR="000853B2" w:rsidRDefault="000853B2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0853B2" w14:paraId="02B2E832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A9EA" w14:textId="77777777" w:rsidR="000853B2" w:rsidRDefault="000853B2" w:rsidP="000853B2">
            <w:pPr>
              <w:numPr>
                <w:ilvl w:val="0"/>
                <w:numId w:val="6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161E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D5CE" w14:textId="77777777" w:rsidR="000853B2" w:rsidRPr="007C5BF9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EF1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0F4D1CF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7CD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989F0C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0659" w14:textId="77777777" w:rsidR="000853B2" w:rsidRPr="007C5BF9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534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C269" w14:textId="77777777" w:rsidR="000853B2" w:rsidRPr="00BD268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FF4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34050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24826E2E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719D5698" w14:textId="77777777" w:rsidR="000853B2" w:rsidRDefault="000853B2" w:rsidP="001B4DE9">
      <w:pPr>
        <w:pStyle w:val="Heading1"/>
        <w:spacing w:line="360" w:lineRule="auto"/>
      </w:pPr>
      <w:r>
        <w:t>LINIA 213</w:t>
      </w:r>
    </w:p>
    <w:p w14:paraId="3C0FF47D" w14:textId="77777777" w:rsidR="000853B2" w:rsidRDefault="000853B2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0853B2" w14:paraId="79388F0A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2F35" w14:textId="77777777" w:rsidR="000853B2" w:rsidRDefault="000853B2" w:rsidP="000853B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EF4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52C7" w14:textId="77777777" w:rsidR="000853B2" w:rsidRPr="00BA7F8C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5EA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108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EFBEFC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722B0AC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784A1BF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E1F7CE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010A" w14:textId="77777777" w:rsidR="000853B2" w:rsidRPr="009E006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A2E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D361" w14:textId="77777777" w:rsidR="000853B2" w:rsidRPr="00BA7F8C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316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0853B2" w14:paraId="7DA37546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632E" w14:textId="77777777" w:rsidR="000853B2" w:rsidRDefault="000853B2" w:rsidP="000853B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889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017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032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1402F5B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7C6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9C4AE" w14:textId="77777777" w:rsidR="000853B2" w:rsidRPr="009E006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F65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94B1C" w14:textId="77777777" w:rsidR="000853B2" w:rsidRPr="00BA7F8C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536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38FA0C8F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FCFD" w14:textId="77777777" w:rsidR="000853B2" w:rsidRDefault="000853B2" w:rsidP="000853B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217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DA58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612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3C79497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9B7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35BF" w14:textId="77777777" w:rsidR="000853B2" w:rsidRPr="009E006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38A1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A7C6" w14:textId="77777777" w:rsidR="000853B2" w:rsidRPr="00BA7F8C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089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63ABEAE2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9327" w14:textId="77777777" w:rsidR="000853B2" w:rsidRDefault="000853B2" w:rsidP="000853B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2AC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74C0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B18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94588B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E9C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0AAA84B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4AB0FE1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311CF3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D4756A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5788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C77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BA09" w14:textId="77777777" w:rsidR="000853B2" w:rsidRPr="00BA7F8C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8CAE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55ED570" w14:textId="77777777" w:rsidR="000853B2" w:rsidRPr="006A7611" w:rsidRDefault="000853B2">
      <w:pPr>
        <w:spacing w:before="40" w:after="40" w:line="192" w:lineRule="auto"/>
        <w:ind w:right="57"/>
      </w:pPr>
    </w:p>
    <w:p w14:paraId="41B64892" w14:textId="77777777" w:rsidR="000853B2" w:rsidRDefault="000853B2" w:rsidP="005B00A7">
      <w:pPr>
        <w:pStyle w:val="Heading1"/>
        <w:spacing w:line="360" w:lineRule="auto"/>
      </w:pPr>
      <w:r>
        <w:lastRenderedPageBreak/>
        <w:t>LINIA 218</w:t>
      </w:r>
    </w:p>
    <w:p w14:paraId="090AEF8B" w14:textId="77777777" w:rsidR="000853B2" w:rsidRDefault="000853B2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0853B2" w14:paraId="4A6CE10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6D8F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B40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6443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3CD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C80465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84436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7DFDB111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D722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F3D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4E2F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3464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:rsidRPr="00A8307A" w14:paraId="0D225A1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16FFB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D0FE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6DD4" w14:textId="77777777" w:rsidR="000853B2" w:rsidRPr="00A830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116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2A60094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0E4E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470AB2DC" w14:textId="77777777" w:rsidR="000853B2" w:rsidRPr="00664FA3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8834" w14:textId="77777777" w:rsidR="000853B2" w:rsidRPr="00A830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E40B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59D5" w14:textId="77777777" w:rsidR="000853B2" w:rsidRPr="00A830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0B88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A4415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376C684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4E916F3" w14:textId="77777777" w:rsidR="000853B2" w:rsidRPr="00664FA3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0853B2" w:rsidRPr="00A8307A" w14:paraId="272A910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212F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F971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3725" w14:textId="77777777" w:rsidR="000853B2" w:rsidRPr="00A830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7125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1F3EB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5ECD" w14:textId="77777777" w:rsidR="000853B2" w:rsidRPr="00664FA3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75FDAA1" w14:textId="77777777" w:rsidR="000853B2" w:rsidRPr="00664FA3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2B80" w14:textId="77777777" w:rsidR="000853B2" w:rsidRPr="00A830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8C59C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D21B" w14:textId="77777777" w:rsidR="000853B2" w:rsidRPr="00A830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26E1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EE741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1E91F01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757321F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0853B2" w:rsidRPr="00A8307A" w14:paraId="2360D05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65A2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BD62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4805" w14:textId="77777777" w:rsidR="000853B2" w:rsidRPr="003F40D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C58E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7E94F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2418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8E6D" w14:textId="77777777" w:rsidR="000853B2" w:rsidRPr="003F40D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C00A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334AB" w14:textId="77777777" w:rsidR="000853B2" w:rsidRPr="003F40D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879D5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F6C7ED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0853B2" w:rsidRPr="00A8307A" w14:paraId="22AEA80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5CCE8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2D3AC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3CD5" w14:textId="77777777" w:rsidR="000853B2" w:rsidRPr="003F40D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D9EEF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5C6EB5A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9BD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4A26CD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59F1" w14:textId="77777777" w:rsidR="000853B2" w:rsidRPr="003F40D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59BB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112FB" w14:textId="77777777" w:rsidR="000853B2" w:rsidRPr="003F40D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1FBED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EA9DA5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0853B2" w:rsidRPr="00A8307A" w14:paraId="5534A3A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0A302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395F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7F3CF" w14:textId="77777777" w:rsidR="000853B2" w:rsidRPr="007328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479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A4E55D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1BBF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24B5" w14:textId="77777777" w:rsidR="000853B2" w:rsidRPr="007B4F6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280A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043C" w14:textId="77777777" w:rsidR="000853B2" w:rsidRPr="007328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749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54D74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65D448D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FC205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271DCE9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0853B2" w:rsidRPr="00A8307A" w14:paraId="518EE98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7CCD5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9EEEF" w14:textId="77777777" w:rsidR="000853B2" w:rsidRPr="00A8307A" w:rsidRDefault="000853B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FB59" w14:textId="77777777" w:rsidR="000853B2" w:rsidRPr="00732832" w:rsidRDefault="000853B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6BD5" w14:textId="77777777" w:rsidR="000853B2" w:rsidRPr="00A8307A" w:rsidRDefault="000853B2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B7B6CE" w14:textId="77777777" w:rsidR="000853B2" w:rsidRPr="00A8307A" w:rsidRDefault="000853B2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A9F2" w14:textId="77777777" w:rsidR="000853B2" w:rsidRDefault="000853B2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4069BB" w14:textId="77777777" w:rsidR="000853B2" w:rsidRDefault="000853B2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224E2FC" w14:textId="77777777" w:rsidR="000853B2" w:rsidRDefault="000853B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8BEE" w14:textId="77777777" w:rsidR="000853B2" w:rsidRPr="007B4F6A" w:rsidRDefault="000853B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EDA6" w14:textId="77777777" w:rsidR="000853B2" w:rsidRPr="00A8307A" w:rsidRDefault="000853B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B806" w14:textId="77777777" w:rsidR="000853B2" w:rsidRPr="00732832" w:rsidRDefault="000853B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D72EE" w14:textId="77777777" w:rsidR="000853B2" w:rsidRDefault="000853B2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0853B2" w:rsidRPr="00A8307A" w14:paraId="07CBCE2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D9EB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50755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FE34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2DED1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FBACE2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2416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1903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6AB2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0A00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8BF4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70BD1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1E1431E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8307A" w14:paraId="57265D9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6AF7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5EAC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9B744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69D1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670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9FCFA7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921844A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FBA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EF74E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49AB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194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4192E7A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3BCD89A5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8307A" w14:paraId="5470739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BA0C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62E8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448F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F978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2A1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F188DD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C074043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102D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4CE9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7A2F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13A5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C88BABA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0853B2" w:rsidRPr="00A8307A" w14:paraId="319FC10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8792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DC95" w14:textId="77777777" w:rsidR="000853B2" w:rsidRPr="00A8307A" w:rsidRDefault="000853B2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21360" w14:textId="77777777" w:rsidR="000853B2" w:rsidRPr="00B26991" w:rsidRDefault="000853B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1C26" w14:textId="77777777" w:rsidR="000853B2" w:rsidRPr="00A8307A" w:rsidRDefault="000853B2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A236" w14:textId="77777777" w:rsidR="000853B2" w:rsidRDefault="000853B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40DEB9B" w14:textId="77777777" w:rsidR="000853B2" w:rsidRDefault="000853B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51441B2" w14:textId="77777777" w:rsidR="000853B2" w:rsidRDefault="000853B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1FD6" w14:textId="77777777" w:rsidR="000853B2" w:rsidRDefault="000853B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03DF" w14:textId="77777777" w:rsidR="000853B2" w:rsidRPr="00A8307A" w:rsidRDefault="000853B2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C6584" w14:textId="77777777" w:rsidR="000853B2" w:rsidRPr="00B26991" w:rsidRDefault="000853B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5B30" w14:textId="77777777" w:rsidR="000853B2" w:rsidRPr="00FD3B28" w:rsidRDefault="000853B2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809F8EE" w14:textId="77777777" w:rsidR="000853B2" w:rsidRDefault="000853B2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0853B2" w:rsidRPr="00A8307A" w14:paraId="43F47E4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C8859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ACA0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5E5A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6F92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B1BD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6EA6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5F11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F899" w14:textId="77777777" w:rsidR="000853B2" w:rsidRPr="00B2699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F53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0853B2" w:rsidRPr="00A8307A" w14:paraId="5C2F0A9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D12DC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93AB8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E728C" w14:textId="77777777" w:rsidR="000853B2" w:rsidRPr="000D3BB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D2632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AF34FE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0AC2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29DACB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6A2D" w14:textId="77777777" w:rsidR="000853B2" w:rsidRPr="000D3BB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4FE50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2538" w14:textId="77777777" w:rsidR="000853B2" w:rsidRPr="000D3BB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9AD3C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C7B31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0853B2" w:rsidRPr="00A8307A" w14:paraId="2DDE2EF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3A40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5D79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DBF3" w14:textId="77777777" w:rsidR="000853B2" w:rsidRPr="009658E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CFD3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9337D43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9423D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0244" w14:textId="77777777" w:rsidR="000853B2" w:rsidRPr="009658E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B7F4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EFE5" w14:textId="77777777" w:rsidR="000853B2" w:rsidRPr="009658E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FF88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ADC7FE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0853B2" w:rsidRPr="00A8307A" w14:paraId="6451C9F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B5D0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BE9C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3C8A" w14:textId="77777777" w:rsidR="000853B2" w:rsidRPr="00472E19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5A1E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908FE86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3B69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1817" w14:textId="77777777" w:rsidR="000853B2" w:rsidRPr="00472E19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0863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4BC99" w14:textId="77777777" w:rsidR="000853B2" w:rsidRPr="00472E19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3EC29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07ABAB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0853B2" w:rsidRPr="00A8307A" w14:paraId="7BB94C2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D289" w14:textId="77777777" w:rsidR="000853B2" w:rsidRPr="00A75A00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2A862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B6E9" w14:textId="77777777" w:rsidR="000853B2" w:rsidRPr="00530A8D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AD22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51DCCE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759E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23BC" w14:textId="77777777" w:rsidR="000853B2" w:rsidRPr="00530A8D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CE5F" w14:textId="77777777" w:rsidR="000853B2" w:rsidRPr="00A8307A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9DBA5" w14:textId="77777777" w:rsidR="000853B2" w:rsidRPr="00530A8D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0734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ED53EC" w14:textId="77777777" w:rsidR="000853B2" w:rsidRPr="00A8307A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0853B2" w14:paraId="442BA4B9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DEE4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5943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DA97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B4F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2122C1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5E330E9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2161" w14:textId="77777777" w:rsidR="000853B2" w:rsidRPr="00447EF5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6A41749B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4D80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169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93A0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2E0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C29DC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0853B2" w14:paraId="4B342B1D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B2758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1488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B8DB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B9FA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27860F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3F2CF6B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29909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C91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0A2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B784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F6B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0853B2" w14:paraId="0E138EF8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6E6CE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3C9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1DFB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EC7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133799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0A20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26C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F2A4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62BFB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008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EABAF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0853B2" w14:paraId="617921A6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6FAD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006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9231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42E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F26A7B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C9409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E97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966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F5C1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EA3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28338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544E78B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0853B2" w14:paraId="789CE115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C71A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1C9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1837C4B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5262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F526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328A98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CB32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C20A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FDB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D1C4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162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58FF7657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D9B1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26E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8505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42E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BF9DEC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54F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EF2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0BB4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B7DD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52A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F7BC4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0853B2" w14:paraId="7C2D3606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BD36D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E50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DF25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A437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6C2C035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87D16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6233B199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171E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C04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C35E3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08C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488BE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0853B2" w14:paraId="52F4EEB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E7B17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056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7AEC6D5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AD222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393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79BAFAA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70B9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288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62C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DA001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032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0853B2" w14:paraId="3BD9A9B7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BC21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8EDF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374D19F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8D7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1316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C781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9B92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05A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D5A6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41A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0853B2" w14:paraId="37B1D038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A999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71D70" w14:textId="77777777" w:rsidR="000853B2" w:rsidRDefault="000853B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0F8116C6" w14:textId="77777777" w:rsidR="000853B2" w:rsidRDefault="000853B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6F89" w14:textId="77777777" w:rsidR="000853B2" w:rsidRDefault="000853B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D128" w14:textId="77777777" w:rsidR="000853B2" w:rsidRDefault="000853B2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C512" w14:textId="77777777" w:rsidR="000853B2" w:rsidRPr="00465A98" w:rsidRDefault="000853B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1FB3" w14:textId="77777777" w:rsidR="000853B2" w:rsidRDefault="000853B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3FFE7" w14:textId="77777777" w:rsidR="000853B2" w:rsidRDefault="000853B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0DB9" w14:textId="77777777" w:rsidR="000853B2" w:rsidRPr="00984D71" w:rsidRDefault="000853B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2CA7" w14:textId="77777777" w:rsidR="000853B2" w:rsidRDefault="000853B2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238201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CE1C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D2E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B8E3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AA5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DB4B4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179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89AA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EB56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322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311D2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0853B2" w14:paraId="42F8BC4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9BD3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DCB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179FF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039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69410E3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9465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4008D1EA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D527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F62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5730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B38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978C9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0853B2" w14:paraId="1E612102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B66E0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87F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301B4B2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D085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F499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4908214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57F20D7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6D0B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29C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3E4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660F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1F7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0853B2" w14:paraId="6C3E93E1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035A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3AF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A9B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7E3E" w14:textId="77777777" w:rsidR="000853B2" w:rsidRDefault="000853B2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332EE68" w14:textId="77777777" w:rsidR="000853B2" w:rsidRDefault="000853B2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0FC7A" w14:textId="77777777" w:rsidR="000853B2" w:rsidRDefault="000853B2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4F128EFD" w14:textId="77777777" w:rsidR="000853B2" w:rsidRPr="0017470F" w:rsidRDefault="000853B2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4625E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7D8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3560E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03A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0B72C5B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19FF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1DD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582F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2DAD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DD1524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2DAA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2297967F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416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B004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B6C6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98C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AE014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0853B2" w14:paraId="7783345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2884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1B2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3FA0" w14:textId="77777777" w:rsidR="000853B2" w:rsidRPr="00CF78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B26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EA29B4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547A" w14:textId="77777777" w:rsidR="000853B2" w:rsidRPr="00465A98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AA0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BDD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CA61" w14:textId="77777777" w:rsidR="000853B2" w:rsidRPr="00984D7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CCF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0853B2" w14:paraId="2429932C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7C18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9A6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697E559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3D5A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C61B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368D6FE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6B0B33F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1094" w14:textId="77777777" w:rsidR="000853B2" w:rsidRPr="00465A98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B7D6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5DD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E2EE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B3A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677FCC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5C8D90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FC4E4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14AB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8AA0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F9C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16FD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1F4F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DBA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2E711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2B6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0853B2" w14:paraId="2FF99FA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B77E7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AAE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BBBB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B2A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641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F756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9796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4CF9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C86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0853B2" w14:paraId="3DA2DE2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EFA3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008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C28DB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4B2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7D8B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554C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F3CD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FEF1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4BC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0853B2" w14:paraId="0EDA81B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1FF66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B57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2302F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F689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17DD64D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8397" w14:textId="77777777" w:rsidR="000853B2" w:rsidRPr="00465A98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ED47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AA3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D4C5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618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789401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0A43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C979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467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EB37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5858FA8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F324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9B57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2D1D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4559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93BE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0CCFB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0853B2" w14:paraId="7693B3D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F344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053C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4F4B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D9AB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345D16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16C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09F7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D269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45BB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D19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0FE36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0853B2" w14:paraId="4E3BBE2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4B1E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90D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D8B3C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32B5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1E207A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E36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16C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2C6A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B4A8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6F8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98F6A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0853B2" w14:paraId="355D12A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F69A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508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478C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81C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9C67B4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0D0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313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089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4FA0C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931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2CFFC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0853B2" w14:paraId="389F1B6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E564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FAC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83A2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1ACA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B9A45F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A5F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EC32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11BB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14EB7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5997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1D8C5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0853B2" w14:paraId="264EBD1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B7192" w14:textId="77777777" w:rsidR="000853B2" w:rsidRDefault="000853B2" w:rsidP="00E20C65">
            <w:pPr>
              <w:numPr>
                <w:ilvl w:val="0"/>
                <w:numId w:val="39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D37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E605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B69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7307A6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6A9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BEC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B52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B4F2" w14:textId="77777777" w:rsidR="000853B2" w:rsidRPr="00984D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6739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5D533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35B8560C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760EFB64" w14:textId="77777777" w:rsidR="000853B2" w:rsidRDefault="000853B2" w:rsidP="0095691E">
      <w:pPr>
        <w:pStyle w:val="Heading1"/>
        <w:spacing w:line="360" w:lineRule="auto"/>
      </w:pPr>
      <w:r>
        <w:lastRenderedPageBreak/>
        <w:t>LINIA 300</w:t>
      </w:r>
    </w:p>
    <w:p w14:paraId="37CF2F94" w14:textId="77777777" w:rsidR="000853B2" w:rsidRDefault="000853B2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0853B2" w14:paraId="7B7E6311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10B2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6589E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AA19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4EEE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6C4F61A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FDA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D41C4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E25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A076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9094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2A7053EB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7332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0DE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5D885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529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86D3064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6356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CE43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BC46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C4C3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4615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50A47A6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325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0B6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649CC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14D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72E4E27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0409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9CAD4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643E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558E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0FC7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9FCF7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EA6800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0853B2" w14:paraId="7769278A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98AC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C73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9225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6C22" w14:textId="77777777" w:rsidR="000853B2" w:rsidRDefault="000853B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1A43443" w14:textId="77777777" w:rsidR="000853B2" w:rsidRDefault="000853B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B4FF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7F7D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0CAF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E097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DFC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9CC3E1E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CD5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9EAE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60C2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8F3E0" w14:textId="77777777" w:rsidR="000853B2" w:rsidRDefault="000853B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CCE3" w14:textId="77777777" w:rsidR="000853B2" w:rsidRPr="00E4222D" w:rsidRDefault="000853B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B410BB1" w14:textId="77777777" w:rsidR="000853B2" w:rsidRPr="00E4222D" w:rsidRDefault="000853B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596A3614" w14:textId="77777777" w:rsidR="000853B2" w:rsidRPr="00E4222D" w:rsidRDefault="000853B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AA9809F" w14:textId="77777777" w:rsidR="000853B2" w:rsidRDefault="000853B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8280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5883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70E2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409B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EF68BA3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ED80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10D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74BB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F53C" w14:textId="77777777" w:rsidR="000853B2" w:rsidRPr="00E4222D" w:rsidRDefault="000853B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EDB0" w14:textId="77777777" w:rsidR="000853B2" w:rsidRPr="00E4222D" w:rsidRDefault="000853B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728C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372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4F11D7C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2775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9A89D" w14:textId="77777777" w:rsidR="000853B2" w:rsidRPr="00E4222D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0853B2" w14:paraId="0CE7C90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EF0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322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365CD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3CB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44B7311D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104F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2527A5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6A89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064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8D9D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6B17B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25536F7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68255E9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8C0A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B036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EBA6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059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73EA33DD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A67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B02DC6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25AC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118C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0E6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ABB7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DAC5AD4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0853B2" w14:paraId="1B1D5EE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BB8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D69D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3CFC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6304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77A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39F9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E12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638D236F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39FC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382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3539668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8DD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889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7DF4F35F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97567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CDDB" w14:textId="77777777" w:rsidR="000853B2" w:rsidRDefault="000853B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6FAB1170" w14:textId="77777777" w:rsidR="000853B2" w:rsidRDefault="000853B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8EF7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6C8B3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3E2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A181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C050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77E55DB8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0122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5DE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4004433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D9DC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CC10F" w14:textId="77777777" w:rsidR="000853B2" w:rsidRDefault="000853B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4B4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6259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A08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69390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7CA3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0603AA93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4F7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1FD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1089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2FA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68042B4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EB3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EE73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9356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10C1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6CAA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14D86CE0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83C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3098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C479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46A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5892F5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D8B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82B186E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3854FFC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2FE5BB5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1B506248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12A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BC0F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684A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9461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1F39419B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72968E27" w14:textId="77777777" w:rsidR="000853B2" w:rsidRPr="004870EE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0853B2" w14:paraId="0006E0B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86D8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F286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6D3EC14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1B8A2015" w14:textId="77777777" w:rsidR="000853B2" w:rsidRDefault="000853B2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1CFD843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53F57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C9E4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D0F2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8D5A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953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2C29E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0D422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7FDEE85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8C97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4FB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7600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B943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395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F3E7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2BB1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7540277C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C0D9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27F7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7FEE20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0853B2" w14:paraId="23A56C1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50E1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ADEDF" w14:textId="77777777" w:rsidR="000853B2" w:rsidRDefault="000853B2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0C512A4" w14:textId="77777777" w:rsidR="000853B2" w:rsidRDefault="000853B2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DA58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47B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5517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D9C3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8C2D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8F82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684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098E50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0853B2" w14:paraId="7C56C8C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0D0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00C7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A61E2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9E74E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6AC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82F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D4768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3CE9214C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F2325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27AC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6D2B42C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0853B2" w14:paraId="5855032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A7D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3D9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BD70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62C0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63B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9EEB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95E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2ADDAF58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7B65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7C8D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2EF8842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7493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662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640A945E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C394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DA7AF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B0C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91B8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080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BEC5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94C14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B802A06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3247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B9219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95E2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2DFE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BB3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E46EE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E32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376E9FC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4166B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D62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75EDB50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073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A29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086A5E4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CBB0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9043E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4882E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1565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7E8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319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65EC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5C7D8438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57F8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78A6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02A95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6B6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F6A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5344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0F1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34D72EA9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CC75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6DC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1298341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4E2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0368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EFFE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CA27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3B8DFCC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4A7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B618256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10C9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A618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AD9A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C057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61A9D1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2BC7319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0853B2" w14:paraId="36D62308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1E10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3623" w14:textId="77777777" w:rsidR="000853B2" w:rsidRDefault="000853B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57AAACF6" w14:textId="77777777" w:rsidR="000853B2" w:rsidRDefault="000853B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47D0" w14:textId="77777777" w:rsidR="000853B2" w:rsidRPr="00600D25" w:rsidRDefault="000853B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C65D" w14:textId="77777777" w:rsidR="000853B2" w:rsidRDefault="000853B2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6403A26B" w14:textId="77777777" w:rsidR="000853B2" w:rsidRDefault="000853B2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ACB65" w14:textId="77777777" w:rsidR="000853B2" w:rsidRDefault="000853B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CA71" w14:textId="77777777" w:rsidR="000853B2" w:rsidRDefault="000853B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287D" w14:textId="77777777" w:rsidR="000853B2" w:rsidRDefault="000853B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367642A4" w14:textId="77777777" w:rsidR="000853B2" w:rsidRDefault="000853B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75163" w14:textId="77777777" w:rsidR="000853B2" w:rsidRPr="00600D25" w:rsidRDefault="000853B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2B90" w14:textId="77777777" w:rsidR="000853B2" w:rsidRDefault="000853B2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0853B2" w14:paraId="1B367572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ABD1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739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27093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5644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3F5516CB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2E4E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47E4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E2B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C3F2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E95C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4BB04569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4562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EC4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BAF6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C2E4F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9565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A9BD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98D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0D62608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D3A9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C6F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E0E0A5D" w14:textId="77777777" w:rsidR="000853B2" w:rsidRPr="00D344C9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0853B2" w14:paraId="7EB67F12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3ACC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7394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478C8E5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7E22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CDD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BC1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E2BF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A729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8757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FE55" w14:textId="77777777" w:rsidR="000853B2" w:rsidRDefault="000853B2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515C1BF" w14:textId="77777777" w:rsidR="000853B2" w:rsidRPr="00D344C9" w:rsidRDefault="000853B2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0853B2" w14:paraId="71F5436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C8B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8246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03CF8BF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BEEC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2ED0" w14:textId="77777777" w:rsidR="000853B2" w:rsidRDefault="000853B2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06DBB8E" w14:textId="77777777" w:rsidR="000853B2" w:rsidRDefault="000853B2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0EFD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0BD8F88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0337FD0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15F26D88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1060A8A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733AAC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B59F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6E8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014AFBC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8ABE6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6468" w14:textId="77777777" w:rsidR="000853B2" w:rsidRDefault="000853B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333C48E" w14:textId="77777777" w:rsidR="000853B2" w:rsidRDefault="000853B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4086AC8" w14:textId="77777777" w:rsidR="000853B2" w:rsidRPr="00D344C9" w:rsidRDefault="000853B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0853B2" w14:paraId="55F63E3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FB4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58A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66B97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670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05F7C51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042C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579D02C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E6B4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63C2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061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B365" w14:textId="77777777" w:rsidR="000853B2" w:rsidRDefault="000853B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0F80540" w14:textId="77777777" w:rsidR="000853B2" w:rsidRDefault="000853B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5EE671A" w14:textId="77777777" w:rsidR="000853B2" w:rsidRDefault="000853B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0853B2" w14:paraId="0B4B3386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A1D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8BF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1D6D9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C4BA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0CF133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1251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09996DE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07E2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5D52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BBB4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A29C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9C252F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0853B2" w14:paraId="29541365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5F0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E7C9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EC1A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4725E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609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A0533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663E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1EB3376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099B8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1000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AD06F8B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4BFC44C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DE4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4732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A64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FF10" w14:textId="77777777" w:rsidR="000853B2" w:rsidRDefault="000853B2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E4E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2E76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35B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86F2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DC71B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7BBD7FA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5F3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891C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2563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D1E7C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3D73485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920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1957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4E47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819E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5794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613E9EE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623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E68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8224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A624B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5898819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1168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92F5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821E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8CD1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188D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5BD522F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014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4AFD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F45F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A081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215343FD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138F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44F15D7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0905982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6A9ADE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A207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A1B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962C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C68A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7B6A95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CB4B6CA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0853B2" w14:paraId="708041B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72A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EDE5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4EBE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C615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4AA0586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9CC0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E645EFF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3007" w14:textId="77777777" w:rsidR="000853B2" w:rsidRPr="00600D25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831D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D210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AA8C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D084B8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0853B2" w14:paraId="0946F5D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C0A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D483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5325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9D11" w14:textId="77777777" w:rsidR="000853B2" w:rsidRDefault="000853B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77A5ADC" w14:textId="77777777" w:rsidR="000853B2" w:rsidRDefault="000853B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C80EB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666D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4021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3EB4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F5E07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0853B2" w14:paraId="6ACC497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1A43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51EBC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BC7B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B5A3" w14:textId="77777777" w:rsidR="000853B2" w:rsidRDefault="000853B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510C3144" w14:textId="77777777" w:rsidR="000853B2" w:rsidRDefault="000853B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CBB4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5959B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90D4A" w14:textId="77777777" w:rsidR="000853B2" w:rsidRDefault="000853B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8947" w14:textId="77777777" w:rsidR="000853B2" w:rsidRDefault="000853B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47E0" w14:textId="77777777" w:rsidR="000853B2" w:rsidRDefault="000853B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0853B2" w14:paraId="6606083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B6C6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070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A6A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B525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3692051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C2A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E751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B736" w14:textId="77777777" w:rsidR="000853B2" w:rsidRPr="00E731A9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1B5A68A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766CFCC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FD5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7C7B2" w14:textId="77777777" w:rsidR="000853B2" w:rsidRDefault="000853B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45E4C524" w14:textId="77777777" w:rsidR="000853B2" w:rsidRDefault="000853B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746BC8DF" w14:textId="77777777" w:rsidR="000853B2" w:rsidRPr="001D4392" w:rsidRDefault="000853B2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0853B2" w14:paraId="1E2EDCD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569A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3702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85DF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9745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3AC1B7A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41E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6E3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4DBD" w14:textId="77777777" w:rsidR="000853B2" w:rsidRPr="00E731A9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7EE4F4A4" w14:textId="77777777" w:rsidR="000853B2" w:rsidRPr="00E731A9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308A457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4398CDD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C72A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BB65" w14:textId="77777777" w:rsidR="000853B2" w:rsidRPr="00616BAF" w:rsidRDefault="000853B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2FE5E9" w14:textId="77777777" w:rsidR="000853B2" w:rsidRDefault="000853B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E93FBC7" w14:textId="77777777" w:rsidR="000853B2" w:rsidRPr="003B726B" w:rsidRDefault="000853B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0853B2" w14:paraId="0282650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B960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380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47EE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3CF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BF5CE5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521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2E6E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1EA2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4BD0E33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710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D36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F9C194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13D8545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9148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60A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3F44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53AF" w14:textId="77777777" w:rsidR="000853B2" w:rsidRDefault="000853B2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633A3F2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EC6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EA26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577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CC6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DF1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2CBE190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59E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2F9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75B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9E0B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7CDEDA9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5CF3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64F1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38B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5CD04D33" w14:textId="77777777" w:rsidR="000853B2" w:rsidRPr="00E731A9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3E2E939D" w14:textId="77777777" w:rsidR="000853B2" w:rsidRPr="00E731A9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1BE1D211" w14:textId="77777777" w:rsidR="000853B2" w:rsidRPr="001D439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9C75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1CE2" w14:textId="77777777" w:rsidR="000853B2" w:rsidRDefault="000853B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3E7BE8D" w14:textId="77777777" w:rsidR="000853B2" w:rsidRDefault="000853B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C8606C2" w14:textId="77777777" w:rsidR="000853B2" w:rsidRPr="003B726B" w:rsidRDefault="000853B2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0853B2" w14:paraId="33BF701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894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FB5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4B3B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0148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09F15CB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674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AD24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073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797560E1" w14:textId="77777777" w:rsidR="000853B2" w:rsidRPr="00E731A9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271295C5" w14:textId="77777777" w:rsidR="000853B2" w:rsidRPr="00E731A9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F086E20" w14:textId="77777777" w:rsidR="000853B2" w:rsidRPr="001D439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8702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93936" w14:textId="77777777" w:rsidR="000853B2" w:rsidRPr="00616BAF" w:rsidRDefault="000853B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6A48C28" w14:textId="77777777" w:rsidR="000853B2" w:rsidRDefault="000853B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1A1B593" w14:textId="77777777" w:rsidR="000853B2" w:rsidRPr="003B726B" w:rsidRDefault="000853B2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0853B2" w14:paraId="745368B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ECB7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083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7B46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F1B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54F0BA2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3140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36B65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ACE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7F25D28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0AA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7E73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E7DD91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CFDEBF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0853B2" w14:paraId="441559F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B8A2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EB8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86BC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B01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1F703B5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2FA27D4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2D5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065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507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640F875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74781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FD3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0853B2" w14:paraId="1DA89114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F02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558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38AE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4007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479241C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133E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CD8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9F1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0B0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F02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C7B9FA7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0853B2" w14:paraId="3C4AA4C9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63B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826D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5B06EB4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250F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815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5ABDF9F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89F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C76E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DE3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39A5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572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2FFD99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37DD7E9E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8F5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815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D19380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329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957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68C9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4ED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8E9E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9A1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F17C9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7E705E45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61E211B2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4F7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2AF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A37E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9CBE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051F259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16F119A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A7D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9A1A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BDB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DD439B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4E0A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BBB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0853B2" w14:paraId="2D09EFBD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DD3C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315C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8010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8C8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34E75A0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841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FB6E26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D7D8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636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BD390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03765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2B90F783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FB8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4A0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8BC3F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7E3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2C89398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0F4A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70AE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18E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1196A0C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6DE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0ECF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3D8500C2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42E0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FA1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2BA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E4C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9AF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A7BC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366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2C7EBE9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380A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5B90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5704756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11A0029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0853B2" w14:paraId="7BD2A98D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E07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858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98AC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A12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7F1EE78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ECC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53C0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5D53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5290E74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69D1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2C1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1963DE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4A8D7518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7B1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D45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C80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684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65F01F3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98BD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5A7A12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6ADE6FB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271C1A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5121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825A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0FC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CB7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1C5D8394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10D9AC45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F9A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25C2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5DC4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15D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5DFED45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9FD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3CDB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7FFE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59B14EF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DC0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16F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436AEB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1FB50FB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29B3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F88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25E5D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D83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61D6C72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C39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A372A7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4D53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3C15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3EA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810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BFBA35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0853B2" w14:paraId="16A7194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8257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2EFA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7DFC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D88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13EFA4C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90E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A70DE9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E7B4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C6D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2403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09A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29121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0853B2" w14:paraId="16A252D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73D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3DDC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4F7FAB6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6A4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D1A2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4DD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2A3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1B6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44B150D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D21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028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0340397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08207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3FC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7D308B3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63C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866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0C7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0EC0E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C78C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4945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4CF0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6764BA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0853B2" w14:paraId="7DF9CF3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DCE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D679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B1A6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0F4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3A0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EFE900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6D6D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DBA2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A3B0F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9BB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5953826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126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AD7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9DE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8CA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6FB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C7B638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F36A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DF2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DD7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199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60F9229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822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32E9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F216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188C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9B0D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990BF9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35EF2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484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8D0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D0DD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46F6B5FF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1A04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82F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49D2CF9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1A9F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579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1593AE9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DD14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D615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A11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71AF074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239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D20B" w14:textId="77777777" w:rsidR="000853B2" w:rsidRPr="0019324E" w:rsidRDefault="000853B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6CFB695" w14:textId="77777777" w:rsidR="000853B2" w:rsidRPr="000160B5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099C29A8" w14:textId="77777777" w:rsidR="000853B2" w:rsidRPr="006B78FD" w:rsidRDefault="000853B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C71EDBF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D8A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FA9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DCD2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4CD7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1FAA50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8E6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28F8DA3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9384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1F75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B58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A540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76A84B5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0853B2" w14:paraId="38D1E715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71A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250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3FFA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11E8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36D108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7A203C6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ECB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3CC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F09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8BFA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B570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43455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FC7A356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0853B2" w14:paraId="37872BF3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E1B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7E6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D7E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E83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DA1949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71E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69805C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5122B97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C314AE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E08D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707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617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292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C71CF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1AF922A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0853B2" w14:paraId="34E1B731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E92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9D1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2869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17B9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74FF12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4B1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4AC3CC9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17D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774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BFFB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D5CC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14CA84F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0853B2" w14:paraId="3604A7E9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9A22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E13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202A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58B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674707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AAF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BE2F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8FAC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495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514B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5D77734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0853B2" w14:paraId="664AD17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A5AF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1D2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B4B31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717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EADBF4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7A906AA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11584A4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70A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444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86A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63A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ACDF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0DC8FABE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603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9DA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46C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8AC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3AB736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5377E2C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944DA3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55B7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276AA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257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E135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70B8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685E90D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11D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0E4C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3BB6972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086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A26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AF7FF5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C8A9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D42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4AA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1BAC15B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3120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6713" w14:textId="77777777" w:rsidR="000853B2" w:rsidRPr="0019324E" w:rsidRDefault="000853B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C3E2490" w14:textId="77777777" w:rsidR="000853B2" w:rsidRPr="000160B5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470D6814" w14:textId="77777777" w:rsidR="000853B2" w:rsidRPr="005C2BB7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30EF6E1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968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37C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0F747D2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23A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2384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266D25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3C6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6C7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1A0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0C0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5D0F" w14:textId="77777777" w:rsidR="000853B2" w:rsidRPr="00DE4F3A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25F2CD3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EB846E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E849FB3" w14:textId="77777777" w:rsidR="000853B2" w:rsidRPr="00DE4F3A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0853B2" w14:paraId="119DDC2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E6C6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5AC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2712562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FA40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918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6C100B4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3E8ECE0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2FE5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5B7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CF9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12BF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DD6D" w14:textId="77777777" w:rsidR="000853B2" w:rsidRPr="00DE4F3A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1FDE516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2EE595B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8AE4BC7" w14:textId="77777777" w:rsidR="000853B2" w:rsidRPr="00DE4F3A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0853B2" w14:paraId="63C51620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62E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8A7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BAC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918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76B9C01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CFE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B41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ACFE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6294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85A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64CF55C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C30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077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4C76E44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04A4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D23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E62B5C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AFE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AFF1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A2E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E5D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0B6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39A3931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0027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7C8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7C7264B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8002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A31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2734A04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5AC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5B1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EF1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C9F8D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954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ED983D7" w14:textId="77777777" w:rsidR="000853B2" w:rsidRPr="00CB2A7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6B76BEC4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C35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C14C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1D1F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F28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BC8C45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1FAC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79B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17A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566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AD78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1B1AB10D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4DE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812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F1B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180D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71C916F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FD0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77D501E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1D1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852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012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126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8428A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E194938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0853B2" w14:paraId="01EE22C5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130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663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8F27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F9C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44BFEC2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A27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39D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4F1E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25913FA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B27F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3A14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0853B2" w14:paraId="769666E1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7F1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411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2F9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D55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B64BBB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A71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2F491E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EDFC8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CC5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8A95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79ED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2E22666B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78BFF13B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0853B2" w14:paraId="52C1D131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CF1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6308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3AA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1AF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BA44AF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E78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DAA30C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383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005A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9A4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A81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AF105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3118902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0853B2" w14:paraId="03E4176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18D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E0C3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74E5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5D1B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95A954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533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D6B06D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909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0ED6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7E3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A580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E1E1A4F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0853B2" w14:paraId="27CAB51C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18D1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EB8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0A1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AD6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13455B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B0B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12FF32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2D5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1F3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A58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DB06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6B44ABF" w14:textId="77777777" w:rsidR="000853B2" w:rsidRPr="00D344C9" w:rsidRDefault="000853B2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7DA46BDB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0853B2" w14:paraId="528DC3F0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2B31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2A8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9D0F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2E8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2326CDA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46F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E7BC0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E3E8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5362A43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37D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4B12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6ED300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2457ACD2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0853B2" w14:paraId="46AA9219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AB40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080A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46EA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747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7A5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348C46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B168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C4B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C637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B4E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08F89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B36215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0853B2" w14:paraId="58A9BACE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B47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AB2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7E9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19A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140E21B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419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3F51557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6ED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4476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4530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CD4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99CF11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0853B2" w14:paraId="5D86EE4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65C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31B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5A421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596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130FE4D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63C9BBBA" w14:textId="77777777" w:rsidR="000853B2" w:rsidRDefault="000853B2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C94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7D0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FE25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162A16A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5E68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B62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9D64E4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2F3FCFE7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F57B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8CA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4AA9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97C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7689AD1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99D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73176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2E5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010CB65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B506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D5A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79D793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50140483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AF1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5EA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D6DA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4D2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10B907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AB2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85DDE2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3AF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1C89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A2D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F4F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79E8B2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84D7F2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0853B2" w14:paraId="05A41C81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ED7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63F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4FF1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B37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D6429E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9A4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D3345F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03380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B1B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331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EEB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25A126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0853B2" w14:paraId="54EAE676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315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C47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548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B13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39263F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1D95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1CCAE6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B68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7F6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F6F8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B22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517463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0853B2" w14:paraId="0680C50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174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EE6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511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96C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DC8666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DFDD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FCF512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4CA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DF2A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46D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3220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1577D27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4BE2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CD8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616BB4B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9F8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162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3F86A57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E6B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4A41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93E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DB2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905A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0853B2" w14:paraId="37DD7F9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1BB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B73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84FC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DB1F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5641BC6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B90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BB2B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CB0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718DF1F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2E2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05D06" w14:textId="77777777" w:rsidR="000853B2" w:rsidRPr="00FF6B4A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0853B2" w14:paraId="39872A1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426C8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B49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572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82E4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8C6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E64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D98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3BFE0E0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903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6E1D" w14:textId="77777777" w:rsidR="000853B2" w:rsidRPr="00FF6B4A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0853B2" w14:paraId="1027B76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D99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A3B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20573A2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E3E8F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2D8B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3D2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A68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4CE2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56A7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F96D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0E3B035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36DA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FF2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351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F767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900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FE4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202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C9B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533A4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7D00CBDC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84D0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2C42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F20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4517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8A6D27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4356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7E2AAE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657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278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54C05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3DD4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8A919C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0853B2" w14:paraId="79573E6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ADF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4682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5E36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006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07265D0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AF26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5C29A6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6A9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4192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331A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628B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6B3C34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0853B2" w14:paraId="4061B8D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E2E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C09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7500466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2242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F80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45D8B56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2B5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3BB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9B2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CA99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186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3F6C7F70" w14:textId="77777777" w:rsidR="000853B2" w:rsidRPr="00F10273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0853B2" w14:paraId="2AF854E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D39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675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6F4B9CF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B58D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CBF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E81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B641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E9E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1A5C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F144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F7A1EB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424BF4B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EB47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AF9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8724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C9C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D0E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003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1C5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6D63D70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019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C44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0853B2" w14:paraId="075D5CE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CB8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5D8B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1277749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A0B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280D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BBA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DA8E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32F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EA644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6BCD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6EDA949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FEE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126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BB0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2CA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5CD858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7EF0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1EA84E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D70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E3D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B683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A7C3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4DB5F1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0853B2" w14:paraId="3411CC2B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81E0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4A4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8B40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702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6EFE221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C6D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E58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2C5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8CE0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4F9B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6FB2A84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65D0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8AE6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766CCE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8C7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BDE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288AA54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7F5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37C6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A61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56D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B161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B1BAC6C" w14:textId="77777777" w:rsidR="000853B2" w:rsidRPr="00056F61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0853B2" w14:paraId="5ABCD61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FED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585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360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B9BB" w14:textId="77777777" w:rsidR="000853B2" w:rsidRDefault="000853B2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1AF11932" w14:textId="77777777" w:rsidR="000853B2" w:rsidRDefault="000853B2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59F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71E2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5CF6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3153911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03C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38B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0853B2" w14:paraId="03847B86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DB0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296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456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DA3A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18D68E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81B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C2555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D5F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BCD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1BEC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7146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936A1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55AB2A8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0853B2" w14:paraId="3E386486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88C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28CD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D79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6F0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0B3F621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2100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8F7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089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5B71672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D6C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409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56139E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DF6CEA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60628294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0853B2" w14:paraId="27990AEA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2CB8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13F9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9A1E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455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40FA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FC2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CAB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5CB6F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20B6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5AA5D995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0853B2" w14:paraId="54A7FA23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680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D20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3FF1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B04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5B1988AE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62D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58D9A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091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494871E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98F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F53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5537B1A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0853B2" w14:paraId="4E6B43E5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E4B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9E55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48E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508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CD44FD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FFC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5EBC41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8D0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137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DDEE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E2A9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8F51D20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0853B2" w14:paraId="2DFB9201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77E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300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B5EB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BA6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AD61C6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CEE0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4E62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1F7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1CC1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9D57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123FA076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0853B2" w14:paraId="4951CA95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D009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4F1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101B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F4A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DFE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233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136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0367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7936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0853B2" w14:paraId="4069101D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984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006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C987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191F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9022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CB3603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087EE89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7AE7F3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C5332F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898B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573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8C6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7C7A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7F4D890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006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31E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8918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223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D50FF7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DC50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9C1BF9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6F4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9EC0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B930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A5A0E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0853B2" w14:paraId="7E051A53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99E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F302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BCE2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60D1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AC0B67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5E2408C2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0D00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2078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79B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CDA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47C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5698AD28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CB5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166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78E4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912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C71B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1AF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A3B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747A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53B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1BD197BA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7C65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36FA" w14:textId="77777777" w:rsidR="000853B2" w:rsidRDefault="000853B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C4D9" w14:textId="77777777" w:rsidR="000853B2" w:rsidRDefault="000853B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A33B" w14:textId="77777777" w:rsidR="000853B2" w:rsidRDefault="000853B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1374E594" w14:textId="77777777" w:rsidR="000853B2" w:rsidRDefault="000853B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06981BC3" w14:textId="77777777" w:rsidR="000853B2" w:rsidRDefault="000853B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B5C6" w14:textId="77777777" w:rsidR="000853B2" w:rsidRDefault="000853B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2DAB" w14:textId="77777777" w:rsidR="000853B2" w:rsidRDefault="000853B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BD090" w14:textId="77777777" w:rsidR="000853B2" w:rsidRDefault="000853B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325CFD2E" w14:textId="77777777" w:rsidR="000853B2" w:rsidRDefault="000853B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9186" w14:textId="77777777" w:rsidR="000853B2" w:rsidRDefault="000853B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83EA" w14:textId="77777777" w:rsidR="000853B2" w:rsidRDefault="000853B2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24E3E35C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8DB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7D5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C80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479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68CED79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338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308C1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A2D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CE74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C0DA3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3AD0E2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5FC4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81B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A2E3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BC5E0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3B0310BF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383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6C7851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4F49F84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BB9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3DE2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F542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C33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40306E2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49E7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4000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EA75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6E8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440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98F1A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8CE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31410CB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05C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369D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5E7CA3E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F344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5344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623443C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8F3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2917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37B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A31BC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D35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5700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6806" w14:textId="77777777" w:rsidR="000853B2" w:rsidRPr="00373561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ție muncitori între orele 7,00-18,00. Nesemnalizată pe teren.</w:t>
            </w:r>
          </w:p>
        </w:tc>
      </w:tr>
      <w:tr w:rsidR="000853B2" w14:paraId="2F1D9D8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8497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C8F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A29C12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62FD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671F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7D9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76F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10F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8E5A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07BC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5A9D2005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080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9851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1ABE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B12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425F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6B317E2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4C15696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6823B02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A51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D31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52FF6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DCDF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7F82DE75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0853B2" w14:paraId="3983C7DF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40D9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EA74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8F49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AF6B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7B8B9C25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3672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88C2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500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71E1A07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5F9B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4D9F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1DD1C9F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77A3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B53E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1130E6A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CD04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5409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AB1D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47E5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098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C0F5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52CBA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1EF2CAD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2D5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8BA5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0A64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B62D1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A02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C2CC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E2A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660AF2A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4C7A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C86D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0853B2" w14:paraId="4B92E93D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CCB1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E62D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4EB9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6EB24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7BF6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826F83B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DEE83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F3D4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D67F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8EBE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6C6EE8E0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974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9CD8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00EE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8AF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0495242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8169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DB27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F2C6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3EF6" w14:textId="77777777" w:rsidR="000853B2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5183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00E835EA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D4D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BC9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970A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3E98" w14:textId="77777777" w:rsidR="000853B2" w:rsidRDefault="000853B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F48F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3097D34A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4B919759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2B680687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50CF30AC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2933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66E3" w14:textId="77777777" w:rsidR="000853B2" w:rsidRDefault="000853B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F8BD" w14:textId="77777777" w:rsidR="000853B2" w:rsidRPr="00600D25" w:rsidRDefault="000853B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6689E" w14:textId="77777777" w:rsidR="000853B2" w:rsidRPr="00D344C9" w:rsidRDefault="000853B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0853B2" w14:paraId="20348BD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148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FDBA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96B9" w14:textId="77777777" w:rsidR="000853B2" w:rsidRPr="00600D25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FBFD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78250F5E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9005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5C60E7DB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0CABA6CF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02B1C68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0ED8705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33617800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D455FC8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6173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3639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DA16" w14:textId="77777777" w:rsidR="000853B2" w:rsidRPr="00600D25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4C5F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5053D2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7AD8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6BBC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FF23" w14:textId="77777777" w:rsidR="000853B2" w:rsidRPr="00600D25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BB4A9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16FE9429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976D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02B9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129AE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D413" w14:textId="77777777" w:rsidR="000853B2" w:rsidRPr="00600D25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AAE8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3ECBC7F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6F35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BD47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05AB" w14:textId="77777777" w:rsidR="000853B2" w:rsidRPr="00600D25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11F6E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7C2E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B4BB38B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5233DC99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2B239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09FA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8A6D" w14:textId="77777777" w:rsidR="000853B2" w:rsidRPr="00600D25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1978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0853B2" w14:paraId="5227043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487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0679C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105385BF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E9B18" w14:textId="77777777" w:rsidR="000853B2" w:rsidRPr="00600D25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D616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19B1F943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44F10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FCD8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B0C0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9E1F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0C71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1F08849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C8E3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7F8F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67BA5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5BF6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E98F3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7F0A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C7787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482B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75019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61A9B8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1622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4E434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6E2A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21D7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141C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82A9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7D69" w14:textId="77777777" w:rsidR="000853B2" w:rsidRDefault="000853B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1431" w14:textId="77777777" w:rsidR="000853B2" w:rsidRDefault="000853B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56C4" w14:textId="77777777" w:rsidR="000853B2" w:rsidRDefault="000853B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0853B2" w14:paraId="6CECE28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9F3B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4059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B6CBA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DF9C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1474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6322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E3A5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180C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6357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0853B2" w14:paraId="487850E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2565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7C5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39F6F279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DB01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A767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78905CA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FB76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B8FC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B4A3A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7322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9BF7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5B5DA7E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CFF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F27A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77421CCA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75EE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411BD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039572E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392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7FC4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5334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B2EF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2169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07B4D53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E9B4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827F8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244236E1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0ADD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D91D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6EFF7DA6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4623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38ECC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F909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8857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42AE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3A6245B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8E2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1D1B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C5698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2F17E" w14:textId="77777777" w:rsidR="000853B2" w:rsidRDefault="000853B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344E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E83C1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160C7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29EA67B8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C4E1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A6B5" w14:textId="77777777" w:rsidR="000853B2" w:rsidRDefault="000853B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5C95A34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871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A3F3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B8C81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9E191" w14:textId="77777777" w:rsidR="000853B2" w:rsidRDefault="000853B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5410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8C23B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11CC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7D079A12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9203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3F19" w14:textId="77777777" w:rsidR="000853B2" w:rsidRDefault="000853B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76C12F9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4FA82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3DC5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81CF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DAD6" w14:textId="77777777" w:rsidR="000853B2" w:rsidRDefault="000853B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0827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E93CB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7B22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78F89D84" w14:textId="77777777" w:rsidR="000853B2" w:rsidRDefault="000853B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CCCF" w14:textId="77777777" w:rsidR="000853B2" w:rsidRDefault="000853B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04C7" w14:textId="77777777" w:rsidR="000853B2" w:rsidRDefault="000853B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0853B2" w14:paraId="6E1FD8E6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AF7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9F6F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3FDF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206F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14AB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57AD5DC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4EC8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4426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1217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3BD3E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0853B2" w14:paraId="7A83C3CD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E68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9270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25A4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CF172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79FC4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B991DFD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2915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4F0FB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ABAA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F9AD4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0853B2" w14:paraId="10C43053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9B5E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1D6B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5D697B85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47BA7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8371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774B8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59B8D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287E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7317536B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346B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D326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FC56BDA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999F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84ED1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6A8A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F5F8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4F3F529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0D3BC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94EB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BB37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D72B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4A37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08ECEDAF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046713EA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73BA79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0853B2" w14:paraId="0A5B0150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775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B2909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40F2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555D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3B19545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52A7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C1A8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46F0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73729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EECB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51D4C5D9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6AB70972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AF23EAC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0853B2" w14:paraId="1363EFE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0FB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950E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0F0E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652D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DF8481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6A0D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3F33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767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DC06E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EAB8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02885583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43452CB3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D0AC04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0853B2" w14:paraId="22FA5EB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E0E1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1CE3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701C4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B72BF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1295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BA816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122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65C6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2876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6997EDF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48FFD7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0853B2" w14:paraId="20E2CF2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0990C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6A40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140E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521F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9EE64D3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ECC44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2FD6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E423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B973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D6D76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75FD04EE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6B32017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0853B2" w14:paraId="2B2B503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BE04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66C8E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59E7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D65A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5E3EF97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7D33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EE56A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162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DA85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0B2A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56A024FF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8B82333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0853B2" w14:paraId="2F1E4D3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03A86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EE88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70E8DF06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0E0B1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B559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1BD2096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6D08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BED9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B56BC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4437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4A442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024365C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387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DBA5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63C40050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DFD1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3E34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21E60C5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0E1D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13918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7F6E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DE8E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BC1C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B615B5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5250A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D9FC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71EF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D26A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F843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7098EE51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7A4F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FD4C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02DC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78E1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AD92A1A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8310388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0853B2" w14:paraId="67C3EE7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DCE8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FB01D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2453F784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5885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D0CB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B37E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C802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C965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0B45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3F45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0853B2" w14:paraId="4C5D066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F3D9D" w14:textId="77777777" w:rsidR="000853B2" w:rsidRDefault="000853B2" w:rsidP="000853B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A4B4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63BA39BF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429A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61590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2CD2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69B3" w14:textId="77777777" w:rsidR="000853B2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EA24" w14:textId="77777777" w:rsidR="000853B2" w:rsidRDefault="000853B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C596C" w14:textId="77777777" w:rsidR="000853B2" w:rsidRPr="00600D25" w:rsidRDefault="000853B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3EE8" w14:textId="77777777" w:rsidR="000853B2" w:rsidRDefault="000853B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27CA5E47" w14:textId="77777777" w:rsidR="000853B2" w:rsidRPr="00836022" w:rsidRDefault="000853B2" w:rsidP="0095691E">
      <w:pPr>
        <w:spacing w:before="40" w:line="192" w:lineRule="auto"/>
        <w:ind w:right="57"/>
        <w:rPr>
          <w:sz w:val="20"/>
          <w:lang w:val="en-US"/>
        </w:rPr>
      </w:pPr>
    </w:p>
    <w:p w14:paraId="198F95A0" w14:textId="77777777" w:rsidR="000853B2" w:rsidRPr="00DE2227" w:rsidRDefault="000853B2" w:rsidP="0095691E"/>
    <w:p w14:paraId="346BC7B5" w14:textId="77777777" w:rsidR="000853B2" w:rsidRPr="0095691E" w:rsidRDefault="000853B2" w:rsidP="0095691E"/>
    <w:p w14:paraId="52BD2AEF" w14:textId="77777777" w:rsidR="000853B2" w:rsidRDefault="000853B2" w:rsidP="00956F37">
      <w:pPr>
        <w:pStyle w:val="Heading1"/>
        <w:spacing w:line="360" w:lineRule="auto"/>
      </w:pPr>
      <w:r>
        <w:t>LINIA 301 N</w:t>
      </w:r>
    </w:p>
    <w:p w14:paraId="3E2500AB" w14:textId="77777777" w:rsidR="000853B2" w:rsidRDefault="000853B2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0853B2" w14:paraId="5747D88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784E7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512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0510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28B0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B8BAE6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EAE2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47B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7213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66D2" w14:textId="77777777" w:rsidR="000853B2" w:rsidRPr="0022092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669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3E714DF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AF661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D5A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6A8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694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44D9CB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B6A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C64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3B3E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20F3" w14:textId="77777777" w:rsidR="000853B2" w:rsidRPr="0022092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CC2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226CCB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716B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3DF4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A671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8AC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4B35D9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685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9C4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AA66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BFF9" w14:textId="77777777" w:rsidR="000853B2" w:rsidRPr="0022092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4909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4BE897" w14:textId="77777777" w:rsidR="000853B2" w:rsidRPr="00474FB0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0853B2" w14:paraId="3B1B1D9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2702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41F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143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9B77" w14:textId="77777777" w:rsidR="000853B2" w:rsidRDefault="000853B2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EBBF142" w14:textId="77777777" w:rsidR="000853B2" w:rsidRDefault="000853B2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405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97B4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AF4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1D4C" w14:textId="77777777" w:rsidR="000853B2" w:rsidRPr="0022092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8B2A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827095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1109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3E51" w14:textId="77777777" w:rsidR="000853B2" w:rsidRDefault="000853B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7E2B" w14:textId="77777777" w:rsidR="000853B2" w:rsidRDefault="000853B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222C" w14:textId="77777777" w:rsidR="000853B2" w:rsidRDefault="000853B2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B0B3" w14:textId="77777777" w:rsidR="000853B2" w:rsidRPr="00E4222D" w:rsidRDefault="000853B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79B9E24" w14:textId="77777777" w:rsidR="000853B2" w:rsidRPr="00E4222D" w:rsidRDefault="000853B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80EA020" w14:textId="77777777" w:rsidR="000853B2" w:rsidRPr="00E4222D" w:rsidRDefault="000853B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421A552" w14:textId="77777777" w:rsidR="000853B2" w:rsidRDefault="000853B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0F63" w14:textId="77777777" w:rsidR="000853B2" w:rsidRDefault="000853B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FF37" w14:textId="77777777" w:rsidR="000853B2" w:rsidRDefault="000853B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A7F1" w14:textId="77777777" w:rsidR="000853B2" w:rsidRPr="0022092F" w:rsidRDefault="000853B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7C8D" w14:textId="77777777" w:rsidR="000853B2" w:rsidRDefault="000853B2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244117D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FE9A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0512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644FE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BFD5" w14:textId="77777777" w:rsidR="000853B2" w:rsidRDefault="000853B2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91615" w14:textId="77777777" w:rsidR="000853B2" w:rsidRDefault="000853B2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1D5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5F4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F3A0" w14:textId="77777777" w:rsidR="000853B2" w:rsidRPr="0022092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1151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7CF5E5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D056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84A9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04E3149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8ECF9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CE5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2342ECA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1D8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DA3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B0A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0574D" w14:textId="77777777" w:rsidR="000853B2" w:rsidRPr="0022092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143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BB15847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25AC9" w14:textId="77777777" w:rsidR="000853B2" w:rsidRDefault="000853B2" w:rsidP="000853B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B98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F23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322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1FB2D9A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34A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73EC5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960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7A6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C929" w14:textId="77777777" w:rsidR="000853B2" w:rsidRPr="0022092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EF4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D945B55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59D1E404" w14:textId="77777777" w:rsidR="000853B2" w:rsidRDefault="000853B2" w:rsidP="00E81B3B">
      <w:pPr>
        <w:pStyle w:val="Heading1"/>
        <w:spacing w:line="360" w:lineRule="auto"/>
      </w:pPr>
      <w:r>
        <w:t>LINIA 314 G</w:t>
      </w:r>
    </w:p>
    <w:p w14:paraId="64255753" w14:textId="77777777" w:rsidR="000853B2" w:rsidRDefault="000853B2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0853B2" w14:paraId="51859625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FE3F" w14:textId="77777777" w:rsidR="000853B2" w:rsidRDefault="000853B2" w:rsidP="000853B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6A5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64374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B8E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9AFF77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6EB66F7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022F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4B9C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0514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CDB6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8C8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CBB82F6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DC64" w14:textId="77777777" w:rsidR="000853B2" w:rsidRDefault="000853B2" w:rsidP="000853B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9EB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1A77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E195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31F6E8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77E0335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E8BE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4F6E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EF5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1E1D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4430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2CC006E5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EC0A" w14:textId="77777777" w:rsidR="000853B2" w:rsidRDefault="000853B2" w:rsidP="000853B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F8D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8608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BBA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D76818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268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DBD6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3960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888B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10B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463339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2D6ACF4E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5881" w14:textId="77777777" w:rsidR="000853B2" w:rsidRDefault="000853B2" w:rsidP="000853B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3A7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D76EC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8075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8EE52A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6D1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F8F1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38C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F9B0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A9E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3DF025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5145DFC4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A02D" w14:textId="77777777" w:rsidR="000853B2" w:rsidRDefault="000853B2" w:rsidP="000853B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CB1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3A97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3B6E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4A1BB1A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237C0EE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695420E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790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71110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59C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B4EE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FEA8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2C997AD3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330E" w14:textId="77777777" w:rsidR="000853B2" w:rsidRDefault="000853B2" w:rsidP="000853B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533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2DA1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72F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F67F19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51ABB84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43C9127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76D6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C509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C21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9B55" w14:textId="77777777" w:rsidR="000853B2" w:rsidRPr="00DF53C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07C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709B657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5F8666B0" w14:textId="77777777" w:rsidR="000853B2" w:rsidRDefault="000853B2" w:rsidP="003A5387">
      <w:pPr>
        <w:pStyle w:val="Heading1"/>
        <w:spacing w:line="360" w:lineRule="auto"/>
      </w:pPr>
      <w:r>
        <w:t>LINIA 316</w:t>
      </w:r>
    </w:p>
    <w:p w14:paraId="421E5869" w14:textId="77777777" w:rsidR="000853B2" w:rsidRDefault="000853B2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64D53B54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9242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A6D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A78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BD1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690A917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5CF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6EA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17B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DDA76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AFB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7AF67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54CF81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0853B2" w14:paraId="03FE491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E439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4F5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FD3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70D8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F3F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3CFF8D2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32D7924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13125CB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427CC76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47FAA73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75EDB8E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550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F45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7EAE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A13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25AA2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0853B2" w14:paraId="7636704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5298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7D7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104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6FC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5B9D1CC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B3B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9AC60E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52B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AC1B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6931F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000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A8D85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81877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0853B2" w14:paraId="21C407D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B599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80C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5361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34D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7ABC511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331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529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9AF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7743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F044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EE23E6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7F3D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A4EB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3FD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A71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07D8460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28E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1682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939B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8F08F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832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31E27F4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9BDB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017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478C209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A56AE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42A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3A45DAA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23EA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EABA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B08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7AF92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3D2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403221E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891EA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ABC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CF1B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022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10C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5E0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56A0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D585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46C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3B647487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C818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097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2BFD4F1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AB1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0A2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7AD2B64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F8C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8CF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4C36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A3C16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EBC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62C77091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2CF9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4FC56" w14:textId="77777777" w:rsidR="000853B2" w:rsidRDefault="000853B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4FB14BB4" w14:textId="77777777" w:rsidR="000853B2" w:rsidRDefault="000853B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17C6" w14:textId="77777777" w:rsidR="000853B2" w:rsidRDefault="000853B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E989" w14:textId="77777777" w:rsidR="000853B2" w:rsidRDefault="000853B2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117A081C" w14:textId="77777777" w:rsidR="000853B2" w:rsidRDefault="000853B2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DDC3" w14:textId="77777777" w:rsidR="000853B2" w:rsidRDefault="000853B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92F2C" w14:textId="77777777" w:rsidR="000853B2" w:rsidRDefault="000853B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80B5" w14:textId="77777777" w:rsidR="000853B2" w:rsidRDefault="000853B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D4B70" w14:textId="77777777" w:rsidR="000853B2" w:rsidRPr="00F6236C" w:rsidRDefault="000853B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3DD8E" w14:textId="77777777" w:rsidR="000853B2" w:rsidRDefault="000853B2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67C4D0DB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65EAB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807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0285A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091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75FEB60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B3D3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F97D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051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B3D8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4EA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EFAD6E5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607E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69B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3DD7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828F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46A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ECA392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7EFE41A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B29E3B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1111859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E24C1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4DD7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1513C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424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93B5414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F553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A145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4239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6A0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7790BEB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6E1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D75638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3B774A3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1D14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67BF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2ADD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375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0853B2" w14:paraId="185824F1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820B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C6B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1C16823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790A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3396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075E8DF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9439A" w14:textId="77777777" w:rsidR="000853B2" w:rsidRPr="00273EC0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342FD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A7C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0651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16A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1C8B9E30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F956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0C2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A2BE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13A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03F6176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F44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3F88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01E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9971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74A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47AA85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57A7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6EB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7204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C4A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7F04A27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95C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F34E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A75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F852E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333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10234DE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BF89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D1D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82F75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4E0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EFA668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C7E5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CBDE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D6D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0198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8ECD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604718EC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F6CD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DB42" w14:textId="77777777" w:rsidR="000853B2" w:rsidRDefault="000853B2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1092431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1069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643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648E495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BE5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694A8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C49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298D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9BA2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3E22B10B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FCC3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955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FB0D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E52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72F31BA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8B3A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F8EF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D3B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2805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154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677C1F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EC1D2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726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890F8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5DF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0217F82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853E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9DF1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DE8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8874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B8D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DD29E4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796C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409C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44475C6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97BD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E99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39EC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F18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39C5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C038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25E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6D325FA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ECB3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5FD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42B9EDD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62672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DDF59" w14:textId="77777777" w:rsidR="000853B2" w:rsidRPr="00830247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E1D9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215E7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F15E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6111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7F5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7345595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D9B0F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26A3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0D326D3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3D22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13A5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505718B5" w14:textId="77777777" w:rsidR="000853B2" w:rsidRPr="00830247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A51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8DB7D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217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21B4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F52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67940454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1865F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B8A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168A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A2B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1586418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484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1937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3BE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0BF8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BEBD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F373D8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E75A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438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92F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4517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154700C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4A58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4B4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C02C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1191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D02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77FDCD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159F0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0EA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7D52D49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857B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B28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903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A0C7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BF8D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5DC8B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A02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38B39695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7BDE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DF1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87B1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0615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55D286B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107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68BE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90DC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15896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06A8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DE202BF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AE4A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F36C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26A47D3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40DBC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909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63B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984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C15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BFF20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74F8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6E6721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02F07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910F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6DAF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C01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0A482E5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B72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082A6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1039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2679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7C46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EACB5F7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D1EC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FE0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6F8D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F467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7CD03A8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2E08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7D60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CB4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4E5C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FFC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E065C3" w14:textId="77777777" w:rsidR="000853B2" w:rsidRPr="000D7AA7" w:rsidRDefault="000853B2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0853B2" w14:paraId="5951F1DE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B38C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F48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A8E4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1D3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002B113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27F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4FC1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6E3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34DB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9F9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100D1F4F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8AA37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CE48" w14:textId="77777777" w:rsidR="000853B2" w:rsidRDefault="000853B2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472E0" w14:textId="77777777" w:rsidR="000853B2" w:rsidRPr="00F6236C" w:rsidRDefault="000853B2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E999" w14:textId="77777777" w:rsidR="000853B2" w:rsidRDefault="000853B2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60894D8D" w14:textId="77777777" w:rsidR="000853B2" w:rsidRDefault="000853B2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F231" w14:textId="77777777" w:rsidR="000853B2" w:rsidRDefault="000853B2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FEB8" w14:textId="77777777" w:rsidR="000853B2" w:rsidRDefault="000853B2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3A62C" w14:textId="77777777" w:rsidR="000853B2" w:rsidRDefault="000853B2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AAAD7" w14:textId="77777777" w:rsidR="000853B2" w:rsidRPr="00F6236C" w:rsidRDefault="000853B2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8F789" w14:textId="77777777" w:rsidR="000853B2" w:rsidRDefault="000853B2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10B4E4C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D9B0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136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4017F1F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B757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6A1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6050993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BB2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6870A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74E5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4DC7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2BF2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1DC49F5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7965E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08F6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5AE7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E2CC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3AF7C3F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61BD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706248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31AD7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89D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C25E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F7D3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07E761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DB6C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79A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70A6D71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0B2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D9B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37A86B4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007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E39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1C8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2415D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551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3A87380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0853B2" w14:paraId="78B9BE74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4ED47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9B2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0EC3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3D8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812890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D0F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37942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B78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0E574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F4F1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AC40F5F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62A7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1538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E225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69FC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FBD46C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08D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59E6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9EE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CF4B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661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641F6EBD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E8921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73C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98DE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49B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053211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86C9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B5193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310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67304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575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0853B2" w14:paraId="4C6E4D62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2E57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85B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7E18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683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4F01C57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7A7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B93E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635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6541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6635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0853B2" w14:paraId="5C24CDE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B92B3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BEA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A26D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20BF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92C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283E1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31734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E02B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756F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F17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32009A1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E06BBC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1DCB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A66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0677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EC94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B87D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B57636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480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3C24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1AAB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F0E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32D5C58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4AE5FA2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B4C9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772E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4FA5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5D5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483C716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48F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B182A8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CA0B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070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6059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9E58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27A33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0853B2" w14:paraId="7D859144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7A916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E85A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A87FA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44A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22D9BBC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4D2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646CDFA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DC64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B03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DC56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79E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B36DC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87383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0853B2" w14:paraId="4861D8FE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2C961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427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99DD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637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28399E3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FFC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013FCC7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A4AA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DCBA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85FF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4C0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B93BF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3EDAE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0853B2" w14:paraId="6B374576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E5DC4" w14:textId="77777777" w:rsidR="000853B2" w:rsidRDefault="000853B2" w:rsidP="000853B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0BB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00FC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A26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07FB482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AD0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9C77E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9FA7" w14:textId="77777777" w:rsidR="000853B2" w:rsidRPr="00514DA4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98F2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A714" w14:textId="77777777" w:rsidR="000853B2" w:rsidRPr="00F6236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A65A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8BC5F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4270B5E1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7B7C864E" w14:textId="77777777" w:rsidR="000853B2" w:rsidRDefault="000853B2" w:rsidP="0080110B">
      <w:pPr>
        <w:pStyle w:val="Heading1"/>
        <w:spacing w:line="360" w:lineRule="auto"/>
      </w:pPr>
      <w:r>
        <w:t>LINIA 322</w:t>
      </w:r>
    </w:p>
    <w:p w14:paraId="733954F2" w14:textId="77777777" w:rsidR="000853B2" w:rsidRDefault="000853B2" w:rsidP="00925A61">
      <w:pPr>
        <w:pStyle w:val="Heading1"/>
        <w:spacing w:line="360" w:lineRule="auto"/>
        <w:rPr>
          <w:b w:val="0"/>
          <w:bCs w:val="0"/>
          <w:sz w:val="8"/>
        </w:rPr>
      </w:pPr>
      <w:r>
        <w:t>CÂMPIA TURZII - TURDA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53B2" w14:paraId="513128CA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CB66E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972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7142E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EE1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BC3F03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BA8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vârf sch. 23 la </w:t>
            </w:r>
          </w:p>
          <w:p w14:paraId="2319C8D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TDJ </w:t>
            </w:r>
          </w:p>
          <w:p w14:paraId="2F3BDCF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D449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C53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C0DF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087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42EAA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Grupa de linii Turda.</w:t>
            </w:r>
          </w:p>
        </w:tc>
      </w:tr>
      <w:tr w:rsidR="000853B2" w14:paraId="03A0E2BF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6ADAA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3C4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8039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F92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1A31CF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1AB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3A19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937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839E2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846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0853B2" w14:paraId="17DEBCA2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7AE0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1B3C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88F2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99D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4EE6C2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E91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96B5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9F2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18F9B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117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0853B2" w14:paraId="3C0D52E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F74C9F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34B5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87A4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98C4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1EC7304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5A93B4E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336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119BD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4645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A3A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13CE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6A82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04F44A0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326259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E8E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56A1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A5C9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545F019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5BCCFE0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571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98A19A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staţie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Grupa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A</w:t>
            </w:r>
            <w:r>
              <w:rPr>
                <w:b/>
                <w:bCs/>
                <w:sz w:val="20"/>
                <w:lang w:val="ro-RO"/>
              </w:rPr>
              <w:t xml:space="preserve"> şi </w:t>
            </w:r>
          </w:p>
          <w:p w14:paraId="6206E9E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12 </w:t>
            </w:r>
          </w:p>
          <w:p w14:paraId="3E47C1F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(restul liniei este închisă)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2CE4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07B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A5A4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A33D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6CF75FE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BBFE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3B88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5+635</w:t>
            </w:r>
          </w:p>
          <w:p w14:paraId="174A977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17F35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D8F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7A2544D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2CF908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3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48F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FA1B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CE9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C568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DDEC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62ED8DBE" w14:textId="77777777">
        <w:trPr>
          <w:cantSplit/>
          <w:trHeight w:val="629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7622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DB2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6698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946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4086522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7C0AD19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schimbătorul </w:t>
            </w:r>
          </w:p>
          <w:p w14:paraId="4616D6B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numărul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C39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6+550</w:t>
            </w:r>
          </w:p>
          <w:p w14:paraId="7756FF3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19DF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71D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5A87C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D680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1B12096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95C1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DDE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1FF5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3F9A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Turda </w:t>
            </w:r>
          </w:p>
          <w:p w14:paraId="39EE75D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3C5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1B6351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F6D46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000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FDA8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E0F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84D5A02" w14:textId="77777777">
        <w:trPr>
          <w:cantSplit/>
          <w:trHeight w:val="1114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35CD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CAA7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DC38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184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6E4D1DA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</w:t>
            </w:r>
          </w:p>
          <w:p w14:paraId="1F7782E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3, 15, 17 şi 22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E63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569E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E3A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9266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423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46BE352" w14:textId="77777777">
        <w:trPr>
          <w:cantSplit/>
          <w:trHeight w:val="197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C084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4DD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6+660</w:t>
            </w:r>
          </w:p>
          <w:p w14:paraId="0357DCD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F2D58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66A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5ADD0A4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6CE00CD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5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DBF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2A96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AA6B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B9062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EAC7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F7D20C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8533" w14:textId="77777777" w:rsidR="000853B2" w:rsidRDefault="000853B2" w:rsidP="000853B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EC92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858E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6EC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0EB4B79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98D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45CB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5B9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2180" w14:textId="77777777" w:rsidR="000853B2" w:rsidRPr="00147A63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FD6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742F9F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şi 8.</w:t>
            </w:r>
          </w:p>
        </w:tc>
      </w:tr>
    </w:tbl>
    <w:p w14:paraId="0E5F2450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27B205E6" w14:textId="77777777" w:rsidR="000853B2" w:rsidRDefault="000853B2" w:rsidP="00C022B2">
      <w:pPr>
        <w:pStyle w:val="Heading1"/>
        <w:spacing w:line="276" w:lineRule="auto"/>
      </w:pPr>
      <w:r>
        <w:lastRenderedPageBreak/>
        <w:t>LINIA 328</w:t>
      </w:r>
    </w:p>
    <w:p w14:paraId="73990B9D" w14:textId="77777777" w:rsidR="000853B2" w:rsidRDefault="000853B2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2D8741E7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75AD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609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F51AC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19C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6A32255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20CFF3E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64CC57E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3BB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A150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5EF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28D9037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6301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B51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3D45DB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F417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E08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BAD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A9AF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5288823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7B16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6BDA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3CD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2294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1681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DE2A8E8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9B10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57D4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8C58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BE25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5367CDD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C86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FC9075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82B7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B3F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225A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D5E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1E5BD1EE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6B4E1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0B7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5AAD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6A4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5E33E27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2D40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10DF01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1F8A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C1E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2B3C6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7B29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9DD46E3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6756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19D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028A57E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EF24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E57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2C6BB9B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4C8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6163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1C8F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6A53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E46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1742B11A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50A6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D68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27E909C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D4E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C7C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1EAC09C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064D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8AF58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BA1C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3A55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CB3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147CBCBC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02EA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CE5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62EF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637A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5E10D5E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FF6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DFA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614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E4AB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41F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FFEE828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132AB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90B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2747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4993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65D5FB2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589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D808CF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DDAF1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345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5601F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446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0D61F622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D2937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DEE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0CEEE99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18D9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D070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D13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E2D9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727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9AE3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F2F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14:paraId="07D232CA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C3392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2AD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7E50AE1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47E1A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6971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1370347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6A0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D82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085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00B0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440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14:paraId="3000A084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2C3A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736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0BF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F36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4E9312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49C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A37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0B9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0B67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31B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568BA49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4635819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B9E7D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0853B2" w14:paraId="69826D5D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A745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C83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26F7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B4C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99B61C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ED0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2E65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994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28A9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BC8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211763E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1961447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8BE95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0853B2" w14:paraId="30B776C7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A77AE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217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57C6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31B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9A0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33D7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954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73EB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083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7C02EE6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80513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0853B2" w14:paraId="572D605F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900E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721C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C8E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3E4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2CF389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B7416" w14:textId="77777777" w:rsidR="000853B2" w:rsidRPr="002A60A1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71C5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5D1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3DD6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10D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5A76B04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55085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0853B2" w14:paraId="528F2BBA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FEE6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5DA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D931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297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E43A89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E4C7" w14:textId="77777777" w:rsidR="000853B2" w:rsidRPr="002A60A1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6F0D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1078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F280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DE0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3A4AC85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61F3F5D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2A085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0853B2" w14:paraId="6D5CDA90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5FE7" w14:textId="77777777" w:rsidR="000853B2" w:rsidRDefault="000853B2" w:rsidP="000853B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F8E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D962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51E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BBFDC5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40CD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09F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0615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BA3D" w14:textId="77777777" w:rsidR="000853B2" w:rsidRPr="00FA2F25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B77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1FEEFDA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2E8658F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10FA3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1E39AF70" w14:textId="77777777" w:rsidR="000853B2" w:rsidRDefault="000853B2" w:rsidP="00C022B2">
      <w:pPr>
        <w:spacing w:before="40" w:after="40" w:line="276" w:lineRule="auto"/>
        <w:ind w:right="57"/>
        <w:rPr>
          <w:sz w:val="20"/>
          <w:lang w:val="ro-RO"/>
        </w:rPr>
      </w:pPr>
    </w:p>
    <w:p w14:paraId="6B9D5D91" w14:textId="77777777" w:rsidR="000853B2" w:rsidRDefault="000853B2" w:rsidP="00DE004B">
      <w:pPr>
        <w:pStyle w:val="Heading1"/>
        <w:spacing w:line="360" w:lineRule="auto"/>
      </w:pPr>
      <w:r>
        <w:t>LINIA 333</w:t>
      </w:r>
    </w:p>
    <w:p w14:paraId="0F1B7A24" w14:textId="77777777" w:rsidR="000853B2" w:rsidRDefault="000853B2" w:rsidP="00BF4A2E">
      <w:pPr>
        <w:pStyle w:val="Heading1"/>
        <w:spacing w:line="360" w:lineRule="auto"/>
        <w:rPr>
          <w:b w:val="0"/>
          <w:bCs w:val="0"/>
          <w:sz w:val="8"/>
        </w:rPr>
      </w:pPr>
      <w:r>
        <w:t>SALONTA – FRONTIERA DE STAT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0853B2" w14:paraId="34F65A93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9714D" w14:textId="77777777" w:rsidR="000853B2" w:rsidRDefault="000853B2" w:rsidP="000853B2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C4F9E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4+800</w:t>
            </w:r>
          </w:p>
          <w:p w14:paraId="20B74687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72A0" w14:textId="77777777" w:rsidR="000853B2" w:rsidRPr="00E15203" w:rsidRDefault="000853B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1520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25D7" w14:textId="77777777" w:rsidR="000853B2" w:rsidRDefault="000853B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186B680C" w14:textId="77777777" w:rsidR="000853B2" w:rsidRDefault="000853B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35E03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8823" w14:textId="77777777" w:rsidR="000853B2" w:rsidRDefault="000853B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561AE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4E8B" w14:textId="77777777" w:rsidR="000853B2" w:rsidRDefault="000853B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4AEE790" w14:textId="77777777" w:rsidR="000853B2" w:rsidRDefault="000853B2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08E1605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9C61" w14:textId="77777777" w:rsidR="000853B2" w:rsidRDefault="000853B2" w:rsidP="000853B2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336B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10+700</w:t>
            </w:r>
          </w:p>
          <w:p w14:paraId="62726536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C48C" w14:textId="77777777" w:rsidR="000853B2" w:rsidRPr="00E15203" w:rsidRDefault="000853B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1955" w14:textId="77777777" w:rsidR="000853B2" w:rsidRDefault="000853B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081EAFFE" w14:textId="77777777" w:rsidR="000853B2" w:rsidRDefault="000853B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5C26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CC1D" w14:textId="77777777" w:rsidR="000853B2" w:rsidRDefault="000853B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31C0" w14:textId="77777777" w:rsidR="000853B2" w:rsidRDefault="000853B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57BF4" w14:textId="77777777" w:rsidR="000853B2" w:rsidRDefault="000853B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5B0F403" w14:textId="77777777" w:rsidR="000853B2" w:rsidRDefault="000853B2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5EF8C45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6DD11928" w14:textId="77777777" w:rsidR="000853B2" w:rsidRDefault="000853B2" w:rsidP="008C333F">
      <w:pPr>
        <w:pStyle w:val="Heading1"/>
        <w:spacing w:line="360" w:lineRule="auto"/>
      </w:pPr>
      <w:r>
        <w:t>LINIA 335</w:t>
      </w:r>
    </w:p>
    <w:p w14:paraId="09BF1769" w14:textId="77777777" w:rsidR="000853B2" w:rsidRDefault="000853B2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53B2" w14:paraId="6EEE51FD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BEA3" w14:textId="77777777" w:rsidR="000853B2" w:rsidRDefault="000853B2" w:rsidP="000853B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1C2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2D837" w14:textId="77777777" w:rsidR="000853B2" w:rsidRPr="009050E5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5F4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C90C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3D9A799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6A38174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100A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F70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44FAA" w14:textId="77777777" w:rsidR="000853B2" w:rsidRPr="009050E5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1117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47BA8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CAAA2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0853B2" w14:paraId="549B53B1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C3D30" w14:textId="77777777" w:rsidR="000853B2" w:rsidRDefault="000853B2" w:rsidP="000853B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4320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16101D5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9AE8" w14:textId="77777777" w:rsidR="000853B2" w:rsidRPr="009050E5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5E6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265B8CB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3CC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DDF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63C1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EB92" w14:textId="77777777" w:rsidR="000853B2" w:rsidRPr="009050E5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FB0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5E69094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6AE5D7E8" w14:textId="77777777" w:rsidR="000853B2" w:rsidRDefault="000853B2" w:rsidP="00274DBB">
      <w:pPr>
        <w:pStyle w:val="Heading1"/>
        <w:spacing w:line="360" w:lineRule="auto"/>
      </w:pPr>
      <w:r>
        <w:lastRenderedPageBreak/>
        <w:t>LINIA 400</w:t>
      </w:r>
    </w:p>
    <w:p w14:paraId="0E98C496" w14:textId="77777777" w:rsidR="000853B2" w:rsidRDefault="000853B2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4B257019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7826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127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2003A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A17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176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1FA823E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1076475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B6FBB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2954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77E5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7A1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FD6FE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BB6BD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0853B2" w14:paraId="01D863EB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4A1E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555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7678A89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7CB33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153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562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6C49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F1D5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22C87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211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F7C92AB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E092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35B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241D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051B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6F5AAF0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923B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EA17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6BCB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12C1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3EF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0853B2" w14:paraId="62B2E7A1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9245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4D5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C836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B61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3D64FDC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6CF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95057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C092C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C895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CFA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C102C54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E5C8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D86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1B2D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377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69C5607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853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2E61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F6D6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410B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F98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3E844B21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815C66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6C4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0B49E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B63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4CA3306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852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62488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41B0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8ACF8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6A2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0AC483CC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1457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484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1985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BB5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60FCB38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02CA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61CE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F2D3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8470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F72D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86484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468F83E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0853B2" w14:paraId="08C9E4F7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F025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766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721D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7F7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45277" w14:textId="77777777" w:rsidR="000853B2" w:rsidRDefault="000853B2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445C8A74" w14:textId="77777777" w:rsidR="000853B2" w:rsidRDefault="000853B2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85B35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FDCA3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57FF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920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22541096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19ED7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6B8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595F4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67F3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77DA549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B096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0CD3ABD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9279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F71B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CE22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A39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E69CF4B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0DDB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495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1BDFBD6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5C6D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C86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75249BD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561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287D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1A7A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96B4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762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498365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35C3BE8C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25DB8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1DC8" w14:textId="77777777" w:rsidR="000853B2" w:rsidRDefault="000853B2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D5581" w14:textId="77777777" w:rsidR="000853B2" w:rsidRDefault="000853B2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5F328" w14:textId="77777777" w:rsidR="000853B2" w:rsidRDefault="000853B2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049E0F57" w14:textId="77777777" w:rsidR="000853B2" w:rsidRDefault="000853B2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2CDC" w14:textId="77777777" w:rsidR="000853B2" w:rsidRDefault="000853B2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CCDD" w14:textId="77777777" w:rsidR="000853B2" w:rsidRPr="00F344E1" w:rsidRDefault="000853B2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80511" w14:textId="77777777" w:rsidR="000853B2" w:rsidRDefault="000853B2" w:rsidP="002C5B79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71B4A" w14:textId="77777777" w:rsidR="000853B2" w:rsidRPr="00F344E1" w:rsidRDefault="000853B2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ED5FB" w14:textId="77777777" w:rsidR="000853B2" w:rsidRDefault="000853B2" w:rsidP="002C5B7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081681C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1DBD3" w14:textId="77777777" w:rsidR="000853B2" w:rsidRDefault="000853B2" w:rsidP="000853B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F4C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9EC7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40C2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28927E5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CC5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9160A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7CEF" w14:textId="77777777" w:rsidR="000853B2" w:rsidRDefault="000853B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CE0B" w14:textId="77777777" w:rsidR="000853B2" w:rsidRPr="00F344E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412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F83C613" w14:textId="77777777" w:rsidR="000853B2" w:rsidRDefault="000853B2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7940C3E1" w14:textId="77777777" w:rsidR="000853B2" w:rsidRDefault="000853B2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401</w:t>
      </w:r>
    </w:p>
    <w:p w14:paraId="44A789FF" w14:textId="77777777" w:rsidR="000853B2" w:rsidRDefault="000853B2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3FF8F8A5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CDD5" w14:textId="77777777" w:rsidR="000853B2" w:rsidRDefault="000853B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6482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C0AD1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7C24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2E85DDA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867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57167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704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66C7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88C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05314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1C3F35A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0853B2" w14:paraId="397346FF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A14A" w14:textId="77777777" w:rsidR="000853B2" w:rsidRDefault="000853B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7B7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2C36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FA1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3D5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04656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190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D577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31B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C0FA2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492DE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0853B2" w14:paraId="1C4A5DE3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6813" w14:textId="77777777" w:rsidR="000853B2" w:rsidRDefault="000853B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66A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3F5B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578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DAB6" w14:textId="77777777" w:rsidR="000853B2" w:rsidRDefault="000853B2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28E652B5" w14:textId="77777777" w:rsidR="000853B2" w:rsidRDefault="000853B2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B462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7EA2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5F6A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F346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28BEDAB0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9AB7" w14:textId="77777777" w:rsidR="000853B2" w:rsidRDefault="000853B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42B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01A3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8DE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73EFA50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423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A3E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BAC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2B8D" w14:textId="77777777" w:rsidR="000853B2" w:rsidRPr="00BB2EA6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901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CD84FFB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3928D051" w14:textId="77777777" w:rsidR="000853B2" w:rsidRDefault="000853B2" w:rsidP="00351931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401 A</w:t>
      </w:r>
    </w:p>
    <w:p w14:paraId="6DCC80F9" w14:textId="77777777" w:rsidR="000853B2" w:rsidRDefault="000853B2" w:rsidP="00FE7817">
      <w:pPr>
        <w:pStyle w:val="Heading1"/>
        <w:spacing w:line="360" w:lineRule="auto"/>
        <w:rPr>
          <w:sz w:val="8"/>
          <w:lang w:val="en-US"/>
        </w:rPr>
      </w:pPr>
      <w:r>
        <w:rPr>
          <w:lang w:val="en-US"/>
        </w:rPr>
        <w:t>BOTIZ - BIXAD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53B2" w14:paraId="454E67AD" w14:textId="77777777" w:rsidTr="00F27CE9">
        <w:trPr>
          <w:cantSplit/>
          <w:trHeight w:val="7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CD095" w14:textId="77777777" w:rsidR="000853B2" w:rsidRDefault="000853B2" w:rsidP="000853B2">
            <w:pPr>
              <w:numPr>
                <w:ilvl w:val="0"/>
                <w:numId w:val="1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AD55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4+200</w:t>
            </w:r>
          </w:p>
          <w:p w14:paraId="4BB77C6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DA7A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  <w:r>
              <w:rPr>
                <w:b/>
                <w:bCs/>
                <w:sz w:val="32"/>
                <w:lang w:val="en-US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70B5" w14:textId="77777777" w:rsidR="000853B2" w:rsidRDefault="000853B2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Botiz - </w:t>
            </w:r>
          </w:p>
          <w:p w14:paraId="5FDEA94B" w14:textId="77777777" w:rsidR="000853B2" w:rsidRDefault="000853B2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Livada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7E6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B45A8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0AD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6E30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D07F4F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6BEC228C" w14:textId="77777777" w:rsidR="000853B2" w:rsidRDefault="000853B2">
      <w:pPr>
        <w:spacing w:before="40" w:after="40" w:line="192" w:lineRule="auto"/>
        <w:ind w:right="57"/>
        <w:rPr>
          <w:sz w:val="20"/>
          <w:lang w:val="en-US"/>
        </w:rPr>
      </w:pPr>
    </w:p>
    <w:p w14:paraId="2E980839" w14:textId="77777777" w:rsidR="000853B2" w:rsidRDefault="000853B2" w:rsidP="00EE0B7F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404</w:t>
      </w:r>
    </w:p>
    <w:p w14:paraId="198034DF" w14:textId="77777777" w:rsidR="000853B2" w:rsidRDefault="000853B2" w:rsidP="0028675E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SĂCUIENI BIHOR - SĂRMĂŞAG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73287C6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91165" w14:textId="77777777" w:rsidR="000853B2" w:rsidRDefault="000853B2" w:rsidP="000853B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D4D5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1A43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5486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66470C2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şi 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111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3BC353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605C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6EC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B651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4276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C64071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2B8D" w14:textId="77777777" w:rsidR="000853B2" w:rsidRDefault="000853B2" w:rsidP="000853B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A4D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16F1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C39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3B29450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9121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347EC0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8834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025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A594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1BE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11E199B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0014" w14:textId="77777777" w:rsidR="000853B2" w:rsidRDefault="000853B2" w:rsidP="000853B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FBE2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E10A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F099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207F87E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61D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9210D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76CC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4B8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1E3C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B35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65121C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91DE9" w14:textId="77777777" w:rsidR="000853B2" w:rsidRDefault="000853B2" w:rsidP="000853B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3BE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DE1D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BBAE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439EFF5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C14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16 până </w:t>
            </w:r>
          </w:p>
          <w:p w14:paraId="357F35A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 </w:t>
            </w:r>
          </w:p>
          <w:p w14:paraId="6C3A5EF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axul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5FDB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046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1927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3A65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723526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9EF1E" w14:textId="77777777" w:rsidR="000853B2" w:rsidRDefault="000853B2" w:rsidP="000853B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7164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FA851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9208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7C22245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536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C993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CB7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6785D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46E9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E754A1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E296" w14:textId="77777777" w:rsidR="000853B2" w:rsidRDefault="000853B2" w:rsidP="000853B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A56F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ACE6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3E0B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40210BF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19F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6AEFAE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stație până </w:t>
            </w:r>
          </w:p>
          <w:p w14:paraId="01DBAE5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63BCB55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CEF6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E8ED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3914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A61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1F3B949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6C3C" w14:textId="77777777" w:rsidR="000853B2" w:rsidRDefault="000853B2" w:rsidP="000853B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1AC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8399B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9A7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57B0B90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D7D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FAB04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B1D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4278" w14:textId="77777777" w:rsidR="000853B2" w:rsidRPr="00307FCB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ECB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BBFD904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669AF6ED" w14:textId="77777777" w:rsidR="000853B2" w:rsidRDefault="000853B2" w:rsidP="001D33BA">
      <w:pPr>
        <w:pStyle w:val="Heading1"/>
        <w:spacing w:line="360" w:lineRule="auto"/>
      </w:pPr>
      <w:r>
        <w:lastRenderedPageBreak/>
        <w:t>LINIA 406</w:t>
      </w:r>
    </w:p>
    <w:p w14:paraId="61FFDF00" w14:textId="77777777" w:rsidR="000853B2" w:rsidRDefault="000853B2" w:rsidP="001F2F1B">
      <w:pPr>
        <w:pStyle w:val="Heading1"/>
        <w:spacing w:line="360" w:lineRule="auto"/>
        <w:rPr>
          <w:b w:val="0"/>
          <w:bCs w:val="0"/>
          <w:sz w:val="20"/>
        </w:rPr>
      </w:pPr>
      <w:r>
        <w:rPr>
          <w:caps/>
        </w:rPr>
        <w:t>VALEA LUI MIHAI - DEALU  BRAN - FRONTIERĂ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0853B2" w14:paraId="32C606FC" w14:textId="77777777" w:rsidTr="009466A5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AFB56" w14:textId="77777777" w:rsidR="000853B2" w:rsidRDefault="000853B2" w:rsidP="000853B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E125" w14:textId="77777777" w:rsidR="000853B2" w:rsidRDefault="000853B2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  <w:p w14:paraId="3952062F" w14:textId="77777777" w:rsidR="000853B2" w:rsidRDefault="000853B2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0654" w14:textId="77777777" w:rsidR="000853B2" w:rsidRPr="000D6A69" w:rsidRDefault="000853B2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8267" w14:textId="77777777" w:rsidR="000853B2" w:rsidRDefault="000853B2" w:rsidP="009351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Valea lui Mihai – Frontieră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AAF7" w14:textId="77777777" w:rsidR="000853B2" w:rsidRDefault="000853B2" w:rsidP="0054140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1C82E" w14:textId="77777777" w:rsidR="000853B2" w:rsidRPr="000D6A69" w:rsidRDefault="000853B2" w:rsidP="0054140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6FB1" w14:textId="77777777" w:rsidR="000853B2" w:rsidRDefault="000853B2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EB131" w14:textId="77777777" w:rsidR="000853B2" w:rsidRPr="000D6A69" w:rsidRDefault="000853B2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811E" w14:textId="77777777" w:rsidR="000853B2" w:rsidRDefault="000853B2" w:rsidP="00B4643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7206B607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4B8655BB" w14:textId="77777777" w:rsidR="000853B2" w:rsidRDefault="000853B2" w:rsidP="004636F3">
      <w:pPr>
        <w:pStyle w:val="Heading1"/>
        <w:spacing w:line="360" w:lineRule="auto"/>
      </w:pPr>
      <w:r>
        <w:t>LINIA 408</w:t>
      </w:r>
    </w:p>
    <w:p w14:paraId="7B93C411" w14:textId="77777777" w:rsidR="000853B2" w:rsidRDefault="000853B2" w:rsidP="00967460">
      <w:pPr>
        <w:pStyle w:val="Heading1"/>
        <w:spacing w:line="360" w:lineRule="auto"/>
        <w:rPr>
          <w:b w:val="0"/>
          <w:bCs w:val="0"/>
          <w:sz w:val="8"/>
        </w:rPr>
      </w:pPr>
      <w:r>
        <w:t>CAREI - ZALĂU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0E2CEE82" w14:textId="77777777">
        <w:trPr>
          <w:cantSplit/>
          <w:trHeight w:val="1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B7E9" w14:textId="77777777" w:rsidR="000853B2" w:rsidRDefault="000853B2" w:rsidP="000853B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49A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3834" w14:textId="77777777" w:rsidR="000853B2" w:rsidRPr="00276B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123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79BD5EA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810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938184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8094BE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17 / 19, 21, 23, 25, 27, 29, 31 </w:t>
            </w:r>
          </w:p>
          <w:p w14:paraId="27B2393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33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80FD" w14:textId="77777777" w:rsidR="000853B2" w:rsidRPr="00276B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276B7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668D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CE8F" w14:textId="77777777" w:rsidR="000853B2" w:rsidRPr="00276B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FE3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F6768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M - 11 M abătute.</w:t>
            </w:r>
          </w:p>
        </w:tc>
      </w:tr>
      <w:tr w:rsidR="000853B2" w14:paraId="6E91C92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BB2E" w14:textId="77777777" w:rsidR="000853B2" w:rsidRDefault="000853B2" w:rsidP="000853B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7B84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4D98E" w14:textId="77777777" w:rsidR="000853B2" w:rsidRPr="00276B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ACFB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4C4E682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A7F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223AE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66FD" w14:textId="77777777" w:rsidR="000853B2" w:rsidRPr="00276B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276B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E53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E2CB" w14:textId="77777777" w:rsidR="000853B2" w:rsidRPr="00276B7A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C883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9DE6841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4E358924" w14:textId="77777777" w:rsidR="000853B2" w:rsidRDefault="000853B2" w:rsidP="00C70386">
      <w:pPr>
        <w:pStyle w:val="Heading1"/>
        <w:spacing w:line="360" w:lineRule="auto"/>
      </w:pPr>
      <w:r>
        <w:t>LINIA 409</w:t>
      </w:r>
    </w:p>
    <w:p w14:paraId="76DB02A4" w14:textId="77777777" w:rsidR="000853B2" w:rsidRDefault="000853B2" w:rsidP="003013A1">
      <w:pPr>
        <w:pStyle w:val="Heading1"/>
        <w:spacing w:line="360" w:lineRule="auto"/>
        <w:rPr>
          <w:b w:val="0"/>
          <w:bCs w:val="0"/>
          <w:sz w:val="8"/>
        </w:rPr>
      </w:pPr>
      <w:r>
        <w:t>ZALĂU - JIBOU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698E5767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1423E" w14:textId="77777777" w:rsidR="000853B2" w:rsidRDefault="000853B2" w:rsidP="000853B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175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739D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2B2C" w14:textId="77777777" w:rsidR="000853B2" w:rsidRDefault="000853B2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463B085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6EF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4F8CBE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00CF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DF4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F3EB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4B6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169677F4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F1F9" w14:textId="77777777" w:rsidR="000853B2" w:rsidRDefault="000853B2" w:rsidP="000853B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91F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100+050</w:t>
            </w:r>
          </w:p>
          <w:p w14:paraId="407330B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101+050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F95FF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2B1B" w14:textId="77777777" w:rsidR="000853B2" w:rsidRDefault="000853B2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Zalău -</w:t>
            </w:r>
          </w:p>
          <w:p w14:paraId="32E491FC" w14:textId="77777777" w:rsidR="000853B2" w:rsidRDefault="000853B2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Mirșid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4EF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E1B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46E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923E7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300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14:paraId="2BD9661C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4856A" w14:textId="77777777" w:rsidR="000853B2" w:rsidRDefault="000853B2" w:rsidP="000853B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E8B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403F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7783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02BD33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2C519FE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DF2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2DA8C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547B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B94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4397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C22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C34367F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FC44" w14:textId="77777777" w:rsidR="000853B2" w:rsidRDefault="000853B2" w:rsidP="000853B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8A1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F9A2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B52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C2B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5BCD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6F1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6262" w14:textId="77777777" w:rsidR="000853B2" w:rsidRPr="00C42B7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2D7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</w:tbl>
    <w:p w14:paraId="0A1B7617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4C0C409D" w14:textId="77777777" w:rsidR="000853B2" w:rsidRDefault="000853B2" w:rsidP="00503CFC">
      <w:pPr>
        <w:pStyle w:val="Heading1"/>
        <w:spacing w:line="360" w:lineRule="auto"/>
      </w:pPr>
      <w:r>
        <w:lastRenderedPageBreak/>
        <w:t>LINIA 412</w:t>
      </w:r>
    </w:p>
    <w:p w14:paraId="0D17A719" w14:textId="77777777" w:rsidR="000853B2" w:rsidRDefault="000853B2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53B2" w14:paraId="442A09CF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21850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91A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060CE" w14:textId="77777777" w:rsidR="000853B2" w:rsidRPr="005C35B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993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159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21F20AF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A9066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2728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2D83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C23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625DD10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0853B2" w14:paraId="1B4F617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307B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8FD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9E493" w14:textId="77777777" w:rsidR="000853B2" w:rsidRPr="005C35B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C17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4681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0CBB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446D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608F597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E126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5747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C247F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0853B2" w14:paraId="469A7A4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D571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274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4607" w14:textId="77777777" w:rsidR="000853B2" w:rsidRPr="005C35B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4AB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680C35F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CC0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E73B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83F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35FA50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E942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774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62ED9D98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5C20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F90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BE1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45F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2DF268D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2F8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3A950A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BA85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203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862D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D2C6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69AE25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3CE2C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54CA" w14:textId="77777777" w:rsidR="000853B2" w:rsidRDefault="000853B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00C684F4" w14:textId="77777777" w:rsidR="000853B2" w:rsidRDefault="000853B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47A1" w14:textId="77777777" w:rsidR="000853B2" w:rsidRDefault="000853B2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C4CB" w14:textId="77777777" w:rsidR="000853B2" w:rsidRDefault="000853B2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0C91A0A0" w14:textId="77777777" w:rsidR="000853B2" w:rsidRDefault="000853B2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BDDC9" w14:textId="77777777" w:rsidR="000853B2" w:rsidRDefault="000853B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42AF" w14:textId="77777777" w:rsidR="000853B2" w:rsidRPr="00396332" w:rsidRDefault="000853B2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052C" w14:textId="77777777" w:rsidR="000853B2" w:rsidRDefault="000853B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761A3B67" w14:textId="77777777" w:rsidR="000853B2" w:rsidRDefault="000853B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D720" w14:textId="77777777" w:rsidR="000853B2" w:rsidRDefault="000853B2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D871" w14:textId="77777777" w:rsidR="000853B2" w:rsidRDefault="000853B2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A4E3D84" w14:textId="77777777" w:rsidR="000853B2" w:rsidRDefault="000853B2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533E9AE2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936CE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86E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1A8D295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952A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54174" w14:textId="77777777" w:rsidR="000853B2" w:rsidRDefault="000853B2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2FECC6C6" w14:textId="77777777" w:rsidR="000853B2" w:rsidRDefault="000853B2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664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B584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6F3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020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86F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3B2D1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0853B2" w14:paraId="5D855E32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8B8C7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7A9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5E1DCE7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DD7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968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0CD4049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10F5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52F1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5D53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A8BB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D569" w14:textId="77777777" w:rsidR="000853B2" w:rsidRDefault="000853B2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293B284A" w14:textId="77777777" w:rsidR="000853B2" w:rsidRDefault="000853B2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0853B2" w14:paraId="6E0E400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90A9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97DD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3770" w14:textId="77777777" w:rsidR="000853B2" w:rsidRPr="005C35B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7C4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5FEFCF2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3F6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8FAD3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B315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E49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B5B9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442A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37FC661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6FAA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90D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72C1" w14:textId="77777777" w:rsidR="000853B2" w:rsidRPr="005C35B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5BB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2B9329D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C77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D262BA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7C66409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9C9029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F76944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839C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FD7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B47E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514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6CA126C8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64564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0BE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7431AEE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7B1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DADE" w14:textId="77777777" w:rsidR="000853B2" w:rsidRPr="007239CA" w:rsidRDefault="000853B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25D2707C" w14:textId="77777777" w:rsidR="000853B2" w:rsidRPr="007239CA" w:rsidRDefault="000853B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153205DD" w14:textId="77777777" w:rsidR="000853B2" w:rsidRDefault="000853B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A75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3CA0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8A5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DDC8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FF66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1ACC8D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4DF1B89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C894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D4C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1B9F5EE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E64A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76FF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5D0F0A5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24A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8546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770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A5B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D9E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4897B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2CB5BAC1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B380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213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A4F5E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AF0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D8F60C3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E6E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A832F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9CA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15E1B92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5BD3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5FC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E2B42F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7EE2829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4598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CBD0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134B683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D1B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2B8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0D4089D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3F93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3243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E087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0048563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354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A31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0853B2" w14:paraId="5C32FF4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E7DF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2A2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26F219B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A159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AB72" w14:textId="77777777" w:rsidR="000853B2" w:rsidRDefault="000853B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502025A1" w14:textId="77777777" w:rsidR="000853B2" w:rsidRDefault="000853B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07CE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C8CC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50A3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73C4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6D7E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42E4BCF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0853B2" w14:paraId="17C34FA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A6E0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AAA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9DBE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554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0A5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7005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1D2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495F108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9B6B9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D371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0E811C3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471C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DDE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D3DD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A35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38AF590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46E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4C3E29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8347C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686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B9B06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EEB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190800FC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C201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472D" w14:textId="77777777" w:rsidR="000853B2" w:rsidRDefault="000853B2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2D3E66A3" w14:textId="77777777" w:rsidR="000853B2" w:rsidRDefault="000853B2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3429" w14:textId="77777777" w:rsidR="000853B2" w:rsidRDefault="000853B2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1E489" w14:textId="77777777" w:rsidR="000853B2" w:rsidRDefault="000853B2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0E2914DE" w14:textId="77777777" w:rsidR="000853B2" w:rsidRDefault="000853B2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24BDC" w14:textId="77777777" w:rsidR="000853B2" w:rsidRDefault="000853B2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0E24" w14:textId="77777777" w:rsidR="000853B2" w:rsidRPr="00396332" w:rsidRDefault="000853B2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3F0A" w14:textId="77777777" w:rsidR="000853B2" w:rsidRDefault="000853B2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32CF" w14:textId="77777777" w:rsidR="000853B2" w:rsidRPr="00396332" w:rsidRDefault="000853B2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F050" w14:textId="77777777" w:rsidR="000853B2" w:rsidRDefault="000853B2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0853B2" w14:paraId="71385E69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87CE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D5E3" w14:textId="77777777" w:rsidR="000853B2" w:rsidRDefault="000853B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18921619" w14:textId="77777777" w:rsidR="000853B2" w:rsidRDefault="000853B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6C23" w14:textId="77777777" w:rsidR="000853B2" w:rsidRDefault="000853B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5740" w14:textId="77777777" w:rsidR="000853B2" w:rsidRDefault="000853B2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189A" w14:textId="77777777" w:rsidR="000853B2" w:rsidRDefault="000853B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AA95" w14:textId="77777777" w:rsidR="000853B2" w:rsidRPr="00396332" w:rsidRDefault="000853B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D96A" w14:textId="77777777" w:rsidR="000853B2" w:rsidRDefault="000853B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95B1" w14:textId="77777777" w:rsidR="000853B2" w:rsidRDefault="000853B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8D80" w14:textId="77777777" w:rsidR="000853B2" w:rsidRDefault="000853B2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0853B2" w14:paraId="25420A8B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AC61A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E92E9" w14:textId="77777777" w:rsidR="000853B2" w:rsidRDefault="000853B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C8B6" w14:textId="77777777" w:rsidR="000853B2" w:rsidRDefault="000853B2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E6AE" w14:textId="77777777" w:rsidR="000853B2" w:rsidRDefault="000853B2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45EBA" w14:textId="77777777" w:rsidR="000853B2" w:rsidRDefault="000853B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E447" w14:textId="77777777" w:rsidR="000853B2" w:rsidRPr="00396332" w:rsidRDefault="000853B2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6869" w14:textId="77777777" w:rsidR="000853B2" w:rsidRDefault="000853B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400E5E35" w14:textId="77777777" w:rsidR="000853B2" w:rsidRDefault="000853B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FDD6" w14:textId="77777777" w:rsidR="000853B2" w:rsidRPr="00396332" w:rsidRDefault="000853B2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A169" w14:textId="77777777" w:rsidR="000853B2" w:rsidRDefault="000853B2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207AE223" w14:textId="77777777" w:rsidR="000853B2" w:rsidRDefault="000853B2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0853B2" w14:paraId="24D43AE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B4851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232C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1DC2C" w14:textId="77777777" w:rsidR="000853B2" w:rsidRPr="005C35B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578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4C42C43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3FB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3297B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21F6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D13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9508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FEE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BC4F01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40C2C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401E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AF98" w14:textId="77777777" w:rsidR="000853B2" w:rsidRPr="005C35B0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284B" w14:textId="77777777" w:rsidR="000853B2" w:rsidRDefault="000853B2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4B20A96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8ED1" w14:textId="77777777" w:rsidR="000853B2" w:rsidRDefault="000853B2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943C80E" w14:textId="77777777" w:rsidR="000853B2" w:rsidRDefault="000853B2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85EC303" w14:textId="77777777" w:rsidR="000853B2" w:rsidRDefault="000853B2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22BB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353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EDA7D" w14:textId="77777777" w:rsidR="000853B2" w:rsidRPr="0039633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0DC0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62DF175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D1D7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DE804" w14:textId="77777777" w:rsidR="000853B2" w:rsidRDefault="000853B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AC329" w14:textId="77777777" w:rsidR="000853B2" w:rsidRPr="005C35B0" w:rsidRDefault="000853B2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D057" w14:textId="77777777" w:rsidR="000853B2" w:rsidRDefault="000853B2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6847" w14:textId="77777777" w:rsidR="000853B2" w:rsidRDefault="000853B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615B" w14:textId="77777777" w:rsidR="000853B2" w:rsidRDefault="000853B2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B9AC" w14:textId="77777777" w:rsidR="000853B2" w:rsidRDefault="000853B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2921DE9E" w14:textId="77777777" w:rsidR="000853B2" w:rsidRDefault="000853B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12CA" w14:textId="77777777" w:rsidR="000853B2" w:rsidRPr="00396332" w:rsidRDefault="000853B2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9C7C" w14:textId="77777777" w:rsidR="000853B2" w:rsidRDefault="000853B2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0853B2" w14:paraId="6727081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2E38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CF3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43A0608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0CC0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D246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3B0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FFD8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DC0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F613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33C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425E3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12266CC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0853B2" w14:paraId="6C0A5FA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74B5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247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6E0495F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B0F29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1624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E59C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97001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ACA8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7F2C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7954" w14:textId="77777777" w:rsidR="000853B2" w:rsidRDefault="000853B2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D943CA" w14:textId="77777777" w:rsidR="000853B2" w:rsidRDefault="000853B2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0853B2" w14:paraId="409C8A5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014E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FF39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5B01A58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8F20E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E923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CCB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6823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AC549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F2855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222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95A849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488B148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2FE85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1DE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8B0B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10F5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8CF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08DA0D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6460526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8A96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2888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ED21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BA0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0853B2" w14:paraId="58D390F3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8BC3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6FF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0C15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41B1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4B0A08C1" w14:textId="77777777" w:rsidR="000853B2" w:rsidRDefault="000853B2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ABD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13BEE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B083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7BC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D071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4868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14C500D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CABF2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2B72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274887A9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30AB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D488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3906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904C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6637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8EDF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E066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1A9654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A9FEFF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0853B2" w14:paraId="5196EEB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EF1FA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5FFE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5A4712F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F6398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C491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755DBC60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969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6E3B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855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D4B0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305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E59441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470E706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D432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381C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181FC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6508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10D4BE7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D8C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ADBF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4A5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38037A52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7FE4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F4171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D8D7A05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1B66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C996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71B7357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A0180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500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3DD4310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E06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F475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2F2B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1186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209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8AF063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7C9148E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BABB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E522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812E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8179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6D8DEEE6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D5A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66DD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235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547DD8DC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4D5B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894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DFE9CB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5CDE1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318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13F15E4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1618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63D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1278459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32EB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E3ED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B7B6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BF4C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9BF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652B53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2AAF9733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69AD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177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6D8E452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FA15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9B67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034AE8D4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2B37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49F4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D3E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42F2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B2BA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AC7B677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72E9CCB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3A33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729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30B2A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161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19BC1CF1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0006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0C20B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EE0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2CD9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592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870A90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741C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1CF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008B959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6601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0F027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A11E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47CE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5EBC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3546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8BC9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308820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0853B2" w14:paraId="49735AF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0F4B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7EF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5808D2C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FE54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8C00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52DB620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453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4D89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529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522F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29B0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0E2C63C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507A6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504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7F1CBAD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C9A3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2BA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BEA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E940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1019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4C5F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C8A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2B191D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1344AF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44CA92A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D422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30C72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07E1411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DFDF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5EC8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E04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77B95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D0E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1C95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8B3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178DBC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4950AC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4D0D838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4399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1522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455E76F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E13A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5A9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5605471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23860698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B91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0A04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E00B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337C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E3D3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CBD164F" w14:textId="77777777" w:rsidR="000853B2" w:rsidRDefault="000853B2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3C0487A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C00A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0BF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F9FE8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6D8F" w14:textId="77777777" w:rsidR="000853B2" w:rsidRDefault="000853B2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15B5DE8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3AE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50CC4C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098A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BC6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FAB7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E78A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ED5E32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E870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D13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79977A6C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08CD3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63C7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7F6B9D0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4B7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3B80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7AB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7074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185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F9E815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1247059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B160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981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678CEA6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1370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7500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03043527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DCD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8BAF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E7AD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46EB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788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58037C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2E97C01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4295B13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03F1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1F5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0FB986C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428AE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9716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268F6BB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4C87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52EC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E03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0FA0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3EF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78263D4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5D83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10B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9ADE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14A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55D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F1E6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4C166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C2C69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A77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0853B2" w14:paraId="7F47635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AE18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BB3A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01F7B48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8FD8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064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32535E43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43540336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C046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20929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63BA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AE2F0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DB4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2A99860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16F5E0B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8027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551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6F738BF2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BF25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CE93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257AB8F7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B43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CB60A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747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33CE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243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3C490D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0853B2" w14:paraId="75D62E5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AF7C4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FCE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5C554C7B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F77B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9F9A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048A8E6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5286A584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A27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0C64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12069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52BF2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A78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E0F8E63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74FB4A5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09FD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4F9E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5908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4546" w14:textId="77777777" w:rsidR="000853B2" w:rsidRDefault="000853B2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E465F35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2063" w14:textId="77777777" w:rsidR="000853B2" w:rsidRDefault="000853B2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4A4F48" w14:textId="77777777" w:rsidR="000853B2" w:rsidRDefault="000853B2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0446A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6662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8934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744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7A4DE24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F248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90F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3C23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D8B7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205FC1B2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7BA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6C122256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EBC1C5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8952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C019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56F18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CDE1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3369461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2704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95E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8366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7E101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50FD46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4B555D8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98A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D8165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CEBE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2A83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B51E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E4F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8D87C6A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1865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9548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EED02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73753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3D92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02C0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4B2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007D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8A89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0853B2" w14:paraId="68CCEC9C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9D5C3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A590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663559EC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79591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A58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55F9162C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46AC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22BFE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69D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4524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213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3488C15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9E1981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4534D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09FBAB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08B2D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38C2260B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3A4D7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BA7D0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5C9672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045FC4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DABF90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F3DD96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4C2ED0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3957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CB06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733467F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45C52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692A0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0EC3DFF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BAEA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59DC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AFEE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9D51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E526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1CFA989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76A7D897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202D014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7997EF44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0853B2" w14:paraId="149F1E91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CF48C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7D1E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5FE2D511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E00B" w14:textId="77777777" w:rsidR="000853B2" w:rsidRPr="005C35B0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CAEE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28ECEA7F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CE267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6235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6E75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6B39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590D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69921D83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6829" w14:textId="77777777" w:rsidR="000853B2" w:rsidRDefault="000853B2" w:rsidP="000853B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CAB50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7544DB4D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FE7F" w14:textId="77777777" w:rsidR="000853B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95322" w14:textId="77777777" w:rsidR="000853B2" w:rsidRDefault="000853B2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6F372913" w14:textId="77777777" w:rsidR="000853B2" w:rsidRDefault="000853B2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FA30F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F3251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A2C49" w14:textId="77777777" w:rsidR="000853B2" w:rsidRDefault="000853B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C4B6" w14:textId="77777777" w:rsidR="000853B2" w:rsidRPr="00396332" w:rsidRDefault="000853B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4BF0" w14:textId="77777777" w:rsidR="000853B2" w:rsidRDefault="000853B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258316F0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3523C5ED" w14:textId="77777777" w:rsidR="000853B2" w:rsidRDefault="000853B2" w:rsidP="0002281B">
      <w:pPr>
        <w:pStyle w:val="Heading1"/>
        <w:spacing w:line="360" w:lineRule="auto"/>
      </w:pPr>
      <w:r>
        <w:t>LINIA 416</w:t>
      </w:r>
    </w:p>
    <w:p w14:paraId="386CEA24" w14:textId="77777777" w:rsidR="000853B2" w:rsidRDefault="000853B2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3984A4B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4723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DE4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5594F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1905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573CAF2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4E1953CC" w14:textId="77777777" w:rsidR="000853B2" w:rsidRDefault="000853B2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9C0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E5E164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6170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DAE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1D7BB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13A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AA83C0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D3E8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E3EA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530E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229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2CEDBC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54D1DC4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3CC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14B381F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458ECAD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2092EB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0552FA2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714E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98D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A82C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A91C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6DEA6575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3376D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1FA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EEFC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FE8E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6702729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63F2DF00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7761DC29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816F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68A4F3B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1B2791D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5813012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C21294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4F38CA3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50B2F9A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7D20225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E63A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A26B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5C85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93CB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57AEA8F9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2FD1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379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C34A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D34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8EB81F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5A54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0E02E97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20C25A8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5B18F6D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7C3711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ACBD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B4A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B339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35BAA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0046F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0853B2" w14:paraId="3AE6296F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4A59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15C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ED73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282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003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3A54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A341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6B5AAD0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037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CEB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0D8C37B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050D5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B62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ACB0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A538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70D4218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7C74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503AD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DA9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19FE9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968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0853B2" w14:paraId="549C86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29D41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B9C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EE81A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FAFF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BE26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5420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06C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03A9A7C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72EF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3F50C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59C9B15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DBA7E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83D5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5DD68DC5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9A3DF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06BA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B8F47C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264A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4B0F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69F9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590A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2977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4FEF77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4E285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2DD9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9217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6AF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083CA04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B7D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C2BD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D4C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2C0DBE5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47AD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834D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2262A9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750E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6D1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888A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E6E8" w14:textId="77777777" w:rsidR="000853B2" w:rsidRDefault="000853B2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D0124C7" w14:textId="77777777" w:rsidR="000853B2" w:rsidRDefault="000853B2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CBF9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87F8AE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9C56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5AD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4F4DF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F82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4004FB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939B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6B1C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7C0C0E2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7C71B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4806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744DF9B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3B0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E7F2" w14:textId="77777777" w:rsidR="000853B2" w:rsidRPr="00C4423F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8E56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E2D3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AD0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799430C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E50B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2B99B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2449" w14:textId="77777777" w:rsidR="000853B2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C81C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8A48781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3595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672E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FF38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C0F7" w14:textId="77777777" w:rsidR="000853B2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915C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0853B2" w14:paraId="13758F5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A255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0657B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1E7E9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D9BE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173030DB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0B70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6A546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4340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B968" w14:textId="77777777" w:rsidR="000853B2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8560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6146F44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9B44F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0627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DCA3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2438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376E4B5D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E1284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72922BA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0C11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9C17E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C608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F0C8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0853B2" w14:paraId="6637898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56C61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AE5D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468CF9A1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7925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4A3F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07AA2982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712CE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339C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DF283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7BC2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982B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6AEBFBB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ED0F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A63AA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5D7B" w14:textId="77777777" w:rsidR="000853B2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00AA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8675073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2BB0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C598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3D12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C81C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FBB94" w14:textId="77777777" w:rsidR="000853B2" w:rsidRPr="00620605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0853B2" w14:paraId="08956A58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E12F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BC4A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E323C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9E8FD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4B4BE66F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416D4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8914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3715E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30B1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5AE6C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3140F1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0853B2" w14:paraId="6390461E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7122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03E9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E454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82688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446B1C34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5C6D6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F8AD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E522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40C7D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E7A9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070679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0853B2" w14:paraId="2E764BE8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D7F9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3496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E431F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D400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ACEF8BE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94480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735B42B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D560" w14:textId="77777777" w:rsidR="000853B2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F9219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BB33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5F82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02B8BF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0853B2" w14:paraId="6E6BD12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D8EE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C72D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5E356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39DB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F9B3158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CBF2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C7A0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0E40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B83D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6FA45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3E6284D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A5D4" w14:textId="77777777" w:rsidR="000853B2" w:rsidRDefault="000853B2" w:rsidP="000853B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D75C7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C433D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3D05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88DDC0F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ED03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46375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5166" w14:textId="77777777" w:rsidR="000853B2" w:rsidRDefault="000853B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7A459" w14:textId="77777777" w:rsidR="000853B2" w:rsidRPr="00C4423F" w:rsidRDefault="000853B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8D28F" w14:textId="77777777" w:rsidR="000853B2" w:rsidRDefault="000853B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648E7A6D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3D271A6C" w14:textId="77777777" w:rsidR="000853B2" w:rsidRDefault="000853B2" w:rsidP="003146F4">
      <w:pPr>
        <w:pStyle w:val="Heading1"/>
        <w:spacing w:line="360" w:lineRule="auto"/>
      </w:pPr>
      <w:r>
        <w:t>LINIA 417</w:t>
      </w:r>
    </w:p>
    <w:p w14:paraId="202D6A4B" w14:textId="77777777" w:rsidR="000853B2" w:rsidRDefault="000853B2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53B2" w14:paraId="6D90C5D3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768C" w14:textId="77777777" w:rsidR="000853B2" w:rsidRDefault="000853B2" w:rsidP="000853B2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78E48" w14:textId="77777777" w:rsidR="000853B2" w:rsidRDefault="000853B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4D8D" w14:textId="77777777" w:rsidR="000853B2" w:rsidRPr="002D7BD3" w:rsidRDefault="000853B2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FB8F" w14:textId="77777777" w:rsidR="000853B2" w:rsidRDefault="000853B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2E484EA1" w14:textId="77777777" w:rsidR="000853B2" w:rsidRDefault="000853B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26FD3A60" w14:textId="77777777" w:rsidR="000853B2" w:rsidRDefault="000853B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3E14" w14:textId="77777777" w:rsidR="000853B2" w:rsidRDefault="000853B2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531B70DD" w14:textId="77777777" w:rsidR="000853B2" w:rsidRDefault="000853B2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A1D4" w14:textId="77777777" w:rsidR="000853B2" w:rsidRPr="00655FB7" w:rsidRDefault="000853B2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3029" w14:textId="77777777" w:rsidR="000853B2" w:rsidRDefault="000853B2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6F30" w14:textId="77777777" w:rsidR="000853B2" w:rsidRPr="002D7BD3" w:rsidRDefault="000853B2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83332" w14:textId="77777777" w:rsidR="000853B2" w:rsidRDefault="000853B2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6602267D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16D0FA5F" w14:textId="77777777" w:rsidR="000853B2" w:rsidRDefault="000853B2" w:rsidP="00D37279">
      <w:pPr>
        <w:pStyle w:val="Heading1"/>
        <w:spacing w:line="276" w:lineRule="auto"/>
      </w:pPr>
      <w:r>
        <w:t>LINIA 418</w:t>
      </w:r>
    </w:p>
    <w:p w14:paraId="6A21D458" w14:textId="77777777" w:rsidR="000853B2" w:rsidRDefault="000853B2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1D78424D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C18E6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FCBB" w14:textId="77777777" w:rsidR="000853B2" w:rsidRDefault="000853B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2FF36F38" w14:textId="77777777" w:rsidR="000853B2" w:rsidRDefault="000853B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96A7" w14:textId="77777777" w:rsidR="000853B2" w:rsidRPr="00896D96" w:rsidRDefault="000853B2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6604E" w14:textId="77777777" w:rsidR="000853B2" w:rsidRDefault="000853B2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26096FCC" w14:textId="77777777" w:rsidR="000853B2" w:rsidRDefault="000853B2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2A852" w14:textId="77777777" w:rsidR="000853B2" w:rsidRDefault="000853B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2902" w14:textId="77777777" w:rsidR="000853B2" w:rsidRPr="00896D96" w:rsidRDefault="000853B2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F5B1" w14:textId="77777777" w:rsidR="000853B2" w:rsidRDefault="000853B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B311B" w14:textId="77777777" w:rsidR="000853B2" w:rsidRPr="00896D96" w:rsidRDefault="000853B2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7E6A6" w14:textId="77777777" w:rsidR="000853B2" w:rsidRDefault="000853B2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0853B2" w14:paraId="46ED68F4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4F34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F3F74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1C83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7920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59AF888E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97D0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AD371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5777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39AA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E288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16385B2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38A0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91FC0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E97B" w14:textId="77777777" w:rsidR="000853B2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00A0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1C11FE60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7347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B52CB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1414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3769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15916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6F2D04E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CDC4D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C3942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6CDD7729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461A" w14:textId="77777777" w:rsidR="000853B2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FDA2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25C0ED72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EDBA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E511" w14:textId="77777777" w:rsidR="000853B2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979D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4518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6223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36D75E67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FB75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770A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BC08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736C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3509BB05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7EEA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B09B784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4ED21AFE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D626C85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19E2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DEC5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2C84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B505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0853B2" w14:paraId="271E2D4C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D6A3C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7150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4EB18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DA2D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21BDBDC0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3A95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512B6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ACE2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408A2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00FA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312F2EB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721C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26A2D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F733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1181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16FB61A0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EFD9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1E90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6623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0EE0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9021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483F4608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EC4D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F1207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4A435808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FB4F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B55B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022F2B9F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11C8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C0723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C69E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93CF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D4224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5F2524D6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E6A69" w14:textId="77777777" w:rsidR="000853B2" w:rsidRDefault="000853B2" w:rsidP="000853B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1F41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CC3AC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8D21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0651F732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E23A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933A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EED7" w14:textId="77777777" w:rsidR="000853B2" w:rsidRDefault="000853B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6E9E" w14:textId="77777777" w:rsidR="000853B2" w:rsidRPr="00896D96" w:rsidRDefault="000853B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8C4D" w14:textId="77777777" w:rsidR="000853B2" w:rsidRDefault="000853B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F030ECB" w14:textId="77777777" w:rsidR="000853B2" w:rsidRDefault="000853B2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236E7837" w14:textId="77777777" w:rsidR="000853B2" w:rsidRDefault="000853B2" w:rsidP="00BF55B4">
      <w:pPr>
        <w:pStyle w:val="Heading1"/>
        <w:spacing w:line="360" w:lineRule="auto"/>
      </w:pPr>
      <w:r>
        <w:t>LINIA 421</w:t>
      </w:r>
    </w:p>
    <w:p w14:paraId="600698AA" w14:textId="77777777" w:rsidR="000853B2" w:rsidRDefault="000853B2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0853B2" w14:paraId="49154BA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A4EB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D28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3EC0C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6220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1BF83055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E40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2AE65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927F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0F4F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4F1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04AE376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4A8B3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8C31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42F1A1C0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0C67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BA76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220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16C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AF4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DD01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61A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3DEA76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430F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6BB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4072" w14:textId="77777777" w:rsidR="000853B2" w:rsidRPr="00FE111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31DB9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5AC8008C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D97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9A06C" w14:textId="77777777" w:rsidR="000853B2" w:rsidRPr="007B5B08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2D6B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4825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7B153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0853B2" w14:paraId="47B208F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97D0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EF8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1C4B46F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56AA" w14:textId="77777777" w:rsidR="000853B2" w:rsidRPr="00FE111C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5E92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795BE452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237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44180" w14:textId="77777777" w:rsidR="000853B2" w:rsidRPr="007B5B08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D15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2084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26D2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2FF1BCA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3720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28FC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68+000</w:t>
            </w:r>
          </w:p>
          <w:p w14:paraId="1111C3BF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27B0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78B6" w14:textId="77777777" w:rsidR="000853B2" w:rsidRDefault="000853B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400D95A4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27EE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6B51" w14:textId="77777777" w:rsidR="000853B2" w:rsidRPr="007B5B08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BE86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C1B9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8A0B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19F6A46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024A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CB9D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7832341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C321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A23B" w14:textId="77777777" w:rsidR="000853B2" w:rsidRDefault="000853B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182B71BA" w14:textId="77777777" w:rsidR="000853B2" w:rsidRDefault="000853B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9A3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881E" w14:textId="77777777" w:rsidR="000853B2" w:rsidRPr="007B5B08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0CED4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4C05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2DB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3FD2C8B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E55AB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4ED3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0D51B5F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93BD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718E" w14:textId="77777777" w:rsidR="000853B2" w:rsidRDefault="000853B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657841C1" w14:textId="77777777" w:rsidR="000853B2" w:rsidRDefault="000853B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7BE7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3140" w14:textId="77777777" w:rsidR="000853B2" w:rsidRPr="007B5B08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200A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1DE3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C69C7" w14:textId="77777777" w:rsidR="000853B2" w:rsidRDefault="000853B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0853B2" w14:paraId="5005E4D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E583" w14:textId="77777777" w:rsidR="000853B2" w:rsidRDefault="000853B2" w:rsidP="000853B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86D2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4E50CA8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78022" w14:textId="77777777" w:rsidR="000853B2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43F5" w14:textId="77777777" w:rsidR="000853B2" w:rsidRPr="00160207" w:rsidRDefault="000853B2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16EB0345" w14:textId="77777777" w:rsidR="000853B2" w:rsidRDefault="000853B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92BCE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27174" w14:textId="77777777" w:rsidR="000853B2" w:rsidRPr="007B5B08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2D08" w14:textId="77777777" w:rsidR="000853B2" w:rsidRDefault="000853B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6717" w14:textId="77777777" w:rsidR="000853B2" w:rsidRPr="00E22A01" w:rsidRDefault="000853B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DFBC" w14:textId="77777777" w:rsidR="000853B2" w:rsidRPr="00821666" w:rsidRDefault="000853B2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0D2A13FC" w14:textId="77777777" w:rsidR="000853B2" w:rsidRDefault="000853B2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BD9CE1B" w14:textId="77777777" w:rsidR="000853B2" w:rsidRDefault="000853B2" w:rsidP="0050463B">
      <w:pPr>
        <w:pStyle w:val="Heading1"/>
        <w:spacing w:line="360" w:lineRule="auto"/>
      </w:pPr>
      <w:r>
        <w:lastRenderedPageBreak/>
        <w:t>LINIA 422</w:t>
      </w:r>
    </w:p>
    <w:p w14:paraId="6DC4D0A0" w14:textId="77777777" w:rsidR="000853B2" w:rsidRDefault="000853B2" w:rsidP="00A84178">
      <w:pPr>
        <w:pStyle w:val="Heading1"/>
        <w:spacing w:line="360" w:lineRule="auto"/>
        <w:rPr>
          <w:b w:val="0"/>
          <w:bCs w:val="0"/>
          <w:sz w:val="8"/>
        </w:rPr>
      </w:pPr>
      <w:r>
        <w:t>SALVA - SIGHETU MARMAŢIEI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695787FF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47CD7" w14:textId="77777777" w:rsidR="000853B2" w:rsidRDefault="000853B2" w:rsidP="000853B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218B" w14:textId="77777777" w:rsidR="000853B2" w:rsidRDefault="000853B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29319861" w14:textId="77777777" w:rsidR="000853B2" w:rsidRDefault="000853B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94A2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EB0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6F7780F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F18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E9C71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7C4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B3B3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79B2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2368745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2C42" w14:textId="77777777" w:rsidR="000853B2" w:rsidRDefault="000853B2" w:rsidP="000853B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3CC06" w14:textId="77777777" w:rsidR="000853B2" w:rsidRDefault="000853B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28+160</w:t>
            </w:r>
          </w:p>
          <w:p w14:paraId="43E6D92C" w14:textId="77777777" w:rsidR="000853B2" w:rsidRDefault="000853B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4268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45F4" w14:textId="77777777" w:rsidR="000853B2" w:rsidRDefault="000853B2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1C5E87FF" w14:textId="77777777" w:rsidR="000853B2" w:rsidRDefault="000853B2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F9E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22EE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E2C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079E2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C1C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01A147EF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040B3" w14:textId="77777777" w:rsidR="000853B2" w:rsidRDefault="000853B2" w:rsidP="000853B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FCAD" w14:textId="77777777" w:rsidR="000853B2" w:rsidRDefault="000853B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2+980</w:t>
            </w:r>
          </w:p>
          <w:p w14:paraId="7A605707" w14:textId="77777777" w:rsidR="000853B2" w:rsidRDefault="000853B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7B41B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077620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66B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Leordina</w:t>
            </w:r>
            <w:r>
              <w:rPr>
                <w:b/>
                <w:bCs/>
                <w:sz w:val="20"/>
                <w:lang w:val="en-US"/>
              </w:rPr>
              <w:t xml:space="preserve"> –</w:t>
            </w:r>
          </w:p>
          <w:p w14:paraId="210284CD" w14:textId="77777777" w:rsidR="000853B2" w:rsidRPr="002E25CE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Valea Vişeului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6BC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EA84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A46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7363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558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0853B2" w14:paraId="467AFBB4" w14:textId="77777777">
        <w:trPr>
          <w:cantSplit/>
          <w:trHeight w:val="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432A" w14:textId="77777777" w:rsidR="000853B2" w:rsidRDefault="000853B2" w:rsidP="000853B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639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B28B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6B8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Sighetu Marmației</w:t>
            </w:r>
          </w:p>
          <w:p w14:paraId="62328BE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2A5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219+607</w:t>
            </w:r>
          </w:p>
          <w:p w14:paraId="07BEA2F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1F77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F43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BCA76" w14:textId="77777777" w:rsidR="000853B2" w:rsidRPr="00077620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2E5E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716FCFB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21ACA596" w14:textId="77777777" w:rsidR="000853B2" w:rsidRDefault="000853B2" w:rsidP="00380064">
      <w:pPr>
        <w:pStyle w:val="Heading1"/>
        <w:spacing w:line="360" w:lineRule="auto"/>
      </w:pPr>
      <w:r>
        <w:t>LINIA 500</w:t>
      </w:r>
    </w:p>
    <w:p w14:paraId="775941A8" w14:textId="77777777" w:rsidR="000853B2" w:rsidRPr="00071303" w:rsidRDefault="000853B2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0853B2" w14:paraId="6473F8B7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C5E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790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843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84CE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466B127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14B0ED8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401C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315AEB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D136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F4F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B596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AEF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22A5F25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61E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3B4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0003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2D0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1B688F3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154B745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35E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24B17BD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9F32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29B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32DB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903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09ECDE56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A5D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EA9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78C9999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186A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886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A95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37673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FFA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4913F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5125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06711FD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372C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7A17" w14:textId="77777777" w:rsidR="000853B2" w:rsidRDefault="000853B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756E" w14:textId="77777777" w:rsidR="000853B2" w:rsidRPr="00D33E71" w:rsidRDefault="000853B2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FC30" w14:textId="77777777" w:rsidR="000853B2" w:rsidRDefault="000853B2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A79D" w14:textId="77777777" w:rsidR="000853B2" w:rsidRDefault="000853B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DF446" w14:textId="77777777" w:rsidR="000853B2" w:rsidRDefault="000853B2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EAC8" w14:textId="77777777" w:rsidR="000853B2" w:rsidRDefault="000853B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614BF430" w14:textId="77777777" w:rsidR="000853B2" w:rsidRDefault="000853B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C71B" w14:textId="77777777" w:rsidR="000853B2" w:rsidRPr="00D33E71" w:rsidRDefault="000853B2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1F56" w14:textId="77777777" w:rsidR="000853B2" w:rsidRDefault="000853B2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573F36F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C08B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5FD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306CE3E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D793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0FC05" w14:textId="77777777" w:rsidR="000853B2" w:rsidRPr="0008670B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74E1089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781321E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A85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690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ED5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D44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0B86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:rsidRPr="00456545" w14:paraId="6A240BD3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D4D38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37DB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B696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04CD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6691B936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B4147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39E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3499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78C7A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4F552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53B2" w:rsidRPr="00456545" w14:paraId="4E991DC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90F9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4427A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07A2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860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55ED9806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F8D9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481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8698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6DE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0ED6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53B2" w:rsidRPr="00456545" w14:paraId="4EA58CB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522C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52C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A4B77C1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DF17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1CC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EF079D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044B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8FF1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E530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1A42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43C2F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53B2" w:rsidRPr="00456545" w14:paraId="2D3EF0B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7125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56D6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1832E3C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8C97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39B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11714E6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008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74A90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3D4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ADF5A6E" w14:textId="77777777" w:rsidR="000853B2" w:rsidRPr="00456545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0A0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5145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C156E8E" w14:textId="77777777" w:rsidR="000853B2" w:rsidRPr="00A3090B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:rsidRPr="00456545" w14:paraId="4C362992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6521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90F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DFE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57E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889924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50BDD21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1D32630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AC4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4535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C4F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23A1E5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4381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906B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:rsidRPr="00456545" w14:paraId="3F40AB3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9191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451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E306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4C4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65BEACF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290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DD6819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05C1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48D1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7162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9CE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55739A" w14:textId="77777777" w:rsidR="000853B2" w:rsidRPr="005F21B7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0853B2" w:rsidRPr="00456545" w14:paraId="0495394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7C40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F69F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AE02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D44E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1A68A13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D924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CE1525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5F7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8CC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B19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109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D9AB8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0853B2" w:rsidRPr="00456545" w14:paraId="648C0F4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075E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870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6D8C4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67EE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0FEFBB3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F4A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F72B12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373E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F7B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64BF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ECD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0D052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0853B2" w:rsidRPr="00456545" w14:paraId="4C3D919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C34C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B36C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D64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D40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4E28408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2E8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4A39C1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A8C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270E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2E207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0DB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992A4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44F6D45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0853B2" w:rsidRPr="00456545" w14:paraId="19BE91B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7CC62" w14:textId="77777777" w:rsidR="000853B2" w:rsidRPr="00456545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CD1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4D4F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AFC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D7A1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0E128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732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2BCF8A4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8EF6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631C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58B102A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0853B2" w14:paraId="12D0E1A6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C7F0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0D5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BA38F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A6C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BE1EEF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A957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3664AE3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4F7BCEA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43E6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C04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289C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BABF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70B43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FBD7BB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33FF2F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75A007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0853B2" w14:paraId="4E4F35B7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5FE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5803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42FD2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587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EFDAA8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3694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06A0AF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1F33F84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A55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DE5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801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825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7B519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39F6162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30BC993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0853B2" w14:paraId="6BE5034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79AF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4FDF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27710E2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EB60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895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32644CD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4CE4935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7C7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F2B3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797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C705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C20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08CE7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0853B2" w14:paraId="1851B5F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3534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E78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772C058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BE912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553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0962A2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86A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6254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23F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E8A4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A59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71AD16D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0853B2" w14:paraId="4E8FE39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E440F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B4F0" w14:textId="77777777" w:rsidR="000853B2" w:rsidRDefault="000853B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B2B96" w14:textId="77777777" w:rsidR="000853B2" w:rsidRDefault="000853B2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3EF83" w14:textId="77777777" w:rsidR="000853B2" w:rsidRDefault="000853B2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53083C25" w14:textId="77777777" w:rsidR="000853B2" w:rsidRDefault="000853B2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432F" w14:textId="77777777" w:rsidR="000853B2" w:rsidRDefault="000853B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69EC" w14:textId="77777777" w:rsidR="000853B2" w:rsidRDefault="000853B2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A425A" w14:textId="77777777" w:rsidR="000853B2" w:rsidRDefault="000853B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5203257" w14:textId="77777777" w:rsidR="000853B2" w:rsidRDefault="000853B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7FD8E" w14:textId="77777777" w:rsidR="000853B2" w:rsidRPr="00D33E71" w:rsidRDefault="000853B2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3B81" w14:textId="77777777" w:rsidR="000853B2" w:rsidRDefault="000853B2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0A8294B7" w14:textId="77777777" w:rsidR="000853B2" w:rsidRDefault="000853B2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0853B2" w14:paraId="3C089BC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A054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57C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1785866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D37C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283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89AB77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AA5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CE2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6BC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FD3F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443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32402B5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7BDC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7AD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759674B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EF9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578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B742C7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8BD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1F3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102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4311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C509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2E8A64B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3AEE656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A9260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E567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750FF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0A9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0B25FC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569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6B2C7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408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6DA4D4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270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3FDE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6350430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54AB0A4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E515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2325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1A0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8A6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0914A2E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9AE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98CB5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B32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B561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3383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102C992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DA0E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19C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1D0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3E240" w14:textId="77777777" w:rsidR="000853B2" w:rsidRDefault="000853B2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C2B6E05" w14:textId="77777777" w:rsidR="000853B2" w:rsidRDefault="000853B2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8753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53F5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5C6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2F70B24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359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1190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3A71FEB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B5C5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FE7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B45E3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F39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51512DA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9AE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B3A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036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7EC3ADE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28FA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6191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3AA8A1F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4D8CB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DAD5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313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636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071238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CE11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EA2C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B8A6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7065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C5A2" w14:textId="77777777" w:rsidR="000853B2" w:rsidRPr="00534A5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1976A3E8" w14:textId="77777777" w:rsidR="000853B2" w:rsidRPr="00534A5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77ABCC4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0853B2" w14:paraId="517125E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56D2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AB2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C4F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665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565EED7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F4D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0FC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F5B8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04C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7C71" w14:textId="77777777" w:rsidR="000853B2" w:rsidRPr="00534A5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7735EAB1" w14:textId="77777777" w:rsidR="000853B2" w:rsidRPr="00534A5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A797B04" w14:textId="77777777" w:rsidR="000853B2" w:rsidRPr="00534A55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0853B2" w14:paraId="1CBF6F2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62B5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2B38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88E0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8BC8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33B4BDD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A93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E663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F6C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377CB24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FE9E4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AE16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2D51F2B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6AAE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9FE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0432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E7BE" w14:textId="77777777" w:rsidR="000853B2" w:rsidRPr="000C4604" w:rsidRDefault="000853B2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31CD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34571F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7A32DE9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2EF80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AB97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24B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008C2" w14:textId="77777777" w:rsidR="000853B2" w:rsidRPr="000C4604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476CA064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0853B2" w14:paraId="5CDCDAC2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673E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8CA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391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E1D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3CDE691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7B5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9178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92C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4EE751C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A1531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CBF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293369CF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335F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96C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169062C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242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0C8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39B5F2B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142CB99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7787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46A8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ABD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4FD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8A15" w14:textId="77777777" w:rsidR="000853B2" w:rsidRPr="00BB30B6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0E6155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05CD1F3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0853B2" w14:paraId="6D14F127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EE219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9FE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BA42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433F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553986B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A5A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8741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9A1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1C4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6A3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41000CF1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621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44F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8F424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B0F6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7E2B964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1C94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C48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26F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0486B25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3FE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2C0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63DC1DB9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D51D1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97B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04212AB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684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0F49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1B8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A9C5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B13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BC90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7A685" w14:textId="77777777" w:rsidR="000853B2" w:rsidRPr="000C4604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0853B2" w14:paraId="7DC6D42C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2125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D413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8ED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759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3D9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81C1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8FE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16B51D2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923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76DC" w14:textId="77777777" w:rsidR="000853B2" w:rsidRPr="000C4604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0853B2" w14:paraId="76B5A1B9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69EBC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6AC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37418EB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D952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0CA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0FC387A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111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84E2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1B0A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7473261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893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49C16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8E4A5B2" w14:textId="77777777" w:rsidR="000853B2" w:rsidRPr="006C1F61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1C8C7799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A28C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B036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6216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B8A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6C222C7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B69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4F5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BB1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6C2E2C0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5F2F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F5DB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539B5F4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0AA2A479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0853B2" w14:paraId="3E1F9C9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E08D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7755D" w14:textId="77777777" w:rsidR="000853B2" w:rsidRDefault="000853B2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3918" w14:textId="77777777" w:rsidR="000853B2" w:rsidRDefault="000853B2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0C10" w14:textId="77777777" w:rsidR="000853B2" w:rsidRDefault="000853B2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7A16" w14:textId="77777777" w:rsidR="000853B2" w:rsidRDefault="000853B2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06148" w14:textId="77777777" w:rsidR="000853B2" w:rsidRDefault="000853B2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BEFA" w14:textId="77777777" w:rsidR="000853B2" w:rsidRDefault="000853B2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6305" w14:textId="77777777" w:rsidR="000853B2" w:rsidRDefault="000853B2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ADBA" w14:textId="77777777" w:rsidR="000853B2" w:rsidRPr="004143AF" w:rsidRDefault="000853B2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2D70FA7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863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477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BB3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7F9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277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0B9A9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344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658C0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76B02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14426A3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F07C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C0E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020416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AAE76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EA1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38B85AE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54FD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2D8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150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C51486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3F22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B92C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B317AD7" w14:textId="77777777" w:rsidR="000853B2" w:rsidRPr="00D84BDE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1ED1A7E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81B9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6EB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70E905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F044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283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F0C77D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ECBC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D4DA4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8621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300C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AF83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18A21DC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42DA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317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6FBC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6BA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2F34657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48B5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B35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F56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257EBC7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52A2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ED5F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3010BA1B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EB2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50E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16F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D1C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428D8B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F13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4A60FB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C56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41B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950D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DFC7" w14:textId="77777777" w:rsidR="000853B2" w:rsidRPr="00534C03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1A8596C8" w14:textId="77777777" w:rsidR="000853B2" w:rsidRPr="00534C03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1F6470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0853B2" w14:paraId="74CE71FD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655E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8C8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59051EE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ED05E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C813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7AC4DC8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71C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7480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158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2C9EFE9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D96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D3A9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162C28C" w14:textId="77777777" w:rsidR="000853B2" w:rsidRPr="00D84BDE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0171BF6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DDF0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10B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7B30E03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7DD14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1C6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213C15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6AEBD36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2EB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13B3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7F3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2104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5625B" w14:textId="77777777" w:rsidR="000853B2" w:rsidRPr="001F07B1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82B16F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281D2719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0853B2" w14:paraId="1D1EF4E9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98E2B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CBB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AE8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FCA6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654F5A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343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01D7B3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1D1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57CE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CF6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927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52EF9B5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4D28465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0853B2" w14:paraId="2E6FD49C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53CE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D26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F86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AE1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B514E1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9D9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604D1B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94C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5A3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8602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E42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1E757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548C88F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0853B2" w14:paraId="69AB0CA9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C2CD5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97C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BBA8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DC4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F43819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5A5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66D6E9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516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A46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8C55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8A6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6325B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0853B2" w14:paraId="7C91A435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1A328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27B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9B727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2FE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9BF925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7F2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E48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AAB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495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134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AE883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2CACCF1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53B2" w14:paraId="3E964496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572F2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AB1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C8BD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CBCA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30EF41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F05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65AC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466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301B5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4A0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24EC9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0853B2" w14:paraId="3ABA92C9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0A82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D2C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D770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E32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F7FB4D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A8BD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3E416E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FFE5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998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80A9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C0DD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6CCACA2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0853B2" w14:paraId="092C0ED7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E07A8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7B5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FB09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36D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830FFE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E4C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112F97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F26C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5F40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5B5C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D9A9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E02EE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4873450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0853B2" w14:paraId="23448390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1F3CB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9A9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B02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C5F2" w14:textId="77777777" w:rsidR="000853B2" w:rsidRPr="00AD0C48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CEC943B" w14:textId="77777777" w:rsidR="000853B2" w:rsidRPr="00AD0C48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619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24ED21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85A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B08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B5EB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829F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BBCAD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61024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76A140E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53B2" w14:paraId="415CCDAD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FF7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004A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F3C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8FDF4" w14:textId="77777777" w:rsidR="000853B2" w:rsidRDefault="000853B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B03447F" w14:textId="77777777" w:rsidR="000853B2" w:rsidRDefault="000853B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37678139" w14:textId="77777777" w:rsidR="000853B2" w:rsidRDefault="000853B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18D52D51" w14:textId="77777777" w:rsidR="000853B2" w:rsidRPr="002532C4" w:rsidRDefault="000853B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4C7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9B152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4C9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005E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9E2E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C1853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3A2060A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0728C01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0853B2" w14:paraId="29CBAD6C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B319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AACE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8BA9E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13FF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447D3E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8726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739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90A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7D31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644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1533B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5D6C963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53B2" w14:paraId="6EF0A543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E23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845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E893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A1E61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D6C33F2" w14:textId="77777777" w:rsidR="000853B2" w:rsidRPr="0037264C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BA6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0C6A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DEFC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C5F9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AFE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C137F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6B8BD82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53B2" w14:paraId="607CD020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EBA9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70A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DB10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BC38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C508E28" w14:textId="77777777" w:rsidR="000853B2" w:rsidRPr="003A070D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57E3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AAAFA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416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5E7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3F43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8C895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0853B2" w14:paraId="5BDF4619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447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3CE0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1C70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3E77B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FA417A6" w14:textId="77777777" w:rsidR="000853B2" w:rsidRPr="00F401CD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C1D7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8730FE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218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279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7745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1659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53FFD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6289CF3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53B2" w14:paraId="55FB04BC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1141C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46A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04E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E1E5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197FA50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7E6AAD05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907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F754F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41B2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1D379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A6EB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9256A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7E13BB07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53B2" w14:paraId="79F1509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909E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BB9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608F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6F31D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8F97CF8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763C2356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7C2493FF" w14:textId="77777777" w:rsidR="000853B2" w:rsidRPr="002532C4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EA44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47BB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9A82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A42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562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2B4A6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5BD0F26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0853B2" w14:paraId="6186A300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502D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A57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467E8FC4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E2680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BD3D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5923A49A" w14:textId="77777777" w:rsidR="000853B2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476E8F32" w14:textId="77777777" w:rsidR="000853B2" w:rsidRDefault="000853B2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568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E31E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E0D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B9D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805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00609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0853B2" w14:paraId="7BEC2164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138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551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864BF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CF2D" w14:textId="77777777" w:rsidR="000853B2" w:rsidRPr="002D1130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11D1B862" w14:textId="77777777" w:rsidR="000853B2" w:rsidRPr="002D1130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359B4292" w14:textId="77777777" w:rsidR="000853B2" w:rsidRPr="002D1130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B30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10A5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574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3C28B6E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E792B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1CA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06BE5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18C19B4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566DB932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4A668FE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5BAC4BFD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0853B2" w14:paraId="17F87057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FC87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A2FB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E4C27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4D41" w14:textId="77777777" w:rsidR="000853B2" w:rsidRPr="002D1130" w:rsidRDefault="000853B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CB5B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238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2F9D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1C0A62A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07CA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C4E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0853B2" w14:paraId="765098B8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89B4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9EE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B599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7278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7CC2EC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33B5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87A4C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A3C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FD8D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ED46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4B889B94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52C54E1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0853B2" w14:paraId="615A2951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D40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64D9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580C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950E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E0C2BFA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F342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F1DC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5850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FBA3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C586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6577BF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053BC75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0853B2" w14:paraId="4C16FA2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FFC9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4A96C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6130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36D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040DB9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5719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1DBF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DCA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1D8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E33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2634A126" w14:textId="77777777" w:rsidR="000853B2" w:rsidRPr="00CB3447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0853B2" w14:paraId="775141A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8AC9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528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D7B1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623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6915B0D0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D128E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D6FC8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62D3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11A16BE1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427E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DEF9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9E1D265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5C90B72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C97D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72D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85EF3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6DA3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EC7F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6586754A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E77B7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38D8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8387" w14:textId="77777777" w:rsidR="000853B2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CC2D" w14:textId="77777777" w:rsidR="000853B2" w:rsidRPr="004143AF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53B2" w14:paraId="7994E34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61F0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022F" w14:textId="77777777" w:rsidR="000853B2" w:rsidRDefault="000853B2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C8A5" w14:textId="77777777" w:rsidR="000853B2" w:rsidRPr="00D33E71" w:rsidRDefault="000853B2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60A6" w14:textId="77777777" w:rsidR="000853B2" w:rsidRDefault="000853B2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C4079C6" w14:textId="77777777" w:rsidR="000853B2" w:rsidRDefault="000853B2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86FB" w14:textId="77777777" w:rsidR="000853B2" w:rsidRDefault="000853B2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33429" w14:textId="77777777" w:rsidR="000853B2" w:rsidRDefault="000853B2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CEBB" w14:textId="77777777" w:rsidR="000853B2" w:rsidRDefault="000853B2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B9A7F" w14:textId="77777777" w:rsidR="000853B2" w:rsidRDefault="000853B2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EDAD" w14:textId="77777777" w:rsidR="000853B2" w:rsidRPr="004143AF" w:rsidRDefault="000853B2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0853B2" w14:paraId="188779DC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2E6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0F8F7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E383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3F2E1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3D976DC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9696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AC8F6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C88B8" w14:textId="77777777" w:rsidR="000853B2" w:rsidRDefault="000853B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BE5A" w14:textId="77777777" w:rsidR="000853B2" w:rsidRPr="00D33E71" w:rsidRDefault="000853B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475C9" w14:textId="77777777" w:rsidR="000853B2" w:rsidRDefault="000853B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0853B2" w14:paraId="0E56774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ABE99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EA69B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685A7CE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4F4E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D55AD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435CAEE1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DD03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DB92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158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C8CF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189F7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0853B2" w14:paraId="0D7058F7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1777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2E6B4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6341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829E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5D4C9E3F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AF3A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223D3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55B1A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4BB41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790A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59457D26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B78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A6793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E242859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D624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00E00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F78F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EF9C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F229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FB78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E5A3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0853B2" w14:paraId="6F83F0F2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F9F6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466E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D1A9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22939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6984279A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02C1F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94753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21F7C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E93D7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7700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72EF0B5C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F6BB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832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6A8B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435F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67084410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0EA0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2C5F0C8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0EA3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53EEF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27BF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AAD2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3EBC5EB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B6CA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852A6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A063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1005C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3778FC7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B4A3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0C5A7E8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4F30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D174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5A5B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41C8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0810F9B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49C7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3314" w14:textId="77777777" w:rsidR="000853B2" w:rsidRDefault="000853B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D73A9" w14:textId="77777777" w:rsidR="000853B2" w:rsidRPr="00D33E71" w:rsidRDefault="000853B2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FBB9" w14:textId="77777777" w:rsidR="000853B2" w:rsidRDefault="000853B2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187E68A" w14:textId="77777777" w:rsidR="000853B2" w:rsidRDefault="000853B2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F933" w14:textId="77777777" w:rsidR="000853B2" w:rsidRDefault="000853B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E9BF4CB" w14:textId="77777777" w:rsidR="000853B2" w:rsidRDefault="000853B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D7D5" w14:textId="77777777" w:rsidR="000853B2" w:rsidRPr="00D33E71" w:rsidRDefault="000853B2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AFD1" w14:textId="77777777" w:rsidR="000853B2" w:rsidRDefault="000853B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A990" w14:textId="77777777" w:rsidR="000853B2" w:rsidRPr="00D33E71" w:rsidRDefault="000853B2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CBB7A" w14:textId="77777777" w:rsidR="000853B2" w:rsidRDefault="000853B2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43F9D2BD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86C0C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D34B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89EF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37DAE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B99263E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14E7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6F7CFD7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BED309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256CECC4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EC3D69F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6D2D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21E8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6A7F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139DF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05C82D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03DD279E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56458485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0853B2" w14:paraId="1A1B454B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693C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151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4E0BB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1836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923A4E3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671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BF67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D68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C68C8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B0E7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0853B2" w14:paraId="302677C5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E0AA4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AF87E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B51D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1458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90942B8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6303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4503F9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41AA2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9B1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537D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BA9A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65E30217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D8187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0464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3CD5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7C50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7B7E719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98259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47A691F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471FAD77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254E9AF4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4B9F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0E97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8E70D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A461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2413E08D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191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DD3E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9093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5DC0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1825C74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18F7B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F8A242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71998933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A314E7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ABC1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EF5E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C455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F342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057CF23E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5631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6EE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F98B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525BC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6D2567C6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B05E6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22D7" w14:textId="77777777" w:rsidR="000853B2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8D96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9A85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B0DD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13AF2776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5F3D7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453D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0F9A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43A2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023A300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084C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E182886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1FD75926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383D0B0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12E9A72A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A4B7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CBA2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E6D0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6EAF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07CDA5D7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A552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114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ADBFA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FF34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598C519E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1188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DC18744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1518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07F1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9AAB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5E2D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5D56F834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D32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E219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A0A4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78F6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394D56DA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A8BC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789B0F5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2451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1BC2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9D58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17D4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53B2" w14:paraId="6C820DB4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DB13" w14:textId="77777777" w:rsidR="000853B2" w:rsidRDefault="000853B2" w:rsidP="000853B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4F3B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507F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C53E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49B4C2B3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369E2B83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1C4D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29C67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DA95" w14:textId="77777777" w:rsidR="000853B2" w:rsidRDefault="000853B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C64B1" w14:textId="77777777" w:rsidR="000853B2" w:rsidRPr="00D33E71" w:rsidRDefault="000853B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969E" w14:textId="77777777" w:rsidR="000853B2" w:rsidRDefault="000853B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4549838" w14:textId="77777777" w:rsidR="000853B2" w:rsidRPr="00BA7DAE" w:rsidRDefault="000853B2" w:rsidP="000A5D7E">
      <w:pPr>
        <w:tabs>
          <w:tab w:val="left" w:pos="2748"/>
        </w:tabs>
        <w:rPr>
          <w:sz w:val="20"/>
          <w:lang w:val="ro-RO"/>
        </w:rPr>
      </w:pPr>
    </w:p>
    <w:p w14:paraId="675B40CE" w14:textId="77777777" w:rsidR="000853B2" w:rsidRDefault="000853B2" w:rsidP="007E1810">
      <w:pPr>
        <w:pStyle w:val="Heading1"/>
        <w:spacing w:line="360" w:lineRule="auto"/>
      </w:pPr>
      <w:r>
        <w:t>LINIA 511</w:t>
      </w:r>
    </w:p>
    <w:p w14:paraId="32D20C9B" w14:textId="77777777" w:rsidR="000853B2" w:rsidRPr="009B4FEF" w:rsidRDefault="000853B2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53B2" w14:paraId="47203B84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741F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8C9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94EA" w14:textId="77777777" w:rsidR="000853B2" w:rsidRPr="00D33E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DB71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4935BE4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8A3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5AB0A42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4595E77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2DCEF9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FC6E" w14:textId="77777777" w:rsidR="000853B2" w:rsidRPr="00D33E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C9C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90A9" w14:textId="77777777" w:rsidR="000853B2" w:rsidRPr="00D33E71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68ED" w14:textId="77777777" w:rsidR="000853B2" w:rsidRPr="009E7CE7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0853B2" w14:paraId="234A1A55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149D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A6D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BB3B0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21E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7E26993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E92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74EAE40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23A860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CDAC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1C5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51A7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41A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739E0CCB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10738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CF1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71BBF7A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A2E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757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6FC94D5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9E1A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5055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09B1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2690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2E4A" w14:textId="77777777" w:rsidR="000853B2" w:rsidRPr="00193954" w:rsidRDefault="000853B2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6233ADC3" w14:textId="77777777" w:rsidR="000853B2" w:rsidRPr="0017685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3EA98663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CAB9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E22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F3FA0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92D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3E7671B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0F6308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FC4B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75198F7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0A2C2C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CBEB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9D3C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7314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EC00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1211DD70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6680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9EA8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644EF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F582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2CA55CA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165DC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080DA349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0E3DCC63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73D6B386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196A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5A33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64AB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D41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542419F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CC0E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220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B6ACA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B81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1B3E91F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605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A8A576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8DEAB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198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6BD29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3B06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0C79C1E2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06CE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C54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4632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E87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6B762A9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DE63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668EE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6A3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E40C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B58C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004CA07A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AAAF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3BC2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60C4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F9F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3633A25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75E7ACE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04CA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5EEA0B9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A1E3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541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9D6C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1DC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0AAC5E5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52B9C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CE7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84A7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BC1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6C713B0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96F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3B747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236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86D4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4D6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2DC8DCE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7910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054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0E12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C43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57A8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A7E7C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3352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399E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51A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189EA600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0E5F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14A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F33C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1C1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55A3804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7C7D59DE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D825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5AD7A8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B43495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0F6076F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02C02FE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92C7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D985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127F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7F6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12D8AB4B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07D9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0CC0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F05F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8343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2581BA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A21F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1A49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5CE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FEF0B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418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0C24C57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0828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AAF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B32D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6DB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590F9B7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BF9B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11B7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555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1632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2E2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E1FAD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60C2F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0853B2" w14:paraId="2AD1CB5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2FFD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2E61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9AE9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B53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448DA6E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9581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DC5589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E0A8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846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9D7CE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8CDC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FA4FB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0853B2" w14:paraId="7A96D9D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C61C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038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2656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E985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04973F6A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780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7D0CEE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3628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65E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188A2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A0A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3796A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9BC9B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0853B2" w14:paraId="7B4755A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A47D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F64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6A5DE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5EA7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550FFF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A90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6CE0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A67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FBF2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4F2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583A73CC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89E8" w14:textId="77777777" w:rsidR="000853B2" w:rsidRDefault="000853B2" w:rsidP="000853B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89E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6B05" w14:textId="77777777" w:rsidR="000853B2" w:rsidRPr="002108A9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668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0DAFF60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373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D05D1" w14:textId="77777777" w:rsidR="000853B2" w:rsidRPr="00F02EF7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D08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1C92E" w14:textId="77777777" w:rsidR="000853B2" w:rsidRPr="00BE2D76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AB4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5792B01" w14:textId="77777777" w:rsidR="000853B2" w:rsidRDefault="000853B2">
      <w:pPr>
        <w:spacing w:before="40" w:after="40" w:line="192" w:lineRule="auto"/>
        <w:ind w:right="57"/>
        <w:rPr>
          <w:sz w:val="20"/>
          <w:lang w:val="ro-RO"/>
        </w:rPr>
      </w:pPr>
    </w:p>
    <w:p w14:paraId="44917BD2" w14:textId="77777777" w:rsidR="000853B2" w:rsidRDefault="000853B2" w:rsidP="00072BF3">
      <w:pPr>
        <w:pStyle w:val="Heading1"/>
        <w:spacing w:line="360" w:lineRule="auto"/>
      </w:pPr>
      <w:bookmarkStart w:id="5" w:name="_Hlk182558800"/>
      <w:r>
        <w:t>LINIA 517</w:t>
      </w:r>
    </w:p>
    <w:p w14:paraId="1C47FAC3" w14:textId="77777777" w:rsidR="000853B2" w:rsidRDefault="000853B2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5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0853B2" w14:paraId="0A93705C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CBA8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0A41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680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9FF4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853058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275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D09A6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8057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5754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FF0BD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33381EEE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29E6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4A67" w14:textId="77777777" w:rsidR="000853B2" w:rsidRDefault="000853B2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0FD5" w14:textId="77777777" w:rsidR="000853B2" w:rsidRDefault="000853B2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43FB" w14:textId="77777777" w:rsidR="000853B2" w:rsidRDefault="000853B2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091D9B6" w14:textId="77777777" w:rsidR="000853B2" w:rsidRDefault="000853B2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F9AD" w14:textId="77777777" w:rsidR="000853B2" w:rsidRDefault="000853B2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C4488" w14:textId="77777777" w:rsidR="000853B2" w:rsidRDefault="000853B2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DD159" w14:textId="77777777" w:rsidR="000853B2" w:rsidRDefault="000853B2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2929" w14:textId="77777777" w:rsidR="000853B2" w:rsidRDefault="000853B2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DDF8" w14:textId="77777777" w:rsidR="000853B2" w:rsidRDefault="000853B2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590ADBC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74DE8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6EA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617C6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ABA4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52839B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DCC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4337F4E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6A786B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43E8CB5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4CE8C4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0D77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372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40AA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3726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538BF8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4D19277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0853B2" w14:paraId="2366AE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AD25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2E1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3DC4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7430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FF3073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67C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09F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5BC8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03D0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1BA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0853B2" w14:paraId="7FD8E04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C1D7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51F9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8619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475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AB0DCA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F38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DF6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6359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27EEE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3638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6E8B382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E1A2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E0D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25935B8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A942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0093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D8B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127F0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050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5AB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3C3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0853B2" w14:paraId="7A02C3E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B5A3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121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018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38315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1F98B8F0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B8FDA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6EAC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731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0BC9C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0726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74F0920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0608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3DE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23DA0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30F3F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CC1D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732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E95E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7B63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4ED9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53B2" w14:paraId="10787AD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F7E8" w14:textId="77777777" w:rsidR="000853B2" w:rsidRDefault="000853B2" w:rsidP="000853B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64A7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6548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456A6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353CD4F7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E1D4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445E7F4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844E52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83C1A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5BA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1371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BBE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90C2964" w14:textId="77777777" w:rsidR="000853B2" w:rsidRDefault="000853B2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68D10123" w14:textId="77777777" w:rsidR="000853B2" w:rsidRDefault="000853B2" w:rsidP="00DE3370">
      <w:pPr>
        <w:pStyle w:val="Heading1"/>
        <w:spacing w:line="360" w:lineRule="auto"/>
      </w:pPr>
      <w:r>
        <w:t>LINIA 610</w:t>
      </w:r>
    </w:p>
    <w:p w14:paraId="3525843E" w14:textId="77777777" w:rsidR="000853B2" w:rsidRDefault="000853B2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0853B2" w14:paraId="0A11D058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00E8" w14:textId="77777777" w:rsidR="000853B2" w:rsidRDefault="000853B2" w:rsidP="000853B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2C1F0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6DF31" w14:textId="77777777" w:rsidR="000853B2" w:rsidRPr="00F81D6F" w:rsidRDefault="000853B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2DD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6473B504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51AA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48EDC039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63F41FE6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778A88D" w14:textId="77777777" w:rsidR="000853B2" w:rsidRDefault="000853B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6F593" w14:textId="77777777" w:rsidR="000853B2" w:rsidRPr="00F81D6F" w:rsidRDefault="000853B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E5C3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501E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666B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53B2" w14:paraId="5E3A5043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7FA8" w14:textId="77777777" w:rsidR="000853B2" w:rsidRDefault="000853B2" w:rsidP="000853B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3902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C78F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79DE0" w14:textId="77777777" w:rsidR="000853B2" w:rsidRDefault="000853B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1E08DEB" w14:textId="77777777" w:rsidR="000853B2" w:rsidRDefault="000853B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274C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D3D479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02EF053B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26A85877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69145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FCBD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1E1F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C606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0853B2" w14:paraId="009513A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112C" w14:textId="77777777" w:rsidR="000853B2" w:rsidRDefault="000853B2" w:rsidP="000853B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DC856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B4EC1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0ED7" w14:textId="77777777" w:rsidR="000853B2" w:rsidRDefault="000853B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42BB27F2" w14:textId="77777777" w:rsidR="000853B2" w:rsidRDefault="000853B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20F84097" w14:textId="77777777" w:rsidR="000853B2" w:rsidRDefault="000853B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93E1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1354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4945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A80C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8EE1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4F9E2242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0853B2" w14:paraId="29ECFCEA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85D6" w14:textId="77777777" w:rsidR="000853B2" w:rsidRDefault="000853B2" w:rsidP="000853B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6319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37AF2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0469F" w14:textId="77777777" w:rsidR="000853B2" w:rsidRDefault="000853B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1431F7CA" w14:textId="77777777" w:rsidR="000853B2" w:rsidRDefault="000853B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BB26F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61F9330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02854B0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AB0C" w14:textId="77777777" w:rsidR="000853B2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AD4D" w14:textId="77777777" w:rsidR="000853B2" w:rsidRDefault="000853B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81075" w14:textId="77777777" w:rsidR="000853B2" w:rsidRPr="00F81D6F" w:rsidRDefault="000853B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15CC" w14:textId="77777777" w:rsidR="000853B2" w:rsidRDefault="000853B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3AF73A1" w14:textId="77777777" w:rsidR="000853B2" w:rsidRPr="00F54A4F" w:rsidRDefault="000853B2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7CF39A10" w14:textId="77777777" w:rsidR="000853B2" w:rsidRPr="00C60E02" w:rsidRDefault="000853B2">
      <w:pPr>
        <w:tabs>
          <w:tab w:val="left" w:pos="3768"/>
        </w:tabs>
        <w:rPr>
          <w:sz w:val="20"/>
          <w:szCs w:val="20"/>
          <w:lang w:val="ro-RO"/>
        </w:rPr>
      </w:pPr>
    </w:p>
    <w:p w14:paraId="2BA261A6" w14:textId="77777777" w:rsidR="000853B2" w:rsidRDefault="000853B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97D63F7" w14:textId="77777777" w:rsidR="00E20C65" w:rsidRDefault="00E20C6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1E60142" w14:textId="77777777" w:rsidR="00E20C65" w:rsidRDefault="00E20C6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FB93F9D" w14:textId="77777777" w:rsidR="00E20C65" w:rsidRPr="00C21F42" w:rsidRDefault="00E20C6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88DFC5" w14:textId="77777777" w:rsidR="000853B2" w:rsidRPr="00C21F42" w:rsidRDefault="000853B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10FD4077" w14:textId="77777777" w:rsidR="000853B2" w:rsidRPr="00C21F42" w:rsidRDefault="000853B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5E9EDC09" w14:textId="77777777" w:rsidR="000853B2" w:rsidRPr="00C21F42" w:rsidRDefault="000853B2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F6C3810" w14:textId="77777777" w:rsidR="000853B2" w:rsidRDefault="000853B2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45AF7BC7" w14:textId="77777777" w:rsidR="000853B2" w:rsidRPr="00C21F42" w:rsidRDefault="000853B2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782C6372" w14:textId="77777777" w:rsidR="000853B2" w:rsidRPr="00C21F42" w:rsidRDefault="000853B2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59F00AAB" w14:textId="77777777" w:rsidR="000853B2" w:rsidRPr="00C21F42" w:rsidRDefault="000853B2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68D61E81" w14:textId="77777777" w:rsidR="000853B2" w:rsidRPr="00C21F42" w:rsidRDefault="000853B2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1795BCA1" w14:textId="77777777" w:rsidR="00FB37F1" w:rsidRPr="001415D9" w:rsidRDefault="00FB37F1" w:rsidP="001415D9"/>
    <w:sectPr w:rsidR="00FB37F1" w:rsidRPr="001415D9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CE6C" w14:textId="77777777" w:rsidR="007F740D" w:rsidRDefault="007F740D">
      <w:r>
        <w:separator/>
      </w:r>
    </w:p>
  </w:endnote>
  <w:endnote w:type="continuationSeparator" w:id="0">
    <w:p w14:paraId="26D38C78" w14:textId="77777777" w:rsidR="007F740D" w:rsidRDefault="007F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4684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8634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9DE1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56D7" w14:textId="77777777" w:rsidR="007F740D" w:rsidRDefault="007F740D">
      <w:r>
        <w:separator/>
      </w:r>
    </w:p>
  </w:footnote>
  <w:footnote w:type="continuationSeparator" w:id="0">
    <w:p w14:paraId="5C8E27FF" w14:textId="77777777" w:rsidR="007F740D" w:rsidRDefault="007F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03F0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C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3F7D7" w14:textId="60351423" w:rsidR="006F5073" w:rsidRDefault="00247522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8169E0">
      <w:rPr>
        <w:b/>
        <w:bCs/>
        <w:i/>
        <w:iCs/>
        <w:sz w:val="22"/>
      </w:rPr>
      <w:t>decada 1-10 august 2026</w:t>
    </w:r>
  </w:p>
  <w:p w14:paraId="7F97AAEC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E81764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8852C4C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8015686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661105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4BCEC9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ECE2B6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066435F6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D76D78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33793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661B372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1FE43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B83781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A2B6D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4E1213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C18624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3E7F35E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143BF47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0DD0E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2013D3A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3ACA90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1DD6430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559357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A6500A1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FD60EA2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11FC372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13DC353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01F1A632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49E6F44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7A3386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BB83B5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5C828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AD052E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50912C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822323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2EE0EB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1B8A54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3A88FB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D1F7358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BC03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7B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2BE85FA" w14:textId="4A52F01B" w:rsidR="00004110" w:rsidRPr="00A048AC" w:rsidRDefault="00247522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8169E0">
      <w:rPr>
        <w:b/>
        <w:bCs/>
        <w:i/>
        <w:iCs/>
        <w:sz w:val="22"/>
      </w:rPr>
      <w:t>decada 1-10 august 2026</w:t>
    </w:r>
  </w:p>
  <w:p w14:paraId="622674DA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85DAF67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3D1EFBF4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68B48B17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48EE2F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5E6727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4C12C25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1C77224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A2294F1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B729BBB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6CD27C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77CDFA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C9BFC8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732B29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EFAEB1B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6B1A3BE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878151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1CE9C1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E467AF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00E91F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A7B26D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18DA1C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1834F6E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58AF6C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7F2A213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0E4A541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488C6E7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E436FE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C27A3B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7BF836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92213C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B5D02E5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7A44E9F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40D0E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3E8BE82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0BB8A224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531089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231D3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F25703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A4F03F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58CD1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DC1A0F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848C58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5ACE7C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85651AD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1AF0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D2757"/>
    <w:multiLevelType w:val="hybridMultilevel"/>
    <w:tmpl w:val="B1E64440"/>
    <w:lvl w:ilvl="0" w:tplc="3BB4EA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F2222"/>
    <w:multiLevelType w:val="hybridMultilevel"/>
    <w:tmpl w:val="6A968C1E"/>
    <w:lvl w:ilvl="0" w:tplc="4438AAF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75CC7"/>
    <w:multiLevelType w:val="hybridMultilevel"/>
    <w:tmpl w:val="EE0CEA1E"/>
    <w:lvl w:ilvl="0" w:tplc="555ABA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22B0054A"/>
    <w:multiLevelType w:val="hybridMultilevel"/>
    <w:tmpl w:val="2542C974"/>
    <w:lvl w:ilvl="0" w:tplc="0ECAC86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 w15:restartNumberingAfterBreak="0">
    <w:nsid w:val="31233F8F"/>
    <w:multiLevelType w:val="hybridMultilevel"/>
    <w:tmpl w:val="46DE3D40"/>
    <w:lvl w:ilvl="0" w:tplc="4438AAF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9" w15:restartNumberingAfterBreak="0">
    <w:nsid w:val="418A19CA"/>
    <w:multiLevelType w:val="hybridMultilevel"/>
    <w:tmpl w:val="CB5C2382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B2FFA"/>
    <w:multiLevelType w:val="hybridMultilevel"/>
    <w:tmpl w:val="A546D946"/>
    <w:lvl w:ilvl="0" w:tplc="4438AAF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499354ED"/>
    <w:multiLevelType w:val="hybridMultilevel"/>
    <w:tmpl w:val="806401F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1B6202"/>
    <w:multiLevelType w:val="hybridMultilevel"/>
    <w:tmpl w:val="0CEC1D60"/>
    <w:lvl w:ilvl="0" w:tplc="815AEF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5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599E4534"/>
    <w:multiLevelType w:val="hybridMultilevel"/>
    <w:tmpl w:val="556C70CC"/>
    <w:lvl w:ilvl="0" w:tplc="EAF8B7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" w15:restartNumberingAfterBreak="0">
    <w:nsid w:val="5D2C203F"/>
    <w:multiLevelType w:val="hybridMultilevel"/>
    <w:tmpl w:val="EAD20BDC"/>
    <w:lvl w:ilvl="0" w:tplc="4438AAF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6B097FC3"/>
    <w:multiLevelType w:val="hybridMultilevel"/>
    <w:tmpl w:val="53DA584E"/>
    <w:lvl w:ilvl="0" w:tplc="4438AAF6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3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6F096BC8"/>
    <w:multiLevelType w:val="hybridMultilevel"/>
    <w:tmpl w:val="6CFA0C06"/>
    <w:lvl w:ilvl="0" w:tplc="81809D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5" w15:restartNumberingAfterBreak="0">
    <w:nsid w:val="70845803"/>
    <w:multiLevelType w:val="hybridMultilevel"/>
    <w:tmpl w:val="A0E2A2D2"/>
    <w:lvl w:ilvl="0" w:tplc="4DC4B17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6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8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num w:numId="1" w16cid:durableId="75127274">
    <w:abstractNumId w:val="21"/>
  </w:num>
  <w:num w:numId="2" w16cid:durableId="49425750">
    <w:abstractNumId w:val="23"/>
  </w:num>
  <w:num w:numId="3" w16cid:durableId="1084766755">
    <w:abstractNumId w:val="27"/>
  </w:num>
  <w:num w:numId="4" w16cid:durableId="925267448">
    <w:abstractNumId w:val="18"/>
  </w:num>
  <w:num w:numId="5" w16cid:durableId="2121487831">
    <w:abstractNumId w:val="31"/>
  </w:num>
  <w:num w:numId="6" w16cid:durableId="500585142">
    <w:abstractNumId w:val="12"/>
  </w:num>
  <w:num w:numId="7" w16cid:durableId="702445140">
    <w:abstractNumId w:val="17"/>
  </w:num>
  <w:num w:numId="8" w16cid:durableId="814104230">
    <w:abstractNumId w:val="7"/>
  </w:num>
  <w:num w:numId="9" w16cid:durableId="1252155767">
    <w:abstractNumId w:val="2"/>
  </w:num>
  <w:num w:numId="10" w16cid:durableId="1849248932">
    <w:abstractNumId w:val="30"/>
  </w:num>
  <w:num w:numId="11" w16cid:durableId="19207109">
    <w:abstractNumId w:val="6"/>
  </w:num>
  <w:num w:numId="12" w16cid:durableId="1236934328">
    <w:abstractNumId w:val="36"/>
  </w:num>
  <w:num w:numId="13" w16cid:durableId="1870335516">
    <w:abstractNumId w:val="34"/>
  </w:num>
  <w:num w:numId="14" w16cid:durableId="2014606414">
    <w:abstractNumId w:val="15"/>
  </w:num>
  <w:num w:numId="15" w16cid:durableId="1359816668">
    <w:abstractNumId w:val="28"/>
  </w:num>
  <w:num w:numId="16" w16cid:durableId="1912083846">
    <w:abstractNumId w:val="25"/>
  </w:num>
  <w:num w:numId="17" w16cid:durableId="176165324">
    <w:abstractNumId w:val="11"/>
  </w:num>
  <w:num w:numId="18" w16cid:durableId="1631859490">
    <w:abstractNumId w:val="10"/>
  </w:num>
  <w:num w:numId="19" w16cid:durableId="943655160">
    <w:abstractNumId w:val="1"/>
  </w:num>
  <w:num w:numId="20" w16cid:durableId="163017956">
    <w:abstractNumId w:val="35"/>
  </w:num>
  <w:num w:numId="21" w16cid:durableId="910503826">
    <w:abstractNumId w:val="16"/>
  </w:num>
  <w:num w:numId="22" w16cid:durableId="1685790779">
    <w:abstractNumId w:val="33"/>
  </w:num>
  <w:num w:numId="23" w16cid:durableId="1729650970">
    <w:abstractNumId w:val="32"/>
  </w:num>
  <w:num w:numId="24" w16cid:durableId="377441754">
    <w:abstractNumId w:val="13"/>
  </w:num>
  <w:num w:numId="25" w16cid:durableId="1220871115">
    <w:abstractNumId w:val="3"/>
  </w:num>
  <w:num w:numId="26" w16cid:durableId="729811093">
    <w:abstractNumId w:val="24"/>
  </w:num>
  <w:num w:numId="27" w16cid:durableId="854537712">
    <w:abstractNumId w:val="8"/>
  </w:num>
  <w:num w:numId="28" w16cid:durableId="287666559">
    <w:abstractNumId w:val="9"/>
  </w:num>
  <w:num w:numId="29" w16cid:durableId="1543710383">
    <w:abstractNumId w:val="37"/>
  </w:num>
  <w:num w:numId="30" w16cid:durableId="1635136514">
    <w:abstractNumId w:val="38"/>
  </w:num>
  <w:num w:numId="31" w16cid:durableId="1514875602">
    <w:abstractNumId w:val="5"/>
  </w:num>
  <w:num w:numId="32" w16cid:durableId="225380356">
    <w:abstractNumId w:val="22"/>
  </w:num>
  <w:num w:numId="33" w16cid:durableId="1139152006">
    <w:abstractNumId w:val="26"/>
  </w:num>
  <w:num w:numId="34" w16cid:durableId="307369690">
    <w:abstractNumId w:val="0"/>
  </w:num>
  <w:num w:numId="35" w16cid:durableId="139465997">
    <w:abstractNumId w:val="19"/>
  </w:num>
  <w:num w:numId="36" w16cid:durableId="1758088212">
    <w:abstractNumId w:val="29"/>
  </w:num>
  <w:num w:numId="37" w16cid:durableId="283729913">
    <w:abstractNumId w:val="14"/>
  </w:num>
  <w:num w:numId="38" w16cid:durableId="315303142">
    <w:abstractNumId w:val="20"/>
  </w:num>
  <w:num w:numId="39" w16cid:durableId="864952011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53n7mDi/n2C7rEOefzV7ia7Ll0spZWkNXkUfiokygdXCHov5TSekd2dk2k4OqD+KTf6tGJqZviQYePjkiG2OKQ==" w:salt="EVpu+U3T9xE+jsKH7vrLYg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2A6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20BA"/>
    <w:rsid w:val="000128FF"/>
    <w:rsid w:val="00012BA4"/>
    <w:rsid w:val="000139C0"/>
    <w:rsid w:val="00013BE5"/>
    <w:rsid w:val="00013C88"/>
    <w:rsid w:val="00014794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DD5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26"/>
    <w:rsid w:val="000777D5"/>
    <w:rsid w:val="00077CD8"/>
    <w:rsid w:val="000801D8"/>
    <w:rsid w:val="000802CC"/>
    <w:rsid w:val="00080842"/>
    <w:rsid w:val="000825A4"/>
    <w:rsid w:val="00082704"/>
    <w:rsid w:val="00082FD6"/>
    <w:rsid w:val="00083EBE"/>
    <w:rsid w:val="00083F1D"/>
    <w:rsid w:val="00084633"/>
    <w:rsid w:val="000849CE"/>
    <w:rsid w:val="000851FF"/>
    <w:rsid w:val="00085260"/>
    <w:rsid w:val="000853B2"/>
    <w:rsid w:val="00085588"/>
    <w:rsid w:val="00086325"/>
    <w:rsid w:val="00086881"/>
    <w:rsid w:val="00086AE3"/>
    <w:rsid w:val="00087050"/>
    <w:rsid w:val="000879B5"/>
    <w:rsid w:val="00087C80"/>
    <w:rsid w:val="000902A4"/>
    <w:rsid w:val="000907E7"/>
    <w:rsid w:val="00090B80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4FC1"/>
    <w:rsid w:val="00095336"/>
    <w:rsid w:val="0009552E"/>
    <w:rsid w:val="000959A0"/>
    <w:rsid w:val="00095CE6"/>
    <w:rsid w:val="00095F9C"/>
    <w:rsid w:val="000961E6"/>
    <w:rsid w:val="00096240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5B7"/>
    <w:rsid w:val="000B07F2"/>
    <w:rsid w:val="000B0A2E"/>
    <w:rsid w:val="000B113B"/>
    <w:rsid w:val="000B1216"/>
    <w:rsid w:val="000B154F"/>
    <w:rsid w:val="000B188F"/>
    <w:rsid w:val="000B200D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C80"/>
    <w:rsid w:val="000B5F2E"/>
    <w:rsid w:val="000B63BF"/>
    <w:rsid w:val="000B6418"/>
    <w:rsid w:val="000B646D"/>
    <w:rsid w:val="000B69C5"/>
    <w:rsid w:val="000B6BCA"/>
    <w:rsid w:val="000B787E"/>
    <w:rsid w:val="000B7B54"/>
    <w:rsid w:val="000C03A6"/>
    <w:rsid w:val="000C1818"/>
    <w:rsid w:val="000C1E72"/>
    <w:rsid w:val="000C2475"/>
    <w:rsid w:val="000C25DE"/>
    <w:rsid w:val="000C28CD"/>
    <w:rsid w:val="000C2E98"/>
    <w:rsid w:val="000C2EF9"/>
    <w:rsid w:val="000C348B"/>
    <w:rsid w:val="000C3B89"/>
    <w:rsid w:val="000C40D3"/>
    <w:rsid w:val="000C41ED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480"/>
    <w:rsid w:val="000D3E8C"/>
    <w:rsid w:val="000D43BC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0E7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59E"/>
    <w:rsid w:val="000F5BE4"/>
    <w:rsid w:val="000F5D67"/>
    <w:rsid w:val="000F6D5C"/>
    <w:rsid w:val="000F7405"/>
    <w:rsid w:val="000F7607"/>
    <w:rsid w:val="000F7D7F"/>
    <w:rsid w:val="000F7FFD"/>
    <w:rsid w:val="00100108"/>
    <w:rsid w:val="00101A16"/>
    <w:rsid w:val="00101B0C"/>
    <w:rsid w:val="001023BE"/>
    <w:rsid w:val="00102BD9"/>
    <w:rsid w:val="00103042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631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5D9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6E"/>
    <w:rsid w:val="00153B5E"/>
    <w:rsid w:val="00153CBE"/>
    <w:rsid w:val="00153E52"/>
    <w:rsid w:val="00153F0A"/>
    <w:rsid w:val="0015418D"/>
    <w:rsid w:val="00154FB1"/>
    <w:rsid w:val="0015515E"/>
    <w:rsid w:val="00155A29"/>
    <w:rsid w:val="00155A9B"/>
    <w:rsid w:val="00155C5D"/>
    <w:rsid w:val="001564C5"/>
    <w:rsid w:val="00156C1E"/>
    <w:rsid w:val="0015738F"/>
    <w:rsid w:val="001574C6"/>
    <w:rsid w:val="00157965"/>
    <w:rsid w:val="00160C92"/>
    <w:rsid w:val="001616EC"/>
    <w:rsid w:val="00161B3A"/>
    <w:rsid w:val="00161EA6"/>
    <w:rsid w:val="00162E5A"/>
    <w:rsid w:val="00162FEC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94D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593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1D71"/>
    <w:rsid w:val="00181F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7F3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223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601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3D3C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08"/>
    <w:rsid w:val="001E3C85"/>
    <w:rsid w:val="001E482D"/>
    <w:rsid w:val="001E4BCB"/>
    <w:rsid w:val="001E5587"/>
    <w:rsid w:val="001E5AB2"/>
    <w:rsid w:val="001E5C07"/>
    <w:rsid w:val="001E5D1F"/>
    <w:rsid w:val="001E5F39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20"/>
    <w:rsid w:val="001F593A"/>
    <w:rsid w:val="001F59DF"/>
    <w:rsid w:val="001F6013"/>
    <w:rsid w:val="001F60E8"/>
    <w:rsid w:val="001F7B56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C4F"/>
    <w:rsid w:val="00212DDB"/>
    <w:rsid w:val="002131B5"/>
    <w:rsid w:val="00213918"/>
    <w:rsid w:val="00213E69"/>
    <w:rsid w:val="00214EEE"/>
    <w:rsid w:val="00215495"/>
    <w:rsid w:val="00215C57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75"/>
    <w:rsid w:val="002255F0"/>
    <w:rsid w:val="002259D9"/>
    <w:rsid w:val="00225E66"/>
    <w:rsid w:val="00226167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7F2"/>
    <w:rsid w:val="0023385B"/>
    <w:rsid w:val="00233925"/>
    <w:rsid w:val="00233E40"/>
    <w:rsid w:val="002342F8"/>
    <w:rsid w:val="002346DB"/>
    <w:rsid w:val="00234B3D"/>
    <w:rsid w:val="00234FDE"/>
    <w:rsid w:val="002354BB"/>
    <w:rsid w:val="002355C9"/>
    <w:rsid w:val="002357E0"/>
    <w:rsid w:val="00236800"/>
    <w:rsid w:val="00236882"/>
    <w:rsid w:val="00236BF4"/>
    <w:rsid w:val="00236D79"/>
    <w:rsid w:val="00236D8A"/>
    <w:rsid w:val="00237063"/>
    <w:rsid w:val="0023712C"/>
    <w:rsid w:val="002376A9"/>
    <w:rsid w:val="00237959"/>
    <w:rsid w:val="002379C2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6578"/>
    <w:rsid w:val="00247522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410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FF5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3DE"/>
    <w:rsid w:val="0029164E"/>
    <w:rsid w:val="00291AC6"/>
    <w:rsid w:val="002920B4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8F5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6A6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878"/>
    <w:rsid w:val="002A7AF0"/>
    <w:rsid w:val="002B03AB"/>
    <w:rsid w:val="002B0F89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E16"/>
    <w:rsid w:val="002C0160"/>
    <w:rsid w:val="002C0860"/>
    <w:rsid w:val="002C08C3"/>
    <w:rsid w:val="002C0C16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C7520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B54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576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AA9"/>
    <w:rsid w:val="002E3B3C"/>
    <w:rsid w:val="002E4218"/>
    <w:rsid w:val="002E46CA"/>
    <w:rsid w:val="002E491F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84D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3EF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2F7B9C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108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6DCB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3DB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6AE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A59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5AB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32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449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51A"/>
    <w:rsid w:val="00380A53"/>
    <w:rsid w:val="00380B87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2A6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96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BB1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363"/>
    <w:rsid w:val="003D25FD"/>
    <w:rsid w:val="003D27CA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0DCB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330"/>
    <w:rsid w:val="00413E32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20A5C"/>
    <w:rsid w:val="00420DA8"/>
    <w:rsid w:val="00421352"/>
    <w:rsid w:val="0042146D"/>
    <w:rsid w:val="00421E44"/>
    <w:rsid w:val="0042291B"/>
    <w:rsid w:val="00422AAD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3BF4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E65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AA6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BA7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447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8722B"/>
    <w:rsid w:val="00487414"/>
    <w:rsid w:val="00487DE7"/>
    <w:rsid w:val="004903BD"/>
    <w:rsid w:val="00490F9C"/>
    <w:rsid w:val="00491A53"/>
    <w:rsid w:val="00491B8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6B2"/>
    <w:rsid w:val="004A19F3"/>
    <w:rsid w:val="004A1B81"/>
    <w:rsid w:val="004A2AB5"/>
    <w:rsid w:val="004A31E9"/>
    <w:rsid w:val="004A3813"/>
    <w:rsid w:val="004A3AC0"/>
    <w:rsid w:val="004A444B"/>
    <w:rsid w:val="004A4813"/>
    <w:rsid w:val="004A4A2E"/>
    <w:rsid w:val="004A4AA3"/>
    <w:rsid w:val="004A4FF6"/>
    <w:rsid w:val="004A51EC"/>
    <w:rsid w:val="004A5CBF"/>
    <w:rsid w:val="004A5E8B"/>
    <w:rsid w:val="004A5F5C"/>
    <w:rsid w:val="004A640D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2FDA"/>
    <w:rsid w:val="004B37D8"/>
    <w:rsid w:val="004B3E8E"/>
    <w:rsid w:val="004B3F50"/>
    <w:rsid w:val="004B4332"/>
    <w:rsid w:val="004B4517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521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C76B7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17F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49B1"/>
    <w:rsid w:val="004F5072"/>
    <w:rsid w:val="004F544D"/>
    <w:rsid w:val="004F59C0"/>
    <w:rsid w:val="004F6550"/>
    <w:rsid w:val="004F69AA"/>
    <w:rsid w:val="004F6A65"/>
    <w:rsid w:val="004F6EE8"/>
    <w:rsid w:val="004F7101"/>
    <w:rsid w:val="004F7F04"/>
    <w:rsid w:val="00500041"/>
    <w:rsid w:val="00500A2A"/>
    <w:rsid w:val="00500D40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3C6"/>
    <w:rsid w:val="00503438"/>
    <w:rsid w:val="005036E7"/>
    <w:rsid w:val="00503E38"/>
    <w:rsid w:val="0050439E"/>
    <w:rsid w:val="00504483"/>
    <w:rsid w:val="00504C8D"/>
    <w:rsid w:val="00504CF3"/>
    <w:rsid w:val="00504E77"/>
    <w:rsid w:val="005051E9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D51"/>
    <w:rsid w:val="005120B2"/>
    <w:rsid w:val="005127A1"/>
    <w:rsid w:val="00513317"/>
    <w:rsid w:val="00513682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B1D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6C7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4FCB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2D17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6D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6E9E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25F"/>
    <w:rsid w:val="005B36DE"/>
    <w:rsid w:val="005B3755"/>
    <w:rsid w:val="005B3AC3"/>
    <w:rsid w:val="005B3AEC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36BC"/>
    <w:rsid w:val="005C3A1C"/>
    <w:rsid w:val="005C3C68"/>
    <w:rsid w:val="005C3D71"/>
    <w:rsid w:val="005C3DBE"/>
    <w:rsid w:val="005C3EA9"/>
    <w:rsid w:val="005C40DB"/>
    <w:rsid w:val="005C4CFF"/>
    <w:rsid w:val="005C5546"/>
    <w:rsid w:val="005C58A9"/>
    <w:rsid w:val="005C58DA"/>
    <w:rsid w:val="005C5997"/>
    <w:rsid w:val="005C5E05"/>
    <w:rsid w:val="005C6082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717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6F2"/>
    <w:rsid w:val="005E37C3"/>
    <w:rsid w:val="005E37DA"/>
    <w:rsid w:val="005E3A61"/>
    <w:rsid w:val="005E4114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701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CEF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07E60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4C3"/>
    <w:rsid w:val="00613C25"/>
    <w:rsid w:val="00613E25"/>
    <w:rsid w:val="006141B9"/>
    <w:rsid w:val="006142C0"/>
    <w:rsid w:val="006149AD"/>
    <w:rsid w:val="00614F82"/>
    <w:rsid w:val="00614F8C"/>
    <w:rsid w:val="006162E8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2BE"/>
    <w:rsid w:val="00633A46"/>
    <w:rsid w:val="00634FC4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84E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3CC"/>
    <w:rsid w:val="0066447B"/>
    <w:rsid w:val="00664C47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2C2"/>
    <w:rsid w:val="006756FE"/>
    <w:rsid w:val="00675C56"/>
    <w:rsid w:val="00676983"/>
    <w:rsid w:val="00676F93"/>
    <w:rsid w:val="00677279"/>
    <w:rsid w:val="00680488"/>
    <w:rsid w:val="00680DAF"/>
    <w:rsid w:val="00680F30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5FF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6CA3"/>
    <w:rsid w:val="006B00B2"/>
    <w:rsid w:val="006B0113"/>
    <w:rsid w:val="006B0200"/>
    <w:rsid w:val="006B0426"/>
    <w:rsid w:val="006B0CB3"/>
    <w:rsid w:val="006B12A8"/>
    <w:rsid w:val="006B1583"/>
    <w:rsid w:val="006B20B4"/>
    <w:rsid w:val="006B26F3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36E6"/>
    <w:rsid w:val="006D50D5"/>
    <w:rsid w:val="006D51B9"/>
    <w:rsid w:val="006D5D92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5BE6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41E0"/>
    <w:rsid w:val="007256AA"/>
    <w:rsid w:val="00725750"/>
    <w:rsid w:val="00725DC0"/>
    <w:rsid w:val="00726BD7"/>
    <w:rsid w:val="00726F28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40278"/>
    <w:rsid w:val="0074056E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2DB"/>
    <w:rsid w:val="00754566"/>
    <w:rsid w:val="007545C4"/>
    <w:rsid w:val="0075468B"/>
    <w:rsid w:val="0075491A"/>
    <w:rsid w:val="0075526B"/>
    <w:rsid w:val="007555CE"/>
    <w:rsid w:val="00755756"/>
    <w:rsid w:val="00755796"/>
    <w:rsid w:val="00755C4C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0F"/>
    <w:rsid w:val="00763379"/>
    <w:rsid w:val="007636B1"/>
    <w:rsid w:val="007636D3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5D"/>
    <w:rsid w:val="00770813"/>
    <w:rsid w:val="007709D9"/>
    <w:rsid w:val="00770B9C"/>
    <w:rsid w:val="00770C75"/>
    <w:rsid w:val="00770DA0"/>
    <w:rsid w:val="0077166A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F86"/>
    <w:rsid w:val="007860E2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5A72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B2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45"/>
    <w:rsid w:val="007C168B"/>
    <w:rsid w:val="007C1772"/>
    <w:rsid w:val="007C1BCF"/>
    <w:rsid w:val="007C1CAF"/>
    <w:rsid w:val="007C1ED2"/>
    <w:rsid w:val="007C1F0F"/>
    <w:rsid w:val="007C25A7"/>
    <w:rsid w:val="007C27FB"/>
    <w:rsid w:val="007C28C6"/>
    <w:rsid w:val="007C2C5A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DB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5F89"/>
    <w:rsid w:val="007D6598"/>
    <w:rsid w:val="007D6641"/>
    <w:rsid w:val="007D78CE"/>
    <w:rsid w:val="007D7C72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B88"/>
    <w:rsid w:val="007E5EA8"/>
    <w:rsid w:val="007E601C"/>
    <w:rsid w:val="007E6100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1C69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4AEB"/>
    <w:rsid w:val="007F6039"/>
    <w:rsid w:val="007F6616"/>
    <w:rsid w:val="007F687A"/>
    <w:rsid w:val="007F6FFB"/>
    <w:rsid w:val="007F73C9"/>
    <w:rsid w:val="007F740D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525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9E0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AB9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4CFD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2FE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4828"/>
    <w:rsid w:val="0085545B"/>
    <w:rsid w:val="00855CEA"/>
    <w:rsid w:val="00855D96"/>
    <w:rsid w:val="00855E41"/>
    <w:rsid w:val="0085660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0AFD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970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892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BE9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2EE"/>
    <w:rsid w:val="008A055A"/>
    <w:rsid w:val="008A0EE0"/>
    <w:rsid w:val="008A1531"/>
    <w:rsid w:val="008A1BF2"/>
    <w:rsid w:val="008A1E91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2706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04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565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3B2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1E31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471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78F"/>
    <w:rsid w:val="00936DED"/>
    <w:rsid w:val="00936E9C"/>
    <w:rsid w:val="00936EE0"/>
    <w:rsid w:val="009370E1"/>
    <w:rsid w:val="00937107"/>
    <w:rsid w:val="00937868"/>
    <w:rsid w:val="00937CEE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2FB2"/>
    <w:rsid w:val="0095338F"/>
    <w:rsid w:val="0095395D"/>
    <w:rsid w:val="00953B8C"/>
    <w:rsid w:val="009544F8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57CEF"/>
    <w:rsid w:val="00960302"/>
    <w:rsid w:val="009603AD"/>
    <w:rsid w:val="009604A7"/>
    <w:rsid w:val="00960876"/>
    <w:rsid w:val="00960AC8"/>
    <w:rsid w:val="0096106D"/>
    <w:rsid w:val="00961372"/>
    <w:rsid w:val="00961457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A18"/>
    <w:rsid w:val="00970B8D"/>
    <w:rsid w:val="00970EE8"/>
    <w:rsid w:val="0097188D"/>
    <w:rsid w:val="00971B72"/>
    <w:rsid w:val="00971C49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B64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44"/>
    <w:rsid w:val="009A3863"/>
    <w:rsid w:val="009A3F58"/>
    <w:rsid w:val="009A43E8"/>
    <w:rsid w:val="009A443C"/>
    <w:rsid w:val="009A47E4"/>
    <w:rsid w:val="009A4BDE"/>
    <w:rsid w:val="009A4E7D"/>
    <w:rsid w:val="009A4EEF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056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0B1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CB6"/>
    <w:rsid w:val="00A06E4C"/>
    <w:rsid w:val="00A07355"/>
    <w:rsid w:val="00A07A50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3C6F"/>
    <w:rsid w:val="00A14093"/>
    <w:rsid w:val="00A14E7D"/>
    <w:rsid w:val="00A1506E"/>
    <w:rsid w:val="00A1603E"/>
    <w:rsid w:val="00A16071"/>
    <w:rsid w:val="00A16C2E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6AE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35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1E6E"/>
    <w:rsid w:val="00A7205F"/>
    <w:rsid w:val="00A724B6"/>
    <w:rsid w:val="00A72621"/>
    <w:rsid w:val="00A728A5"/>
    <w:rsid w:val="00A73685"/>
    <w:rsid w:val="00A73698"/>
    <w:rsid w:val="00A7382C"/>
    <w:rsid w:val="00A73F5C"/>
    <w:rsid w:val="00A744AB"/>
    <w:rsid w:val="00A752E7"/>
    <w:rsid w:val="00A75FDF"/>
    <w:rsid w:val="00A76147"/>
    <w:rsid w:val="00A7636D"/>
    <w:rsid w:val="00A76668"/>
    <w:rsid w:val="00A76F8C"/>
    <w:rsid w:val="00A772FB"/>
    <w:rsid w:val="00A8001A"/>
    <w:rsid w:val="00A80B6A"/>
    <w:rsid w:val="00A80EF8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29E"/>
    <w:rsid w:val="00A9068F"/>
    <w:rsid w:val="00A90882"/>
    <w:rsid w:val="00A914AA"/>
    <w:rsid w:val="00A9162E"/>
    <w:rsid w:val="00A918BA"/>
    <w:rsid w:val="00A91A03"/>
    <w:rsid w:val="00A91DB6"/>
    <w:rsid w:val="00A91E78"/>
    <w:rsid w:val="00A92048"/>
    <w:rsid w:val="00A92329"/>
    <w:rsid w:val="00A92830"/>
    <w:rsid w:val="00A92AB0"/>
    <w:rsid w:val="00A92C6A"/>
    <w:rsid w:val="00A93588"/>
    <w:rsid w:val="00A936B7"/>
    <w:rsid w:val="00A9486F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D39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B7D5C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05A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2EC1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1AC0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0AC9"/>
    <w:rsid w:val="00B2104E"/>
    <w:rsid w:val="00B21214"/>
    <w:rsid w:val="00B215CF"/>
    <w:rsid w:val="00B215EB"/>
    <w:rsid w:val="00B216CC"/>
    <w:rsid w:val="00B217D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8D3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549"/>
    <w:rsid w:val="00B4473E"/>
    <w:rsid w:val="00B45038"/>
    <w:rsid w:val="00B45065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75B1"/>
    <w:rsid w:val="00B57AEC"/>
    <w:rsid w:val="00B60034"/>
    <w:rsid w:val="00B60042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6FC"/>
    <w:rsid w:val="00B77D21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7F0"/>
    <w:rsid w:val="00B82E86"/>
    <w:rsid w:val="00B830EF"/>
    <w:rsid w:val="00B8320F"/>
    <w:rsid w:val="00B845F7"/>
    <w:rsid w:val="00B846C8"/>
    <w:rsid w:val="00B84B1D"/>
    <w:rsid w:val="00B851A6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571"/>
    <w:rsid w:val="00BA38D5"/>
    <w:rsid w:val="00BA3A79"/>
    <w:rsid w:val="00BA3EBB"/>
    <w:rsid w:val="00BA3F04"/>
    <w:rsid w:val="00BA46FD"/>
    <w:rsid w:val="00BA4D9F"/>
    <w:rsid w:val="00BA4DEE"/>
    <w:rsid w:val="00BA5049"/>
    <w:rsid w:val="00BA5139"/>
    <w:rsid w:val="00BA51F8"/>
    <w:rsid w:val="00BA559A"/>
    <w:rsid w:val="00BA5F25"/>
    <w:rsid w:val="00BA5F9F"/>
    <w:rsid w:val="00BA61B0"/>
    <w:rsid w:val="00BA6815"/>
    <w:rsid w:val="00BA6E21"/>
    <w:rsid w:val="00BA6F9C"/>
    <w:rsid w:val="00BA74D9"/>
    <w:rsid w:val="00BA78C2"/>
    <w:rsid w:val="00BA7E79"/>
    <w:rsid w:val="00BB03DA"/>
    <w:rsid w:val="00BB06C9"/>
    <w:rsid w:val="00BB0B25"/>
    <w:rsid w:val="00BB0C0C"/>
    <w:rsid w:val="00BB0D65"/>
    <w:rsid w:val="00BB0ED3"/>
    <w:rsid w:val="00BB10D2"/>
    <w:rsid w:val="00BB1457"/>
    <w:rsid w:val="00BB14C0"/>
    <w:rsid w:val="00BB1D61"/>
    <w:rsid w:val="00BB24D6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7ED"/>
    <w:rsid w:val="00BC4EEB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520"/>
    <w:rsid w:val="00BE5B5C"/>
    <w:rsid w:val="00BE64D2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B83"/>
    <w:rsid w:val="00C04EE8"/>
    <w:rsid w:val="00C0524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46E"/>
    <w:rsid w:val="00C12C23"/>
    <w:rsid w:val="00C12CDF"/>
    <w:rsid w:val="00C13220"/>
    <w:rsid w:val="00C132F5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9A5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A43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FD9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47E5D"/>
    <w:rsid w:val="00C50114"/>
    <w:rsid w:val="00C50202"/>
    <w:rsid w:val="00C50739"/>
    <w:rsid w:val="00C50A5D"/>
    <w:rsid w:val="00C51101"/>
    <w:rsid w:val="00C5172D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046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650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225"/>
    <w:rsid w:val="00C7133D"/>
    <w:rsid w:val="00C71A90"/>
    <w:rsid w:val="00C71B1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6FC6"/>
    <w:rsid w:val="00C77310"/>
    <w:rsid w:val="00C77430"/>
    <w:rsid w:val="00C77477"/>
    <w:rsid w:val="00C774C2"/>
    <w:rsid w:val="00C77508"/>
    <w:rsid w:val="00C775D3"/>
    <w:rsid w:val="00C77A46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55"/>
    <w:rsid w:val="00C96F05"/>
    <w:rsid w:val="00C97437"/>
    <w:rsid w:val="00C97CAD"/>
    <w:rsid w:val="00C97F93"/>
    <w:rsid w:val="00CA0316"/>
    <w:rsid w:val="00CA11E7"/>
    <w:rsid w:val="00CA1FA6"/>
    <w:rsid w:val="00CA27F8"/>
    <w:rsid w:val="00CA281E"/>
    <w:rsid w:val="00CA2C58"/>
    <w:rsid w:val="00CA4229"/>
    <w:rsid w:val="00CA49EF"/>
    <w:rsid w:val="00CA4A7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5E0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BA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C20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BB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1"/>
    <w:rsid w:val="00CD4E46"/>
    <w:rsid w:val="00CD54EB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2063"/>
    <w:rsid w:val="00CE248A"/>
    <w:rsid w:val="00CE2CAB"/>
    <w:rsid w:val="00CE2D12"/>
    <w:rsid w:val="00CE3A23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229"/>
    <w:rsid w:val="00CF038A"/>
    <w:rsid w:val="00CF0D79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221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6BC8"/>
    <w:rsid w:val="00D0785B"/>
    <w:rsid w:val="00D10596"/>
    <w:rsid w:val="00D10886"/>
    <w:rsid w:val="00D110D8"/>
    <w:rsid w:val="00D11A1B"/>
    <w:rsid w:val="00D12959"/>
    <w:rsid w:val="00D13085"/>
    <w:rsid w:val="00D130B2"/>
    <w:rsid w:val="00D1310A"/>
    <w:rsid w:val="00D1316C"/>
    <w:rsid w:val="00D13834"/>
    <w:rsid w:val="00D14996"/>
    <w:rsid w:val="00D14E2A"/>
    <w:rsid w:val="00D14F89"/>
    <w:rsid w:val="00D1542C"/>
    <w:rsid w:val="00D1549C"/>
    <w:rsid w:val="00D15A0F"/>
    <w:rsid w:val="00D162FA"/>
    <w:rsid w:val="00D16B06"/>
    <w:rsid w:val="00D16E5F"/>
    <w:rsid w:val="00D170E6"/>
    <w:rsid w:val="00D17FE9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4E34"/>
    <w:rsid w:val="00D2517B"/>
    <w:rsid w:val="00D25D3F"/>
    <w:rsid w:val="00D267D8"/>
    <w:rsid w:val="00D267FC"/>
    <w:rsid w:val="00D26959"/>
    <w:rsid w:val="00D2698C"/>
    <w:rsid w:val="00D26A3A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FD7"/>
    <w:rsid w:val="00D37152"/>
    <w:rsid w:val="00D37D86"/>
    <w:rsid w:val="00D37EEE"/>
    <w:rsid w:val="00D405C2"/>
    <w:rsid w:val="00D408D4"/>
    <w:rsid w:val="00D40CF8"/>
    <w:rsid w:val="00D410AE"/>
    <w:rsid w:val="00D41282"/>
    <w:rsid w:val="00D41396"/>
    <w:rsid w:val="00D4163B"/>
    <w:rsid w:val="00D41BF1"/>
    <w:rsid w:val="00D4222F"/>
    <w:rsid w:val="00D4230D"/>
    <w:rsid w:val="00D4284C"/>
    <w:rsid w:val="00D43026"/>
    <w:rsid w:val="00D43046"/>
    <w:rsid w:val="00D431FB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EE6"/>
    <w:rsid w:val="00D47088"/>
    <w:rsid w:val="00D47167"/>
    <w:rsid w:val="00D4733B"/>
    <w:rsid w:val="00D4752E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234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19D"/>
    <w:rsid w:val="00D66202"/>
    <w:rsid w:val="00D667DA"/>
    <w:rsid w:val="00D669DE"/>
    <w:rsid w:val="00D66C3E"/>
    <w:rsid w:val="00D671B2"/>
    <w:rsid w:val="00D67515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ACA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289"/>
    <w:rsid w:val="00D877C7"/>
    <w:rsid w:val="00D87935"/>
    <w:rsid w:val="00D87A41"/>
    <w:rsid w:val="00D87ACB"/>
    <w:rsid w:val="00D90A2A"/>
    <w:rsid w:val="00D91AB0"/>
    <w:rsid w:val="00D91D7B"/>
    <w:rsid w:val="00D91F3B"/>
    <w:rsid w:val="00D920C4"/>
    <w:rsid w:val="00D922F4"/>
    <w:rsid w:val="00D9292F"/>
    <w:rsid w:val="00D92BA7"/>
    <w:rsid w:val="00D92CD8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BBB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FF0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35B8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3E65"/>
    <w:rsid w:val="00DE4768"/>
    <w:rsid w:val="00DE6513"/>
    <w:rsid w:val="00DE6673"/>
    <w:rsid w:val="00DE69A4"/>
    <w:rsid w:val="00DE7B82"/>
    <w:rsid w:val="00DE7C3B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F8"/>
    <w:rsid w:val="00DF77A2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92F"/>
    <w:rsid w:val="00E02AA3"/>
    <w:rsid w:val="00E02ED4"/>
    <w:rsid w:val="00E036F4"/>
    <w:rsid w:val="00E03AAD"/>
    <w:rsid w:val="00E03E6A"/>
    <w:rsid w:val="00E04387"/>
    <w:rsid w:val="00E04404"/>
    <w:rsid w:val="00E0475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349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C65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AA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593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06A"/>
    <w:rsid w:val="00E864A5"/>
    <w:rsid w:val="00E86509"/>
    <w:rsid w:val="00E868CF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979FA"/>
    <w:rsid w:val="00EA0446"/>
    <w:rsid w:val="00EA0C63"/>
    <w:rsid w:val="00EA103E"/>
    <w:rsid w:val="00EA12E9"/>
    <w:rsid w:val="00EA16C9"/>
    <w:rsid w:val="00EA1A17"/>
    <w:rsid w:val="00EA1F0A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11E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58A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07B44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17D71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1CDE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50B"/>
    <w:rsid w:val="00F37721"/>
    <w:rsid w:val="00F37D6D"/>
    <w:rsid w:val="00F402E4"/>
    <w:rsid w:val="00F403A8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172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3B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1F5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6B3"/>
    <w:rsid w:val="00FA689D"/>
    <w:rsid w:val="00FA690C"/>
    <w:rsid w:val="00FA7087"/>
    <w:rsid w:val="00FA7464"/>
    <w:rsid w:val="00FA7905"/>
    <w:rsid w:val="00FA7BB1"/>
    <w:rsid w:val="00FB0D6C"/>
    <w:rsid w:val="00FB1026"/>
    <w:rsid w:val="00FB1838"/>
    <w:rsid w:val="00FB184A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65"/>
    <w:rsid w:val="00FC267E"/>
    <w:rsid w:val="00FC2712"/>
    <w:rsid w:val="00FC28FC"/>
    <w:rsid w:val="00FC33DA"/>
    <w:rsid w:val="00FC3837"/>
    <w:rsid w:val="00FC3B83"/>
    <w:rsid w:val="00FC4907"/>
    <w:rsid w:val="00FC4B96"/>
    <w:rsid w:val="00FC53D0"/>
    <w:rsid w:val="00FC57CC"/>
    <w:rsid w:val="00FC592A"/>
    <w:rsid w:val="00FC5AE5"/>
    <w:rsid w:val="00FC6BF4"/>
    <w:rsid w:val="00FC7030"/>
    <w:rsid w:val="00FC7D57"/>
    <w:rsid w:val="00FD0A24"/>
    <w:rsid w:val="00FD0C33"/>
    <w:rsid w:val="00FD0E64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50"/>
    <w:rsid w:val="00FD64C2"/>
    <w:rsid w:val="00FD684F"/>
    <w:rsid w:val="00FD6C01"/>
    <w:rsid w:val="00FD7585"/>
    <w:rsid w:val="00FD7941"/>
    <w:rsid w:val="00FD797F"/>
    <w:rsid w:val="00FD7C78"/>
    <w:rsid w:val="00FE02FC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B7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F9EA3C1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6E5BE6"/>
    <w:pPr>
      <w:numPr>
        <w:numId w:val="34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13503</Words>
  <Characters>76971</Characters>
  <Application>Microsoft Office Word</Application>
  <DocSecurity>0</DocSecurity>
  <Lines>641</Lines>
  <Paragraphs>180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2026-07-23T06:38:00Z</dcterms:created>
  <dcterms:modified xsi:type="dcterms:W3CDTF">2026-07-23T08:36:00Z</dcterms:modified>
</cp:coreProperties>
</file>